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5EC" w:rsidRDefault="00482C82">
      <w:pPr>
        <w:spacing w:line="259" w:lineRule="auto"/>
        <w:ind w:left="-5" w:hanging="10"/>
      </w:pPr>
      <w:r>
        <w:rPr>
          <w:sz w:val="52"/>
        </w:rPr>
        <w:t>HOW DO I</w:t>
      </w:r>
      <w:r>
        <w:rPr>
          <w:color w:val="B23232"/>
          <w:sz w:val="52"/>
        </w:rPr>
        <w:t xml:space="preserve"> GET A LOAN?</w:t>
      </w:r>
    </w:p>
    <w:p w:rsidR="00FB55EC" w:rsidRDefault="00FB55EC">
      <w:pPr>
        <w:sectPr w:rsidR="00FB55EC">
          <w:pgSz w:w="11906" w:h="16838"/>
          <w:pgMar w:top="8653" w:right="5059" w:bottom="802" w:left="454" w:header="720" w:footer="720" w:gutter="0"/>
          <w:cols w:space="720"/>
        </w:sectPr>
      </w:pPr>
    </w:p>
    <w:p w:rsidR="00FB55EC" w:rsidRDefault="00482C82">
      <w:pPr>
        <w:pStyle w:val="Heading1"/>
        <w:ind w:left="297" w:hanging="312"/>
      </w:pPr>
      <w:r>
        <w:t>MAKE AN APPOINTMENT</w:t>
      </w:r>
    </w:p>
    <w:p w:rsidR="00FB55EC" w:rsidRDefault="00482C82">
      <w:pPr>
        <w:spacing w:after="102" w:line="261" w:lineRule="auto"/>
        <w:ind w:left="-5" w:hanging="10"/>
      </w:pPr>
      <w:r>
        <w:t>If you haven’t already booked an appoint</w:t>
      </w:r>
      <w:r w:rsidR="004A00DD">
        <w:t>ment, give us a call on 9738 8801</w:t>
      </w:r>
    </w:p>
    <w:p w:rsidR="00FB55EC" w:rsidRDefault="00482C82">
      <w:pPr>
        <w:spacing w:after="626"/>
        <w:ind w:left="-10" w:right="8"/>
      </w:pPr>
      <w:r>
        <w:rPr>
          <w:color w:val="B23232"/>
        </w:rPr>
        <w:t>TIP:</w:t>
      </w:r>
      <w:r>
        <w:t xml:space="preserve"> Note your appointment time below.</w:t>
      </w:r>
    </w:p>
    <w:p w:rsidR="00FB55EC" w:rsidRDefault="00482C82">
      <w:pPr>
        <w:pStyle w:val="Heading2"/>
      </w:pPr>
      <w:r>
        <w:t>MY APPOINTMENT</w:t>
      </w:r>
    </w:p>
    <w:p w:rsidR="00FB55EC" w:rsidRDefault="00482C82">
      <w:pPr>
        <w:ind w:left="-10" w:right="8"/>
      </w:pPr>
      <w:r>
        <w:t>Meeting with:</w:t>
      </w:r>
    </w:p>
    <w:p w:rsidR="00FB55EC" w:rsidRDefault="00482C82">
      <w:pPr>
        <w:spacing w:after="545" w:line="259" w:lineRule="auto"/>
        <w:ind w:left="0" w:right="-193" w:firstLine="0"/>
      </w:pPr>
      <w:r>
        <w:rPr>
          <w:b w:val="0"/>
          <w:noProof/>
          <w:color w:val="000000"/>
          <w:sz w:val="22"/>
        </w:rPr>
        <mc:AlternateContent>
          <mc:Choice Requires="wpg">
            <w:drawing>
              <wp:inline distT="0" distB="0" distL="0" distR="0">
                <wp:extent cx="3153880" cy="10160"/>
                <wp:effectExtent l="0" t="0" r="0" b="0"/>
                <wp:docPr id="2309" name="Group 2309"/>
                <wp:cNvGraphicFramePr/>
                <a:graphic xmlns:a="http://schemas.openxmlformats.org/drawingml/2006/main">
                  <a:graphicData uri="http://schemas.microsoft.com/office/word/2010/wordprocessingGroup">
                    <wpg:wgp>
                      <wpg:cNvGrpSpPr/>
                      <wpg:grpSpPr>
                        <a:xfrm>
                          <a:off x="0" y="0"/>
                          <a:ext cx="3153880" cy="10160"/>
                          <a:chOff x="0" y="0"/>
                          <a:chExt cx="3153880" cy="10160"/>
                        </a:xfrm>
                      </wpg:grpSpPr>
                      <wps:wsp>
                        <wps:cNvPr id="8" name="Shape 8"/>
                        <wps:cNvSpPr/>
                        <wps:spPr>
                          <a:xfrm>
                            <a:off x="0" y="0"/>
                            <a:ext cx="3153880" cy="0"/>
                          </a:xfrm>
                          <a:custGeom>
                            <a:avLst/>
                            <a:gdLst/>
                            <a:ahLst/>
                            <a:cxnLst/>
                            <a:rect l="0" t="0" r="0" b="0"/>
                            <a:pathLst>
                              <a:path w="3153880">
                                <a:moveTo>
                                  <a:pt x="0" y="0"/>
                                </a:moveTo>
                                <a:lnTo>
                                  <a:pt x="3153880" y="0"/>
                                </a:lnTo>
                              </a:path>
                            </a:pathLst>
                          </a:custGeom>
                          <a:ln w="10160" cap="flat">
                            <a:miter lim="127000"/>
                          </a:ln>
                        </wps:spPr>
                        <wps:style>
                          <a:lnRef idx="1">
                            <a:srgbClr val="9F958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09" style="width:248.337pt;height:0.8pt;mso-position-horizontal-relative:char;mso-position-vertical-relative:line" coordsize="31538,101">
                <v:shape id="Shape 8" style="position:absolute;width:31538;height:0;left:0;top:0;" coordsize="3153880,0" path="m0,0l3153880,0">
                  <v:stroke weight="0.8pt" endcap="flat" joinstyle="miter" miterlimit="10" on="true" color="#9f958e"/>
                  <v:fill on="false" color="#000000" opacity="0"/>
                </v:shape>
              </v:group>
            </w:pict>
          </mc:Fallback>
        </mc:AlternateContent>
      </w:r>
    </w:p>
    <w:p w:rsidR="00FB55EC" w:rsidRDefault="00482C82">
      <w:pPr>
        <w:ind w:left="-10" w:right="8"/>
      </w:pPr>
      <w:r>
        <w:t>Time:</w:t>
      </w:r>
    </w:p>
    <w:p w:rsidR="00FB55EC" w:rsidRDefault="00482C82">
      <w:pPr>
        <w:spacing w:after="545" w:line="259" w:lineRule="auto"/>
        <w:ind w:left="0" w:right="-193" w:firstLine="0"/>
      </w:pPr>
      <w:r>
        <w:rPr>
          <w:b w:val="0"/>
          <w:noProof/>
          <w:color w:val="000000"/>
          <w:sz w:val="22"/>
        </w:rPr>
        <mc:AlternateContent>
          <mc:Choice Requires="wpg">
            <w:drawing>
              <wp:inline distT="0" distB="0" distL="0" distR="0">
                <wp:extent cx="3153880" cy="10160"/>
                <wp:effectExtent l="0" t="0" r="0" b="0"/>
                <wp:docPr id="2310" name="Group 2310"/>
                <wp:cNvGraphicFramePr/>
                <a:graphic xmlns:a="http://schemas.openxmlformats.org/drawingml/2006/main">
                  <a:graphicData uri="http://schemas.microsoft.com/office/word/2010/wordprocessingGroup">
                    <wpg:wgp>
                      <wpg:cNvGrpSpPr/>
                      <wpg:grpSpPr>
                        <a:xfrm>
                          <a:off x="0" y="0"/>
                          <a:ext cx="3153880" cy="10160"/>
                          <a:chOff x="0" y="0"/>
                          <a:chExt cx="3153880" cy="10160"/>
                        </a:xfrm>
                      </wpg:grpSpPr>
                      <wps:wsp>
                        <wps:cNvPr id="9" name="Shape 9"/>
                        <wps:cNvSpPr/>
                        <wps:spPr>
                          <a:xfrm>
                            <a:off x="0" y="0"/>
                            <a:ext cx="3153880" cy="0"/>
                          </a:xfrm>
                          <a:custGeom>
                            <a:avLst/>
                            <a:gdLst/>
                            <a:ahLst/>
                            <a:cxnLst/>
                            <a:rect l="0" t="0" r="0" b="0"/>
                            <a:pathLst>
                              <a:path w="3153880">
                                <a:moveTo>
                                  <a:pt x="0" y="0"/>
                                </a:moveTo>
                                <a:lnTo>
                                  <a:pt x="3153880" y="0"/>
                                </a:lnTo>
                              </a:path>
                            </a:pathLst>
                          </a:custGeom>
                          <a:ln w="10160" cap="flat">
                            <a:miter lim="127000"/>
                          </a:ln>
                        </wps:spPr>
                        <wps:style>
                          <a:lnRef idx="1">
                            <a:srgbClr val="9F958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0" style="width:248.337pt;height:0.8pt;mso-position-horizontal-relative:char;mso-position-vertical-relative:line" coordsize="31538,101">
                <v:shape id="Shape 9" style="position:absolute;width:31538;height:0;left:0;top:0;" coordsize="3153880,0" path="m0,0l3153880,0">
                  <v:stroke weight="0.8pt" endcap="flat" joinstyle="miter" miterlimit="10" on="true" color="#9f958e"/>
                  <v:fill on="false" color="#000000" opacity="0"/>
                </v:shape>
              </v:group>
            </w:pict>
          </mc:Fallback>
        </mc:AlternateContent>
      </w:r>
    </w:p>
    <w:p w:rsidR="00FB55EC" w:rsidRDefault="00482C82">
      <w:pPr>
        <w:ind w:left="-10" w:right="8"/>
      </w:pPr>
      <w:r>
        <w:t>Date:</w:t>
      </w:r>
    </w:p>
    <w:p w:rsidR="00FB55EC" w:rsidRDefault="00482C82">
      <w:pPr>
        <w:spacing w:after="0" w:line="259" w:lineRule="auto"/>
        <w:ind w:left="0" w:right="-193" w:firstLine="0"/>
      </w:pPr>
      <w:r>
        <w:rPr>
          <w:b w:val="0"/>
          <w:noProof/>
          <w:color w:val="000000"/>
          <w:sz w:val="22"/>
        </w:rPr>
        <mc:AlternateContent>
          <mc:Choice Requires="wpg">
            <w:drawing>
              <wp:inline distT="0" distB="0" distL="0" distR="0">
                <wp:extent cx="3153880" cy="10160"/>
                <wp:effectExtent l="0" t="0" r="0" b="0"/>
                <wp:docPr id="2311" name="Group 2311"/>
                <wp:cNvGraphicFramePr/>
                <a:graphic xmlns:a="http://schemas.openxmlformats.org/drawingml/2006/main">
                  <a:graphicData uri="http://schemas.microsoft.com/office/word/2010/wordprocessingGroup">
                    <wpg:wgp>
                      <wpg:cNvGrpSpPr/>
                      <wpg:grpSpPr>
                        <a:xfrm>
                          <a:off x="0" y="0"/>
                          <a:ext cx="3153880" cy="10160"/>
                          <a:chOff x="0" y="0"/>
                          <a:chExt cx="3153880" cy="10160"/>
                        </a:xfrm>
                      </wpg:grpSpPr>
                      <wps:wsp>
                        <wps:cNvPr id="10" name="Shape 10"/>
                        <wps:cNvSpPr/>
                        <wps:spPr>
                          <a:xfrm>
                            <a:off x="0" y="0"/>
                            <a:ext cx="3153880" cy="0"/>
                          </a:xfrm>
                          <a:custGeom>
                            <a:avLst/>
                            <a:gdLst/>
                            <a:ahLst/>
                            <a:cxnLst/>
                            <a:rect l="0" t="0" r="0" b="0"/>
                            <a:pathLst>
                              <a:path w="3153880">
                                <a:moveTo>
                                  <a:pt x="0" y="0"/>
                                </a:moveTo>
                                <a:lnTo>
                                  <a:pt x="3153880" y="0"/>
                                </a:lnTo>
                              </a:path>
                            </a:pathLst>
                          </a:custGeom>
                          <a:ln w="10160" cap="flat">
                            <a:miter lim="127000"/>
                          </a:ln>
                        </wps:spPr>
                        <wps:style>
                          <a:lnRef idx="1">
                            <a:srgbClr val="9F958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11" style="width:248.337pt;height:0.8pt;mso-position-horizontal-relative:char;mso-position-vertical-relative:line" coordsize="31538,101">
                <v:shape id="Shape 10" style="position:absolute;width:31538;height:0;left:0;top:0;" coordsize="3153880,0" path="m0,0l3153880,0">
                  <v:stroke weight="0.8pt" endcap="flat" joinstyle="miter" miterlimit="10" on="true" color="#9f958e"/>
                  <v:fill on="false" color="#000000" opacity="0"/>
                </v:shape>
              </v:group>
            </w:pict>
          </mc:Fallback>
        </mc:AlternateContent>
      </w:r>
    </w:p>
    <w:p w:rsidR="004A00DD" w:rsidRDefault="004A00DD">
      <w:pPr>
        <w:spacing w:after="0" w:line="259" w:lineRule="auto"/>
        <w:ind w:left="0" w:right="-193" w:firstLine="0"/>
      </w:pPr>
    </w:p>
    <w:p w:rsidR="004A00DD" w:rsidRDefault="004A00DD">
      <w:pPr>
        <w:spacing w:after="0" w:line="259" w:lineRule="auto"/>
        <w:ind w:left="0" w:right="-193" w:firstLine="0"/>
      </w:pPr>
    </w:p>
    <w:p w:rsidR="004A00DD" w:rsidRDefault="004A00DD">
      <w:pPr>
        <w:spacing w:after="0" w:line="259" w:lineRule="auto"/>
        <w:ind w:left="0" w:right="-193" w:firstLine="0"/>
      </w:pPr>
    </w:p>
    <w:p w:rsidR="00C322D7" w:rsidRDefault="00C322D7">
      <w:pPr>
        <w:spacing w:after="0" w:line="259" w:lineRule="auto"/>
        <w:ind w:left="0" w:right="-193" w:firstLine="0"/>
      </w:pPr>
    </w:p>
    <w:p w:rsidR="00FB55EC" w:rsidRDefault="00482C82" w:rsidP="00C322D7">
      <w:pPr>
        <w:pStyle w:val="Heading1"/>
        <w:ind w:left="297" w:hanging="312"/>
      </w:pPr>
      <w:r>
        <w:t>APPLICATION</w:t>
      </w:r>
    </w:p>
    <w:p w:rsidR="00FB55EC" w:rsidRDefault="00482C82">
      <w:pPr>
        <w:spacing w:after="102" w:line="261" w:lineRule="auto"/>
        <w:ind w:left="-5" w:hanging="1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360680</wp:posOffset>
            </wp:positionV>
            <wp:extent cx="7543800" cy="4788408"/>
            <wp:effectExtent l="0" t="0" r="0" b="0"/>
            <wp:wrapTopAndBottom/>
            <wp:docPr id="2561" name="Picture 2561"/>
            <wp:cNvGraphicFramePr/>
            <a:graphic xmlns:a="http://schemas.openxmlformats.org/drawingml/2006/main">
              <a:graphicData uri="http://schemas.openxmlformats.org/drawingml/2006/picture">
                <pic:pic xmlns:pic="http://schemas.openxmlformats.org/drawingml/2006/picture">
                  <pic:nvPicPr>
                    <pic:cNvPr id="2561" name="Picture 2561"/>
                    <pic:cNvPicPr/>
                  </pic:nvPicPr>
                  <pic:blipFill>
                    <a:blip r:embed="rId5"/>
                    <a:stretch>
                      <a:fillRect/>
                    </a:stretch>
                  </pic:blipFill>
                  <pic:spPr>
                    <a:xfrm>
                      <a:off x="0" y="0"/>
                      <a:ext cx="7543800" cy="4788408"/>
                    </a:xfrm>
                    <a:prstGeom prst="rect">
                      <a:avLst/>
                    </a:prstGeom>
                  </pic:spPr>
                </pic:pic>
              </a:graphicData>
            </a:graphic>
          </wp:anchor>
        </w:drawing>
      </w:r>
      <w:r>
        <w:t>Collect your documents to bring to the appointment</w:t>
      </w:r>
    </w:p>
    <w:p w:rsidR="00FB55EC" w:rsidRDefault="00482C82">
      <w:pPr>
        <w:spacing w:after="478"/>
        <w:ind w:left="-10" w:right="8"/>
      </w:pPr>
      <w:r>
        <w:rPr>
          <w:color w:val="B23232"/>
        </w:rPr>
        <w:t>TIP:</w:t>
      </w:r>
      <w:r>
        <w:t xml:space="preserve"> Use our handy checklist (see back page) to make sure you have everything you need!</w:t>
      </w:r>
    </w:p>
    <w:p w:rsidR="00FB55EC" w:rsidRDefault="00482C82">
      <w:pPr>
        <w:pStyle w:val="Heading1"/>
        <w:ind w:left="297" w:hanging="312"/>
      </w:pPr>
      <w:r>
        <w:t xml:space="preserve">QUOTE </w:t>
      </w:r>
    </w:p>
    <w:p w:rsidR="00FB55EC" w:rsidRDefault="00482C82">
      <w:pPr>
        <w:spacing w:after="216" w:line="261" w:lineRule="auto"/>
        <w:ind w:left="-5" w:hanging="10"/>
      </w:pPr>
      <w:r>
        <w:t xml:space="preserve">Get a quote for the item you need </w:t>
      </w:r>
    </w:p>
    <w:p w:rsidR="00FB55EC" w:rsidRDefault="00482C82">
      <w:pPr>
        <w:spacing w:after="508"/>
        <w:ind w:left="-10" w:right="8"/>
      </w:pPr>
      <w:r>
        <w:rPr>
          <w:color w:val="B23232"/>
        </w:rPr>
        <w:t>TIP:</w:t>
      </w:r>
      <w:r>
        <w:t xml:space="preserve"> We’ll need to know details of the item, including the price and who you will be buying from. </w:t>
      </w:r>
      <w:proofErr w:type="gramStart"/>
      <w:r>
        <w:t>So</w:t>
      </w:r>
      <w:proofErr w:type="gramEnd"/>
      <w:r>
        <w:t xml:space="preserve"> choose the item you want and bring us a quote. </w:t>
      </w:r>
    </w:p>
    <w:p w:rsidR="00FB55EC" w:rsidRDefault="00482C82">
      <w:pPr>
        <w:pStyle w:val="Heading1"/>
        <w:ind w:left="297" w:hanging="312"/>
      </w:pPr>
      <w:r>
        <w:t>ATTEND YOUR APPOINTMENT</w:t>
      </w:r>
    </w:p>
    <w:p w:rsidR="00FB55EC" w:rsidRDefault="00482C82">
      <w:pPr>
        <w:ind w:left="-10" w:right="8"/>
      </w:pPr>
      <w:r>
        <w:rPr>
          <w:color w:val="B23232"/>
        </w:rPr>
        <w:t>TIP:</w:t>
      </w:r>
      <w:r>
        <w:t xml:space="preserve"> Don’t forget your paperwork so we can get things </w:t>
      </w:r>
    </w:p>
    <w:p w:rsidR="00FB55EC" w:rsidRDefault="00482C82">
      <w:pPr>
        <w:spacing w:after="545"/>
        <w:ind w:left="-10" w:right="8"/>
      </w:pPr>
      <w:r>
        <w:t>moving for you.</w:t>
      </w:r>
    </w:p>
    <w:p w:rsidR="00FB55EC" w:rsidRDefault="00482C82">
      <w:pPr>
        <w:pStyle w:val="Heading1"/>
        <w:ind w:left="297" w:hanging="312"/>
      </w:pPr>
      <w:r>
        <w:t>OUTCOME</w:t>
      </w:r>
    </w:p>
    <w:p w:rsidR="00FB55EC" w:rsidRDefault="00482C82">
      <w:pPr>
        <w:spacing w:after="102" w:line="261" w:lineRule="auto"/>
        <w:ind w:left="-5" w:hanging="10"/>
      </w:pPr>
      <w:r>
        <w:t>You will be contacted with the outcome of your loan.</w:t>
      </w:r>
    </w:p>
    <w:p w:rsidR="004A00DD" w:rsidRDefault="004A00DD">
      <w:pPr>
        <w:spacing w:line="259" w:lineRule="auto"/>
        <w:ind w:left="-5" w:hanging="10"/>
        <w:rPr>
          <w:color w:val="B23232"/>
        </w:rPr>
      </w:pPr>
    </w:p>
    <w:p w:rsidR="004A00DD" w:rsidRDefault="004A00DD">
      <w:pPr>
        <w:spacing w:line="259" w:lineRule="auto"/>
        <w:ind w:left="-5" w:hanging="10"/>
        <w:rPr>
          <w:color w:val="B23232"/>
        </w:rPr>
      </w:pPr>
    </w:p>
    <w:p w:rsidR="004A00DD" w:rsidRDefault="004A00DD">
      <w:pPr>
        <w:spacing w:line="259" w:lineRule="auto"/>
        <w:ind w:left="-5" w:hanging="10"/>
        <w:rPr>
          <w:color w:val="B23232"/>
        </w:rPr>
      </w:pPr>
    </w:p>
    <w:p w:rsidR="004A00DD" w:rsidRDefault="004A00DD">
      <w:pPr>
        <w:spacing w:line="259" w:lineRule="auto"/>
        <w:ind w:left="-5" w:hanging="10"/>
        <w:rPr>
          <w:color w:val="B23232"/>
        </w:rPr>
      </w:pPr>
    </w:p>
    <w:p w:rsidR="00FB55EC" w:rsidRDefault="00482C82">
      <w:pPr>
        <w:spacing w:line="259" w:lineRule="auto"/>
        <w:ind w:left="-5" w:hanging="10"/>
      </w:pPr>
      <w:r>
        <w:rPr>
          <w:color w:val="B23232"/>
          <w:sz w:val="52"/>
        </w:rPr>
        <w:t>PREPARING</w:t>
      </w:r>
      <w:r>
        <w:rPr>
          <w:sz w:val="52"/>
        </w:rPr>
        <w:t xml:space="preserve"> </w:t>
      </w:r>
    </w:p>
    <w:p w:rsidR="00FB55EC" w:rsidRDefault="00482C82">
      <w:pPr>
        <w:spacing w:after="0" w:line="259" w:lineRule="auto"/>
        <w:ind w:left="29" w:hanging="10"/>
      </w:pPr>
      <w:r>
        <w:rPr>
          <w:sz w:val="52"/>
        </w:rPr>
        <w:t xml:space="preserve">FOR YOUR </w:t>
      </w:r>
    </w:p>
    <w:p w:rsidR="00FB55EC" w:rsidRDefault="00482C82">
      <w:pPr>
        <w:spacing w:after="0" w:line="259" w:lineRule="auto"/>
        <w:ind w:left="29" w:hanging="10"/>
      </w:pPr>
      <w:r>
        <w:rPr>
          <w:sz w:val="52"/>
        </w:rPr>
        <w:t>APPOINTMENT</w:t>
      </w:r>
    </w:p>
    <w:p w:rsidR="00FB55EC" w:rsidRDefault="00482C82">
      <w:pPr>
        <w:spacing w:after="113" w:line="351" w:lineRule="auto"/>
        <w:ind w:left="-10" w:right="107"/>
      </w:pPr>
      <w:r>
        <w:t xml:space="preserve">Here’s a handy list of documents for your loan application. Avoid delays by bringing these to your appointment. </w:t>
      </w:r>
      <w:proofErr w:type="gramStart"/>
      <w:r>
        <w:rPr>
          <w:rFonts w:ascii="Wingdings" w:eastAsia="Wingdings" w:hAnsi="Wingdings" w:cs="Wingdings"/>
          <w:b w:val="0"/>
          <w:color w:val="B23232"/>
          <w:sz w:val="24"/>
        </w:rPr>
        <w:t></w:t>
      </w:r>
      <w:r>
        <w:rPr>
          <w:color w:val="B23232"/>
          <w:sz w:val="24"/>
        </w:rPr>
        <w:t xml:space="preserve"> </w:t>
      </w:r>
      <w:r>
        <w:t xml:space="preserve"> Your</w:t>
      </w:r>
      <w:proofErr w:type="gramEnd"/>
      <w:r>
        <w:t xml:space="preserve"> Health Care Card, Pension Card, Low Income Card or Department of Veterans’ Affairs Card. </w:t>
      </w:r>
      <w:r>
        <w:rPr>
          <w:rFonts w:ascii="Wingdings" w:eastAsia="Wingdings" w:hAnsi="Wingdings" w:cs="Wingdings"/>
          <w:b w:val="0"/>
          <w:color w:val="B23232"/>
          <w:sz w:val="24"/>
        </w:rPr>
        <w:t></w:t>
      </w:r>
      <w:r>
        <w:rPr>
          <w:color w:val="B23232"/>
          <w:sz w:val="24"/>
        </w:rPr>
        <w:t xml:space="preserve"> </w:t>
      </w:r>
      <w:r>
        <w:t>Bank and credit card statements for the past three months.</w:t>
      </w:r>
    </w:p>
    <w:p w:rsidR="00FB55EC" w:rsidRDefault="00482C82">
      <w:pPr>
        <w:spacing w:after="191"/>
        <w:ind w:left="382" w:right="8" w:hanging="397"/>
      </w:pPr>
      <w:r>
        <w:rPr>
          <w:rFonts w:ascii="Wingdings" w:eastAsia="Wingdings" w:hAnsi="Wingdings" w:cs="Wingdings"/>
          <w:b w:val="0"/>
          <w:color w:val="B23232"/>
          <w:sz w:val="24"/>
        </w:rPr>
        <w:t></w:t>
      </w:r>
      <w:r>
        <w:rPr>
          <w:color w:val="B23232"/>
          <w:sz w:val="24"/>
        </w:rPr>
        <w:t xml:space="preserve"> </w:t>
      </w:r>
      <w:r>
        <w:t xml:space="preserve">Proof that you have lived in your current home for at least three months. For </w:t>
      </w:r>
      <w:proofErr w:type="gramStart"/>
      <w:r>
        <w:t>example</w:t>
      </w:r>
      <w:proofErr w:type="gramEnd"/>
      <w:r>
        <w:t xml:space="preserve"> if you rent, please provide a lease or a letter from the person you pay rent to. If you own your own home, please bring a local council rates notice or receipt.</w:t>
      </w:r>
    </w:p>
    <w:p w:rsidR="00FB55EC" w:rsidRDefault="00482C82">
      <w:pPr>
        <w:spacing w:after="184" w:line="273" w:lineRule="auto"/>
        <w:ind w:left="431" w:right="89" w:hanging="397"/>
        <w:jc w:val="both"/>
      </w:pPr>
      <w:r>
        <w:rPr>
          <w:rFonts w:ascii="Wingdings" w:eastAsia="Wingdings" w:hAnsi="Wingdings" w:cs="Wingdings"/>
          <w:b w:val="0"/>
          <w:color w:val="B23232"/>
          <w:sz w:val="24"/>
        </w:rPr>
        <w:t></w:t>
      </w:r>
      <w:r>
        <w:rPr>
          <w:color w:val="B23232"/>
          <w:sz w:val="24"/>
        </w:rPr>
        <w:t xml:space="preserve"> </w:t>
      </w:r>
      <w:r>
        <w:t xml:space="preserve">Your latest Centrelink Income Statement. If you trouble accessing this, ask us during your </w:t>
      </w:r>
      <w:proofErr w:type="gramStart"/>
      <w:r>
        <w:t>meeting  and</w:t>
      </w:r>
      <w:proofErr w:type="gramEnd"/>
      <w:r>
        <w:t xml:space="preserve"> we can help you.</w:t>
      </w:r>
    </w:p>
    <w:p w:rsidR="00FB55EC" w:rsidRDefault="00482C82">
      <w:pPr>
        <w:spacing w:after="486"/>
        <w:ind w:left="-10" w:right="634"/>
      </w:pPr>
      <w:r>
        <w:rPr>
          <w:b w:val="0"/>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59993" cy="3483013"/>
                <wp:effectExtent l="0" t="0" r="0" b="0"/>
                <wp:wrapTopAndBottom/>
                <wp:docPr id="2136" name="Group 2136"/>
                <wp:cNvGraphicFramePr/>
                <a:graphic xmlns:a="http://schemas.openxmlformats.org/drawingml/2006/main">
                  <a:graphicData uri="http://schemas.microsoft.com/office/word/2010/wordprocessingGroup">
                    <wpg:wgp>
                      <wpg:cNvGrpSpPr/>
                      <wpg:grpSpPr>
                        <a:xfrm>
                          <a:off x="0" y="0"/>
                          <a:ext cx="7559993" cy="3483013"/>
                          <a:chOff x="0" y="0"/>
                          <a:chExt cx="7559993" cy="3483013"/>
                        </a:xfrm>
                      </wpg:grpSpPr>
                      <wps:wsp>
                        <wps:cNvPr id="2643" name="Shape 2643"/>
                        <wps:cNvSpPr/>
                        <wps:spPr>
                          <a:xfrm>
                            <a:off x="0" y="0"/>
                            <a:ext cx="7559993" cy="3483001"/>
                          </a:xfrm>
                          <a:custGeom>
                            <a:avLst/>
                            <a:gdLst/>
                            <a:ahLst/>
                            <a:cxnLst/>
                            <a:rect l="0" t="0" r="0" b="0"/>
                            <a:pathLst>
                              <a:path w="7559993" h="3483001">
                                <a:moveTo>
                                  <a:pt x="0" y="0"/>
                                </a:moveTo>
                                <a:lnTo>
                                  <a:pt x="7559993" y="0"/>
                                </a:lnTo>
                                <a:lnTo>
                                  <a:pt x="7559993" y="3483001"/>
                                </a:lnTo>
                                <a:lnTo>
                                  <a:pt x="0" y="3483001"/>
                                </a:lnTo>
                                <a:lnTo>
                                  <a:pt x="0" y="0"/>
                                </a:lnTo>
                              </a:path>
                            </a:pathLst>
                          </a:custGeom>
                          <a:ln w="0" cap="flat">
                            <a:miter lim="127000"/>
                          </a:ln>
                        </wps:spPr>
                        <wps:style>
                          <a:lnRef idx="0">
                            <a:srgbClr val="000000">
                              <a:alpha val="0"/>
                            </a:srgbClr>
                          </a:lnRef>
                          <a:fillRef idx="1">
                            <a:srgbClr val="F7F4F1"/>
                          </a:fillRef>
                          <a:effectRef idx="0">
                            <a:scrgbClr r="0" g="0" b="0"/>
                          </a:effectRef>
                          <a:fontRef idx="none"/>
                        </wps:style>
                        <wps:bodyPr/>
                      </wps:wsp>
                      <pic:pic xmlns:pic="http://schemas.openxmlformats.org/drawingml/2006/picture">
                        <pic:nvPicPr>
                          <pic:cNvPr id="2563" name="Picture 2563"/>
                          <pic:cNvPicPr/>
                        </pic:nvPicPr>
                        <pic:blipFill>
                          <a:blip r:embed="rId6"/>
                          <a:stretch>
                            <a:fillRect/>
                          </a:stretch>
                        </pic:blipFill>
                        <pic:spPr>
                          <a:xfrm>
                            <a:off x="3901440" y="0"/>
                            <a:ext cx="3642360" cy="3483864"/>
                          </a:xfrm>
                          <a:prstGeom prst="rect">
                            <a:avLst/>
                          </a:prstGeom>
                        </pic:spPr>
                      </pic:pic>
                      <wps:wsp>
                        <wps:cNvPr id="2644" name="Shape 2644"/>
                        <wps:cNvSpPr/>
                        <wps:spPr>
                          <a:xfrm>
                            <a:off x="3905999" y="2588107"/>
                            <a:ext cx="2984399" cy="894906"/>
                          </a:xfrm>
                          <a:custGeom>
                            <a:avLst/>
                            <a:gdLst/>
                            <a:ahLst/>
                            <a:cxnLst/>
                            <a:rect l="0" t="0" r="0" b="0"/>
                            <a:pathLst>
                              <a:path w="2984399" h="894906">
                                <a:moveTo>
                                  <a:pt x="0" y="0"/>
                                </a:moveTo>
                                <a:lnTo>
                                  <a:pt x="2984399" y="0"/>
                                </a:lnTo>
                                <a:lnTo>
                                  <a:pt x="2984399" y="894906"/>
                                </a:lnTo>
                                <a:lnTo>
                                  <a:pt x="0" y="894906"/>
                                </a:lnTo>
                                <a:lnTo>
                                  <a:pt x="0" y="0"/>
                                </a:lnTo>
                              </a:path>
                            </a:pathLst>
                          </a:custGeom>
                          <a:ln w="0" cap="flat">
                            <a:miter lim="127000"/>
                          </a:ln>
                        </wps:spPr>
                        <wps:style>
                          <a:lnRef idx="0">
                            <a:srgbClr val="000000">
                              <a:alpha val="0"/>
                            </a:srgbClr>
                          </a:lnRef>
                          <a:fillRef idx="1">
                            <a:srgbClr val="EFEAE5"/>
                          </a:fillRef>
                          <a:effectRef idx="0">
                            <a:scrgbClr r="0" g="0" b="0"/>
                          </a:effectRef>
                          <a:fontRef idx="none"/>
                        </wps:style>
                        <wps:bodyPr/>
                      </wps:wsp>
                      <wps:wsp>
                        <wps:cNvPr id="323" name="Rectangle 323"/>
                        <wps:cNvSpPr/>
                        <wps:spPr>
                          <a:xfrm>
                            <a:off x="288000" y="303800"/>
                            <a:ext cx="2558582" cy="466833"/>
                          </a:xfrm>
                          <a:prstGeom prst="rect">
                            <a:avLst/>
                          </a:prstGeom>
                          <a:ln>
                            <a:noFill/>
                          </a:ln>
                        </wps:spPr>
                        <wps:txbx>
                          <w:txbxContent>
                            <w:p w:rsidR="004A00DD" w:rsidRDefault="004A00DD">
                              <w:pPr>
                                <w:spacing w:after="160" w:line="259" w:lineRule="auto"/>
                                <w:ind w:left="0" w:firstLine="0"/>
                              </w:pPr>
                              <w:r>
                                <w:rPr>
                                  <w:spacing w:val="-9"/>
                                  <w:w w:val="127"/>
                                  <w:sz w:val="52"/>
                                </w:rPr>
                                <w:t>GETTING</w:t>
                              </w:r>
                              <w:r>
                                <w:rPr>
                                  <w:spacing w:val="29"/>
                                  <w:w w:val="127"/>
                                  <w:sz w:val="52"/>
                                </w:rPr>
                                <w:t xml:space="preserve"> </w:t>
                              </w:r>
                              <w:r>
                                <w:rPr>
                                  <w:spacing w:val="-9"/>
                                  <w:w w:val="127"/>
                                  <w:sz w:val="52"/>
                                </w:rPr>
                                <w:t>A</w:t>
                              </w:r>
                              <w:r>
                                <w:rPr>
                                  <w:spacing w:val="29"/>
                                  <w:w w:val="127"/>
                                  <w:sz w:val="52"/>
                                </w:rPr>
                                <w:t xml:space="preserve"> </w:t>
                              </w:r>
                            </w:p>
                          </w:txbxContent>
                        </wps:txbx>
                        <wps:bodyPr horzOverflow="overflow" vert="horz" lIns="0" tIns="0" rIns="0" bIns="0" rtlCol="0">
                          <a:noAutofit/>
                        </wps:bodyPr>
                      </wps:wsp>
                      <wps:wsp>
                        <wps:cNvPr id="324" name="Rectangle 324"/>
                        <wps:cNvSpPr/>
                        <wps:spPr>
                          <a:xfrm>
                            <a:off x="2205779" y="292574"/>
                            <a:ext cx="1700890" cy="485278"/>
                          </a:xfrm>
                          <a:prstGeom prst="rect">
                            <a:avLst/>
                          </a:prstGeom>
                          <a:ln>
                            <a:noFill/>
                          </a:ln>
                        </wps:spPr>
                        <wps:txbx>
                          <w:txbxContent>
                            <w:p w:rsidR="004A00DD" w:rsidRDefault="004A00DD">
                              <w:pPr>
                                <w:spacing w:after="160" w:line="259" w:lineRule="auto"/>
                                <w:ind w:left="0" w:firstLine="0"/>
                              </w:pPr>
                              <w:r>
                                <w:rPr>
                                  <w:color w:val="B23232"/>
                                  <w:spacing w:val="-9"/>
                                  <w:w w:val="123"/>
                                  <w:sz w:val="52"/>
                                </w:rPr>
                                <w:t>QUOTE</w:t>
                              </w:r>
                              <w:r>
                                <w:rPr>
                                  <w:color w:val="B23232"/>
                                  <w:spacing w:val="15"/>
                                  <w:w w:val="123"/>
                                  <w:sz w:val="52"/>
                                </w:rPr>
                                <w:t xml:space="preserve"> </w:t>
                              </w:r>
                            </w:p>
                          </w:txbxContent>
                        </wps:txbx>
                        <wps:bodyPr horzOverflow="overflow" vert="horz" lIns="0" tIns="0" rIns="0" bIns="0" rtlCol="0">
                          <a:noAutofit/>
                        </wps:bodyPr>
                      </wps:wsp>
                      <wps:wsp>
                        <wps:cNvPr id="325" name="Rectangle 325"/>
                        <wps:cNvSpPr/>
                        <wps:spPr>
                          <a:xfrm>
                            <a:off x="288000" y="761393"/>
                            <a:ext cx="45606" cy="167981"/>
                          </a:xfrm>
                          <a:prstGeom prst="rect">
                            <a:avLst/>
                          </a:prstGeom>
                          <a:ln>
                            <a:noFill/>
                          </a:ln>
                        </wps:spPr>
                        <wps:txbx>
                          <w:txbxContent>
                            <w:p w:rsidR="004A00DD" w:rsidRDefault="004A00DD">
                              <w:pPr>
                                <w:spacing w:after="160" w:line="259" w:lineRule="auto"/>
                                <w:ind w:left="0" w:firstLine="0"/>
                              </w:pPr>
                              <w:r>
                                <w:t xml:space="preserve"> </w:t>
                              </w:r>
                            </w:p>
                          </w:txbxContent>
                        </wps:txbx>
                        <wps:bodyPr horzOverflow="overflow" vert="horz" lIns="0" tIns="0" rIns="0" bIns="0" rtlCol="0">
                          <a:noAutofit/>
                        </wps:bodyPr>
                      </wps:wsp>
                      <wps:wsp>
                        <wps:cNvPr id="326" name="Rectangle 326"/>
                        <wps:cNvSpPr/>
                        <wps:spPr>
                          <a:xfrm>
                            <a:off x="288000" y="837593"/>
                            <a:ext cx="4320988" cy="167981"/>
                          </a:xfrm>
                          <a:prstGeom prst="rect">
                            <a:avLst/>
                          </a:prstGeom>
                          <a:ln>
                            <a:noFill/>
                          </a:ln>
                        </wps:spPr>
                        <wps:txbx>
                          <w:txbxContent>
                            <w:p w:rsidR="004A00DD" w:rsidRDefault="004A00DD">
                              <w:pPr>
                                <w:spacing w:after="160" w:line="259" w:lineRule="auto"/>
                                <w:ind w:left="0" w:firstLine="0"/>
                              </w:pPr>
                              <w:r>
                                <w:rPr>
                                  <w:spacing w:val="-5"/>
                                  <w:w w:val="120"/>
                                </w:rPr>
                                <w:t>You’ll</w:t>
                              </w:r>
                              <w:r>
                                <w:rPr>
                                  <w:spacing w:val="8"/>
                                  <w:w w:val="120"/>
                                </w:rPr>
                                <w:t xml:space="preserve"> </w:t>
                              </w:r>
                              <w:r>
                                <w:rPr>
                                  <w:spacing w:val="-5"/>
                                  <w:w w:val="120"/>
                                </w:rPr>
                                <w:t>need</w:t>
                              </w:r>
                              <w:r>
                                <w:rPr>
                                  <w:spacing w:val="8"/>
                                  <w:w w:val="120"/>
                                </w:rPr>
                                <w:t xml:space="preserve"> </w:t>
                              </w:r>
                              <w:r>
                                <w:rPr>
                                  <w:spacing w:val="-5"/>
                                  <w:w w:val="120"/>
                                </w:rPr>
                                <w:t>to</w:t>
                              </w:r>
                              <w:r>
                                <w:rPr>
                                  <w:spacing w:val="8"/>
                                  <w:w w:val="120"/>
                                </w:rPr>
                                <w:t xml:space="preserve"> </w:t>
                              </w:r>
                              <w:r>
                                <w:rPr>
                                  <w:spacing w:val="-5"/>
                                  <w:w w:val="120"/>
                                </w:rPr>
                                <w:t>provide</w:t>
                              </w:r>
                              <w:r>
                                <w:rPr>
                                  <w:spacing w:val="8"/>
                                  <w:w w:val="120"/>
                                </w:rPr>
                                <w:t xml:space="preserve"> </w:t>
                              </w:r>
                              <w:r>
                                <w:rPr>
                                  <w:spacing w:val="-5"/>
                                  <w:w w:val="120"/>
                                </w:rPr>
                                <w:t>details</w:t>
                              </w:r>
                              <w:r>
                                <w:rPr>
                                  <w:spacing w:val="8"/>
                                  <w:w w:val="120"/>
                                </w:rPr>
                                <w:t xml:space="preserve"> </w:t>
                              </w:r>
                              <w:r>
                                <w:rPr>
                                  <w:spacing w:val="-5"/>
                                  <w:w w:val="120"/>
                                </w:rPr>
                                <w:t>for</w:t>
                              </w:r>
                              <w:r>
                                <w:rPr>
                                  <w:spacing w:val="8"/>
                                  <w:w w:val="120"/>
                                </w:rPr>
                                <w:t xml:space="preserve"> </w:t>
                              </w:r>
                              <w:r>
                                <w:rPr>
                                  <w:spacing w:val="-5"/>
                                  <w:w w:val="120"/>
                                </w:rPr>
                                <w:t>the</w:t>
                              </w:r>
                              <w:r>
                                <w:rPr>
                                  <w:spacing w:val="8"/>
                                  <w:w w:val="120"/>
                                </w:rPr>
                                <w:t xml:space="preserve"> </w:t>
                              </w:r>
                              <w:r>
                                <w:rPr>
                                  <w:spacing w:val="-5"/>
                                  <w:w w:val="120"/>
                                </w:rPr>
                                <w:t>item</w:t>
                              </w:r>
                              <w:r>
                                <w:rPr>
                                  <w:spacing w:val="8"/>
                                  <w:w w:val="120"/>
                                </w:rPr>
                                <w:t xml:space="preserve"> </w:t>
                              </w:r>
                              <w:r>
                                <w:rPr>
                                  <w:spacing w:val="-5"/>
                                  <w:w w:val="120"/>
                                </w:rPr>
                                <w:t>that</w:t>
                              </w:r>
                              <w:r>
                                <w:rPr>
                                  <w:spacing w:val="8"/>
                                  <w:w w:val="120"/>
                                </w:rPr>
                                <w:t xml:space="preserve"> </w:t>
                              </w:r>
                              <w:r>
                                <w:rPr>
                                  <w:spacing w:val="-5"/>
                                  <w:w w:val="120"/>
                                </w:rPr>
                                <w:t>you</w:t>
                              </w:r>
                              <w:r>
                                <w:rPr>
                                  <w:spacing w:val="8"/>
                                  <w:w w:val="120"/>
                                </w:rPr>
                                <w:t xml:space="preserve"> </w:t>
                              </w:r>
                              <w:r>
                                <w:rPr>
                                  <w:spacing w:val="-5"/>
                                  <w:w w:val="120"/>
                                </w:rPr>
                                <w:t>want</w:t>
                              </w:r>
                              <w:r>
                                <w:rPr>
                                  <w:spacing w:val="8"/>
                                  <w:w w:val="120"/>
                                </w:rPr>
                                <w:t xml:space="preserve"> </w:t>
                              </w:r>
                              <w:r>
                                <w:rPr>
                                  <w:spacing w:val="-5"/>
                                  <w:w w:val="120"/>
                                </w:rPr>
                                <w:t>to</w:t>
                              </w:r>
                              <w:r>
                                <w:rPr>
                                  <w:spacing w:val="13"/>
                                  <w:w w:val="120"/>
                                </w:rPr>
                                <w:t xml:space="preserve"> </w:t>
                              </w:r>
                            </w:p>
                          </w:txbxContent>
                        </wps:txbx>
                        <wps:bodyPr horzOverflow="overflow" vert="horz" lIns="0" tIns="0" rIns="0" bIns="0" rtlCol="0">
                          <a:noAutofit/>
                        </wps:bodyPr>
                      </wps:wsp>
                      <wps:wsp>
                        <wps:cNvPr id="327" name="Rectangle 327"/>
                        <wps:cNvSpPr/>
                        <wps:spPr>
                          <a:xfrm>
                            <a:off x="288000" y="989993"/>
                            <a:ext cx="1748979" cy="167981"/>
                          </a:xfrm>
                          <a:prstGeom prst="rect">
                            <a:avLst/>
                          </a:prstGeom>
                          <a:ln>
                            <a:noFill/>
                          </a:ln>
                        </wps:spPr>
                        <wps:txbx>
                          <w:txbxContent>
                            <w:p w:rsidR="004A00DD" w:rsidRDefault="004A00DD">
                              <w:pPr>
                                <w:spacing w:after="160" w:line="259" w:lineRule="auto"/>
                                <w:ind w:left="0" w:firstLine="0"/>
                              </w:pPr>
                              <w:r>
                                <w:rPr>
                                  <w:spacing w:val="-5"/>
                                  <w:w w:val="119"/>
                                </w:rPr>
                                <w:t>purchase</w:t>
                              </w:r>
                              <w:r>
                                <w:rPr>
                                  <w:spacing w:val="8"/>
                                  <w:w w:val="119"/>
                                </w:rPr>
                                <w:t xml:space="preserve"> </w:t>
                              </w:r>
                              <w:r>
                                <w:rPr>
                                  <w:spacing w:val="-5"/>
                                  <w:w w:val="119"/>
                                </w:rPr>
                                <w:t>with</w:t>
                              </w:r>
                              <w:r>
                                <w:rPr>
                                  <w:spacing w:val="8"/>
                                  <w:w w:val="119"/>
                                </w:rPr>
                                <w:t xml:space="preserve"> </w:t>
                              </w:r>
                              <w:r>
                                <w:rPr>
                                  <w:spacing w:val="-5"/>
                                  <w:w w:val="119"/>
                                </w:rPr>
                                <w:t>the</w:t>
                              </w:r>
                              <w:r>
                                <w:rPr>
                                  <w:spacing w:val="8"/>
                                  <w:w w:val="119"/>
                                </w:rPr>
                                <w:t xml:space="preserve"> </w:t>
                              </w:r>
                              <w:r>
                                <w:rPr>
                                  <w:spacing w:val="-5"/>
                                  <w:w w:val="119"/>
                                </w:rPr>
                                <w:t>loan.</w:t>
                              </w:r>
                              <w:r>
                                <w:rPr>
                                  <w:spacing w:val="13"/>
                                  <w:w w:val="119"/>
                                </w:rPr>
                                <w:t xml:space="preserve"> </w:t>
                              </w:r>
                            </w:p>
                          </w:txbxContent>
                        </wps:txbx>
                        <wps:bodyPr horzOverflow="overflow" vert="horz" lIns="0" tIns="0" rIns="0" bIns="0" rtlCol="0">
                          <a:noAutofit/>
                        </wps:bodyPr>
                      </wps:wsp>
                      <wps:wsp>
                        <wps:cNvPr id="328" name="Rectangle 328"/>
                        <wps:cNvSpPr/>
                        <wps:spPr>
                          <a:xfrm>
                            <a:off x="288000" y="1308049"/>
                            <a:ext cx="4005048" cy="162965"/>
                          </a:xfrm>
                          <a:prstGeom prst="rect">
                            <a:avLst/>
                          </a:prstGeom>
                          <a:ln>
                            <a:noFill/>
                          </a:ln>
                        </wps:spPr>
                        <wps:txbx>
                          <w:txbxContent>
                            <w:p w:rsidR="004A00DD" w:rsidRDefault="004A00DD">
                              <w:pPr>
                                <w:spacing w:after="160" w:line="259" w:lineRule="auto"/>
                                <w:ind w:left="0" w:firstLine="0"/>
                              </w:pPr>
                              <w:r>
                                <w:rPr>
                                  <w:w w:val="123"/>
                                </w:rPr>
                                <w:t>Shop</w:t>
                              </w:r>
                              <w:r>
                                <w:rPr>
                                  <w:spacing w:val="13"/>
                                  <w:w w:val="123"/>
                                </w:rPr>
                                <w:t xml:space="preserve"> </w:t>
                              </w:r>
                              <w:r>
                                <w:rPr>
                                  <w:w w:val="123"/>
                                </w:rPr>
                                <w:t>around</w:t>
                              </w:r>
                              <w:r>
                                <w:rPr>
                                  <w:spacing w:val="13"/>
                                  <w:w w:val="123"/>
                                </w:rPr>
                                <w:t xml:space="preserve"> </w:t>
                              </w:r>
                              <w:r>
                                <w:rPr>
                                  <w:w w:val="123"/>
                                </w:rPr>
                                <w:t>to</w:t>
                              </w:r>
                              <w:r>
                                <w:rPr>
                                  <w:spacing w:val="13"/>
                                  <w:w w:val="123"/>
                                </w:rPr>
                                <w:t xml:space="preserve"> </w:t>
                              </w:r>
                              <w:r>
                                <w:rPr>
                                  <w:w w:val="123"/>
                                </w:rPr>
                                <w:t>get</w:t>
                              </w:r>
                              <w:r>
                                <w:rPr>
                                  <w:spacing w:val="13"/>
                                  <w:w w:val="123"/>
                                </w:rPr>
                                <w:t xml:space="preserve"> </w:t>
                              </w:r>
                              <w:r>
                                <w:rPr>
                                  <w:w w:val="123"/>
                                </w:rPr>
                                <w:t>at</w:t>
                              </w:r>
                              <w:r>
                                <w:rPr>
                                  <w:spacing w:val="13"/>
                                  <w:w w:val="123"/>
                                </w:rPr>
                                <w:t xml:space="preserve"> </w:t>
                              </w:r>
                              <w:r>
                                <w:rPr>
                                  <w:w w:val="123"/>
                                </w:rPr>
                                <w:t>least</w:t>
                              </w:r>
                              <w:r>
                                <w:rPr>
                                  <w:spacing w:val="13"/>
                                  <w:w w:val="123"/>
                                </w:rPr>
                                <w:t xml:space="preserve"> </w:t>
                              </w:r>
                              <w:r>
                                <w:rPr>
                                  <w:w w:val="123"/>
                                </w:rPr>
                                <w:t>two</w:t>
                              </w:r>
                              <w:r>
                                <w:rPr>
                                  <w:spacing w:val="13"/>
                                  <w:w w:val="123"/>
                                </w:rPr>
                                <w:t xml:space="preserve"> </w:t>
                              </w:r>
                              <w:r>
                                <w:rPr>
                                  <w:w w:val="123"/>
                                </w:rPr>
                                <w:t>quotes</w:t>
                              </w:r>
                              <w:r>
                                <w:rPr>
                                  <w:spacing w:val="13"/>
                                  <w:w w:val="123"/>
                                </w:rPr>
                                <w:t xml:space="preserve"> </w:t>
                              </w:r>
                              <w:r>
                                <w:rPr>
                                  <w:w w:val="123"/>
                                </w:rPr>
                                <w:t>for</w:t>
                              </w:r>
                              <w:r>
                                <w:rPr>
                                  <w:spacing w:val="13"/>
                                  <w:w w:val="123"/>
                                </w:rPr>
                                <w:t xml:space="preserve"> </w:t>
                              </w:r>
                              <w:r>
                                <w:rPr>
                                  <w:w w:val="123"/>
                                </w:rPr>
                                <w:t>what</w:t>
                              </w:r>
                              <w:r>
                                <w:rPr>
                                  <w:spacing w:val="13"/>
                                  <w:w w:val="123"/>
                                </w:rPr>
                                <w:t xml:space="preserve"> </w:t>
                              </w:r>
                              <w:r>
                                <w:rPr>
                                  <w:w w:val="123"/>
                                </w:rPr>
                                <w:t>you</w:t>
                              </w:r>
                              <w:r>
                                <w:rPr>
                                  <w:spacing w:val="13"/>
                                  <w:w w:val="123"/>
                                </w:rPr>
                                <w:t xml:space="preserve"> </w:t>
                              </w:r>
                            </w:p>
                          </w:txbxContent>
                        </wps:txbx>
                        <wps:bodyPr horzOverflow="overflow" vert="horz" lIns="0" tIns="0" rIns="0" bIns="0" rtlCol="0">
                          <a:noAutofit/>
                        </wps:bodyPr>
                      </wps:wsp>
                      <wps:wsp>
                        <wps:cNvPr id="329" name="Rectangle 329"/>
                        <wps:cNvSpPr/>
                        <wps:spPr>
                          <a:xfrm>
                            <a:off x="288000" y="1460449"/>
                            <a:ext cx="4312567" cy="162965"/>
                          </a:xfrm>
                          <a:prstGeom prst="rect">
                            <a:avLst/>
                          </a:prstGeom>
                          <a:ln>
                            <a:noFill/>
                          </a:ln>
                        </wps:spPr>
                        <wps:txbx>
                          <w:txbxContent>
                            <w:p w:rsidR="004A00DD" w:rsidRDefault="004A00DD">
                              <w:pPr>
                                <w:spacing w:after="160" w:line="259" w:lineRule="auto"/>
                                <w:ind w:left="0" w:firstLine="0"/>
                              </w:pPr>
                              <w:r>
                                <w:rPr>
                                  <w:w w:val="122"/>
                                </w:rPr>
                                <w:t>want.</w:t>
                              </w:r>
                              <w:r>
                                <w:rPr>
                                  <w:spacing w:val="13"/>
                                  <w:w w:val="122"/>
                                </w:rPr>
                                <w:t xml:space="preserve"> </w:t>
                              </w:r>
                              <w:r>
                                <w:rPr>
                                  <w:w w:val="122"/>
                                </w:rPr>
                                <w:t>This</w:t>
                              </w:r>
                              <w:r>
                                <w:rPr>
                                  <w:spacing w:val="13"/>
                                  <w:w w:val="122"/>
                                </w:rPr>
                                <w:t xml:space="preserve"> </w:t>
                              </w:r>
                              <w:r>
                                <w:rPr>
                                  <w:w w:val="122"/>
                                </w:rPr>
                                <w:t>will</w:t>
                              </w:r>
                              <w:r>
                                <w:rPr>
                                  <w:spacing w:val="13"/>
                                  <w:w w:val="122"/>
                                </w:rPr>
                                <w:t xml:space="preserve"> </w:t>
                              </w:r>
                              <w:r>
                                <w:rPr>
                                  <w:w w:val="122"/>
                                </w:rPr>
                                <w:t>help</w:t>
                              </w:r>
                              <w:r>
                                <w:rPr>
                                  <w:spacing w:val="13"/>
                                  <w:w w:val="122"/>
                                </w:rPr>
                                <w:t xml:space="preserve"> </w:t>
                              </w:r>
                              <w:r>
                                <w:rPr>
                                  <w:w w:val="122"/>
                                </w:rPr>
                                <w:t>you</w:t>
                              </w:r>
                              <w:r>
                                <w:rPr>
                                  <w:spacing w:val="13"/>
                                  <w:w w:val="122"/>
                                </w:rPr>
                                <w:t xml:space="preserve"> </w:t>
                              </w:r>
                              <w:r>
                                <w:rPr>
                                  <w:w w:val="122"/>
                                </w:rPr>
                                <w:t>get</w:t>
                              </w:r>
                              <w:r>
                                <w:rPr>
                                  <w:spacing w:val="13"/>
                                  <w:w w:val="122"/>
                                </w:rPr>
                                <w:t xml:space="preserve"> </w:t>
                              </w:r>
                              <w:r>
                                <w:rPr>
                                  <w:w w:val="122"/>
                                </w:rPr>
                                <w:t>the</w:t>
                              </w:r>
                              <w:r>
                                <w:rPr>
                                  <w:spacing w:val="13"/>
                                  <w:w w:val="122"/>
                                </w:rPr>
                                <w:t xml:space="preserve"> </w:t>
                              </w:r>
                              <w:r>
                                <w:rPr>
                                  <w:w w:val="122"/>
                                </w:rPr>
                                <w:t>best</w:t>
                              </w:r>
                              <w:r>
                                <w:rPr>
                                  <w:spacing w:val="13"/>
                                  <w:w w:val="122"/>
                                </w:rPr>
                                <w:t xml:space="preserve"> </w:t>
                              </w:r>
                              <w:r>
                                <w:rPr>
                                  <w:w w:val="122"/>
                                </w:rPr>
                                <w:t>price</w:t>
                              </w:r>
                              <w:r>
                                <w:rPr>
                                  <w:spacing w:val="13"/>
                                  <w:w w:val="122"/>
                                </w:rPr>
                                <w:t xml:space="preserve"> </w:t>
                              </w:r>
                              <w:r>
                                <w:rPr>
                                  <w:w w:val="122"/>
                                </w:rPr>
                                <w:t>for</w:t>
                              </w:r>
                              <w:r>
                                <w:rPr>
                                  <w:spacing w:val="13"/>
                                  <w:w w:val="122"/>
                                </w:rPr>
                                <w:t xml:space="preserve"> </w:t>
                              </w:r>
                              <w:r>
                                <w:rPr>
                                  <w:w w:val="122"/>
                                </w:rPr>
                                <w:t>the</w:t>
                              </w:r>
                              <w:r>
                                <w:rPr>
                                  <w:spacing w:val="13"/>
                                  <w:w w:val="122"/>
                                </w:rPr>
                                <w:t xml:space="preserve"> </w:t>
                              </w:r>
                              <w:r>
                                <w:rPr>
                                  <w:w w:val="122"/>
                                </w:rPr>
                                <w:t>item</w:t>
                              </w:r>
                              <w:r>
                                <w:rPr>
                                  <w:spacing w:val="13"/>
                                  <w:w w:val="122"/>
                                </w:rPr>
                                <w:t xml:space="preserve"> </w:t>
                              </w:r>
                              <w:r>
                                <w:rPr>
                                  <w:w w:val="122"/>
                                </w:rPr>
                                <w:t>or</w:t>
                              </w:r>
                              <w:r>
                                <w:rPr>
                                  <w:spacing w:val="13"/>
                                  <w:w w:val="122"/>
                                </w:rPr>
                                <w:t xml:space="preserve"> </w:t>
                              </w:r>
                            </w:p>
                          </w:txbxContent>
                        </wps:txbx>
                        <wps:bodyPr horzOverflow="overflow" vert="horz" lIns="0" tIns="0" rIns="0" bIns="0" rtlCol="0">
                          <a:noAutofit/>
                        </wps:bodyPr>
                      </wps:wsp>
                      <wps:wsp>
                        <wps:cNvPr id="330" name="Rectangle 330"/>
                        <wps:cNvSpPr/>
                        <wps:spPr>
                          <a:xfrm>
                            <a:off x="288000" y="1612849"/>
                            <a:ext cx="1311149" cy="162965"/>
                          </a:xfrm>
                          <a:prstGeom prst="rect">
                            <a:avLst/>
                          </a:prstGeom>
                          <a:ln>
                            <a:noFill/>
                          </a:ln>
                        </wps:spPr>
                        <wps:txbx>
                          <w:txbxContent>
                            <w:p w:rsidR="004A00DD" w:rsidRDefault="004A00DD">
                              <w:pPr>
                                <w:spacing w:after="160" w:line="259" w:lineRule="auto"/>
                                <w:ind w:left="0" w:firstLine="0"/>
                              </w:pPr>
                              <w:r>
                                <w:rPr>
                                  <w:w w:val="122"/>
                                </w:rPr>
                                <w:t>service</w:t>
                              </w:r>
                              <w:r>
                                <w:rPr>
                                  <w:spacing w:val="13"/>
                                  <w:w w:val="122"/>
                                </w:rPr>
                                <w:t xml:space="preserve"> </w:t>
                              </w:r>
                              <w:r>
                                <w:rPr>
                                  <w:w w:val="122"/>
                                </w:rPr>
                                <w:t>you</w:t>
                              </w:r>
                              <w:r>
                                <w:rPr>
                                  <w:spacing w:val="13"/>
                                  <w:w w:val="122"/>
                                </w:rPr>
                                <w:t xml:space="preserve"> </w:t>
                              </w:r>
                              <w:r>
                                <w:rPr>
                                  <w:w w:val="122"/>
                                </w:rPr>
                                <w:t>need.</w:t>
                              </w:r>
                            </w:p>
                          </w:txbxContent>
                        </wps:txbx>
                        <wps:bodyPr horzOverflow="overflow" vert="horz" lIns="0" tIns="0" rIns="0" bIns="0" rtlCol="0">
                          <a:noAutofit/>
                        </wps:bodyPr>
                      </wps:wsp>
                      <wps:wsp>
                        <wps:cNvPr id="331" name="Rectangle 331"/>
                        <wps:cNvSpPr/>
                        <wps:spPr>
                          <a:xfrm>
                            <a:off x="288000" y="1826451"/>
                            <a:ext cx="3913836" cy="162965"/>
                          </a:xfrm>
                          <a:prstGeom prst="rect">
                            <a:avLst/>
                          </a:prstGeom>
                          <a:ln>
                            <a:noFill/>
                          </a:ln>
                        </wps:spPr>
                        <wps:txbx>
                          <w:txbxContent>
                            <w:p w:rsidR="004A00DD" w:rsidRDefault="004A00DD">
                              <w:pPr>
                                <w:spacing w:after="160" w:line="259" w:lineRule="auto"/>
                                <w:ind w:left="0" w:firstLine="0"/>
                              </w:pPr>
                              <w:r>
                                <w:rPr>
                                  <w:w w:val="122"/>
                                </w:rPr>
                                <w:t>For</w:t>
                              </w:r>
                              <w:r>
                                <w:rPr>
                                  <w:spacing w:val="13"/>
                                  <w:w w:val="122"/>
                                </w:rPr>
                                <w:t xml:space="preserve"> </w:t>
                              </w:r>
                              <w:proofErr w:type="gramStart"/>
                              <w:r>
                                <w:rPr>
                                  <w:w w:val="122"/>
                                </w:rPr>
                                <w:t>example</w:t>
                              </w:r>
                              <w:proofErr w:type="gramEnd"/>
                              <w:r>
                                <w:rPr>
                                  <w:spacing w:val="13"/>
                                  <w:w w:val="122"/>
                                </w:rPr>
                                <w:t xml:space="preserve"> </w:t>
                              </w:r>
                              <w:r>
                                <w:rPr>
                                  <w:w w:val="122"/>
                                </w:rPr>
                                <w:t>if</w:t>
                              </w:r>
                              <w:r>
                                <w:rPr>
                                  <w:spacing w:val="13"/>
                                  <w:w w:val="122"/>
                                </w:rPr>
                                <w:t xml:space="preserve"> </w:t>
                              </w:r>
                              <w:r>
                                <w:rPr>
                                  <w:w w:val="122"/>
                                </w:rPr>
                                <w:t>you</w:t>
                              </w:r>
                              <w:r>
                                <w:rPr>
                                  <w:spacing w:val="13"/>
                                  <w:w w:val="122"/>
                                </w:rPr>
                                <w:t xml:space="preserve"> </w:t>
                              </w:r>
                              <w:r>
                                <w:rPr>
                                  <w:w w:val="122"/>
                                </w:rPr>
                                <w:t>need</w:t>
                              </w:r>
                              <w:r>
                                <w:rPr>
                                  <w:spacing w:val="13"/>
                                  <w:w w:val="122"/>
                                </w:rPr>
                                <w:t xml:space="preserve"> </w:t>
                              </w:r>
                              <w:r>
                                <w:rPr>
                                  <w:w w:val="122"/>
                                </w:rPr>
                                <w:t>car</w:t>
                              </w:r>
                              <w:r>
                                <w:rPr>
                                  <w:spacing w:val="13"/>
                                  <w:w w:val="122"/>
                                </w:rPr>
                                <w:t xml:space="preserve"> </w:t>
                              </w:r>
                              <w:r>
                                <w:rPr>
                                  <w:w w:val="122"/>
                                </w:rPr>
                                <w:t>repairs,</w:t>
                              </w:r>
                              <w:r>
                                <w:rPr>
                                  <w:spacing w:val="13"/>
                                  <w:w w:val="122"/>
                                </w:rPr>
                                <w:t xml:space="preserve"> </w:t>
                              </w:r>
                              <w:r>
                                <w:rPr>
                                  <w:w w:val="122"/>
                                </w:rPr>
                                <w:t>have</w:t>
                              </w:r>
                              <w:r>
                                <w:rPr>
                                  <w:spacing w:val="13"/>
                                  <w:w w:val="122"/>
                                </w:rPr>
                                <w:t xml:space="preserve"> </w:t>
                              </w:r>
                              <w:r>
                                <w:rPr>
                                  <w:w w:val="122"/>
                                </w:rPr>
                                <w:t>mechanic</w:t>
                              </w:r>
                              <w:r>
                                <w:rPr>
                                  <w:spacing w:val="13"/>
                                  <w:w w:val="122"/>
                                </w:rPr>
                                <w:t xml:space="preserve"> </w:t>
                              </w:r>
                            </w:p>
                          </w:txbxContent>
                        </wps:txbx>
                        <wps:bodyPr horzOverflow="overflow" vert="horz" lIns="0" tIns="0" rIns="0" bIns="0" rtlCol="0">
                          <a:noAutofit/>
                        </wps:bodyPr>
                      </wps:wsp>
                      <wps:wsp>
                        <wps:cNvPr id="332" name="Rectangle 332"/>
                        <wps:cNvSpPr/>
                        <wps:spPr>
                          <a:xfrm>
                            <a:off x="288000" y="1978851"/>
                            <a:ext cx="4120885" cy="162965"/>
                          </a:xfrm>
                          <a:prstGeom prst="rect">
                            <a:avLst/>
                          </a:prstGeom>
                          <a:ln>
                            <a:noFill/>
                          </a:ln>
                        </wps:spPr>
                        <wps:txbx>
                          <w:txbxContent>
                            <w:p w:rsidR="004A00DD" w:rsidRDefault="004A00DD">
                              <w:pPr>
                                <w:spacing w:after="160" w:line="259" w:lineRule="auto"/>
                                <w:ind w:left="0" w:firstLine="0"/>
                              </w:pPr>
                              <w:r>
                                <w:rPr>
                                  <w:w w:val="122"/>
                                </w:rPr>
                                <w:t>look</w:t>
                              </w:r>
                              <w:r>
                                <w:rPr>
                                  <w:spacing w:val="13"/>
                                  <w:w w:val="122"/>
                                </w:rPr>
                                <w:t xml:space="preserve"> </w:t>
                              </w:r>
                              <w:r>
                                <w:rPr>
                                  <w:w w:val="122"/>
                                </w:rPr>
                                <w:t>at</w:t>
                              </w:r>
                              <w:r>
                                <w:rPr>
                                  <w:spacing w:val="13"/>
                                  <w:w w:val="122"/>
                                </w:rPr>
                                <w:t xml:space="preserve"> </w:t>
                              </w:r>
                              <w:r>
                                <w:rPr>
                                  <w:w w:val="122"/>
                                </w:rPr>
                                <w:t>your</w:t>
                              </w:r>
                              <w:r>
                                <w:rPr>
                                  <w:spacing w:val="13"/>
                                  <w:w w:val="122"/>
                                </w:rPr>
                                <w:t xml:space="preserve"> </w:t>
                              </w:r>
                              <w:r>
                                <w:rPr>
                                  <w:w w:val="122"/>
                                </w:rPr>
                                <w:t>car</w:t>
                              </w:r>
                              <w:r>
                                <w:rPr>
                                  <w:spacing w:val="13"/>
                                  <w:w w:val="122"/>
                                </w:rPr>
                                <w:t xml:space="preserve"> </w:t>
                              </w:r>
                              <w:r>
                                <w:rPr>
                                  <w:w w:val="122"/>
                                </w:rPr>
                                <w:t>and</w:t>
                              </w:r>
                              <w:r>
                                <w:rPr>
                                  <w:spacing w:val="13"/>
                                  <w:w w:val="122"/>
                                </w:rPr>
                                <w:t xml:space="preserve"> </w:t>
                              </w:r>
                              <w:r>
                                <w:rPr>
                                  <w:w w:val="122"/>
                                </w:rPr>
                                <w:t>provide</w:t>
                              </w:r>
                              <w:r>
                                <w:rPr>
                                  <w:spacing w:val="13"/>
                                  <w:w w:val="122"/>
                                </w:rPr>
                                <w:t xml:space="preserve"> </w:t>
                              </w:r>
                              <w:r>
                                <w:rPr>
                                  <w:w w:val="122"/>
                                </w:rPr>
                                <w:t>you</w:t>
                              </w:r>
                              <w:r>
                                <w:rPr>
                                  <w:spacing w:val="13"/>
                                  <w:w w:val="122"/>
                                </w:rPr>
                                <w:t xml:space="preserve"> </w:t>
                              </w:r>
                              <w:r>
                                <w:rPr>
                                  <w:w w:val="122"/>
                                </w:rPr>
                                <w:t>with</w:t>
                              </w:r>
                              <w:r>
                                <w:rPr>
                                  <w:spacing w:val="13"/>
                                  <w:w w:val="122"/>
                                </w:rPr>
                                <w:t xml:space="preserve"> </w:t>
                              </w:r>
                              <w:r>
                                <w:rPr>
                                  <w:w w:val="122"/>
                                </w:rPr>
                                <w:t>a</w:t>
                              </w:r>
                              <w:r>
                                <w:rPr>
                                  <w:spacing w:val="13"/>
                                  <w:w w:val="122"/>
                                </w:rPr>
                                <w:t xml:space="preserve"> </w:t>
                              </w:r>
                              <w:r>
                                <w:rPr>
                                  <w:w w:val="122"/>
                                </w:rPr>
                                <w:t>quote</w:t>
                              </w:r>
                              <w:r>
                                <w:rPr>
                                  <w:spacing w:val="13"/>
                                  <w:w w:val="122"/>
                                </w:rPr>
                                <w:t xml:space="preserve"> </w:t>
                              </w:r>
                              <w:r>
                                <w:rPr>
                                  <w:w w:val="122"/>
                                </w:rPr>
                                <w:t>on</w:t>
                              </w:r>
                              <w:r>
                                <w:rPr>
                                  <w:spacing w:val="13"/>
                                  <w:w w:val="122"/>
                                </w:rPr>
                                <w:t xml:space="preserve"> </w:t>
                              </w:r>
                              <w:proofErr w:type="gramStart"/>
                              <w:r>
                                <w:rPr>
                                  <w:w w:val="122"/>
                                </w:rPr>
                                <w:t>their</w:t>
                              </w:r>
                              <w:proofErr w:type="gramEnd"/>
                              <w:r>
                                <w:rPr>
                                  <w:spacing w:val="13"/>
                                  <w:w w:val="122"/>
                                </w:rPr>
                                <w:t xml:space="preserve"> </w:t>
                              </w:r>
                            </w:p>
                          </w:txbxContent>
                        </wps:txbx>
                        <wps:bodyPr horzOverflow="overflow" vert="horz" lIns="0" tIns="0" rIns="0" bIns="0" rtlCol="0">
                          <a:noAutofit/>
                        </wps:bodyPr>
                      </wps:wsp>
                      <wps:wsp>
                        <wps:cNvPr id="333" name="Rectangle 333"/>
                        <wps:cNvSpPr/>
                        <wps:spPr>
                          <a:xfrm>
                            <a:off x="288000" y="2131251"/>
                            <a:ext cx="4390552" cy="162965"/>
                          </a:xfrm>
                          <a:prstGeom prst="rect">
                            <a:avLst/>
                          </a:prstGeom>
                          <a:ln>
                            <a:noFill/>
                          </a:ln>
                        </wps:spPr>
                        <wps:txbx>
                          <w:txbxContent>
                            <w:p w:rsidR="004A00DD" w:rsidRDefault="004A00DD">
                              <w:pPr>
                                <w:spacing w:after="160" w:line="259" w:lineRule="auto"/>
                                <w:ind w:left="0" w:firstLine="0"/>
                              </w:pPr>
                              <w:r>
                                <w:rPr>
                                  <w:w w:val="121"/>
                                </w:rPr>
                                <w:t>letterhead</w:t>
                              </w:r>
                              <w:r>
                                <w:rPr>
                                  <w:spacing w:val="13"/>
                                  <w:w w:val="121"/>
                                </w:rPr>
                                <w:t xml:space="preserve"> </w:t>
                              </w:r>
                              <w:r>
                                <w:rPr>
                                  <w:w w:val="121"/>
                                </w:rPr>
                                <w:t>or</w:t>
                              </w:r>
                              <w:r>
                                <w:rPr>
                                  <w:spacing w:val="13"/>
                                  <w:w w:val="121"/>
                                </w:rPr>
                                <w:t xml:space="preserve"> </w:t>
                              </w:r>
                              <w:r>
                                <w:rPr>
                                  <w:w w:val="121"/>
                                </w:rPr>
                                <w:t>if</w:t>
                              </w:r>
                              <w:r>
                                <w:rPr>
                                  <w:spacing w:val="13"/>
                                  <w:w w:val="121"/>
                                </w:rPr>
                                <w:t xml:space="preserve"> </w:t>
                              </w:r>
                              <w:r>
                                <w:rPr>
                                  <w:w w:val="121"/>
                                </w:rPr>
                                <w:t>you</w:t>
                              </w:r>
                              <w:r>
                                <w:rPr>
                                  <w:spacing w:val="13"/>
                                  <w:w w:val="121"/>
                                </w:rPr>
                                <w:t xml:space="preserve"> </w:t>
                              </w:r>
                              <w:r>
                                <w:rPr>
                                  <w:w w:val="121"/>
                                </w:rPr>
                                <w:t>need</w:t>
                              </w:r>
                              <w:r>
                                <w:rPr>
                                  <w:spacing w:val="13"/>
                                  <w:w w:val="121"/>
                                </w:rPr>
                                <w:t xml:space="preserve"> </w:t>
                              </w:r>
                              <w:r>
                                <w:rPr>
                                  <w:w w:val="121"/>
                                </w:rPr>
                                <w:t>a</w:t>
                              </w:r>
                              <w:r>
                                <w:rPr>
                                  <w:spacing w:val="13"/>
                                  <w:w w:val="121"/>
                                </w:rPr>
                                <w:t xml:space="preserve"> </w:t>
                              </w:r>
                              <w:r>
                                <w:rPr>
                                  <w:w w:val="121"/>
                                </w:rPr>
                                <w:t>household</w:t>
                              </w:r>
                              <w:r>
                                <w:rPr>
                                  <w:spacing w:val="13"/>
                                  <w:w w:val="121"/>
                                </w:rPr>
                                <w:t xml:space="preserve"> </w:t>
                              </w:r>
                              <w:r>
                                <w:rPr>
                                  <w:w w:val="121"/>
                                </w:rPr>
                                <w:t>appliance,</w:t>
                              </w:r>
                              <w:r>
                                <w:rPr>
                                  <w:spacing w:val="13"/>
                                  <w:w w:val="121"/>
                                </w:rPr>
                                <w:t xml:space="preserve"> </w:t>
                              </w:r>
                              <w:r>
                                <w:rPr>
                                  <w:w w:val="121"/>
                                </w:rPr>
                                <w:t>compare</w:t>
                              </w:r>
                              <w:r>
                                <w:rPr>
                                  <w:spacing w:val="13"/>
                                  <w:w w:val="121"/>
                                </w:rPr>
                                <w:t xml:space="preserve"> </w:t>
                              </w:r>
                            </w:p>
                          </w:txbxContent>
                        </wps:txbx>
                        <wps:bodyPr horzOverflow="overflow" vert="horz" lIns="0" tIns="0" rIns="0" bIns="0" rtlCol="0">
                          <a:noAutofit/>
                        </wps:bodyPr>
                      </wps:wsp>
                      <wps:wsp>
                        <wps:cNvPr id="334" name="Rectangle 334"/>
                        <wps:cNvSpPr/>
                        <wps:spPr>
                          <a:xfrm>
                            <a:off x="288000" y="2283651"/>
                            <a:ext cx="3931014" cy="162965"/>
                          </a:xfrm>
                          <a:prstGeom prst="rect">
                            <a:avLst/>
                          </a:prstGeom>
                          <a:ln>
                            <a:noFill/>
                          </a:ln>
                        </wps:spPr>
                        <wps:txbx>
                          <w:txbxContent>
                            <w:p w:rsidR="004A00DD" w:rsidRDefault="004A00DD">
                              <w:pPr>
                                <w:spacing w:after="160" w:line="259" w:lineRule="auto"/>
                                <w:ind w:left="0" w:firstLine="0"/>
                              </w:pPr>
                              <w:r>
                                <w:rPr>
                                  <w:w w:val="122"/>
                                </w:rPr>
                                <w:t>prices</w:t>
                              </w:r>
                              <w:r>
                                <w:rPr>
                                  <w:spacing w:val="13"/>
                                  <w:w w:val="122"/>
                                </w:rPr>
                                <w:t xml:space="preserve"> </w:t>
                              </w:r>
                              <w:r>
                                <w:rPr>
                                  <w:w w:val="122"/>
                                </w:rPr>
                                <w:t>online</w:t>
                              </w:r>
                              <w:r>
                                <w:rPr>
                                  <w:spacing w:val="13"/>
                                  <w:w w:val="122"/>
                                </w:rPr>
                                <w:t xml:space="preserve"> </w:t>
                              </w:r>
                              <w:r>
                                <w:rPr>
                                  <w:w w:val="122"/>
                                </w:rPr>
                                <w:t>and</w:t>
                              </w:r>
                              <w:r>
                                <w:rPr>
                                  <w:spacing w:val="13"/>
                                  <w:w w:val="122"/>
                                </w:rPr>
                                <w:t xml:space="preserve"> </w:t>
                              </w:r>
                              <w:r>
                                <w:rPr>
                                  <w:w w:val="122"/>
                                </w:rPr>
                                <w:t>have</w:t>
                              </w:r>
                              <w:r>
                                <w:rPr>
                                  <w:spacing w:val="13"/>
                                  <w:w w:val="122"/>
                                </w:rPr>
                                <w:t xml:space="preserve"> </w:t>
                              </w:r>
                              <w:r>
                                <w:rPr>
                                  <w:w w:val="122"/>
                                </w:rPr>
                                <w:t>the</w:t>
                              </w:r>
                              <w:r>
                                <w:rPr>
                                  <w:spacing w:val="13"/>
                                  <w:w w:val="122"/>
                                </w:rPr>
                                <w:t xml:space="preserve"> </w:t>
                              </w:r>
                              <w:r>
                                <w:rPr>
                                  <w:w w:val="122"/>
                                </w:rPr>
                                <w:t>name</w:t>
                              </w:r>
                              <w:r>
                                <w:rPr>
                                  <w:spacing w:val="13"/>
                                  <w:w w:val="122"/>
                                </w:rPr>
                                <w:t xml:space="preserve"> </w:t>
                              </w:r>
                              <w:r>
                                <w:rPr>
                                  <w:w w:val="122"/>
                                </w:rPr>
                                <w:t>and</w:t>
                              </w:r>
                              <w:r>
                                <w:rPr>
                                  <w:spacing w:val="13"/>
                                  <w:w w:val="122"/>
                                </w:rPr>
                                <w:t xml:space="preserve"> </w:t>
                              </w:r>
                              <w:r>
                                <w:rPr>
                                  <w:w w:val="122"/>
                                </w:rPr>
                                <w:t>address</w:t>
                              </w:r>
                              <w:r>
                                <w:rPr>
                                  <w:spacing w:val="13"/>
                                  <w:w w:val="122"/>
                                </w:rPr>
                                <w:t xml:space="preserve"> </w:t>
                              </w:r>
                              <w:r>
                                <w:rPr>
                                  <w:w w:val="122"/>
                                </w:rPr>
                                <w:t>of</w:t>
                              </w:r>
                              <w:r>
                                <w:rPr>
                                  <w:spacing w:val="13"/>
                                  <w:w w:val="122"/>
                                </w:rPr>
                                <w:t xml:space="preserve"> </w:t>
                              </w:r>
                              <w:r>
                                <w:rPr>
                                  <w:w w:val="122"/>
                                </w:rPr>
                                <w:t>the</w:t>
                              </w:r>
                              <w:r>
                                <w:rPr>
                                  <w:spacing w:val="13"/>
                                  <w:w w:val="122"/>
                                </w:rPr>
                                <w:t xml:space="preserve"> </w:t>
                              </w:r>
                            </w:p>
                          </w:txbxContent>
                        </wps:txbx>
                        <wps:bodyPr horzOverflow="overflow" vert="horz" lIns="0" tIns="0" rIns="0" bIns="0" rtlCol="0">
                          <a:noAutofit/>
                        </wps:bodyPr>
                      </wps:wsp>
                      <wps:wsp>
                        <wps:cNvPr id="335" name="Rectangle 335"/>
                        <wps:cNvSpPr/>
                        <wps:spPr>
                          <a:xfrm>
                            <a:off x="288000" y="2436051"/>
                            <a:ext cx="3744806" cy="162965"/>
                          </a:xfrm>
                          <a:prstGeom prst="rect">
                            <a:avLst/>
                          </a:prstGeom>
                          <a:ln>
                            <a:noFill/>
                          </a:ln>
                        </wps:spPr>
                        <wps:txbx>
                          <w:txbxContent>
                            <w:p w:rsidR="004A00DD" w:rsidRDefault="004A00DD">
                              <w:pPr>
                                <w:spacing w:after="160" w:line="259" w:lineRule="auto"/>
                                <w:ind w:left="0" w:firstLine="0"/>
                              </w:pPr>
                              <w:r>
                                <w:rPr>
                                  <w:w w:val="122"/>
                                </w:rPr>
                                <w:t>stores</w:t>
                              </w:r>
                              <w:r>
                                <w:rPr>
                                  <w:spacing w:val="13"/>
                                  <w:w w:val="122"/>
                                </w:rPr>
                                <w:t xml:space="preserve"> </w:t>
                              </w:r>
                              <w:r>
                                <w:rPr>
                                  <w:w w:val="122"/>
                                </w:rPr>
                                <w:t>and</w:t>
                              </w:r>
                              <w:r>
                                <w:rPr>
                                  <w:spacing w:val="13"/>
                                  <w:w w:val="122"/>
                                </w:rPr>
                                <w:t xml:space="preserve"> </w:t>
                              </w:r>
                              <w:r>
                                <w:rPr>
                                  <w:w w:val="122"/>
                                </w:rPr>
                                <w:t>the</w:t>
                              </w:r>
                              <w:r>
                                <w:rPr>
                                  <w:spacing w:val="13"/>
                                  <w:w w:val="122"/>
                                </w:rPr>
                                <w:t xml:space="preserve"> </w:t>
                              </w:r>
                              <w:r>
                                <w:rPr>
                                  <w:w w:val="122"/>
                                </w:rPr>
                                <w:t>prices</w:t>
                              </w:r>
                              <w:r>
                                <w:rPr>
                                  <w:spacing w:val="13"/>
                                  <w:w w:val="122"/>
                                </w:rPr>
                                <w:t xml:space="preserve"> </w:t>
                              </w:r>
                              <w:r>
                                <w:rPr>
                                  <w:w w:val="122"/>
                                </w:rPr>
                                <w:t>ready</w:t>
                              </w:r>
                              <w:r>
                                <w:rPr>
                                  <w:spacing w:val="13"/>
                                  <w:w w:val="122"/>
                                </w:rPr>
                                <w:t xml:space="preserve"> </w:t>
                              </w:r>
                              <w:r>
                                <w:rPr>
                                  <w:w w:val="122"/>
                                </w:rPr>
                                <w:t>for</w:t>
                              </w:r>
                              <w:r>
                                <w:rPr>
                                  <w:spacing w:val="13"/>
                                  <w:w w:val="122"/>
                                </w:rPr>
                                <w:t xml:space="preserve"> </w:t>
                              </w:r>
                              <w:r>
                                <w:rPr>
                                  <w:w w:val="122"/>
                                </w:rPr>
                                <w:t>your</w:t>
                              </w:r>
                              <w:r>
                                <w:rPr>
                                  <w:spacing w:val="13"/>
                                  <w:w w:val="122"/>
                                </w:rPr>
                                <w:t xml:space="preserve"> </w:t>
                              </w:r>
                              <w:r>
                                <w:rPr>
                                  <w:w w:val="122"/>
                                </w:rPr>
                                <w:t>appointment.</w:t>
                              </w:r>
                            </w:p>
                          </w:txbxContent>
                        </wps:txbx>
                        <wps:bodyPr horzOverflow="overflow" vert="horz" lIns="0" tIns="0" rIns="0" bIns="0" rtlCol="0">
                          <a:noAutofit/>
                        </wps:bodyPr>
                      </wps:wsp>
                      <wps:wsp>
                        <wps:cNvPr id="336" name="Rectangle 336"/>
                        <wps:cNvSpPr/>
                        <wps:spPr>
                          <a:xfrm>
                            <a:off x="288000" y="2649651"/>
                            <a:ext cx="4118438" cy="162965"/>
                          </a:xfrm>
                          <a:prstGeom prst="rect">
                            <a:avLst/>
                          </a:prstGeom>
                          <a:ln>
                            <a:noFill/>
                          </a:ln>
                        </wps:spPr>
                        <wps:txbx>
                          <w:txbxContent>
                            <w:p w:rsidR="004A00DD" w:rsidRDefault="004A00DD">
                              <w:pPr>
                                <w:spacing w:after="160" w:line="259" w:lineRule="auto"/>
                                <w:ind w:left="0" w:firstLine="0"/>
                              </w:pPr>
                              <w:r>
                                <w:rPr>
                                  <w:w w:val="122"/>
                                </w:rPr>
                                <w:t>If</w:t>
                              </w:r>
                              <w:r>
                                <w:rPr>
                                  <w:spacing w:val="13"/>
                                  <w:w w:val="122"/>
                                </w:rPr>
                                <w:t xml:space="preserve"> </w:t>
                              </w:r>
                              <w:r>
                                <w:rPr>
                                  <w:w w:val="122"/>
                                </w:rPr>
                                <w:t>you’re</w:t>
                              </w:r>
                              <w:r>
                                <w:rPr>
                                  <w:spacing w:val="13"/>
                                  <w:w w:val="122"/>
                                </w:rPr>
                                <w:t xml:space="preserve"> </w:t>
                              </w:r>
                              <w:r>
                                <w:rPr>
                                  <w:w w:val="122"/>
                                </w:rPr>
                                <w:t>looking</w:t>
                              </w:r>
                              <w:r>
                                <w:rPr>
                                  <w:spacing w:val="13"/>
                                  <w:w w:val="122"/>
                                </w:rPr>
                                <w:t xml:space="preserve"> </w:t>
                              </w:r>
                              <w:r>
                                <w:rPr>
                                  <w:w w:val="122"/>
                                </w:rPr>
                                <w:t>for</w:t>
                              </w:r>
                              <w:r>
                                <w:rPr>
                                  <w:spacing w:val="13"/>
                                  <w:w w:val="122"/>
                                </w:rPr>
                                <w:t xml:space="preserve"> </w:t>
                              </w:r>
                              <w:r>
                                <w:rPr>
                                  <w:w w:val="122"/>
                                </w:rPr>
                                <w:t>a</w:t>
                              </w:r>
                              <w:r>
                                <w:rPr>
                                  <w:spacing w:val="13"/>
                                  <w:w w:val="122"/>
                                </w:rPr>
                                <w:t xml:space="preserve"> </w:t>
                              </w:r>
                              <w:r>
                                <w:rPr>
                                  <w:w w:val="122"/>
                                </w:rPr>
                                <w:t>new</w:t>
                              </w:r>
                              <w:r>
                                <w:rPr>
                                  <w:spacing w:val="13"/>
                                  <w:w w:val="122"/>
                                </w:rPr>
                                <w:t xml:space="preserve"> </w:t>
                              </w:r>
                              <w:r>
                                <w:rPr>
                                  <w:w w:val="122"/>
                                </w:rPr>
                                <w:t>household</w:t>
                              </w:r>
                              <w:r>
                                <w:rPr>
                                  <w:spacing w:val="13"/>
                                  <w:w w:val="122"/>
                                </w:rPr>
                                <w:t xml:space="preserve"> </w:t>
                              </w:r>
                              <w:r>
                                <w:rPr>
                                  <w:w w:val="122"/>
                                </w:rPr>
                                <w:t>appliance</w:t>
                              </w:r>
                              <w:r>
                                <w:rPr>
                                  <w:spacing w:val="13"/>
                                  <w:w w:val="122"/>
                                </w:rPr>
                                <w:t xml:space="preserve"> </w:t>
                              </w:r>
                              <w:r>
                                <w:rPr>
                                  <w:w w:val="122"/>
                                </w:rPr>
                                <w:t>ask</w:t>
                              </w:r>
                              <w:r>
                                <w:rPr>
                                  <w:spacing w:val="13"/>
                                  <w:w w:val="122"/>
                                </w:rPr>
                                <w:t xml:space="preserve"> </w:t>
                              </w:r>
                              <w:r>
                                <w:rPr>
                                  <w:w w:val="122"/>
                                </w:rPr>
                                <w:t>us</w:t>
                              </w:r>
                              <w:r>
                                <w:rPr>
                                  <w:spacing w:val="13"/>
                                  <w:w w:val="122"/>
                                </w:rPr>
                                <w:t xml:space="preserve"> </w:t>
                              </w:r>
                            </w:p>
                          </w:txbxContent>
                        </wps:txbx>
                        <wps:bodyPr horzOverflow="overflow" vert="horz" lIns="0" tIns="0" rIns="0" bIns="0" rtlCol="0">
                          <a:noAutofit/>
                        </wps:bodyPr>
                      </wps:wsp>
                      <wps:wsp>
                        <wps:cNvPr id="337" name="Rectangle 337"/>
                        <wps:cNvSpPr/>
                        <wps:spPr>
                          <a:xfrm>
                            <a:off x="288000" y="2802051"/>
                            <a:ext cx="4412596" cy="162965"/>
                          </a:xfrm>
                          <a:prstGeom prst="rect">
                            <a:avLst/>
                          </a:prstGeom>
                          <a:ln>
                            <a:noFill/>
                          </a:ln>
                        </wps:spPr>
                        <wps:txbx>
                          <w:txbxContent>
                            <w:p w:rsidR="004A00DD" w:rsidRDefault="004A00DD">
                              <w:pPr>
                                <w:spacing w:after="160" w:line="259" w:lineRule="auto"/>
                                <w:ind w:left="0" w:firstLine="0"/>
                              </w:pPr>
                              <w:r>
                                <w:rPr>
                                  <w:w w:val="122"/>
                                </w:rPr>
                                <w:t>about</w:t>
                              </w:r>
                              <w:r>
                                <w:rPr>
                                  <w:spacing w:val="13"/>
                                  <w:w w:val="122"/>
                                </w:rPr>
                                <w:t xml:space="preserve"> </w:t>
                              </w:r>
                              <w:r>
                                <w:rPr>
                                  <w:w w:val="122"/>
                                </w:rPr>
                                <w:t>Good2GoNow</w:t>
                              </w:r>
                              <w:r>
                                <w:rPr>
                                  <w:spacing w:val="13"/>
                                  <w:w w:val="122"/>
                                </w:rPr>
                                <w:t xml:space="preserve"> </w:t>
                              </w:r>
                              <w:r>
                                <w:rPr>
                                  <w:w w:val="122"/>
                                </w:rPr>
                                <w:t>—</w:t>
                              </w:r>
                              <w:r>
                                <w:rPr>
                                  <w:spacing w:val="13"/>
                                  <w:w w:val="122"/>
                                </w:rPr>
                                <w:t xml:space="preserve"> </w:t>
                              </w:r>
                              <w:r>
                                <w:rPr>
                                  <w:w w:val="122"/>
                                </w:rPr>
                                <w:t>a</w:t>
                              </w:r>
                              <w:r>
                                <w:rPr>
                                  <w:spacing w:val="13"/>
                                  <w:w w:val="122"/>
                                </w:rPr>
                                <w:t xml:space="preserve"> </w:t>
                              </w:r>
                              <w:r>
                                <w:rPr>
                                  <w:w w:val="122"/>
                                </w:rPr>
                                <w:t>partnership</w:t>
                              </w:r>
                              <w:r>
                                <w:rPr>
                                  <w:spacing w:val="13"/>
                                  <w:w w:val="122"/>
                                </w:rPr>
                                <w:t xml:space="preserve"> </w:t>
                              </w:r>
                              <w:r>
                                <w:rPr>
                                  <w:w w:val="122"/>
                                </w:rPr>
                                <w:t>with</w:t>
                              </w:r>
                              <w:r>
                                <w:rPr>
                                  <w:spacing w:val="13"/>
                                  <w:w w:val="122"/>
                                </w:rPr>
                                <w:t xml:space="preserve"> </w:t>
                              </w:r>
                              <w:r>
                                <w:rPr>
                                  <w:w w:val="122"/>
                                </w:rPr>
                                <w:t>The</w:t>
                              </w:r>
                              <w:r>
                                <w:rPr>
                                  <w:spacing w:val="13"/>
                                  <w:w w:val="122"/>
                                </w:rPr>
                                <w:t xml:space="preserve"> </w:t>
                              </w:r>
                              <w:r>
                                <w:rPr>
                                  <w:w w:val="122"/>
                                </w:rPr>
                                <w:t>Good</w:t>
                              </w:r>
                              <w:r>
                                <w:rPr>
                                  <w:spacing w:val="13"/>
                                  <w:w w:val="122"/>
                                </w:rPr>
                                <w:t xml:space="preserve"> </w:t>
                              </w:r>
                              <w:r>
                                <w:rPr>
                                  <w:w w:val="122"/>
                                </w:rPr>
                                <w:t>Guys</w:t>
                              </w:r>
                              <w:r>
                                <w:rPr>
                                  <w:spacing w:val="13"/>
                                  <w:w w:val="122"/>
                                </w:rPr>
                                <w:t xml:space="preserve"> </w:t>
                              </w:r>
                            </w:p>
                          </w:txbxContent>
                        </wps:txbx>
                        <wps:bodyPr horzOverflow="overflow" vert="horz" lIns="0" tIns="0" rIns="0" bIns="0" rtlCol="0">
                          <a:noAutofit/>
                        </wps:bodyPr>
                      </wps:wsp>
                      <wps:wsp>
                        <wps:cNvPr id="338" name="Rectangle 338"/>
                        <wps:cNvSpPr/>
                        <wps:spPr>
                          <a:xfrm>
                            <a:off x="288000" y="2954451"/>
                            <a:ext cx="3609190" cy="162965"/>
                          </a:xfrm>
                          <a:prstGeom prst="rect">
                            <a:avLst/>
                          </a:prstGeom>
                          <a:ln>
                            <a:noFill/>
                          </a:ln>
                        </wps:spPr>
                        <wps:txbx>
                          <w:txbxContent>
                            <w:p w:rsidR="004A00DD" w:rsidRDefault="004A00DD">
                              <w:pPr>
                                <w:spacing w:after="160" w:line="259" w:lineRule="auto"/>
                                <w:ind w:left="0" w:firstLine="0"/>
                              </w:pPr>
                              <w:proofErr w:type="spellStart"/>
                              <w:r>
                                <w:rPr>
                                  <w:w w:val="124"/>
                                </w:rPr>
                                <w:t>Commerical</w:t>
                              </w:r>
                              <w:proofErr w:type="spellEnd"/>
                              <w:r>
                                <w:rPr>
                                  <w:spacing w:val="13"/>
                                  <w:w w:val="124"/>
                                </w:rPr>
                                <w:t xml:space="preserve"> </w:t>
                              </w:r>
                              <w:r>
                                <w:rPr>
                                  <w:w w:val="124"/>
                                </w:rPr>
                                <w:t>that</w:t>
                              </w:r>
                              <w:r>
                                <w:rPr>
                                  <w:spacing w:val="13"/>
                                  <w:w w:val="124"/>
                                </w:rPr>
                                <w:t xml:space="preserve"> </w:t>
                              </w:r>
                              <w:r>
                                <w:rPr>
                                  <w:w w:val="124"/>
                                </w:rPr>
                                <w:t>enables</w:t>
                              </w:r>
                              <w:r>
                                <w:rPr>
                                  <w:spacing w:val="13"/>
                                  <w:w w:val="124"/>
                                </w:rPr>
                                <w:t xml:space="preserve"> </w:t>
                              </w:r>
                              <w:r>
                                <w:rPr>
                                  <w:w w:val="124"/>
                                </w:rPr>
                                <w:t>NILS</w:t>
                              </w:r>
                              <w:r>
                                <w:rPr>
                                  <w:spacing w:val="13"/>
                                  <w:w w:val="124"/>
                                </w:rPr>
                                <w:t xml:space="preserve"> </w:t>
                              </w:r>
                              <w:r>
                                <w:rPr>
                                  <w:w w:val="124"/>
                                </w:rPr>
                                <w:t>customers</w:t>
                              </w:r>
                              <w:r>
                                <w:rPr>
                                  <w:spacing w:val="13"/>
                                  <w:w w:val="124"/>
                                </w:rPr>
                                <w:t xml:space="preserve"> </w:t>
                              </w:r>
                              <w:r>
                                <w:rPr>
                                  <w:w w:val="124"/>
                                </w:rPr>
                                <w:t>to</w:t>
                              </w:r>
                              <w:r>
                                <w:rPr>
                                  <w:spacing w:val="13"/>
                                  <w:w w:val="124"/>
                                </w:rPr>
                                <w:t xml:space="preserve"> </w:t>
                              </w:r>
                              <w:r>
                                <w:rPr>
                                  <w:w w:val="124"/>
                                </w:rPr>
                                <w:t>get</w:t>
                              </w:r>
                            </w:p>
                          </w:txbxContent>
                        </wps:txbx>
                        <wps:bodyPr horzOverflow="overflow" vert="horz" lIns="0" tIns="0" rIns="0" bIns="0" rtlCol="0">
                          <a:noAutofit/>
                        </wps:bodyPr>
                      </wps:wsp>
                      <wps:wsp>
                        <wps:cNvPr id="339" name="Rectangle 339"/>
                        <wps:cNvSpPr/>
                        <wps:spPr>
                          <a:xfrm>
                            <a:off x="3001672" y="2954451"/>
                            <a:ext cx="45606" cy="162965"/>
                          </a:xfrm>
                          <a:prstGeom prst="rect">
                            <a:avLst/>
                          </a:prstGeom>
                          <a:ln>
                            <a:noFill/>
                          </a:ln>
                        </wps:spPr>
                        <wps:txbx>
                          <w:txbxContent>
                            <w:p w:rsidR="004A00DD" w:rsidRDefault="004A00DD">
                              <w:pPr>
                                <w:spacing w:after="160" w:line="259" w:lineRule="auto"/>
                                <w:ind w:left="0" w:firstLine="0"/>
                              </w:pPr>
                              <w:r>
                                <w:t xml:space="preserve"> </w:t>
                              </w:r>
                            </w:p>
                          </w:txbxContent>
                        </wps:txbx>
                        <wps:bodyPr horzOverflow="overflow" vert="horz" lIns="0" tIns="0" rIns="0" bIns="0" rtlCol="0">
                          <a:noAutofit/>
                        </wps:bodyPr>
                      </wps:wsp>
                      <wps:wsp>
                        <wps:cNvPr id="340" name="Rectangle 340"/>
                        <wps:cNvSpPr/>
                        <wps:spPr>
                          <a:xfrm>
                            <a:off x="288000" y="3106851"/>
                            <a:ext cx="818911" cy="162965"/>
                          </a:xfrm>
                          <a:prstGeom prst="rect">
                            <a:avLst/>
                          </a:prstGeom>
                          <a:ln>
                            <a:noFill/>
                          </a:ln>
                        </wps:spPr>
                        <wps:txbx>
                          <w:txbxContent>
                            <w:p w:rsidR="004A00DD" w:rsidRDefault="004A00DD">
                              <w:pPr>
                                <w:spacing w:after="160" w:line="259" w:lineRule="auto"/>
                                <w:ind w:left="0" w:firstLine="0"/>
                              </w:pPr>
                              <w:r>
                                <w:rPr>
                                  <w:w w:val="122"/>
                                </w:rPr>
                                <w:t>a</w:t>
                              </w:r>
                              <w:r>
                                <w:rPr>
                                  <w:spacing w:val="13"/>
                                  <w:w w:val="122"/>
                                </w:rPr>
                                <w:t xml:space="preserve"> </w:t>
                              </w:r>
                              <w:r>
                                <w:rPr>
                                  <w:w w:val="122"/>
                                </w:rPr>
                                <w:t>discount.</w:t>
                              </w:r>
                            </w:p>
                          </w:txbxContent>
                        </wps:txbx>
                        <wps:bodyPr horzOverflow="overflow" vert="horz" lIns="0" tIns="0" rIns="0" bIns="0" rtlCol="0">
                          <a:noAutofit/>
                        </wps:bodyPr>
                      </wps:wsp>
                      <wps:wsp>
                        <wps:cNvPr id="342" name="Shape 342"/>
                        <wps:cNvSpPr/>
                        <wps:spPr>
                          <a:xfrm>
                            <a:off x="5805980" y="2945843"/>
                            <a:ext cx="187173" cy="216891"/>
                          </a:xfrm>
                          <a:custGeom>
                            <a:avLst/>
                            <a:gdLst/>
                            <a:ahLst/>
                            <a:cxnLst/>
                            <a:rect l="0" t="0" r="0" b="0"/>
                            <a:pathLst>
                              <a:path w="187173" h="216891">
                                <a:moveTo>
                                  <a:pt x="0" y="0"/>
                                </a:moveTo>
                                <a:lnTo>
                                  <a:pt x="173990" y="183604"/>
                                </a:lnTo>
                                <a:lnTo>
                                  <a:pt x="173990" y="2756"/>
                                </a:lnTo>
                                <a:lnTo>
                                  <a:pt x="187173" y="2756"/>
                                </a:lnTo>
                                <a:lnTo>
                                  <a:pt x="187173" y="216891"/>
                                </a:lnTo>
                                <a:lnTo>
                                  <a:pt x="13183" y="31877"/>
                                </a:lnTo>
                                <a:lnTo>
                                  <a:pt x="13183" y="209995"/>
                                </a:lnTo>
                                <a:lnTo>
                                  <a:pt x="0" y="209995"/>
                                </a:lnTo>
                                <a:lnTo>
                                  <a:pt x="0"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3" name="Shape 343"/>
                        <wps:cNvSpPr/>
                        <wps:spPr>
                          <a:xfrm>
                            <a:off x="6014846" y="3026088"/>
                            <a:ext cx="66402" cy="132499"/>
                          </a:xfrm>
                          <a:custGeom>
                            <a:avLst/>
                            <a:gdLst/>
                            <a:ahLst/>
                            <a:cxnLst/>
                            <a:rect l="0" t="0" r="0" b="0"/>
                            <a:pathLst>
                              <a:path w="66402" h="132499">
                                <a:moveTo>
                                  <a:pt x="65964" y="0"/>
                                </a:moveTo>
                                <a:lnTo>
                                  <a:pt x="66402" y="84"/>
                                </a:lnTo>
                                <a:lnTo>
                                  <a:pt x="66402" y="11782"/>
                                </a:lnTo>
                                <a:lnTo>
                                  <a:pt x="65164" y="11544"/>
                                </a:lnTo>
                                <a:cubicBezTo>
                                  <a:pt x="34913" y="11544"/>
                                  <a:pt x="12395" y="37135"/>
                                  <a:pt x="12395" y="66523"/>
                                </a:cubicBezTo>
                                <a:cubicBezTo>
                                  <a:pt x="12395" y="95364"/>
                                  <a:pt x="35204" y="120980"/>
                                  <a:pt x="65164" y="120980"/>
                                </a:cubicBezTo>
                                <a:lnTo>
                                  <a:pt x="66402" y="120742"/>
                                </a:lnTo>
                                <a:lnTo>
                                  <a:pt x="66402" y="132415"/>
                                </a:lnTo>
                                <a:lnTo>
                                  <a:pt x="65964" y="132499"/>
                                </a:lnTo>
                                <a:cubicBezTo>
                                  <a:pt x="29426" y="132499"/>
                                  <a:pt x="0" y="102527"/>
                                  <a:pt x="0" y="66523"/>
                                </a:cubicBezTo>
                                <a:cubicBezTo>
                                  <a:pt x="0" y="29985"/>
                                  <a:pt x="29147" y="0"/>
                                  <a:pt x="65964" y="0"/>
                                </a:cubicBez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4" name="Shape 344"/>
                        <wps:cNvSpPr/>
                        <wps:spPr>
                          <a:xfrm>
                            <a:off x="6081248" y="3026172"/>
                            <a:ext cx="66377" cy="132330"/>
                          </a:xfrm>
                          <a:custGeom>
                            <a:avLst/>
                            <a:gdLst/>
                            <a:ahLst/>
                            <a:cxnLst/>
                            <a:rect l="0" t="0" r="0" b="0"/>
                            <a:pathLst>
                              <a:path w="66377" h="132330">
                                <a:moveTo>
                                  <a:pt x="0" y="0"/>
                                </a:moveTo>
                                <a:lnTo>
                                  <a:pt x="25770" y="4971"/>
                                </a:lnTo>
                                <a:cubicBezTo>
                                  <a:pt x="49818" y="14776"/>
                                  <a:pt x="66377" y="37917"/>
                                  <a:pt x="66377" y="66159"/>
                                </a:cubicBezTo>
                                <a:cubicBezTo>
                                  <a:pt x="66377" y="94439"/>
                                  <a:pt x="49818" y="117568"/>
                                  <a:pt x="25770" y="127365"/>
                                </a:cubicBezTo>
                                <a:lnTo>
                                  <a:pt x="0" y="132330"/>
                                </a:lnTo>
                                <a:lnTo>
                                  <a:pt x="0" y="120658"/>
                                </a:lnTo>
                                <a:lnTo>
                                  <a:pt x="20494" y="116718"/>
                                </a:lnTo>
                                <a:cubicBezTo>
                                  <a:pt x="40398" y="108620"/>
                                  <a:pt x="54007" y="89536"/>
                                  <a:pt x="54007" y="66438"/>
                                </a:cubicBezTo>
                                <a:cubicBezTo>
                                  <a:pt x="54007" y="42950"/>
                                  <a:pt x="40548" y="23769"/>
                                  <a:pt x="20606" y="15646"/>
                                </a:cubicBezTo>
                                <a:lnTo>
                                  <a:pt x="0" y="11697"/>
                                </a:lnTo>
                                <a:lnTo>
                                  <a:pt x="0"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5" name="Shape 345"/>
                        <wps:cNvSpPr/>
                        <wps:spPr>
                          <a:xfrm>
                            <a:off x="6150859" y="3021976"/>
                            <a:ext cx="203941" cy="140754"/>
                          </a:xfrm>
                          <a:custGeom>
                            <a:avLst/>
                            <a:gdLst/>
                            <a:ahLst/>
                            <a:cxnLst/>
                            <a:rect l="0" t="0" r="0" b="0"/>
                            <a:pathLst>
                              <a:path w="203941" h="140754">
                                <a:moveTo>
                                  <a:pt x="102248" y="0"/>
                                </a:moveTo>
                                <a:lnTo>
                                  <a:pt x="147332" y="111049"/>
                                </a:lnTo>
                                <a:lnTo>
                                  <a:pt x="191313" y="6896"/>
                                </a:lnTo>
                                <a:lnTo>
                                  <a:pt x="203941" y="6896"/>
                                </a:lnTo>
                                <a:lnTo>
                                  <a:pt x="203941" y="6914"/>
                                </a:lnTo>
                                <a:lnTo>
                                  <a:pt x="146494" y="140754"/>
                                </a:lnTo>
                                <a:lnTo>
                                  <a:pt x="101714" y="31039"/>
                                </a:lnTo>
                                <a:lnTo>
                                  <a:pt x="57175" y="140754"/>
                                </a:lnTo>
                                <a:lnTo>
                                  <a:pt x="0" y="6896"/>
                                </a:lnTo>
                                <a:lnTo>
                                  <a:pt x="12636" y="6896"/>
                                </a:lnTo>
                                <a:lnTo>
                                  <a:pt x="57455" y="111049"/>
                                </a:lnTo>
                                <a:lnTo>
                                  <a:pt x="102248"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6" name="Shape 346"/>
                        <wps:cNvSpPr/>
                        <wps:spPr>
                          <a:xfrm>
                            <a:off x="4410800" y="2945835"/>
                            <a:ext cx="207239" cy="212750"/>
                          </a:xfrm>
                          <a:custGeom>
                            <a:avLst/>
                            <a:gdLst/>
                            <a:ahLst/>
                            <a:cxnLst/>
                            <a:rect l="0" t="0" r="0" b="0"/>
                            <a:pathLst>
                              <a:path w="207239" h="212750">
                                <a:moveTo>
                                  <a:pt x="108026" y="0"/>
                                </a:moveTo>
                                <a:cubicBezTo>
                                  <a:pt x="145682" y="0"/>
                                  <a:pt x="176187" y="18694"/>
                                  <a:pt x="197904" y="48362"/>
                                </a:cubicBezTo>
                                <a:lnTo>
                                  <a:pt x="187173" y="56909"/>
                                </a:lnTo>
                                <a:cubicBezTo>
                                  <a:pt x="168758" y="29439"/>
                                  <a:pt x="140716" y="12382"/>
                                  <a:pt x="107188" y="12382"/>
                                </a:cubicBezTo>
                                <a:cubicBezTo>
                                  <a:pt x="56617" y="12382"/>
                                  <a:pt x="13170" y="56629"/>
                                  <a:pt x="13170" y="106388"/>
                                </a:cubicBezTo>
                                <a:cubicBezTo>
                                  <a:pt x="13170" y="157493"/>
                                  <a:pt x="55499" y="200368"/>
                                  <a:pt x="107188" y="200368"/>
                                </a:cubicBezTo>
                                <a:cubicBezTo>
                                  <a:pt x="129438" y="200368"/>
                                  <a:pt x="151168" y="191364"/>
                                  <a:pt x="168211" y="177571"/>
                                </a:cubicBezTo>
                                <a:cubicBezTo>
                                  <a:pt x="186081" y="162433"/>
                                  <a:pt x="192659" y="145136"/>
                                  <a:pt x="193497" y="122593"/>
                                </a:cubicBezTo>
                                <a:lnTo>
                                  <a:pt x="119266" y="122593"/>
                                </a:lnTo>
                                <a:lnTo>
                                  <a:pt x="119266" y="110236"/>
                                </a:lnTo>
                                <a:lnTo>
                                  <a:pt x="206692" y="110236"/>
                                </a:lnTo>
                                <a:cubicBezTo>
                                  <a:pt x="207239" y="136322"/>
                                  <a:pt x="203390" y="159144"/>
                                  <a:pt x="184963" y="179210"/>
                                </a:cubicBezTo>
                                <a:cubicBezTo>
                                  <a:pt x="165189" y="200647"/>
                                  <a:pt x="135484" y="212750"/>
                                  <a:pt x="106363" y="212750"/>
                                </a:cubicBezTo>
                                <a:cubicBezTo>
                                  <a:pt x="48907" y="212750"/>
                                  <a:pt x="0" y="164389"/>
                                  <a:pt x="0" y="107188"/>
                                </a:cubicBezTo>
                                <a:cubicBezTo>
                                  <a:pt x="0" y="47841"/>
                                  <a:pt x="48641" y="0"/>
                                  <a:pt x="108026" y="0"/>
                                </a:cubicBez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7" name="Shape 347"/>
                        <wps:cNvSpPr/>
                        <wps:spPr>
                          <a:xfrm>
                            <a:off x="4636077" y="3026088"/>
                            <a:ext cx="66370" cy="132499"/>
                          </a:xfrm>
                          <a:custGeom>
                            <a:avLst/>
                            <a:gdLst/>
                            <a:ahLst/>
                            <a:cxnLst/>
                            <a:rect l="0" t="0" r="0" b="0"/>
                            <a:pathLst>
                              <a:path w="66370" h="132499">
                                <a:moveTo>
                                  <a:pt x="65964" y="0"/>
                                </a:moveTo>
                                <a:lnTo>
                                  <a:pt x="66370" y="78"/>
                                </a:lnTo>
                                <a:lnTo>
                                  <a:pt x="66370" y="11780"/>
                                </a:lnTo>
                                <a:lnTo>
                                  <a:pt x="65138" y="11544"/>
                                </a:lnTo>
                                <a:cubicBezTo>
                                  <a:pt x="34912" y="11544"/>
                                  <a:pt x="12357" y="37135"/>
                                  <a:pt x="12357" y="66523"/>
                                </a:cubicBezTo>
                                <a:cubicBezTo>
                                  <a:pt x="12357" y="95364"/>
                                  <a:pt x="35154" y="120980"/>
                                  <a:pt x="65138" y="120980"/>
                                </a:cubicBezTo>
                                <a:lnTo>
                                  <a:pt x="66370" y="120743"/>
                                </a:lnTo>
                                <a:lnTo>
                                  <a:pt x="66370" y="132421"/>
                                </a:lnTo>
                                <a:lnTo>
                                  <a:pt x="65964" y="132499"/>
                                </a:lnTo>
                                <a:cubicBezTo>
                                  <a:pt x="29413" y="132499"/>
                                  <a:pt x="0" y="102527"/>
                                  <a:pt x="0" y="66523"/>
                                </a:cubicBezTo>
                                <a:cubicBezTo>
                                  <a:pt x="0" y="29985"/>
                                  <a:pt x="29121" y="0"/>
                                  <a:pt x="65964" y="0"/>
                                </a:cubicBez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8" name="Shape 348"/>
                        <wps:cNvSpPr/>
                        <wps:spPr>
                          <a:xfrm>
                            <a:off x="4702447" y="3026166"/>
                            <a:ext cx="66370" cy="132343"/>
                          </a:xfrm>
                          <a:custGeom>
                            <a:avLst/>
                            <a:gdLst/>
                            <a:ahLst/>
                            <a:cxnLst/>
                            <a:rect l="0" t="0" r="0" b="0"/>
                            <a:pathLst>
                              <a:path w="66370" h="132343">
                                <a:moveTo>
                                  <a:pt x="0" y="0"/>
                                </a:moveTo>
                                <a:lnTo>
                                  <a:pt x="25801" y="4977"/>
                                </a:lnTo>
                                <a:cubicBezTo>
                                  <a:pt x="49839" y="14782"/>
                                  <a:pt x="66370" y="37923"/>
                                  <a:pt x="66370" y="66165"/>
                                </a:cubicBezTo>
                                <a:cubicBezTo>
                                  <a:pt x="66370" y="94445"/>
                                  <a:pt x="49839" y="117574"/>
                                  <a:pt x="25801" y="127371"/>
                                </a:cubicBezTo>
                                <a:lnTo>
                                  <a:pt x="0" y="132343"/>
                                </a:lnTo>
                                <a:lnTo>
                                  <a:pt x="0" y="120665"/>
                                </a:lnTo>
                                <a:lnTo>
                                  <a:pt x="20505" y="116724"/>
                                </a:lnTo>
                                <a:cubicBezTo>
                                  <a:pt x="40411" y="108626"/>
                                  <a:pt x="54013" y="89542"/>
                                  <a:pt x="54013" y="66444"/>
                                </a:cubicBezTo>
                                <a:cubicBezTo>
                                  <a:pt x="54013" y="42956"/>
                                  <a:pt x="40561" y="23775"/>
                                  <a:pt x="20618" y="15652"/>
                                </a:cubicBezTo>
                                <a:lnTo>
                                  <a:pt x="0" y="11702"/>
                                </a:lnTo>
                                <a:lnTo>
                                  <a:pt x="0"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49" name="Shape 349"/>
                        <wps:cNvSpPr/>
                        <wps:spPr>
                          <a:xfrm>
                            <a:off x="4786350" y="3026088"/>
                            <a:ext cx="66383" cy="132499"/>
                          </a:xfrm>
                          <a:custGeom>
                            <a:avLst/>
                            <a:gdLst/>
                            <a:ahLst/>
                            <a:cxnLst/>
                            <a:rect l="0" t="0" r="0" b="0"/>
                            <a:pathLst>
                              <a:path w="66383" h="132499">
                                <a:moveTo>
                                  <a:pt x="65951" y="0"/>
                                </a:moveTo>
                                <a:lnTo>
                                  <a:pt x="66383" y="83"/>
                                </a:lnTo>
                                <a:lnTo>
                                  <a:pt x="66383" y="11780"/>
                                </a:lnTo>
                                <a:lnTo>
                                  <a:pt x="65151" y="11544"/>
                                </a:lnTo>
                                <a:cubicBezTo>
                                  <a:pt x="34899" y="11544"/>
                                  <a:pt x="12370" y="37135"/>
                                  <a:pt x="12370" y="66523"/>
                                </a:cubicBezTo>
                                <a:cubicBezTo>
                                  <a:pt x="12370" y="95364"/>
                                  <a:pt x="35179" y="120980"/>
                                  <a:pt x="65151" y="120980"/>
                                </a:cubicBezTo>
                                <a:lnTo>
                                  <a:pt x="66383" y="120743"/>
                                </a:lnTo>
                                <a:lnTo>
                                  <a:pt x="66383" y="132416"/>
                                </a:lnTo>
                                <a:lnTo>
                                  <a:pt x="65951" y="132499"/>
                                </a:lnTo>
                                <a:cubicBezTo>
                                  <a:pt x="29413" y="132499"/>
                                  <a:pt x="0" y="102527"/>
                                  <a:pt x="0" y="66523"/>
                                </a:cubicBezTo>
                                <a:cubicBezTo>
                                  <a:pt x="0" y="29985"/>
                                  <a:pt x="29147" y="0"/>
                                  <a:pt x="65951" y="0"/>
                                </a:cubicBez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50" name="Shape 350"/>
                        <wps:cNvSpPr/>
                        <wps:spPr>
                          <a:xfrm>
                            <a:off x="4852733" y="3026171"/>
                            <a:ext cx="66383" cy="132333"/>
                          </a:xfrm>
                          <a:custGeom>
                            <a:avLst/>
                            <a:gdLst/>
                            <a:ahLst/>
                            <a:cxnLst/>
                            <a:rect l="0" t="0" r="0" b="0"/>
                            <a:pathLst>
                              <a:path w="66383" h="132333">
                                <a:moveTo>
                                  <a:pt x="0" y="0"/>
                                </a:moveTo>
                                <a:lnTo>
                                  <a:pt x="25786" y="4972"/>
                                </a:lnTo>
                                <a:cubicBezTo>
                                  <a:pt x="49838" y="14777"/>
                                  <a:pt x="66383" y="37918"/>
                                  <a:pt x="66383" y="66160"/>
                                </a:cubicBezTo>
                                <a:cubicBezTo>
                                  <a:pt x="66383" y="94440"/>
                                  <a:pt x="49838" y="117569"/>
                                  <a:pt x="25786" y="127366"/>
                                </a:cubicBezTo>
                                <a:lnTo>
                                  <a:pt x="0" y="132333"/>
                                </a:lnTo>
                                <a:lnTo>
                                  <a:pt x="0" y="120660"/>
                                </a:lnTo>
                                <a:lnTo>
                                  <a:pt x="20494" y="116719"/>
                                </a:lnTo>
                                <a:cubicBezTo>
                                  <a:pt x="40397" y="108621"/>
                                  <a:pt x="54013" y="89538"/>
                                  <a:pt x="54013" y="66439"/>
                                </a:cubicBezTo>
                                <a:cubicBezTo>
                                  <a:pt x="54013" y="42951"/>
                                  <a:pt x="40561" y="23770"/>
                                  <a:pt x="20618" y="15647"/>
                                </a:cubicBezTo>
                                <a:lnTo>
                                  <a:pt x="0" y="11697"/>
                                </a:lnTo>
                                <a:lnTo>
                                  <a:pt x="0"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51" name="Shape 351"/>
                        <wps:cNvSpPr/>
                        <wps:spPr>
                          <a:xfrm>
                            <a:off x="4936621" y="3026091"/>
                            <a:ext cx="62421" cy="132445"/>
                          </a:xfrm>
                          <a:custGeom>
                            <a:avLst/>
                            <a:gdLst/>
                            <a:ahLst/>
                            <a:cxnLst/>
                            <a:rect l="0" t="0" r="0" b="0"/>
                            <a:pathLst>
                              <a:path w="62421" h="132445">
                                <a:moveTo>
                                  <a:pt x="62116" y="0"/>
                                </a:moveTo>
                                <a:lnTo>
                                  <a:pt x="62421" y="70"/>
                                </a:lnTo>
                                <a:lnTo>
                                  <a:pt x="62421" y="11707"/>
                                </a:lnTo>
                                <a:lnTo>
                                  <a:pt x="61582" y="11544"/>
                                </a:lnTo>
                                <a:cubicBezTo>
                                  <a:pt x="32436" y="11544"/>
                                  <a:pt x="12395" y="37947"/>
                                  <a:pt x="12395" y="65443"/>
                                </a:cubicBezTo>
                                <a:cubicBezTo>
                                  <a:pt x="12395" y="94564"/>
                                  <a:pt x="31610" y="120980"/>
                                  <a:pt x="62421" y="120980"/>
                                </a:cubicBezTo>
                                <a:lnTo>
                                  <a:pt x="62421" y="132445"/>
                                </a:lnTo>
                                <a:lnTo>
                                  <a:pt x="36664" y="127236"/>
                                </a:lnTo>
                                <a:cubicBezTo>
                                  <a:pt x="13623" y="117069"/>
                                  <a:pt x="0" y="93256"/>
                                  <a:pt x="0" y="65443"/>
                                </a:cubicBezTo>
                                <a:cubicBezTo>
                                  <a:pt x="0" y="28321"/>
                                  <a:pt x="23914" y="0"/>
                                  <a:pt x="62116" y="0"/>
                                </a:cubicBez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52" name="Shape 352"/>
                        <wps:cNvSpPr/>
                        <wps:spPr>
                          <a:xfrm>
                            <a:off x="4999042" y="2929075"/>
                            <a:ext cx="61557" cy="229514"/>
                          </a:xfrm>
                          <a:custGeom>
                            <a:avLst/>
                            <a:gdLst/>
                            <a:ahLst/>
                            <a:cxnLst/>
                            <a:rect l="0" t="0" r="0" b="0"/>
                            <a:pathLst>
                              <a:path w="61557" h="229514">
                                <a:moveTo>
                                  <a:pt x="49187" y="0"/>
                                </a:moveTo>
                                <a:lnTo>
                                  <a:pt x="61557" y="0"/>
                                </a:lnTo>
                                <a:lnTo>
                                  <a:pt x="61557" y="226771"/>
                                </a:lnTo>
                                <a:lnTo>
                                  <a:pt x="49187" y="226771"/>
                                </a:lnTo>
                                <a:lnTo>
                                  <a:pt x="49187" y="203949"/>
                                </a:lnTo>
                                <a:lnTo>
                                  <a:pt x="48628" y="203949"/>
                                </a:lnTo>
                                <a:cubicBezTo>
                                  <a:pt x="39294" y="220142"/>
                                  <a:pt x="18961" y="229514"/>
                                  <a:pt x="267" y="229514"/>
                                </a:cubicBezTo>
                                <a:lnTo>
                                  <a:pt x="0" y="229461"/>
                                </a:lnTo>
                                <a:lnTo>
                                  <a:pt x="0" y="217995"/>
                                </a:lnTo>
                                <a:cubicBezTo>
                                  <a:pt x="32423" y="217995"/>
                                  <a:pt x="50025" y="191580"/>
                                  <a:pt x="50025" y="161049"/>
                                </a:cubicBezTo>
                                <a:cubicBezTo>
                                  <a:pt x="50025" y="138998"/>
                                  <a:pt x="38731" y="120498"/>
                                  <a:pt x="20096" y="112627"/>
                                </a:cubicBezTo>
                                <a:lnTo>
                                  <a:pt x="0" y="108722"/>
                                </a:lnTo>
                                <a:lnTo>
                                  <a:pt x="0" y="97086"/>
                                </a:lnTo>
                                <a:lnTo>
                                  <a:pt x="27472" y="103413"/>
                                </a:lnTo>
                                <a:cubicBezTo>
                                  <a:pt x="35925" y="107607"/>
                                  <a:pt x="43275" y="113792"/>
                                  <a:pt x="48628" y="121755"/>
                                </a:cubicBezTo>
                                <a:lnTo>
                                  <a:pt x="49187" y="121755"/>
                                </a:lnTo>
                                <a:lnTo>
                                  <a:pt x="49187" y="0"/>
                                </a:lnTo>
                                <a:close/>
                              </a:path>
                            </a:pathLst>
                          </a:custGeom>
                          <a:ln w="0" cap="rnd">
                            <a:miter lim="100000"/>
                          </a:ln>
                        </wps:spPr>
                        <wps:style>
                          <a:lnRef idx="0">
                            <a:srgbClr val="000000">
                              <a:alpha val="0"/>
                            </a:srgbClr>
                          </a:lnRef>
                          <a:fillRef idx="1">
                            <a:srgbClr val="181717"/>
                          </a:fillRef>
                          <a:effectRef idx="0">
                            <a:scrgbClr r="0" g="0" b="0"/>
                          </a:effectRef>
                          <a:fontRef idx="none"/>
                        </wps:style>
                        <wps:bodyPr/>
                      </wps:wsp>
                      <wps:wsp>
                        <wps:cNvPr id="353" name="Shape 353"/>
                        <wps:cNvSpPr/>
                        <wps:spPr>
                          <a:xfrm>
                            <a:off x="5254698" y="2790119"/>
                            <a:ext cx="533133" cy="533108"/>
                          </a:xfrm>
                          <a:custGeom>
                            <a:avLst/>
                            <a:gdLst/>
                            <a:ahLst/>
                            <a:cxnLst/>
                            <a:rect l="0" t="0" r="0" b="0"/>
                            <a:pathLst>
                              <a:path w="533133" h="533108">
                                <a:moveTo>
                                  <a:pt x="266560" y="0"/>
                                </a:moveTo>
                                <a:cubicBezTo>
                                  <a:pt x="413779" y="0"/>
                                  <a:pt x="533133" y="119317"/>
                                  <a:pt x="533133" y="266548"/>
                                </a:cubicBezTo>
                                <a:cubicBezTo>
                                  <a:pt x="533133" y="413766"/>
                                  <a:pt x="413779" y="533108"/>
                                  <a:pt x="266560" y="533108"/>
                                </a:cubicBezTo>
                                <a:cubicBezTo>
                                  <a:pt x="119329" y="533108"/>
                                  <a:pt x="0" y="413766"/>
                                  <a:pt x="0" y="266548"/>
                                </a:cubicBezTo>
                                <a:cubicBezTo>
                                  <a:pt x="0" y="119317"/>
                                  <a:pt x="119329" y="0"/>
                                  <a:pt x="266560" y="0"/>
                                </a:cubicBezTo>
                                <a:close/>
                              </a:path>
                            </a:pathLst>
                          </a:custGeom>
                          <a:ln w="0" cap="rnd">
                            <a:miter lim="100000"/>
                          </a:ln>
                        </wps:spPr>
                        <wps:style>
                          <a:lnRef idx="0">
                            <a:srgbClr val="000000">
                              <a:alpha val="0"/>
                            </a:srgbClr>
                          </a:lnRef>
                          <a:fillRef idx="1">
                            <a:srgbClr val="B23232"/>
                          </a:fillRef>
                          <a:effectRef idx="0">
                            <a:scrgbClr r="0" g="0" b="0"/>
                          </a:effectRef>
                          <a:fontRef idx="none"/>
                        </wps:style>
                        <wps:bodyPr/>
                      </wps:wsp>
                      <wps:wsp>
                        <wps:cNvPr id="354" name="Shape 354"/>
                        <wps:cNvSpPr/>
                        <wps:spPr>
                          <a:xfrm>
                            <a:off x="5082018" y="2929667"/>
                            <a:ext cx="161163" cy="226174"/>
                          </a:xfrm>
                          <a:custGeom>
                            <a:avLst/>
                            <a:gdLst/>
                            <a:ahLst/>
                            <a:cxnLst/>
                            <a:rect l="0" t="0" r="0" b="0"/>
                            <a:pathLst>
                              <a:path w="161163" h="226174">
                                <a:moveTo>
                                  <a:pt x="85382" y="0"/>
                                </a:moveTo>
                                <a:cubicBezTo>
                                  <a:pt x="96190" y="0"/>
                                  <a:pt x="106134" y="1562"/>
                                  <a:pt x="115151" y="4763"/>
                                </a:cubicBezTo>
                                <a:cubicBezTo>
                                  <a:pt x="124168" y="7950"/>
                                  <a:pt x="131915" y="12472"/>
                                  <a:pt x="138405" y="18313"/>
                                </a:cubicBezTo>
                                <a:cubicBezTo>
                                  <a:pt x="144869" y="24168"/>
                                  <a:pt x="149962" y="31166"/>
                                  <a:pt x="153543" y="39307"/>
                                </a:cubicBezTo>
                                <a:cubicBezTo>
                                  <a:pt x="157163" y="47511"/>
                                  <a:pt x="158966" y="56579"/>
                                  <a:pt x="158966" y="66599"/>
                                </a:cubicBezTo>
                                <a:lnTo>
                                  <a:pt x="158966" y="67183"/>
                                </a:lnTo>
                                <a:cubicBezTo>
                                  <a:pt x="158966" y="75908"/>
                                  <a:pt x="157810" y="83833"/>
                                  <a:pt x="155473" y="90945"/>
                                </a:cubicBezTo>
                                <a:cubicBezTo>
                                  <a:pt x="153124" y="98044"/>
                                  <a:pt x="149568" y="104915"/>
                                  <a:pt x="144793" y="111506"/>
                                </a:cubicBezTo>
                                <a:cubicBezTo>
                                  <a:pt x="140005" y="118072"/>
                                  <a:pt x="133960" y="124689"/>
                                  <a:pt x="126632" y="131382"/>
                                </a:cubicBezTo>
                                <a:cubicBezTo>
                                  <a:pt x="119304" y="138075"/>
                                  <a:pt x="110744" y="145466"/>
                                  <a:pt x="101003" y="153518"/>
                                </a:cubicBezTo>
                                <a:lnTo>
                                  <a:pt x="55131" y="191745"/>
                                </a:lnTo>
                                <a:lnTo>
                                  <a:pt x="161163" y="191745"/>
                                </a:lnTo>
                                <a:lnTo>
                                  <a:pt x="161163" y="226174"/>
                                </a:lnTo>
                                <a:lnTo>
                                  <a:pt x="0" y="226174"/>
                                </a:lnTo>
                                <a:lnTo>
                                  <a:pt x="0" y="195326"/>
                                </a:lnTo>
                                <a:lnTo>
                                  <a:pt x="76784" y="130112"/>
                                </a:lnTo>
                                <a:cubicBezTo>
                                  <a:pt x="84430" y="123749"/>
                                  <a:pt x="90894" y="118034"/>
                                  <a:pt x="96190" y="112827"/>
                                </a:cubicBezTo>
                                <a:cubicBezTo>
                                  <a:pt x="101524" y="107594"/>
                                  <a:pt x="105804" y="102641"/>
                                  <a:pt x="109093" y="98006"/>
                                </a:cubicBezTo>
                                <a:cubicBezTo>
                                  <a:pt x="112395" y="93320"/>
                                  <a:pt x="114795" y="88748"/>
                                  <a:pt x="116281" y="84315"/>
                                </a:cubicBezTo>
                                <a:cubicBezTo>
                                  <a:pt x="117767" y="79870"/>
                                  <a:pt x="118504" y="75057"/>
                                  <a:pt x="118504" y="70003"/>
                                </a:cubicBezTo>
                                <a:cubicBezTo>
                                  <a:pt x="118504" y="59004"/>
                                  <a:pt x="115049" y="50457"/>
                                  <a:pt x="108153" y="44387"/>
                                </a:cubicBezTo>
                                <a:cubicBezTo>
                                  <a:pt x="101245" y="38341"/>
                                  <a:pt x="92697" y="35382"/>
                                  <a:pt x="82512" y="35382"/>
                                </a:cubicBezTo>
                                <a:cubicBezTo>
                                  <a:pt x="72301" y="35382"/>
                                  <a:pt x="63335" y="38087"/>
                                  <a:pt x="55600" y="43612"/>
                                </a:cubicBezTo>
                                <a:cubicBezTo>
                                  <a:pt x="47841" y="49162"/>
                                  <a:pt x="39624" y="57544"/>
                                  <a:pt x="30886" y="68783"/>
                                </a:cubicBezTo>
                                <a:lnTo>
                                  <a:pt x="3188" y="47104"/>
                                </a:lnTo>
                                <a:cubicBezTo>
                                  <a:pt x="8509" y="39675"/>
                                  <a:pt x="13907" y="33058"/>
                                  <a:pt x="19418" y="27153"/>
                                </a:cubicBezTo>
                                <a:cubicBezTo>
                                  <a:pt x="24955" y="21234"/>
                                  <a:pt x="30950" y="16307"/>
                                  <a:pt x="37427" y="12370"/>
                                </a:cubicBezTo>
                                <a:cubicBezTo>
                                  <a:pt x="43917" y="8395"/>
                                  <a:pt x="51029" y="5321"/>
                                  <a:pt x="58775" y="3213"/>
                                </a:cubicBezTo>
                                <a:cubicBezTo>
                                  <a:pt x="66535" y="1041"/>
                                  <a:pt x="75387" y="0"/>
                                  <a:pt x="85382" y="0"/>
                                </a:cubicBezTo>
                                <a:close/>
                              </a:path>
                            </a:pathLst>
                          </a:custGeom>
                          <a:ln w="0" cap="rnd">
                            <a:miter lim="100000"/>
                          </a:ln>
                        </wps:spPr>
                        <wps:style>
                          <a:lnRef idx="0">
                            <a:srgbClr val="000000">
                              <a:alpha val="0"/>
                            </a:srgbClr>
                          </a:lnRef>
                          <a:fillRef idx="1">
                            <a:srgbClr val="B23232"/>
                          </a:fillRef>
                          <a:effectRef idx="0">
                            <a:scrgbClr r="0" g="0" b="0"/>
                          </a:effectRef>
                          <a:fontRef idx="none"/>
                        </wps:style>
                        <wps:bodyPr/>
                      </wps:wsp>
                      <wps:wsp>
                        <wps:cNvPr id="355" name="Shape 355"/>
                        <wps:cNvSpPr/>
                        <wps:spPr>
                          <a:xfrm>
                            <a:off x="5327857" y="2856803"/>
                            <a:ext cx="242164" cy="417055"/>
                          </a:xfrm>
                          <a:custGeom>
                            <a:avLst/>
                            <a:gdLst/>
                            <a:ahLst/>
                            <a:cxnLst/>
                            <a:rect l="0" t="0" r="0" b="0"/>
                            <a:pathLst>
                              <a:path w="242164" h="417055">
                                <a:moveTo>
                                  <a:pt x="158496" y="4064"/>
                                </a:moveTo>
                                <a:cubicBezTo>
                                  <a:pt x="165278" y="5182"/>
                                  <a:pt x="172314" y="9385"/>
                                  <a:pt x="179718" y="13348"/>
                                </a:cubicBezTo>
                                <a:cubicBezTo>
                                  <a:pt x="186715" y="17107"/>
                                  <a:pt x="190767" y="20726"/>
                                  <a:pt x="194234" y="24702"/>
                                </a:cubicBezTo>
                                <a:cubicBezTo>
                                  <a:pt x="199580" y="30277"/>
                                  <a:pt x="202921" y="32398"/>
                                  <a:pt x="204051" y="34252"/>
                                </a:cubicBezTo>
                                <a:cubicBezTo>
                                  <a:pt x="204737" y="35281"/>
                                  <a:pt x="205130" y="36449"/>
                                  <a:pt x="206032" y="38862"/>
                                </a:cubicBezTo>
                                <a:lnTo>
                                  <a:pt x="206286" y="41326"/>
                                </a:lnTo>
                                <a:cubicBezTo>
                                  <a:pt x="206527" y="42609"/>
                                  <a:pt x="206527" y="43180"/>
                                  <a:pt x="206553" y="44018"/>
                                </a:cubicBezTo>
                                <a:cubicBezTo>
                                  <a:pt x="207492" y="57252"/>
                                  <a:pt x="203251" y="67818"/>
                                  <a:pt x="195008" y="73000"/>
                                </a:cubicBezTo>
                                <a:cubicBezTo>
                                  <a:pt x="189497" y="76530"/>
                                  <a:pt x="182994" y="77000"/>
                                  <a:pt x="177990" y="74320"/>
                                </a:cubicBezTo>
                                <a:lnTo>
                                  <a:pt x="177787" y="74244"/>
                                </a:lnTo>
                                <a:lnTo>
                                  <a:pt x="177647" y="74079"/>
                                </a:lnTo>
                                <a:cubicBezTo>
                                  <a:pt x="168199" y="67666"/>
                                  <a:pt x="167703" y="58877"/>
                                  <a:pt x="170434" y="52769"/>
                                </a:cubicBezTo>
                                <a:cubicBezTo>
                                  <a:pt x="172339" y="48489"/>
                                  <a:pt x="175768" y="45352"/>
                                  <a:pt x="179425" y="44234"/>
                                </a:cubicBezTo>
                                <a:cubicBezTo>
                                  <a:pt x="179273" y="43460"/>
                                  <a:pt x="178981" y="42685"/>
                                  <a:pt x="178613" y="41948"/>
                                </a:cubicBezTo>
                                <a:cubicBezTo>
                                  <a:pt x="178448" y="41643"/>
                                  <a:pt x="178308" y="41377"/>
                                  <a:pt x="178143" y="41110"/>
                                </a:cubicBezTo>
                                <a:cubicBezTo>
                                  <a:pt x="177736" y="40437"/>
                                  <a:pt x="177292" y="39764"/>
                                  <a:pt x="176657" y="39116"/>
                                </a:cubicBezTo>
                                <a:cubicBezTo>
                                  <a:pt x="175781" y="38227"/>
                                  <a:pt x="174917" y="37541"/>
                                  <a:pt x="173990" y="36894"/>
                                </a:cubicBezTo>
                                <a:cubicBezTo>
                                  <a:pt x="163513" y="30480"/>
                                  <a:pt x="156349" y="29312"/>
                                  <a:pt x="149758" y="30417"/>
                                </a:cubicBezTo>
                                <a:cubicBezTo>
                                  <a:pt x="135077" y="32830"/>
                                  <a:pt x="116484" y="47016"/>
                                  <a:pt x="99479" y="63741"/>
                                </a:cubicBezTo>
                                <a:cubicBezTo>
                                  <a:pt x="79159" y="83642"/>
                                  <a:pt x="52451" y="121806"/>
                                  <a:pt x="40462" y="150495"/>
                                </a:cubicBezTo>
                                <a:cubicBezTo>
                                  <a:pt x="29616" y="176378"/>
                                  <a:pt x="24206" y="213424"/>
                                  <a:pt x="24206" y="240830"/>
                                </a:cubicBezTo>
                                <a:cubicBezTo>
                                  <a:pt x="24206" y="258318"/>
                                  <a:pt x="29629" y="279730"/>
                                  <a:pt x="37528" y="294831"/>
                                </a:cubicBezTo>
                                <a:cubicBezTo>
                                  <a:pt x="46761" y="312242"/>
                                  <a:pt x="62585" y="319824"/>
                                  <a:pt x="76314" y="322606"/>
                                </a:cubicBezTo>
                                <a:cubicBezTo>
                                  <a:pt x="91821" y="325717"/>
                                  <a:pt x="135598" y="300698"/>
                                  <a:pt x="166814" y="261252"/>
                                </a:cubicBezTo>
                                <a:cubicBezTo>
                                  <a:pt x="182613" y="241186"/>
                                  <a:pt x="198590" y="222987"/>
                                  <a:pt x="202450" y="203022"/>
                                </a:cubicBezTo>
                                <a:cubicBezTo>
                                  <a:pt x="205753" y="185966"/>
                                  <a:pt x="212611" y="173723"/>
                                  <a:pt x="213881" y="159855"/>
                                </a:cubicBezTo>
                                <a:cubicBezTo>
                                  <a:pt x="214655" y="150813"/>
                                  <a:pt x="213144" y="148069"/>
                                  <a:pt x="212484" y="147358"/>
                                </a:cubicBezTo>
                                <a:cubicBezTo>
                                  <a:pt x="212153" y="147015"/>
                                  <a:pt x="211810" y="146825"/>
                                  <a:pt x="211277" y="146825"/>
                                </a:cubicBezTo>
                                <a:cubicBezTo>
                                  <a:pt x="208470" y="146825"/>
                                  <a:pt x="194094" y="152705"/>
                                  <a:pt x="129349" y="191872"/>
                                </a:cubicBezTo>
                                <a:cubicBezTo>
                                  <a:pt x="115329" y="200406"/>
                                  <a:pt x="111353" y="201524"/>
                                  <a:pt x="109474" y="201524"/>
                                </a:cubicBezTo>
                                <a:cubicBezTo>
                                  <a:pt x="101155" y="201524"/>
                                  <a:pt x="98527" y="205092"/>
                                  <a:pt x="98527" y="196469"/>
                                </a:cubicBezTo>
                                <a:cubicBezTo>
                                  <a:pt x="98527" y="190792"/>
                                  <a:pt x="102095" y="172225"/>
                                  <a:pt x="149987" y="149022"/>
                                </a:cubicBezTo>
                                <a:cubicBezTo>
                                  <a:pt x="183540" y="132728"/>
                                  <a:pt x="204521" y="124828"/>
                                  <a:pt x="214147" y="124828"/>
                                </a:cubicBezTo>
                                <a:cubicBezTo>
                                  <a:pt x="225463" y="124828"/>
                                  <a:pt x="238976" y="129921"/>
                                  <a:pt x="238976" y="154127"/>
                                </a:cubicBezTo>
                                <a:cubicBezTo>
                                  <a:pt x="238976" y="159715"/>
                                  <a:pt x="238137" y="166815"/>
                                  <a:pt x="236499" y="175184"/>
                                </a:cubicBezTo>
                                <a:cubicBezTo>
                                  <a:pt x="235737" y="179159"/>
                                  <a:pt x="234734" y="184480"/>
                                  <a:pt x="233388" y="191148"/>
                                </a:cubicBezTo>
                                <a:cubicBezTo>
                                  <a:pt x="228295" y="227597"/>
                                  <a:pt x="223215" y="278867"/>
                                  <a:pt x="220408" y="317106"/>
                                </a:cubicBezTo>
                                <a:cubicBezTo>
                                  <a:pt x="218922" y="336779"/>
                                  <a:pt x="213398" y="358902"/>
                                  <a:pt x="213398" y="367817"/>
                                </a:cubicBezTo>
                                <a:cubicBezTo>
                                  <a:pt x="213398" y="390360"/>
                                  <a:pt x="221577" y="396278"/>
                                  <a:pt x="228143" y="395491"/>
                                </a:cubicBezTo>
                                <a:cubicBezTo>
                                  <a:pt x="237020" y="394322"/>
                                  <a:pt x="242164" y="397942"/>
                                  <a:pt x="242164" y="405308"/>
                                </a:cubicBezTo>
                                <a:cubicBezTo>
                                  <a:pt x="242164" y="409677"/>
                                  <a:pt x="240284" y="417055"/>
                                  <a:pt x="227546" y="417055"/>
                                </a:cubicBezTo>
                                <a:cubicBezTo>
                                  <a:pt x="203860" y="417055"/>
                                  <a:pt x="191872" y="395681"/>
                                  <a:pt x="191872" y="353466"/>
                                </a:cubicBezTo>
                                <a:cubicBezTo>
                                  <a:pt x="191872" y="341465"/>
                                  <a:pt x="196774" y="287668"/>
                                  <a:pt x="201079" y="256743"/>
                                </a:cubicBezTo>
                                <a:cubicBezTo>
                                  <a:pt x="185001" y="283121"/>
                                  <a:pt x="169710" y="302374"/>
                                  <a:pt x="155549" y="314046"/>
                                </a:cubicBezTo>
                                <a:cubicBezTo>
                                  <a:pt x="133350" y="332753"/>
                                  <a:pt x="109703" y="344119"/>
                                  <a:pt x="76758" y="344119"/>
                                </a:cubicBezTo>
                                <a:cubicBezTo>
                                  <a:pt x="53327" y="344119"/>
                                  <a:pt x="30480" y="329984"/>
                                  <a:pt x="17234" y="305829"/>
                                </a:cubicBezTo>
                                <a:cubicBezTo>
                                  <a:pt x="6743" y="286626"/>
                                  <a:pt x="12" y="260236"/>
                                  <a:pt x="12" y="237071"/>
                                </a:cubicBezTo>
                                <a:cubicBezTo>
                                  <a:pt x="0" y="213970"/>
                                  <a:pt x="7048" y="193332"/>
                                  <a:pt x="13982" y="168415"/>
                                </a:cubicBezTo>
                                <a:cubicBezTo>
                                  <a:pt x="19939" y="147015"/>
                                  <a:pt x="24727" y="121361"/>
                                  <a:pt x="37173" y="101041"/>
                                </a:cubicBezTo>
                                <a:cubicBezTo>
                                  <a:pt x="50127" y="79820"/>
                                  <a:pt x="64274" y="53581"/>
                                  <a:pt x="81648" y="36944"/>
                                </a:cubicBezTo>
                                <a:cubicBezTo>
                                  <a:pt x="105651" y="13932"/>
                                  <a:pt x="134074" y="0"/>
                                  <a:pt x="158496" y="4064"/>
                                </a:cubicBezTo>
                                <a:close/>
                              </a:path>
                            </a:pathLst>
                          </a:custGeom>
                          <a:ln w="0" cap="rnd">
                            <a:miter lim="100000"/>
                          </a:ln>
                        </wps:spPr>
                        <wps:style>
                          <a:lnRef idx="0">
                            <a:srgbClr val="000000">
                              <a:alpha val="0"/>
                            </a:srgbClr>
                          </a:lnRef>
                          <a:fillRef idx="1">
                            <a:srgbClr val="FFFEFD"/>
                          </a:fillRef>
                          <a:effectRef idx="0">
                            <a:scrgbClr r="0" g="0" b="0"/>
                          </a:effectRef>
                          <a:fontRef idx="none"/>
                        </wps:style>
                        <wps:bodyPr/>
                      </wps:wsp>
                      <wps:wsp>
                        <wps:cNvPr id="356" name="Shape 356"/>
                        <wps:cNvSpPr/>
                        <wps:spPr>
                          <a:xfrm>
                            <a:off x="5580250" y="2958047"/>
                            <a:ext cx="64859" cy="174365"/>
                          </a:xfrm>
                          <a:custGeom>
                            <a:avLst/>
                            <a:gdLst/>
                            <a:ahLst/>
                            <a:cxnLst/>
                            <a:rect l="0" t="0" r="0" b="0"/>
                            <a:pathLst>
                              <a:path w="64859" h="174365">
                                <a:moveTo>
                                  <a:pt x="64859" y="0"/>
                                </a:moveTo>
                                <a:lnTo>
                                  <a:pt x="64859" y="22408"/>
                                </a:lnTo>
                                <a:lnTo>
                                  <a:pt x="64579" y="22613"/>
                                </a:lnTo>
                                <a:lnTo>
                                  <a:pt x="64478" y="22689"/>
                                </a:lnTo>
                                <a:cubicBezTo>
                                  <a:pt x="64414" y="24568"/>
                                  <a:pt x="63398" y="27934"/>
                                  <a:pt x="56693" y="36926"/>
                                </a:cubicBezTo>
                                <a:cubicBezTo>
                                  <a:pt x="33794" y="67025"/>
                                  <a:pt x="22199" y="95485"/>
                                  <a:pt x="22199" y="121495"/>
                                </a:cubicBezTo>
                                <a:cubicBezTo>
                                  <a:pt x="22199" y="142742"/>
                                  <a:pt x="27191" y="153537"/>
                                  <a:pt x="36982" y="153537"/>
                                </a:cubicBezTo>
                                <a:cubicBezTo>
                                  <a:pt x="45155" y="153537"/>
                                  <a:pt x="54194" y="151657"/>
                                  <a:pt x="63206" y="145942"/>
                                </a:cubicBezTo>
                                <a:lnTo>
                                  <a:pt x="64859" y="144499"/>
                                </a:lnTo>
                                <a:lnTo>
                                  <a:pt x="64859" y="167083"/>
                                </a:lnTo>
                                <a:lnTo>
                                  <a:pt x="61030" y="169613"/>
                                </a:lnTo>
                                <a:cubicBezTo>
                                  <a:pt x="55480" y="172178"/>
                                  <a:pt x="49819" y="173714"/>
                                  <a:pt x="44056" y="174213"/>
                                </a:cubicBezTo>
                                <a:cubicBezTo>
                                  <a:pt x="42748" y="174314"/>
                                  <a:pt x="41465" y="174365"/>
                                  <a:pt x="40246" y="174365"/>
                                </a:cubicBezTo>
                                <a:cubicBezTo>
                                  <a:pt x="28321" y="174365"/>
                                  <a:pt x="18529" y="169628"/>
                                  <a:pt x="11150" y="160230"/>
                                </a:cubicBezTo>
                                <a:cubicBezTo>
                                  <a:pt x="3734" y="150984"/>
                                  <a:pt x="0" y="139211"/>
                                  <a:pt x="0" y="125267"/>
                                </a:cubicBezTo>
                                <a:cubicBezTo>
                                  <a:pt x="0" y="102331"/>
                                  <a:pt x="5512" y="77185"/>
                                  <a:pt x="16434" y="50527"/>
                                </a:cubicBezTo>
                                <a:cubicBezTo>
                                  <a:pt x="27775" y="22778"/>
                                  <a:pt x="38494" y="9278"/>
                                  <a:pt x="49174" y="9278"/>
                                </a:cubicBezTo>
                                <a:cubicBezTo>
                                  <a:pt x="51206" y="9278"/>
                                  <a:pt x="53035" y="9468"/>
                                  <a:pt x="54686" y="9824"/>
                                </a:cubicBezTo>
                                <a:cubicBezTo>
                                  <a:pt x="55613" y="7449"/>
                                  <a:pt x="57445" y="5128"/>
                                  <a:pt x="60211" y="2839"/>
                                </a:cubicBezTo>
                                <a:lnTo>
                                  <a:pt x="64859" y="0"/>
                                </a:lnTo>
                                <a:close/>
                              </a:path>
                            </a:pathLst>
                          </a:custGeom>
                          <a:ln w="0" cap="rnd">
                            <a:miter lim="100000"/>
                          </a:ln>
                        </wps:spPr>
                        <wps:style>
                          <a:lnRef idx="0">
                            <a:srgbClr val="000000">
                              <a:alpha val="0"/>
                            </a:srgbClr>
                          </a:lnRef>
                          <a:fillRef idx="1">
                            <a:srgbClr val="FFFEFD"/>
                          </a:fillRef>
                          <a:effectRef idx="0">
                            <a:scrgbClr r="0" g="0" b="0"/>
                          </a:effectRef>
                          <a:fontRef idx="none"/>
                        </wps:style>
                        <wps:bodyPr/>
                      </wps:wsp>
                      <wps:wsp>
                        <wps:cNvPr id="357" name="Shape 357"/>
                        <wps:cNvSpPr/>
                        <wps:spPr>
                          <a:xfrm>
                            <a:off x="5645108" y="2947411"/>
                            <a:ext cx="67361" cy="177719"/>
                          </a:xfrm>
                          <a:custGeom>
                            <a:avLst/>
                            <a:gdLst/>
                            <a:ahLst/>
                            <a:cxnLst/>
                            <a:rect l="0" t="0" r="0" b="0"/>
                            <a:pathLst>
                              <a:path w="67361" h="177719">
                                <a:moveTo>
                                  <a:pt x="27216" y="0"/>
                                </a:moveTo>
                                <a:cubicBezTo>
                                  <a:pt x="52616" y="0"/>
                                  <a:pt x="65977" y="19406"/>
                                  <a:pt x="66878" y="57709"/>
                                </a:cubicBezTo>
                                <a:cubicBezTo>
                                  <a:pt x="67361" y="75972"/>
                                  <a:pt x="59258" y="100140"/>
                                  <a:pt x="42900" y="129578"/>
                                </a:cubicBezTo>
                                <a:cubicBezTo>
                                  <a:pt x="33286" y="146920"/>
                                  <a:pt x="23123" y="160239"/>
                                  <a:pt x="12483" y="169472"/>
                                </a:cubicBezTo>
                                <a:lnTo>
                                  <a:pt x="0" y="177719"/>
                                </a:lnTo>
                                <a:lnTo>
                                  <a:pt x="0" y="155135"/>
                                </a:lnTo>
                                <a:lnTo>
                                  <a:pt x="11734" y="144885"/>
                                </a:lnTo>
                                <a:cubicBezTo>
                                  <a:pt x="16115" y="139865"/>
                                  <a:pt x="20377" y="133642"/>
                                  <a:pt x="24409" y="125971"/>
                                </a:cubicBezTo>
                                <a:cubicBezTo>
                                  <a:pt x="38748" y="98984"/>
                                  <a:pt x="42659" y="69075"/>
                                  <a:pt x="42659" y="52921"/>
                                </a:cubicBezTo>
                                <a:cubicBezTo>
                                  <a:pt x="42659" y="30658"/>
                                  <a:pt x="37465" y="19317"/>
                                  <a:pt x="27216" y="19317"/>
                                </a:cubicBezTo>
                                <a:cubicBezTo>
                                  <a:pt x="23000" y="19317"/>
                                  <a:pt x="18567" y="20485"/>
                                  <a:pt x="13969" y="22811"/>
                                </a:cubicBezTo>
                                <a:lnTo>
                                  <a:pt x="0" y="33044"/>
                                </a:lnTo>
                                <a:lnTo>
                                  <a:pt x="0" y="10636"/>
                                </a:lnTo>
                                <a:lnTo>
                                  <a:pt x="6477" y="6680"/>
                                </a:lnTo>
                                <a:cubicBezTo>
                                  <a:pt x="15697" y="2185"/>
                                  <a:pt x="22504" y="0"/>
                                  <a:pt x="27216" y="0"/>
                                </a:cubicBezTo>
                                <a:close/>
                              </a:path>
                            </a:pathLst>
                          </a:custGeom>
                          <a:ln w="0" cap="rnd">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id="Group 2136" o:spid="_x0000_s1026" style="position:absolute;left:0;text-align:left;margin-left:0;margin-top:0;width:595.3pt;height:274.25pt;z-index:251659264;mso-position-horizontal-relative:page;mso-position-vertical-relative:page" coordsize="75599,34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">
                <v:shape id="Shape 2643" o:spid="_x0000_s1027" style="position:absolute;width:75599;height:34830;visibility:visible;mso-wrap-style:square;v-text-anchor:top" coordsize="7559993,348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" path="m,l7559993,r,3483001l,3483001,,e" fillcolor="#f7f4f1" stroked="f" strokeweight="0">
                  <v:stroke miterlimit="83231f" joinstyle="miter"/>
                  <v:path arrowok="t" textboxrect="0,0,7559993,348300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3" o:spid="_x0000_s1028" type="#_x0000_t75" style="position:absolute;left:39014;width:36424;height:3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">
                  <v:imagedata r:id="rId7" o:title=""/>
                </v:shape>
                <v:shape id="Shape 2644" o:spid="_x0000_s1029" style="position:absolute;left:39059;top:25881;width:29844;height:8949;visibility:visible;mso-wrap-style:square;v-text-anchor:top" coordsize="2984399,894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" path="m,l2984399,r,894906l,894906,,e" fillcolor="#efeae5" stroked="f" strokeweight="0">
                  <v:stroke miterlimit="83231f" joinstyle="miter"/>
                  <v:path arrowok="t" textboxrect="0,0,2984399,894906"/>
                </v:shape>
                <v:rect id="Rectangle 323" o:spid="_x0000_s1030" style="position:absolute;left:2880;top:3038;width:25585;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4A00DD" w:rsidRDefault="004A00DD">
                        <w:pPr>
                          <w:spacing w:after="160" w:line="259" w:lineRule="auto"/>
                          <w:ind w:left="0" w:firstLine="0"/>
                        </w:pPr>
                        <w:r>
                          <w:rPr>
                            <w:spacing w:val="-9"/>
                            <w:w w:val="127"/>
                            <w:sz w:val="52"/>
                          </w:rPr>
                          <w:t>GETTING</w:t>
                        </w:r>
                        <w:r>
                          <w:rPr>
                            <w:spacing w:val="29"/>
                            <w:w w:val="127"/>
                            <w:sz w:val="52"/>
                          </w:rPr>
                          <w:t xml:space="preserve"> </w:t>
                        </w:r>
                        <w:r>
                          <w:rPr>
                            <w:spacing w:val="-9"/>
                            <w:w w:val="127"/>
                            <w:sz w:val="52"/>
                          </w:rPr>
                          <w:t>A</w:t>
                        </w:r>
                        <w:r>
                          <w:rPr>
                            <w:spacing w:val="29"/>
                            <w:w w:val="127"/>
                            <w:sz w:val="52"/>
                          </w:rPr>
                          <w:t xml:space="preserve"> </w:t>
                        </w:r>
                      </w:p>
                    </w:txbxContent>
                  </v:textbox>
                </v:rect>
                <v:rect id="Rectangle 324" o:spid="_x0000_s1031" style="position:absolute;left:22057;top:2925;width:17009;height: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4A00DD" w:rsidRDefault="004A00DD">
                        <w:pPr>
                          <w:spacing w:after="160" w:line="259" w:lineRule="auto"/>
                          <w:ind w:left="0" w:firstLine="0"/>
                        </w:pPr>
                        <w:r>
                          <w:rPr>
                            <w:color w:val="B23232"/>
                            <w:spacing w:val="-9"/>
                            <w:w w:val="123"/>
                            <w:sz w:val="52"/>
                          </w:rPr>
                          <w:t>QUOTE</w:t>
                        </w:r>
                        <w:r>
                          <w:rPr>
                            <w:color w:val="B23232"/>
                            <w:spacing w:val="15"/>
                            <w:w w:val="123"/>
                            <w:sz w:val="52"/>
                          </w:rPr>
                          <w:t xml:space="preserve"> </w:t>
                        </w:r>
                      </w:p>
                    </w:txbxContent>
                  </v:textbox>
                </v:rect>
                <v:rect id="Rectangle 325" o:spid="_x0000_s1032" style="position:absolute;left:2880;top:7613;width:456;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4A00DD" w:rsidRDefault="004A00DD">
                        <w:pPr>
                          <w:spacing w:after="160" w:line="259" w:lineRule="auto"/>
                          <w:ind w:left="0" w:firstLine="0"/>
                        </w:pPr>
                        <w:r>
                          <w:t xml:space="preserve"> </w:t>
                        </w:r>
                      </w:p>
                    </w:txbxContent>
                  </v:textbox>
                </v:rect>
                <v:rect id="Rectangle 326" o:spid="_x0000_s1033" style="position:absolute;left:2880;top:8375;width:4320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rsidR="004A00DD" w:rsidRDefault="004A00DD">
                        <w:pPr>
                          <w:spacing w:after="160" w:line="259" w:lineRule="auto"/>
                          <w:ind w:left="0" w:firstLine="0"/>
                        </w:pPr>
                        <w:r>
                          <w:rPr>
                            <w:spacing w:val="-5"/>
                            <w:w w:val="120"/>
                          </w:rPr>
                          <w:t>You’ll</w:t>
                        </w:r>
                        <w:r>
                          <w:rPr>
                            <w:spacing w:val="8"/>
                            <w:w w:val="120"/>
                          </w:rPr>
                          <w:t xml:space="preserve"> </w:t>
                        </w:r>
                        <w:r>
                          <w:rPr>
                            <w:spacing w:val="-5"/>
                            <w:w w:val="120"/>
                          </w:rPr>
                          <w:t>need</w:t>
                        </w:r>
                        <w:r>
                          <w:rPr>
                            <w:spacing w:val="8"/>
                            <w:w w:val="120"/>
                          </w:rPr>
                          <w:t xml:space="preserve"> </w:t>
                        </w:r>
                        <w:r>
                          <w:rPr>
                            <w:spacing w:val="-5"/>
                            <w:w w:val="120"/>
                          </w:rPr>
                          <w:t>to</w:t>
                        </w:r>
                        <w:r>
                          <w:rPr>
                            <w:spacing w:val="8"/>
                            <w:w w:val="120"/>
                          </w:rPr>
                          <w:t xml:space="preserve"> </w:t>
                        </w:r>
                        <w:r>
                          <w:rPr>
                            <w:spacing w:val="-5"/>
                            <w:w w:val="120"/>
                          </w:rPr>
                          <w:t>provide</w:t>
                        </w:r>
                        <w:r>
                          <w:rPr>
                            <w:spacing w:val="8"/>
                            <w:w w:val="120"/>
                          </w:rPr>
                          <w:t xml:space="preserve"> </w:t>
                        </w:r>
                        <w:r>
                          <w:rPr>
                            <w:spacing w:val="-5"/>
                            <w:w w:val="120"/>
                          </w:rPr>
                          <w:t>details</w:t>
                        </w:r>
                        <w:r>
                          <w:rPr>
                            <w:spacing w:val="8"/>
                            <w:w w:val="120"/>
                          </w:rPr>
                          <w:t xml:space="preserve"> </w:t>
                        </w:r>
                        <w:r>
                          <w:rPr>
                            <w:spacing w:val="-5"/>
                            <w:w w:val="120"/>
                          </w:rPr>
                          <w:t>for</w:t>
                        </w:r>
                        <w:r>
                          <w:rPr>
                            <w:spacing w:val="8"/>
                            <w:w w:val="120"/>
                          </w:rPr>
                          <w:t xml:space="preserve"> </w:t>
                        </w:r>
                        <w:r>
                          <w:rPr>
                            <w:spacing w:val="-5"/>
                            <w:w w:val="120"/>
                          </w:rPr>
                          <w:t>the</w:t>
                        </w:r>
                        <w:r>
                          <w:rPr>
                            <w:spacing w:val="8"/>
                            <w:w w:val="120"/>
                          </w:rPr>
                          <w:t xml:space="preserve"> </w:t>
                        </w:r>
                        <w:r>
                          <w:rPr>
                            <w:spacing w:val="-5"/>
                            <w:w w:val="120"/>
                          </w:rPr>
                          <w:t>item</w:t>
                        </w:r>
                        <w:r>
                          <w:rPr>
                            <w:spacing w:val="8"/>
                            <w:w w:val="120"/>
                          </w:rPr>
                          <w:t xml:space="preserve"> </w:t>
                        </w:r>
                        <w:r>
                          <w:rPr>
                            <w:spacing w:val="-5"/>
                            <w:w w:val="120"/>
                          </w:rPr>
                          <w:t>that</w:t>
                        </w:r>
                        <w:r>
                          <w:rPr>
                            <w:spacing w:val="8"/>
                            <w:w w:val="120"/>
                          </w:rPr>
                          <w:t xml:space="preserve"> </w:t>
                        </w:r>
                        <w:r>
                          <w:rPr>
                            <w:spacing w:val="-5"/>
                            <w:w w:val="120"/>
                          </w:rPr>
                          <w:t>you</w:t>
                        </w:r>
                        <w:r>
                          <w:rPr>
                            <w:spacing w:val="8"/>
                            <w:w w:val="120"/>
                          </w:rPr>
                          <w:t xml:space="preserve"> </w:t>
                        </w:r>
                        <w:r>
                          <w:rPr>
                            <w:spacing w:val="-5"/>
                            <w:w w:val="120"/>
                          </w:rPr>
                          <w:t>want</w:t>
                        </w:r>
                        <w:r>
                          <w:rPr>
                            <w:spacing w:val="8"/>
                            <w:w w:val="120"/>
                          </w:rPr>
                          <w:t xml:space="preserve"> </w:t>
                        </w:r>
                        <w:r>
                          <w:rPr>
                            <w:spacing w:val="-5"/>
                            <w:w w:val="120"/>
                          </w:rPr>
                          <w:t>to</w:t>
                        </w:r>
                        <w:r>
                          <w:rPr>
                            <w:spacing w:val="13"/>
                            <w:w w:val="120"/>
                          </w:rPr>
                          <w:t xml:space="preserve"> </w:t>
                        </w:r>
                      </w:p>
                    </w:txbxContent>
                  </v:textbox>
                </v:rect>
                <v:rect id="Rectangle 327" o:spid="_x0000_s1034" style="position:absolute;left:2880;top:9899;width:17489;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rsidR="004A00DD" w:rsidRDefault="004A00DD">
                        <w:pPr>
                          <w:spacing w:after="160" w:line="259" w:lineRule="auto"/>
                          <w:ind w:left="0" w:firstLine="0"/>
                        </w:pPr>
                        <w:r>
                          <w:rPr>
                            <w:spacing w:val="-5"/>
                            <w:w w:val="119"/>
                          </w:rPr>
                          <w:t>purchase</w:t>
                        </w:r>
                        <w:r>
                          <w:rPr>
                            <w:spacing w:val="8"/>
                            <w:w w:val="119"/>
                          </w:rPr>
                          <w:t xml:space="preserve"> </w:t>
                        </w:r>
                        <w:r>
                          <w:rPr>
                            <w:spacing w:val="-5"/>
                            <w:w w:val="119"/>
                          </w:rPr>
                          <w:t>with</w:t>
                        </w:r>
                        <w:r>
                          <w:rPr>
                            <w:spacing w:val="8"/>
                            <w:w w:val="119"/>
                          </w:rPr>
                          <w:t xml:space="preserve"> </w:t>
                        </w:r>
                        <w:r>
                          <w:rPr>
                            <w:spacing w:val="-5"/>
                            <w:w w:val="119"/>
                          </w:rPr>
                          <w:t>the</w:t>
                        </w:r>
                        <w:r>
                          <w:rPr>
                            <w:spacing w:val="8"/>
                            <w:w w:val="119"/>
                          </w:rPr>
                          <w:t xml:space="preserve"> </w:t>
                        </w:r>
                        <w:r>
                          <w:rPr>
                            <w:spacing w:val="-5"/>
                            <w:w w:val="119"/>
                          </w:rPr>
                          <w:t>loan.</w:t>
                        </w:r>
                        <w:r>
                          <w:rPr>
                            <w:spacing w:val="13"/>
                            <w:w w:val="119"/>
                          </w:rPr>
                          <w:t xml:space="preserve"> </w:t>
                        </w:r>
                      </w:p>
                    </w:txbxContent>
                  </v:textbox>
                </v:rect>
                <v:rect id="Rectangle 328" o:spid="_x0000_s1035" style="position:absolute;left:2880;top:13080;width:4005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rsidR="004A00DD" w:rsidRDefault="004A00DD">
                        <w:pPr>
                          <w:spacing w:after="160" w:line="259" w:lineRule="auto"/>
                          <w:ind w:left="0" w:firstLine="0"/>
                        </w:pPr>
                        <w:r>
                          <w:rPr>
                            <w:w w:val="123"/>
                          </w:rPr>
                          <w:t>Shop</w:t>
                        </w:r>
                        <w:r>
                          <w:rPr>
                            <w:spacing w:val="13"/>
                            <w:w w:val="123"/>
                          </w:rPr>
                          <w:t xml:space="preserve"> </w:t>
                        </w:r>
                        <w:r>
                          <w:rPr>
                            <w:w w:val="123"/>
                          </w:rPr>
                          <w:t>around</w:t>
                        </w:r>
                        <w:r>
                          <w:rPr>
                            <w:spacing w:val="13"/>
                            <w:w w:val="123"/>
                          </w:rPr>
                          <w:t xml:space="preserve"> </w:t>
                        </w:r>
                        <w:r>
                          <w:rPr>
                            <w:w w:val="123"/>
                          </w:rPr>
                          <w:t>to</w:t>
                        </w:r>
                        <w:r>
                          <w:rPr>
                            <w:spacing w:val="13"/>
                            <w:w w:val="123"/>
                          </w:rPr>
                          <w:t xml:space="preserve"> </w:t>
                        </w:r>
                        <w:r>
                          <w:rPr>
                            <w:w w:val="123"/>
                          </w:rPr>
                          <w:t>get</w:t>
                        </w:r>
                        <w:r>
                          <w:rPr>
                            <w:spacing w:val="13"/>
                            <w:w w:val="123"/>
                          </w:rPr>
                          <w:t xml:space="preserve"> </w:t>
                        </w:r>
                        <w:r>
                          <w:rPr>
                            <w:w w:val="123"/>
                          </w:rPr>
                          <w:t>at</w:t>
                        </w:r>
                        <w:r>
                          <w:rPr>
                            <w:spacing w:val="13"/>
                            <w:w w:val="123"/>
                          </w:rPr>
                          <w:t xml:space="preserve"> </w:t>
                        </w:r>
                        <w:r>
                          <w:rPr>
                            <w:w w:val="123"/>
                          </w:rPr>
                          <w:t>least</w:t>
                        </w:r>
                        <w:r>
                          <w:rPr>
                            <w:spacing w:val="13"/>
                            <w:w w:val="123"/>
                          </w:rPr>
                          <w:t xml:space="preserve"> </w:t>
                        </w:r>
                        <w:r>
                          <w:rPr>
                            <w:w w:val="123"/>
                          </w:rPr>
                          <w:t>two</w:t>
                        </w:r>
                        <w:r>
                          <w:rPr>
                            <w:spacing w:val="13"/>
                            <w:w w:val="123"/>
                          </w:rPr>
                          <w:t xml:space="preserve"> </w:t>
                        </w:r>
                        <w:r>
                          <w:rPr>
                            <w:w w:val="123"/>
                          </w:rPr>
                          <w:t>quotes</w:t>
                        </w:r>
                        <w:r>
                          <w:rPr>
                            <w:spacing w:val="13"/>
                            <w:w w:val="123"/>
                          </w:rPr>
                          <w:t xml:space="preserve"> </w:t>
                        </w:r>
                        <w:r>
                          <w:rPr>
                            <w:w w:val="123"/>
                          </w:rPr>
                          <w:t>for</w:t>
                        </w:r>
                        <w:r>
                          <w:rPr>
                            <w:spacing w:val="13"/>
                            <w:w w:val="123"/>
                          </w:rPr>
                          <w:t xml:space="preserve"> </w:t>
                        </w:r>
                        <w:r>
                          <w:rPr>
                            <w:w w:val="123"/>
                          </w:rPr>
                          <w:t>what</w:t>
                        </w:r>
                        <w:r>
                          <w:rPr>
                            <w:spacing w:val="13"/>
                            <w:w w:val="123"/>
                          </w:rPr>
                          <w:t xml:space="preserve"> </w:t>
                        </w:r>
                        <w:r>
                          <w:rPr>
                            <w:w w:val="123"/>
                          </w:rPr>
                          <w:t>you</w:t>
                        </w:r>
                        <w:r>
                          <w:rPr>
                            <w:spacing w:val="13"/>
                            <w:w w:val="123"/>
                          </w:rPr>
                          <w:t xml:space="preserve"> </w:t>
                        </w:r>
                      </w:p>
                    </w:txbxContent>
                  </v:textbox>
                </v:rect>
                <v:rect id="Rectangle 329" o:spid="_x0000_s1036" style="position:absolute;left:2880;top:14604;width:4312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rsidR="004A00DD" w:rsidRDefault="004A00DD">
                        <w:pPr>
                          <w:spacing w:after="160" w:line="259" w:lineRule="auto"/>
                          <w:ind w:left="0" w:firstLine="0"/>
                        </w:pPr>
                        <w:r>
                          <w:rPr>
                            <w:w w:val="122"/>
                          </w:rPr>
                          <w:t>want.</w:t>
                        </w:r>
                        <w:r>
                          <w:rPr>
                            <w:spacing w:val="13"/>
                            <w:w w:val="122"/>
                          </w:rPr>
                          <w:t xml:space="preserve"> </w:t>
                        </w:r>
                        <w:r>
                          <w:rPr>
                            <w:w w:val="122"/>
                          </w:rPr>
                          <w:t>This</w:t>
                        </w:r>
                        <w:r>
                          <w:rPr>
                            <w:spacing w:val="13"/>
                            <w:w w:val="122"/>
                          </w:rPr>
                          <w:t xml:space="preserve"> </w:t>
                        </w:r>
                        <w:r>
                          <w:rPr>
                            <w:w w:val="122"/>
                          </w:rPr>
                          <w:t>will</w:t>
                        </w:r>
                        <w:r>
                          <w:rPr>
                            <w:spacing w:val="13"/>
                            <w:w w:val="122"/>
                          </w:rPr>
                          <w:t xml:space="preserve"> </w:t>
                        </w:r>
                        <w:r>
                          <w:rPr>
                            <w:w w:val="122"/>
                          </w:rPr>
                          <w:t>help</w:t>
                        </w:r>
                        <w:r>
                          <w:rPr>
                            <w:spacing w:val="13"/>
                            <w:w w:val="122"/>
                          </w:rPr>
                          <w:t xml:space="preserve"> </w:t>
                        </w:r>
                        <w:r>
                          <w:rPr>
                            <w:w w:val="122"/>
                          </w:rPr>
                          <w:t>you</w:t>
                        </w:r>
                        <w:r>
                          <w:rPr>
                            <w:spacing w:val="13"/>
                            <w:w w:val="122"/>
                          </w:rPr>
                          <w:t xml:space="preserve"> </w:t>
                        </w:r>
                        <w:r>
                          <w:rPr>
                            <w:w w:val="122"/>
                          </w:rPr>
                          <w:t>get</w:t>
                        </w:r>
                        <w:r>
                          <w:rPr>
                            <w:spacing w:val="13"/>
                            <w:w w:val="122"/>
                          </w:rPr>
                          <w:t xml:space="preserve"> </w:t>
                        </w:r>
                        <w:r>
                          <w:rPr>
                            <w:w w:val="122"/>
                          </w:rPr>
                          <w:t>the</w:t>
                        </w:r>
                        <w:r>
                          <w:rPr>
                            <w:spacing w:val="13"/>
                            <w:w w:val="122"/>
                          </w:rPr>
                          <w:t xml:space="preserve"> </w:t>
                        </w:r>
                        <w:r>
                          <w:rPr>
                            <w:w w:val="122"/>
                          </w:rPr>
                          <w:t>best</w:t>
                        </w:r>
                        <w:r>
                          <w:rPr>
                            <w:spacing w:val="13"/>
                            <w:w w:val="122"/>
                          </w:rPr>
                          <w:t xml:space="preserve"> </w:t>
                        </w:r>
                        <w:r>
                          <w:rPr>
                            <w:w w:val="122"/>
                          </w:rPr>
                          <w:t>price</w:t>
                        </w:r>
                        <w:r>
                          <w:rPr>
                            <w:spacing w:val="13"/>
                            <w:w w:val="122"/>
                          </w:rPr>
                          <w:t xml:space="preserve"> </w:t>
                        </w:r>
                        <w:r>
                          <w:rPr>
                            <w:w w:val="122"/>
                          </w:rPr>
                          <w:t>for</w:t>
                        </w:r>
                        <w:r>
                          <w:rPr>
                            <w:spacing w:val="13"/>
                            <w:w w:val="122"/>
                          </w:rPr>
                          <w:t xml:space="preserve"> </w:t>
                        </w:r>
                        <w:r>
                          <w:rPr>
                            <w:w w:val="122"/>
                          </w:rPr>
                          <w:t>the</w:t>
                        </w:r>
                        <w:r>
                          <w:rPr>
                            <w:spacing w:val="13"/>
                            <w:w w:val="122"/>
                          </w:rPr>
                          <w:t xml:space="preserve"> </w:t>
                        </w:r>
                        <w:r>
                          <w:rPr>
                            <w:w w:val="122"/>
                          </w:rPr>
                          <w:t>item</w:t>
                        </w:r>
                        <w:r>
                          <w:rPr>
                            <w:spacing w:val="13"/>
                            <w:w w:val="122"/>
                          </w:rPr>
                          <w:t xml:space="preserve"> </w:t>
                        </w:r>
                        <w:r>
                          <w:rPr>
                            <w:w w:val="122"/>
                          </w:rPr>
                          <w:t>or</w:t>
                        </w:r>
                        <w:r>
                          <w:rPr>
                            <w:spacing w:val="13"/>
                            <w:w w:val="122"/>
                          </w:rPr>
                          <w:t xml:space="preserve"> </w:t>
                        </w:r>
                      </w:p>
                    </w:txbxContent>
                  </v:textbox>
                </v:rect>
                <v:rect id="Rectangle 330" o:spid="_x0000_s1037" style="position:absolute;left:2880;top:16128;width:1311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rsidR="004A00DD" w:rsidRDefault="004A00DD">
                        <w:pPr>
                          <w:spacing w:after="160" w:line="259" w:lineRule="auto"/>
                          <w:ind w:left="0" w:firstLine="0"/>
                        </w:pPr>
                        <w:r>
                          <w:rPr>
                            <w:w w:val="122"/>
                          </w:rPr>
                          <w:t>service</w:t>
                        </w:r>
                        <w:r>
                          <w:rPr>
                            <w:spacing w:val="13"/>
                            <w:w w:val="122"/>
                          </w:rPr>
                          <w:t xml:space="preserve"> </w:t>
                        </w:r>
                        <w:r>
                          <w:rPr>
                            <w:w w:val="122"/>
                          </w:rPr>
                          <w:t>you</w:t>
                        </w:r>
                        <w:r>
                          <w:rPr>
                            <w:spacing w:val="13"/>
                            <w:w w:val="122"/>
                          </w:rPr>
                          <w:t xml:space="preserve"> </w:t>
                        </w:r>
                        <w:r>
                          <w:rPr>
                            <w:w w:val="122"/>
                          </w:rPr>
                          <w:t>need.</w:t>
                        </w:r>
                      </w:p>
                    </w:txbxContent>
                  </v:textbox>
                </v:rect>
                <v:rect id="Rectangle 331" o:spid="_x0000_s1038" style="position:absolute;left:2880;top:18264;width:3913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rsidR="004A00DD" w:rsidRDefault="004A00DD">
                        <w:pPr>
                          <w:spacing w:after="160" w:line="259" w:lineRule="auto"/>
                          <w:ind w:left="0" w:firstLine="0"/>
                        </w:pPr>
                        <w:r>
                          <w:rPr>
                            <w:w w:val="122"/>
                          </w:rPr>
                          <w:t>For</w:t>
                        </w:r>
                        <w:r>
                          <w:rPr>
                            <w:spacing w:val="13"/>
                            <w:w w:val="122"/>
                          </w:rPr>
                          <w:t xml:space="preserve"> </w:t>
                        </w:r>
                        <w:proofErr w:type="gramStart"/>
                        <w:r>
                          <w:rPr>
                            <w:w w:val="122"/>
                          </w:rPr>
                          <w:t>example</w:t>
                        </w:r>
                        <w:proofErr w:type="gramEnd"/>
                        <w:r>
                          <w:rPr>
                            <w:spacing w:val="13"/>
                            <w:w w:val="122"/>
                          </w:rPr>
                          <w:t xml:space="preserve"> </w:t>
                        </w:r>
                        <w:r>
                          <w:rPr>
                            <w:w w:val="122"/>
                          </w:rPr>
                          <w:t>if</w:t>
                        </w:r>
                        <w:r>
                          <w:rPr>
                            <w:spacing w:val="13"/>
                            <w:w w:val="122"/>
                          </w:rPr>
                          <w:t xml:space="preserve"> </w:t>
                        </w:r>
                        <w:r>
                          <w:rPr>
                            <w:w w:val="122"/>
                          </w:rPr>
                          <w:t>you</w:t>
                        </w:r>
                        <w:r>
                          <w:rPr>
                            <w:spacing w:val="13"/>
                            <w:w w:val="122"/>
                          </w:rPr>
                          <w:t xml:space="preserve"> </w:t>
                        </w:r>
                        <w:r>
                          <w:rPr>
                            <w:w w:val="122"/>
                          </w:rPr>
                          <w:t>need</w:t>
                        </w:r>
                        <w:r>
                          <w:rPr>
                            <w:spacing w:val="13"/>
                            <w:w w:val="122"/>
                          </w:rPr>
                          <w:t xml:space="preserve"> </w:t>
                        </w:r>
                        <w:r>
                          <w:rPr>
                            <w:w w:val="122"/>
                          </w:rPr>
                          <w:t>car</w:t>
                        </w:r>
                        <w:r>
                          <w:rPr>
                            <w:spacing w:val="13"/>
                            <w:w w:val="122"/>
                          </w:rPr>
                          <w:t xml:space="preserve"> </w:t>
                        </w:r>
                        <w:r>
                          <w:rPr>
                            <w:w w:val="122"/>
                          </w:rPr>
                          <w:t>repairs,</w:t>
                        </w:r>
                        <w:r>
                          <w:rPr>
                            <w:spacing w:val="13"/>
                            <w:w w:val="122"/>
                          </w:rPr>
                          <w:t xml:space="preserve"> </w:t>
                        </w:r>
                        <w:r>
                          <w:rPr>
                            <w:w w:val="122"/>
                          </w:rPr>
                          <w:t>have</w:t>
                        </w:r>
                        <w:r>
                          <w:rPr>
                            <w:spacing w:val="13"/>
                            <w:w w:val="122"/>
                          </w:rPr>
                          <w:t xml:space="preserve"> </w:t>
                        </w:r>
                        <w:r>
                          <w:rPr>
                            <w:w w:val="122"/>
                          </w:rPr>
                          <w:t>mechanic</w:t>
                        </w:r>
                        <w:r>
                          <w:rPr>
                            <w:spacing w:val="13"/>
                            <w:w w:val="122"/>
                          </w:rPr>
                          <w:t xml:space="preserve"> </w:t>
                        </w:r>
                      </w:p>
                    </w:txbxContent>
                  </v:textbox>
                </v:rect>
                <v:rect id="Rectangle 332" o:spid="_x0000_s1039" style="position:absolute;left:2880;top:19788;width:4120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rsidR="004A00DD" w:rsidRDefault="004A00DD">
                        <w:pPr>
                          <w:spacing w:after="160" w:line="259" w:lineRule="auto"/>
                          <w:ind w:left="0" w:firstLine="0"/>
                        </w:pPr>
                        <w:r>
                          <w:rPr>
                            <w:w w:val="122"/>
                          </w:rPr>
                          <w:t>look</w:t>
                        </w:r>
                        <w:r>
                          <w:rPr>
                            <w:spacing w:val="13"/>
                            <w:w w:val="122"/>
                          </w:rPr>
                          <w:t xml:space="preserve"> </w:t>
                        </w:r>
                        <w:r>
                          <w:rPr>
                            <w:w w:val="122"/>
                          </w:rPr>
                          <w:t>at</w:t>
                        </w:r>
                        <w:r>
                          <w:rPr>
                            <w:spacing w:val="13"/>
                            <w:w w:val="122"/>
                          </w:rPr>
                          <w:t xml:space="preserve"> </w:t>
                        </w:r>
                        <w:r>
                          <w:rPr>
                            <w:w w:val="122"/>
                          </w:rPr>
                          <w:t>your</w:t>
                        </w:r>
                        <w:r>
                          <w:rPr>
                            <w:spacing w:val="13"/>
                            <w:w w:val="122"/>
                          </w:rPr>
                          <w:t xml:space="preserve"> </w:t>
                        </w:r>
                        <w:r>
                          <w:rPr>
                            <w:w w:val="122"/>
                          </w:rPr>
                          <w:t>car</w:t>
                        </w:r>
                        <w:r>
                          <w:rPr>
                            <w:spacing w:val="13"/>
                            <w:w w:val="122"/>
                          </w:rPr>
                          <w:t xml:space="preserve"> </w:t>
                        </w:r>
                        <w:r>
                          <w:rPr>
                            <w:w w:val="122"/>
                          </w:rPr>
                          <w:t>and</w:t>
                        </w:r>
                        <w:r>
                          <w:rPr>
                            <w:spacing w:val="13"/>
                            <w:w w:val="122"/>
                          </w:rPr>
                          <w:t xml:space="preserve"> </w:t>
                        </w:r>
                        <w:r>
                          <w:rPr>
                            <w:w w:val="122"/>
                          </w:rPr>
                          <w:t>provide</w:t>
                        </w:r>
                        <w:r>
                          <w:rPr>
                            <w:spacing w:val="13"/>
                            <w:w w:val="122"/>
                          </w:rPr>
                          <w:t xml:space="preserve"> </w:t>
                        </w:r>
                        <w:r>
                          <w:rPr>
                            <w:w w:val="122"/>
                          </w:rPr>
                          <w:t>you</w:t>
                        </w:r>
                        <w:r>
                          <w:rPr>
                            <w:spacing w:val="13"/>
                            <w:w w:val="122"/>
                          </w:rPr>
                          <w:t xml:space="preserve"> </w:t>
                        </w:r>
                        <w:r>
                          <w:rPr>
                            <w:w w:val="122"/>
                          </w:rPr>
                          <w:t>with</w:t>
                        </w:r>
                        <w:r>
                          <w:rPr>
                            <w:spacing w:val="13"/>
                            <w:w w:val="122"/>
                          </w:rPr>
                          <w:t xml:space="preserve"> </w:t>
                        </w:r>
                        <w:r>
                          <w:rPr>
                            <w:w w:val="122"/>
                          </w:rPr>
                          <w:t>a</w:t>
                        </w:r>
                        <w:r>
                          <w:rPr>
                            <w:spacing w:val="13"/>
                            <w:w w:val="122"/>
                          </w:rPr>
                          <w:t xml:space="preserve"> </w:t>
                        </w:r>
                        <w:r>
                          <w:rPr>
                            <w:w w:val="122"/>
                          </w:rPr>
                          <w:t>quote</w:t>
                        </w:r>
                        <w:r>
                          <w:rPr>
                            <w:spacing w:val="13"/>
                            <w:w w:val="122"/>
                          </w:rPr>
                          <w:t xml:space="preserve"> </w:t>
                        </w:r>
                        <w:r>
                          <w:rPr>
                            <w:w w:val="122"/>
                          </w:rPr>
                          <w:t>on</w:t>
                        </w:r>
                        <w:r>
                          <w:rPr>
                            <w:spacing w:val="13"/>
                            <w:w w:val="122"/>
                          </w:rPr>
                          <w:t xml:space="preserve"> </w:t>
                        </w:r>
                        <w:proofErr w:type="gramStart"/>
                        <w:r>
                          <w:rPr>
                            <w:w w:val="122"/>
                          </w:rPr>
                          <w:t>their</w:t>
                        </w:r>
                        <w:proofErr w:type="gramEnd"/>
                        <w:r>
                          <w:rPr>
                            <w:spacing w:val="13"/>
                            <w:w w:val="122"/>
                          </w:rPr>
                          <w:t xml:space="preserve"> </w:t>
                        </w:r>
                      </w:p>
                    </w:txbxContent>
                  </v:textbox>
                </v:rect>
                <v:rect id="Rectangle 333" o:spid="_x0000_s1040" style="position:absolute;left:2880;top:21312;width:4390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rsidR="004A00DD" w:rsidRDefault="004A00DD">
                        <w:pPr>
                          <w:spacing w:after="160" w:line="259" w:lineRule="auto"/>
                          <w:ind w:left="0" w:firstLine="0"/>
                        </w:pPr>
                        <w:r>
                          <w:rPr>
                            <w:w w:val="121"/>
                          </w:rPr>
                          <w:t>letterhead</w:t>
                        </w:r>
                        <w:r>
                          <w:rPr>
                            <w:spacing w:val="13"/>
                            <w:w w:val="121"/>
                          </w:rPr>
                          <w:t xml:space="preserve"> </w:t>
                        </w:r>
                        <w:r>
                          <w:rPr>
                            <w:w w:val="121"/>
                          </w:rPr>
                          <w:t>or</w:t>
                        </w:r>
                        <w:r>
                          <w:rPr>
                            <w:spacing w:val="13"/>
                            <w:w w:val="121"/>
                          </w:rPr>
                          <w:t xml:space="preserve"> </w:t>
                        </w:r>
                        <w:r>
                          <w:rPr>
                            <w:w w:val="121"/>
                          </w:rPr>
                          <w:t>if</w:t>
                        </w:r>
                        <w:r>
                          <w:rPr>
                            <w:spacing w:val="13"/>
                            <w:w w:val="121"/>
                          </w:rPr>
                          <w:t xml:space="preserve"> </w:t>
                        </w:r>
                        <w:r>
                          <w:rPr>
                            <w:w w:val="121"/>
                          </w:rPr>
                          <w:t>you</w:t>
                        </w:r>
                        <w:r>
                          <w:rPr>
                            <w:spacing w:val="13"/>
                            <w:w w:val="121"/>
                          </w:rPr>
                          <w:t xml:space="preserve"> </w:t>
                        </w:r>
                        <w:r>
                          <w:rPr>
                            <w:w w:val="121"/>
                          </w:rPr>
                          <w:t>need</w:t>
                        </w:r>
                        <w:r>
                          <w:rPr>
                            <w:spacing w:val="13"/>
                            <w:w w:val="121"/>
                          </w:rPr>
                          <w:t xml:space="preserve"> </w:t>
                        </w:r>
                        <w:r>
                          <w:rPr>
                            <w:w w:val="121"/>
                          </w:rPr>
                          <w:t>a</w:t>
                        </w:r>
                        <w:r>
                          <w:rPr>
                            <w:spacing w:val="13"/>
                            <w:w w:val="121"/>
                          </w:rPr>
                          <w:t xml:space="preserve"> </w:t>
                        </w:r>
                        <w:r>
                          <w:rPr>
                            <w:w w:val="121"/>
                          </w:rPr>
                          <w:t>household</w:t>
                        </w:r>
                        <w:r>
                          <w:rPr>
                            <w:spacing w:val="13"/>
                            <w:w w:val="121"/>
                          </w:rPr>
                          <w:t xml:space="preserve"> </w:t>
                        </w:r>
                        <w:r>
                          <w:rPr>
                            <w:w w:val="121"/>
                          </w:rPr>
                          <w:t>appliance,</w:t>
                        </w:r>
                        <w:r>
                          <w:rPr>
                            <w:spacing w:val="13"/>
                            <w:w w:val="121"/>
                          </w:rPr>
                          <w:t xml:space="preserve"> </w:t>
                        </w:r>
                        <w:r>
                          <w:rPr>
                            <w:w w:val="121"/>
                          </w:rPr>
                          <w:t>compare</w:t>
                        </w:r>
                        <w:r>
                          <w:rPr>
                            <w:spacing w:val="13"/>
                            <w:w w:val="121"/>
                          </w:rPr>
                          <w:t xml:space="preserve"> </w:t>
                        </w:r>
                      </w:p>
                    </w:txbxContent>
                  </v:textbox>
                </v:rect>
                <v:rect id="Rectangle 334" o:spid="_x0000_s1041" style="position:absolute;left:2880;top:22836;width:39310;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rsidR="004A00DD" w:rsidRDefault="004A00DD">
                        <w:pPr>
                          <w:spacing w:after="160" w:line="259" w:lineRule="auto"/>
                          <w:ind w:left="0" w:firstLine="0"/>
                        </w:pPr>
                        <w:r>
                          <w:rPr>
                            <w:w w:val="122"/>
                          </w:rPr>
                          <w:t>prices</w:t>
                        </w:r>
                        <w:r>
                          <w:rPr>
                            <w:spacing w:val="13"/>
                            <w:w w:val="122"/>
                          </w:rPr>
                          <w:t xml:space="preserve"> </w:t>
                        </w:r>
                        <w:r>
                          <w:rPr>
                            <w:w w:val="122"/>
                          </w:rPr>
                          <w:t>online</w:t>
                        </w:r>
                        <w:r>
                          <w:rPr>
                            <w:spacing w:val="13"/>
                            <w:w w:val="122"/>
                          </w:rPr>
                          <w:t xml:space="preserve"> </w:t>
                        </w:r>
                        <w:r>
                          <w:rPr>
                            <w:w w:val="122"/>
                          </w:rPr>
                          <w:t>and</w:t>
                        </w:r>
                        <w:r>
                          <w:rPr>
                            <w:spacing w:val="13"/>
                            <w:w w:val="122"/>
                          </w:rPr>
                          <w:t xml:space="preserve"> </w:t>
                        </w:r>
                        <w:r>
                          <w:rPr>
                            <w:w w:val="122"/>
                          </w:rPr>
                          <w:t>have</w:t>
                        </w:r>
                        <w:r>
                          <w:rPr>
                            <w:spacing w:val="13"/>
                            <w:w w:val="122"/>
                          </w:rPr>
                          <w:t xml:space="preserve"> </w:t>
                        </w:r>
                        <w:r>
                          <w:rPr>
                            <w:w w:val="122"/>
                          </w:rPr>
                          <w:t>the</w:t>
                        </w:r>
                        <w:r>
                          <w:rPr>
                            <w:spacing w:val="13"/>
                            <w:w w:val="122"/>
                          </w:rPr>
                          <w:t xml:space="preserve"> </w:t>
                        </w:r>
                        <w:r>
                          <w:rPr>
                            <w:w w:val="122"/>
                          </w:rPr>
                          <w:t>name</w:t>
                        </w:r>
                        <w:r>
                          <w:rPr>
                            <w:spacing w:val="13"/>
                            <w:w w:val="122"/>
                          </w:rPr>
                          <w:t xml:space="preserve"> </w:t>
                        </w:r>
                        <w:r>
                          <w:rPr>
                            <w:w w:val="122"/>
                          </w:rPr>
                          <w:t>and</w:t>
                        </w:r>
                        <w:r>
                          <w:rPr>
                            <w:spacing w:val="13"/>
                            <w:w w:val="122"/>
                          </w:rPr>
                          <w:t xml:space="preserve"> </w:t>
                        </w:r>
                        <w:r>
                          <w:rPr>
                            <w:w w:val="122"/>
                          </w:rPr>
                          <w:t>address</w:t>
                        </w:r>
                        <w:r>
                          <w:rPr>
                            <w:spacing w:val="13"/>
                            <w:w w:val="122"/>
                          </w:rPr>
                          <w:t xml:space="preserve"> </w:t>
                        </w:r>
                        <w:r>
                          <w:rPr>
                            <w:w w:val="122"/>
                          </w:rPr>
                          <w:t>of</w:t>
                        </w:r>
                        <w:r>
                          <w:rPr>
                            <w:spacing w:val="13"/>
                            <w:w w:val="122"/>
                          </w:rPr>
                          <w:t xml:space="preserve"> </w:t>
                        </w:r>
                        <w:r>
                          <w:rPr>
                            <w:w w:val="122"/>
                          </w:rPr>
                          <w:t>the</w:t>
                        </w:r>
                        <w:r>
                          <w:rPr>
                            <w:spacing w:val="13"/>
                            <w:w w:val="122"/>
                          </w:rPr>
                          <w:t xml:space="preserve"> </w:t>
                        </w:r>
                      </w:p>
                    </w:txbxContent>
                  </v:textbox>
                </v:rect>
                <v:rect id="Rectangle 335" o:spid="_x0000_s1042" style="position:absolute;left:2880;top:24360;width:37448;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4A00DD" w:rsidRDefault="004A00DD">
                        <w:pPr>
                          <w:spacing w:after="160" w:line="259" w:lineRule="auto"/>
                          <w:ind w:left="0" w:firstLine="0"/>
                        </w:pPr>
                        <w:r>
                          <w:rPr>
                            <w:w w:val="122"/>
                          </w:rPr>
                          <w:t>stores</w:t>
                        </w:r>
                        <w:r>
                          <w:rPr>
                            <w:spacing w:val="13"/>
                            <w:w w:val="122"/>
                          </w:rPr>
                          <w:t xml:space="preserve"> </w:t>
                        </w:r>
                        <w:r>
                          <w:rPr>
                            <w:w w:val="122"/>
                          </w:rPr>
                          <w:t>and</w:t>
                        </w:r>
                        <w:r>
                          <w:rPr>
                            <w:spacing w:val="13"/>
                            <w:w w:val="122"/>
                          </w:rPr>
                          <w:t xml:space="preserve"> </w:t>
                        </w:r>
                        <w:r>
                          <w:rPr>
                            <w:w w:val="122"/>
                          </w:rPr>
                          <w:t>the</w:t>
                        </w:r>
                        <w:r>
                          <w:rPr>
                            <w:spacing w:val="13"/>
                            <w:w w:val="122"/>
                          </w:rPr>
                          <w:t xml:space="preserve"> </w:t>
                        </w:r>
                        <w:r>
                          <w:rPr>
                            <w:w w:val="122"/>
                          </w:rPr>
                          <w:t>prices</w:t>
                        </w:r>
                        <w:r>
                          <w:rPr>
                            <w:spacing w:val="13"/>
                            <w:w w:val="122"/>
                          </w:rPr>
                          <w:t xml:space="preserve"> </w:t>
                        </w:r>
                        <w:r>
                          <w:rPr>
                            <w:w w:val="122"/>
                          </w:rPr>
                          <w:t>ready</w:t>
                        </w:r>
                        <w:r>
                          <w:rPr>
                            <w:spacing w:val="13"/>
                            <w:w w:val="122"/>
                          </w:rPr>
                          <w:t xml:space="preserve"> </w:t>
                        </w:r>
                        <w:r>
                          <w:rPr>
                            <w:w w:val="122"/>
                          </w:rPr>
                          <w:t>for</w:t>
                        </w:r>
                        <w:r>
                          <w:rPr>
                            <w:spacing w:val="13"/>
                            <w:w w:val="122"/>
                          </w:rPr>
                          <w:t xml:space="preserve"> </w:t>
                        </w:r>
                        <w:r>
                          <w:rPr>
                            <w:w w:val="122"/>
                          </w:rPr>
                          <w:t>your</w:t>
                        </w:r>
                        <w:r>
                          <w:rPr>
                            <w:spacing w:val="13"/>
                            <w:w w:val="122"/>
                          </w:rPr>
                          <w:t xml:space="preserve"> </w:t>
                        </w:r>
                        <w:r>
                          <w:rPr>
                            <w:w w:val="122"/>
                          </w:rPr>
                          <w:t>appointment.</w:t>
                        </w:r>
                      </w:p>
                    </w:txbxContent>
                  </v:textbox>
                </v:rect>
                <v:rect id="Rectangle 336" o:spid="_x0000_s1043" style="position:absolute;left:2880;top:26496;width:41184;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4A00DD" w:rsidRDefault="004A00DD">
                        <w:pPr>
                          <w:spacing w:after="160" w:line="259" w:lineRule="auto"/>
                          <w:ind w:left="0" w:firstLine="0"/>
                        </w:pPr>
                        <w:r>
                          <w:rPr>
                            <w:w w:val="122"/>
                          </w:rPr>
                          <w:t>If</w:t>
                        </w:r>
                        <w:r>
                          <w:rPr>
                            <w:spacing w:val="13"/>
                            <w:w w:val="122"/>
                          </w:rPr>
                          <w:t xml:space="preserve"> </w:t>
                        </w:r>
                        <w:r>
                          <w:rPr>
                            <w:w w:val="122"/>
                          </w:rPr>
                          <w:t>you’re</w:t>
                        </w:r>
                        <w:r>
                          <w:rPr>
                            <w:spacing w:val="13"/>
                            <w:w w:val="122"/>
                          </w:rPr>
                          <w:t xml:space="preserve"> </w:t>
                        </w:r>
                        <w:r>
                          <w:rPr>
                            <w:w w:val="122"/>
                          </w:rPr>
                          <w:t>looking</w:t>
                        </w:r>
                        <w:r>
                          <w:rPr>
                            <w:spacing w:val="13"/>
                            <w:w w:val="122"/>
                          </w:rPr>
                          <w:t xml:space="preserve"> </w:t>
                        </w:r>
                        <w:r>
                          <w:rPr>
                            <w:w w:val="122"/>
                          </w:rPr>
                          <w:t>for</w:t>
                        </w:r>
                        <w:r>
                          <w:rPr>
                            <w:spacing w:val="13"/>
                            <w:w w:val="122"/>
                          </w:rPr>
                          <w:t xml:space="preserve"> </w:t>
                        </w:r>
                        <w:r>
                          <w:rPr>
                            <w:w w:val="122"/>
                          </w:rPr>
                          <w:t>a</w:t>
                        </w:r>
                        <w:r>
                          <w:rPr>
                            <w:spacing w:val="13"/>
                            <w:w w:val="122"/>
                          </w:rPr>
                          <w:t xml:space="preserve"> </w:t>
                        </w:r>
                        <w:r>
                          <w:rPr>
                            <w:w w:val="122"/>
                          </w:rPr>
                          <w:t>new</w:t>
                        </w:r>
                        <w:r>
                          <w:rPr>
                            <w:spacing w:val="13"/>
                            <w:w w:val="122"/>
                          </w:rPr>
                          <w:t xml:space="preserve"> </w:t>
                        </w:r>
                        <w:r>
                          <w:rPr>
                            <w:w w:val="122"/>
                          </w:rPr>
                          <w:t>household</w:t>
                        </w:r>
                        <w:r>
                          <w:rPr>
                            <w:spacing w:val="13"/>
                            <w:w w:val="122"/>
                          </w:rPr>
                          <w:t xml:space="preserve"> </w:t>
                        </w:r>
                        <w:r>
                          <w:rPr>
                            <w:w w:val="122"/>
                          </w:rPr>
                          <w:t>appliance</w:t>
                        </w:r>
                        <w:r>
                          <w:rPr>
                            <w:spacing w:val="13"/>
                            <w:w w:val="122"/>
                          </w:rPr>
                          <w:t xml:space="preserve"> </w:t>
                        </w:r>
                        <w:r>
                          <w:rPr>
                            <w:w w:val="122"/>
                          </w:rPr>
                          <w:t>ask</w:t>
                        </w:r>
                        <w:r>
                          <w:rPr>
                            <w:spacing w:val="13"/>
                            <w:w w:val="122"/>
                          </w:rPr>
                          <w:t xml:space="preserve"> </w:t>
                        </w:r>
                        <w:r>
                          <w:rPr>
                            <w:w w:val="122"/>
                          </w:rPr>
                          <w:t>us</w:t>
                        </w:r>
                        <w:r>
                          <w:rPr>
                            <w:spacing w:val="13"/>
                            <w:w w:val="122"/>
                          </w:rPr>
                          <w:t xml:space="preserve"> </w:t>
                        </w:r>
                      </w:p>
                    </w:txbxContent>
                  </v:textbox>
                </v:rect>
                <v:rect id="Rectangle 337" o:spid="_x0000_s1044" style="position:absolute;left:2880;top:28020;width:44125;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4A00DD" w:rsidRDefault="004A00DD">
                        <w:pPr>
                          <w:spacing w:after="160" w:line="259" w:lineRule="auto"/>
                          <w:ind w:left="0" w:firstLine="0"/>
                        </w:pPr>
                        <w:r>
                          <w:rPr>
                            <w:w w:val="122"/>
                          </w:rPr>
                          <w:t>about</w:t>
                        </w:r>
                        <w:r>
                          <w:rPr>
                            <w:spacing w:val="13"/>
                            <w:w w:val="122"/>
                          </w:rPr>
                          <w:t xml:space="preserve"> </w:t>
                        </w:r>
                        <w:r>
                          <w:rPr>
                            <w:w w:val="122"/>
                          </w:rPr>
                          <w:t>Good2GoNow</w:t>
                        </w:r>
                        <w:r>
                          <w:rPr>
                            <w:spacing w:val="13"/>
                            <w:w w:val="122"/>
                          </w:rPr>
                          <w:t xml:space="preserve"> </w:t>
                        </w:r>
                        <w:r>
                          <w:rPr>
                            <w:w w:val="122"/>
                          </w:rPr>
                          <w:t>—</w:t>
                        </w:r>
                        <w:r>
                          <w:rPr>
                            <w:spacing w:val="13"/>
                            <w:w w:val="122"/>
                          </w:rPr>
                          <w:t xml:space="preserve"> </w:t>
                        </w:r>
                        <w:r>
                          <w:rPr>
                            <w:w w:val="122"/>
                          </w:rPr>
                          <w:t>a</w:t>
                        </w:r>
                        <w:r>
                          <w:rPr>
                            <w:spacing w:val="13"/>
                            <w:w w:val="122"/>
                          </w:rPr>
                          <w:t xml:space="preserve"> </w:t>
                        </w:r>
                        <w:r>
                          <w:rPr>
                            <w:w w:val="122"/>
                          </w:rPr>
                          <w:t>partnership</w:t>
                        </w:r>
                        <w:r>
                          <w:rPr>
                            <w:spacing w:val="13"/>
                            <w:w w:val="122"/>
                          </w:rPr>
                          <w:t xml:space="preserve"> </w:t>
                        </w:r>
                        <w:r>
                          <w:rPr>
                            <w:w w:val="122"/>
                          </w:rPr>
                          <w:t>with</w:t>
                        </w:r>
                        <w:r>
                          <w:rPr>
                            <w:spacing w:val="13"/>
                            <w:w w:val="122"/>
                          </w:rPr>
                          <w:t xml:space="preserve"> </w:t>
                        </w:r>
                        <w:r>
                          <w:rPr>
                            <w:w w:val="122"/>
                          </w:rPr>
                          <w:t>The</w:t>
                        </w:r>
                        <w:r>
                          <w:rPr>
                            <w:spacing w:val="13"/>
                            <w:w w:val="122"/>
                          </w:rPr>
                          <w:t xml:space="preserve"> </w:t>
                        </w:r>
                        <w:r>
                          <w:rPr>
                            <w:w w:val="122"/>
                          </w:rPr>
                          <w:t>Good</w:t>
                        </w:r>
                        <w:r>
                          <w:rPr>
                            <w:spacing w:val="13"/>
                            <w:w w:val="122"/>
                          </w:rPr>
                          <w:t xml:space="preserve"> </w:t>
                        </w:r>
                        <w:r>
                          <w:rPr>
                            <w:w w:val="122"/>
                          </w:rPr>
                          <w:t>Guys</w:t>
                        </w:r>
                        <w:r>
                          <w:rPr>
                            <w:spacing w:val="13"/>
                            <w:w w:val="122"/>
                          </w:rPr>
                          <w:t xml:space="preserve"> </w:t>
                        </w:r>
                      </w:p>
                    </w:txbxContent>
                  </v:textbox>
                </v:rect>
                <v:rect id="Rectangle 338" o:spid="_x0000_s1045" style="position:absolute;left:2880;top:29544;width:3609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4A00DD" w:rsidRDefault="004A00DD">
                        <w:pPr>
                          <w:spacing w:after="160" w:line="259" w:lineRule="auto"/>
                          <w:ind w:left="0" w:firstLine="0"/>
                        </w:pPr>
                        <w:proofErr w:type="spellStart"/>
                        <w:r>
                          <w:rPr>
                            <w:w w:val="124"/>
                          </w:rPr>
                          <w:t>Commerical</w:t>
                        </w:r>
                        <w:proofErr w:type="spellEnd"/>
                        <w:r>
                          <w:rPr>
                            <w:spacing w:val="13"/>
                            <w:w w:val="124"/>
                          </w:rPr>
                          <w:t xml:space="preserve"> </w:t>
                        </w:r>
                        <w:r>
                          <w:rPr>
                            <w:w w:val="124"/>
                          </w:rPr>
                          <w:t>that</w:t>
                        </w:r>
                        <w:r>
                          <w:rPr>
                            <w:spacing w:val="13"/>
                            <w:w w:val="124"/>
                          </w:rPr>
                          <w:t xml:space="preserve"> </w:t>
                        </w:r>
                        <w:r>
                          <w:rPr>
                            <w:w w:val="124"/>
                          </w:rPr>
                          <w:t>enables</w:t>
                        </w:r>
                        <w:r>
                          <w:rPr>
                            <w:spacing w:val="13"/>
                            <w:w w:val="124"/>
                          </w:rPr>
                          <w:t xml:space="preserve"> </w:t>
                        </w:r>
                        <w:r>
                          <w:rPr>
                            <w:w w:val="124"/>
                          </w:rPr>
                          <w:t>NILS</w:t>
                        </w:r>
                        <w:r>
                          <w:rPr>
                            <w:spacing w:val="13"/>
                            <w:w w:val="124"/>
                          </w:rPr>
                          <w:t xml:space="preserve"> </w:t>
                        </w:r>
                        <w:r>
                          <w:rPr>
                            <w:w w:val="124"/>
                          </w:rPr>
                          <w:t>customers</w:t>
                        </w:r>
                        <w:r>
                          <w:rPr>
                            <w:spacing w:val="13"/>
                            <w:w w:val="124"/>
                          </w:rPr>
                          <w:t xml:space="preserve"> </w:t>
                        </w:r>
                        <w:r>
                          <w:rPr>
                            <w:w w:val="124"/>
                          </w:rPr>
                          <w:t>to</w:t>
                        </w:r>
                        <w:r>
                          <w:rPr>
                            <w:spacing w:val="13"/>
                            <w:w w:val="124"/>
                          </w:rPr>
                          <w:t xml:space="preserve"> </w:t>
                        </w:r>
                        <w:r>
                          <w:rPr>
                            <w:w w:val="124"/>
                          </w:rPr>
                          <w:t>get</w:t>
                        </w:r>
                      </w:p>
                    </w:txbxContent>
                  </v:textbox>
                </v:rect>
                <v:rect id="Rectangle 339" o:spid="_x0000_s1046" style="position:absolute;left:30016;top:29544;width:456;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4A00DD" w:rsidRDefault="004A00DD">
                        <w:pPr>
                          <w:spacing w:after="160" w:line="259" w:lineRule="auto"/>
                          <w:ind w:left="0" w:firstLine="0"/>
                        </w:pPr>
                        <w:r>
                          <w:t xml:space="preserve"> </w:t>
                        </w:r>
                      </w:p>
                    </w:txbxContent>
                  </v:textbox>
                </v:rect>
                <v:rect id="Rectangle 340" o:spid="_x0000_s1047" style="position:absolute;left:2880;top:31068;width:818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4A00DD" w:rsidRDefault="004A00DD">
                        <w:pPr>
                          <w:spacing w:after="160" w:line="259" w:lineRule="auto"/>
                          <w:ind w:left="0" w:firstLine="0"/>
                        </w:pPr>
                        <w:r>
                          <w:rPr>
                            <w:w w:val="122"/>
                          </w:rPr>
                          <w:t>a</w:t>
                        </w:r>
                        <w:r>
                          <w:rPr>
                            <w:spacing w:val="13"/>
                            <w:w w:val="122"/>
                          </w:rPr>
                          <w:t xml:space="preserve"> </w:t>
                        </w:r>
                        <w:r>
                          <w:rPr>
                            <w:w w:val="122"/>
                          </w:rPr>
                          <w:t>discount.</w:t>
                        </w:r>
                      </w:p>
                    </w:txbxContent>
                  </v:textbox>
                </v:rect>
                <v:shape id="Shape 342" o:spid="_x0000_s1048" style="position:absolute;left:58059;top:29458;width:1872;height:2169;visibility:visible;mso-wrap-style:square;v-text-anchor:top" coordsize="187173,216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" path="m,l173990,183604r,-180848l187173,2756r,214135l13183,31877r,178118l,209995,,xe" fillcolor="#181717" stroked="f" strokeweight="0">
                  <v:stroke miterlimit="1" joinstyle="miter" endcap="round"/>
                  <v:path arrowok="t" textboxrect="0,0,187173,216891"/>
                </v:shape>
                <v:shape id="Shape 343" o:spid="_x0000_s1049" style="position:absolute;left:60148;top:30260;width:664;height:1325;visibility:visible;mso-wrap-style:square;v-text-anchor:top" coordsize="66402,1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" path="m65964,r438,84l66402,11782r-1238,-238c34913,11544,12395,37135,12395,66523v,28841,22809,54457,52769,54457l66402,120742r,11673l65964,132499c29426,132499,,102527,,66523,,29985,29147,,65964,xe" fillcolor="#181717" stroked="f" strokeweight="0">
                  <v:stroke miterlimit="1" joinstyle="miter" endcap="round"/>
                  <v:path arrowok="t" textboxrect="0,0,66402,132499"/>
                </v:shape>
                <v:shape id="Shape 344" o:spid="_x0000_s1050" style="position:absolute;left:60812;top:30261;width:664;height:1324;visibility:visible;mso-wrap-style:square;v-text-anchor:top" coordsize="66377,13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" path="m,l25770,4971v24048,9805,40607,32946,40607,61188c66377,94439,49818,117568,25770,127365l,132330,,120658r20494,-3940c40398,108620,54007,89536,54007,66438,54007,42950,40548,23769,20606,15646l,11697,,xe" fillcolor="#181717" stroked="f" strokeweight="0">
                  <v:stroke miterlimit="1" joinstyle="miter" endcap="round"/>
                  <v:path arrowok="t" textboxrect="0,0,66377,132330"/>
                </v:shape>
                <v:shape id="Shape 345" o:spid="_x0000_s1051" style="position:absolute;left:61508;top:30219;width:2040;height:1408;visibility:visible;mso-wrap-style:square;v-text-anchor:top" coordsize="203941,140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" path="m102248,r45084,111049l191313,6896r12628,l203941,6914,146494,140754,101714,31039,57175,140754,,6896r12636,l57455,111049,102248,xe" fillcolor="#181717" stroked="f" strokeweight="0">
                  <v:stroke miterlimit="1" joinstyle="miter" endcap="round"/>
                  <v:path arrowok="t" textboxrect="0,0,203941,140754"/>
                </v:shape>
                <v:shape id="Shape 346" o:spid="_x0000_s1052" style="position:absolute;left:44108;top:29458;width:2072;height:2127;visibility:visible;mso-wrap-style:square;v-text-anchor:top" coordsize="207239,2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" path="m108026,v37656,,68161,18694,89878,48362l187173,56909c168758,29439,140716,12382,107188,12382v-50571,,-94018,44247,-94018,94006c13170,157493,55499,200368,107188,200368v22250,,43980,-9004,61023,-22797c186081,162433,192659,145136,193497,122593r-74231,l119266,110236r87426,c207239,136322,203390,159144,184963,179210v-19774,21437,-49479,33540,-78600,33540c48907,212750,,164389,,107188,,47841,48641,,108026,xe" fillcolor="#181717" stroked="f" strokeweight="0">
                  <v:stroke miterlimit="1" joinstyle="miter" endcap="round"/>
                  <v:path arrowok="t" textboxrect="0,0,207239,212750"/>
                </v:shape>
                <v:shape id="Shape 347" o:spid="_x0000_s1053" style="position:absolute;left:46360;top:30260;width:664;height:1325;visibility:visible;mso-wrap-style:square;v-text-anchor:top" coordsize="66370,1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" path="m65964,r406,78l66370,11780r-1232,-236c34912,11544,12357,37135,12357,66523v,28841,22797,54457,52781,54457l66370,120743r,11678l65964,132499c29413,132499,,102527,,66523,,29985,29121,,65964,xe" fillcolor="#181717" stroked="f" strokeweight="0">
                  <v:stroke miterlimit="1" joinstyle="miter" endcap="round"/>
                  <v:path arrowok="t" textboxrect="0,0,66370,132499"/>
                </v:shape>
                <v:shape id="Shape 348" o:spid="_x0000_s1054" style="position:absolute;left:47024;top:30261;width:664;height:1324;visibility:visible;mso-wrap-style:square;v-text-anchor:top" coordsize="66370,13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" path="m,l25801,4977v24038,9805,40569,32946,40569,61188c66370,94445,49839,117574,25801,127371l,132343,,120665r20505,-3941c40411,108626,54013,89542,54013,66444,54013,42956,40561,23775,20618,15652l,11702,,xe" fillcolor="#181717" stroked="f" strokeweight="0">
                  <v:stroke miterlimit="1" joinstyle="miter" endcap="round"/>
                  <v:path arrowok="t" textboxrect="0,0,66370,132343"/>
                </v:shape>
                <v:shape id="Shape 349" o:spid="_x0000_s1055" style="position:absolute;left:47863;top:30260;width:664;height:1325;visibility:visible;mso-wrap-style:square;v-text-anchor:top" coordsize="66383,13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" path="m65951,r432,83l66383,11780r-1232,-236c34899,11544,12370,37135,12370,66523v,28841,22809,54457,52781,54457l66383,120743r,11673l65951,132499c29413,132499,,102527,,66523,,29985,29147,,65951,xe" fillcolor="#181717" stroked="f" strokeweight="0">
                  <v:stroke miterlimit="1" joinstyle="miter" endcap="round"/>
                  <v:path arrowok="t" textboxrect="0,0,66383,132499"/>
                </v:shape>
                <v:shape id="Shape 350" o:spid="_x0000_s1056" style="position:absolute;left:48527;top:30261;width:664;height:1324;visibility:visible;mso-wrap-style:square;v-text-anchor:top" coordsize="66383,1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" path="m,l25786,4972v24052,9805,40597,32946,40597,61188c66383,94440,49838,117569,25786,127366l,132333,,120660r20494,-3941c40397,108621,54013,89538,54013,66439,54013,42951,40561,23770,20618,15647l,11697,,xe" fillcolor="#181717" stroked="f" strokeweight="0">
                  <v:stroke miterlimit="1" joinstyle="miter" endcap="round"/>
                  <v:path arrowok="t" textboxrect="0,0,66383,132333"/>
                </v:shape>
                <v:shape id="Shape 351" o:spid="_x0000_s1057" style="position:absolute;left:49366;top:30260;width:624;height:1325;visibility:visible;mso-wrap-style:square;v-text-anchor:top" coordsize="62421,1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" path="m62116,r305,70l62421,11707r-839,-163c32436,11544,12395,37947,12395,65443v,29121,19215,55537,50026,55537l62421,132445,36664,127236c13623,117069,,93256,,65443,,28321,23914,,62116,xe" fillcolor="#181717" stroked="f" strokeweight="0">
                  <v:stroke miterlimit="1" joinstyle="miter" endcap="round"/>
                  <v:path arrowok="t" textboxrect="0,0,62421,132445"/>
                </v:shape>
                <v:shape id="Shape 352" o:spid="_x0000_s1058" style="position:absolute;left:49990;top:29290;width:615;height:2295;visibility:visible;mso-wrap-style:square;v-text-anchor:top" coordsize="61557,2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" path="m49187,l61557,r,226771l49187,226771r,-22822l48628,203949c39294,220142,18961,229514,267,229514l,229461,,217995v32423,,50025,-26415,50025,-56946c50025,138998,38731,120498,20096,112627l,108722,,97086r27472,6327c35925,107607,43275,113792,48628,121755r559,l49187,xe" fillcolor="#181717" stroked="f" strokeweight="0">
                  <v:stroke miterlimit="1" joinstyle="miter" endcap="round"/>
                  <v:path arrowok="t" textboxrect="0,0,61557,229514"/>
                </v:shape>
                <v:shape id="Shape 353" o:spid="_x0000_s1059" style="position:absolute;left:52546;top:27901;width:5332;height:5331;visibility:visible;mso-wrap-style:square;v-text-anchor:top" coordsize="533133,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" path="m266560,c413779,,533133,119317,533133,266548v,147218,-119354,266560,-266573,266560c119329,533108,,413766,,266548,,119317,119329,,266560,xe" fillcolor="#b23232" stroked="f" strokeweight="0">
                  <v:stroke miterlimit="1" joinstyle="miter" endcap="round"/>
                  <v:path arrowok="t" textboxrect="0,0,533133,533108"/>
                </v:shape>
                <v:shape id="Shape 354" o:spid="_x0000_s1060" style="position:absolute;left:50820;top:29296;width:1611;height:2262;visibility:visible;mso-wrap-style:square;v-text-anchor:top" coordsize="161163,22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" path="m85382,v10808,,20752,1562,29769,4763c124168,7950,131915,12472,138405,18313v6464,5855,11557,12853,15138,20994c157163,47511,158966,56579,158966,66599r,584c158966,75908,157810,83833,155473,90945v-2349,7099,-5905,13970,-10680,20561c140005,118072,133960,124689,126632,131382v-7328,6693,-15888,14084,-25629,22136l55131,191745r106032,l161163,226174,,226174,,195326,76784,130112v7646,-6363,14110,-12078,19406,-17285c101524,107594,105804,102641,109093,98006v3302,-4686,5702,-9258,7188,-13691c117767,79870,118504,75057,118504,70003v,-10999,-3455,-19546,-10351,-25616c101245,38341,92697,35382,82512,35382v-10211,,-19177,2705,-26912,8230c47841,49162,39624,57544,30886,68783l3188,47104c8509,39675,13907,33058,19418,27153,24955,21234,30950,16307,37427,12370,43917,8395,51029,5321,58775,3213,66535,1041,75387,,85382,xe" fillcolor="#b23232" stroked="f" strokeweight="0">
                  <v:stroke miterlimit="1" joinstyle="miter" endcap="round"/>
                  <v:path arrowok="t" textboxrect="0,0,161163,226174"/>
                </v:shape>
                <v:shape id="Shape 355" o:spid="_x0000_s1061" style="position:absolute;left:53278;top:28568;width:2422;height:4170;visibility:visible;mso-wrap-style:square;v-text-anchor:top" coordsize="242164,41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" path="m158496,4064v6782,1118,13818,5321,21222,9284c186715,17107,190767,20726,194234,24702v5346,5575,8687,7696,9817,9550c204737,35281,205130,36449,206032,38862r254,2464c206527,42609,206527,43180,206553,44018v939,13234,-3302,23800,-11545,28982c189497,76530,182994,77000,177990,74320r-203,-76l177647,74079v-9448,-6413,-9944,-15202,-7213,-21310c172339,48489,175768,45352,179425,44234v-152,-774,-444,-1549,-812,-2286c178448,41643,178308,41377,178143,41110v-407,-673,-851,-1346,-1486,-1994c175781,38227,174917,37541,173990,36894,163513,30480,156349,29312,149758,30417,135077,32830,116484,47016,99479,63741,79159,83642,52451,121806,40462,150495,29616,176378,24206,213424,24206,240830v,17488,5423,38900,13322,54001c46761,312242,62585,319824,76314,322606v15507,3111,59284,-21908,90500,-61354c182613,241186,198590,222987,202450,203022v3303,-17056,10161,-29299,11431,-43167c214655,150813,213144,148069,212484,147358v-331,-343,-674,-533,-1207,-533c208470,146825,194094,152705,129349,191872v-14020,8534,-17996,9652,-19875,9652c101155,201524,98527,205092,98527,196469v,-5677,3568,-24244,51460,-47447c183540,132728,204521,124828,214147,124828v11316,,24829,5093,24829,29299c238976,159715,238137,166815,236499,175184v-762,3975,-1765,9296,-3111,15964c228295,227597,223215,278867,220408,317106v-1486,19673,-7010,41796,-7010,50711c213398,390360,221577,396278,228143,395491v8877,-1169,14021,2451,14021,9817c242164,409677,240284,417055,227546,417055v-23686,,-35674,-21374,-35674,-63589c191872,341465,196774,287668,201079,256743v-16078,26378,-31369,45631,-45530,57303c133350,332753,109703,344119,76758,344119v-23431,,-46278,-14135,-59524,-38290c6743,286626,12,260236,12,237071,,213970,7048,193332,13982,168415v5957,-21400,10745,-47054,23191,-67374c50127,79820,64274,53581,81648,36944,105651,13932,134074,,158496,4064xe" fillcolor="#fffefd" stroked="f" strokeweight="0">
                  <v:stroke miterlimit="1" joinstyle="miter" endcap="round"/>
                  <v:path arrowok="t" textboxrect="0,0,242164,417055"/>
                </v:shape>
                <v:shape id="Shape 356" o:spid="_x0000_s1062" style="position:absolute;left:55802;top:29580;width:649;height:1744;visibility:visible;mso-wrap-style:square;v-text-anchor:top" coordsize="64859,17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" path="m64859,r,22408l64579,22613r-101,76c64414,24568,63398,27934,56693,36926,33794,67025,22199,95485,22199,121495v,21247,4992,32042,14783,32042c45155,153537,54194,151657,63206,145942r1653,-1443l64859,167083r-3829,2530c55480,172178,49819,173714,44056,174213v-1308,101,-2591,152,-3810,152c28321,174365,18529,169628,11150,160230,3734,150984,,139211,,125267,,102331,5512,77185,16434,50527,27775,22778,38494,9278,49174,9278v2032,,3861,190,5512,546c55613,7449,57445,5128,60211,2839l64859,xe" fillcolor="#fffefd" stroked="f" strokeweight="0">
                  <v:stroke miterlimit="1" joinstyle="miter" endcap="round"/>
                  <v:path arrowok="t" textboxrect="0,0,64859,174365"/>
                </v:shape>
                <v:shape id="Shape 357" o:spid="_x0000_s1063" style="position:absolute;left:56451;top:29474;width:673;height:1777;visibility:visible;mso-wrap-style:square;v-text-anchor:top" coordsize="67361,17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" path="m27216,c52616,,65977,19406,66878,57709v483,18263,-7620,42431,-23978,71869c33286,146920,23123,160239,12483,169472l,177719,,155135,11734,144885v4381,-5020,8643,-11243,12675,-18914c38748,98984,42659,69075,42659,52921v,-22263,-5194,-33604,-15443,-33604c23000,19317,18567,20485,13969,22811l,33044,,10636,6477,6680c15697,2185,22504,,27216,xe" fillcolor="#fffefd" stroked="f" strokeweight="0">
                  <v:stroke miterlimit="1" joinstyle="miter" endcap="round"/>
                  <v:path arrowok="t" textboxrect="0,0,67361,177719"/>
                </v:shape>
                <w10:wrap type="topAndBottom" anchorx="page" anchory="page"/>
              </v:group>
            </w:pict>
          </mc:Fallback>
        </mc:AlternateContent>
      </w:r>
      <w:r>
        <w:rPr>
          <w:b w:val="0"/>
          <w:noProof/>
          <w:color w:val="000000"/>
          <w:sz w:val="22"/>
        </w:rPr>
        <mc:AlternateContent>
          <mc:Choice Requires="wpg">
            <w:drawing>
              <wp:anchor distT="0" distB="0" distL="114300" distR="114300" simplePos="0" relativeHeight="251660288" behindDoc="0" locked="0" layoutInCell="1" allowOverlap="1">
                <wp:simplePos x="0" y="0"/>
                <wp:positionH relativeFrom="margin">
                  <wp:posOffset>24882</wp:posOffset>
                </wp:positionH>
                <wp:positionV relativeFrom="paragraph">
                  <wp:posOffset>960169</wp:posOffset>
                </wp:positionV>
                <wp:extent cx="6985203" cy="6350"/>
                <wp:effectExtent l="0" t="0" r="0" b="0"/>
                <wp:wrapTopAndBottom/>
                <wp:docPr id="2138" name="Group 2138"/>
                <wp:cNvGraphicFramePr/>
                <a:graphic xmlns:a="http://schemas.openxmlformats.org/drawingml/2006/main">
                  <a:graphicData uri="http://schemas.microsoft.com/office/word/2010/wordprocessingGroup">
                    <wpg:wgp>
                      <wpg:cNvGrpSpPr/>
                      <wpg:grpSpPr>
                        <a:xfrm>
                          <a:off x="0" y="0"/>
                          <a:ext cx="6985203" cy="6350"/>
                          <a:chOff x="0" y="0"/>
                          <a:chExt cx="6985203" cy="6350"/>
                        </a:xfrm>
                      </wpg:grpSpPr>
                      <wps:wsp>
                        <wps:cNvPr id="341" name="Shape 341"/>
                        <wps:cNvSpPr/>
                        <wps:spPr>
                          <a:xfrm>
                            <a:off x="0" y="0"/>
                            <a:ext cx="6985203" cy="0"/>
                          </a:xfrm>
                          <a:custGeom>
                            <a:avLst/>
                            <a:gdLst/>
                            <a:ahLst/>
                            <a:cxnLst/>
                            <a:rect l="0" t="0" r="0" b="0"/>
                            <a:pathLst>
                              <a:path w="6985203">
                                <a:moveTo>
                                  <a:pt x="0" y="0"/>
                                </a:moveTo>
                                <a:lnTo>
                                  <a:pt x="6985203" y="0"/>
                                </a:lnTo>
                              </a:path>
                            </a:pathLst>
                          </a:custGeom>
                          <a:ln w="6350" cap="rnd">
                            <a:miter lim="100000"/>
                          </a:ln>
                        </wps:spPr>
                        <wps:style>
                          <a:lnRef idx="1">
                            <a:srgbClr val="ECE5E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38" style="width:550.016pt;height:0.5pt;position:absolute;mso-position-horizontal-relative:margin;mso-position-horizontal:absolute;margin-left:1.9592pt;mso-position-vertical-relative:text;margin-top:75.6039pt;" coordsize="69852,63">
                <v:shape id="Shape 341" style="position:absolute;width:69852;height:0;left:0;top:0;" coordsize="6985203,0" path="m0,0l6985203,0">
                  <v:stroke weight="0.5pt" endcap="round" joinstyle="miter" miterlimit="4" on="true" color="#ece5e0"/>
                  <v:fill on="false" color="#000000" opacity="0"/>
                </v:shape>
                <w10:wrap type="topAndBottom"/>
              </v:group>
            </w:pict>
          </mc:Fallback>
        </mc:AlternateContent>
      </w:r>
      <w:r>
        <w:rPr>
          <w:rFonts w:ascii="Wingdings" w:eastAsia="Wingdings" w:hAnsi="Wingdings" w:cs="Wingdings"/>
          <w:b w:val="0"/>
          <w:color w:val="B23232"/>
          <w:sz w:val="24"/>
        </w:rPr>
        <w:t></w:t>
      </w:r>
      <w:r>
        <w:rPr>
          <w:color w:val="B23232"/>
          <w:sz w:val="24"/>
        </w:rPr>
        <w:t xml:space="preserve"> </w:t>
      </w:r>
      <w:r>
        <w:t xml:space="preserve">A copy of your latest electricity or gas bill. </w:t>
      </w:r>
      <w:r>
        <w:rPr>
          <w:rFonts w:ascii="Wingdings" w:eastAsia="Wingdings" w:hAnsi="Wingdings" w:cs="Wingdings"/>
          <w:b w:val="0"/>
          <w:color w:val="B23232"/>
          <w:sz w:val="24"/>
        </w:rPr>
        <w:t></w:t>
      </w:r>
      <w:r>
        <w:rPr>
          <w:color w:val="B23232"/>
          <w:sz w:val="24"/>
        </w:rPr>
        <w:t xml:space="preserve"> </w:t>
      </w:r>
      <w:r>
        <w:t xml:space="preserve">A copy of any other loan or lease agreements or statements. For </w:t>
      </w:r>
      <w:proofErr w:type="gramStart"/>
      <w:r>
        <w:t>example</w:t>
      </w:r>
      <w:proofErr w:type="gramEnd"/>
      <w:r>
        <w:t xml:space="preserve"> do you rent a TV, have a personal loan or are paying off a mortgage?</w:t>
      </w:r>
    </w:p>
    <w:p w:rsidR="00FB55EC" w:rsidRDefault="00482C82">
      <w:pPr>
        <w:spacing w:before="264" w:after="0" w:line="259" w:lineRule="auto"/>
        <w:ind w:left="34" w:firstLine="0"/>
      </w:pPr>
      <w:r>
        <w:rPr>
          <w:b w:val="0"/>
          <w:noProof/>
          <w:color w:val="000000"/>
          <w:sz w:val="22"/>
        </w:rPr>
        <mc:AlternateContent>
          <mc:Choice Requires="wpg">
            <w:drawing>
              <wp:anchor distT="0" distB="0" distL="114300" distR="114300" simplePos="0" relativeHeight="251661312" behindDoc="0" locked="0" layoutInCell="1" allowOverlap="1">
                <wp:simplePos x="0" y="0"/>
                <wp:positionH relativeFrom="margin">
                  <wp:posOffset>21882</wp:posOffset>
                </wp:positionH>
                <wp:positionV relativeFrom="paragraph">
                  <wp:posOffset>295738</wp:posOffset>
                </wp:positionV>
                <wp:extent cx="6988376" cy="1231553"/>
                <wp:effectExtent l="0" t="0" r="0" b="0"/>
                <wp:wrapTopAndBottom/>
                <wp:docPr id="2137" name="Group 2137"/>
                <wp:cNvGraphicFramePr/>
                <a:graphic xmlns:a="http://schemas.openxmlformats.org/drawingml/2006/main">
                  <a:graphicData uri="http://schemas.microsoft.com/office/word/2010/wordprocessingGroup">
                    <wpg:wgp>
                      <wpg:cNvGrpSpPr/>
                      <wpg:grpSpPr>
                        <a:xfrm>
                          <a:off x="0" y="0"/>
                          <a:ext cx="6988376" cy="1231553"/>
                          <a:chOff x="0" y="0"/>
                          <a:chExt cx="6988376" cy="1231553"/>
                        </a:xfrm>
                      </wpg:grpSpPr>
                      <wps:wsp>
                        <wps:cNvPr id="278" name="Rectangle 278"/>
                        <wps:cNvSpPr/>
                        <wps:spPr>
                          <a:xfrm>
                            <a:off x="0" y="0"/>
                            <a:ext cx="4807739" cy="162965"/>
                          </a:xfrm>
                          <a:prstGeom prst="rect">
                            <a:avLst/>
                          </a:prstGeom>
                          <a:ln>
                            <a:noFill/>
                          </a:ln>
                        </wps:spPr>
                        <wps:txbx>
                          <w:txbxContent>
                            <w:p w:rsidR="004A00DD" w:rsidRDefault="004A00DD">
                              <w:pPr>
                                <w:spacing w:after="160" w:line="259" w:lineRule="auto"/>
                                <w:ind w:left="0" w:firstLine="0"/>
                              </w:pPr>
                              <w:r>
                                <w:rPr>
                                  <w:spacing w:val="-2"/>
                                  <w:w w:val="119"/>
                                </w:rPr>
                                <w:t>Please</w:t>
                              </w:r>
                              <w:r>
                                <w:rPr>
                                  <w:spacing w:val="12"/>
                                  <w:w w:val="119"/>
                                </w:rPr>
                                <w:t xml:space="preserve"> </w:t>
                              </w:r>
                              <w:r>
                                <w:rPr>
                                  <w:spacing w:val="-2"/>
                                  <w:w w:val="119"/>
                                </w:rPr>
                                <w:t>call</w:t>
                              </w:r>
                              <w:r>
                                <w:rPr>
                                  <w:spacing w:val="12"/>
                                  <w:w w:val="119"/>
                                </w:rPr>
                                <w:t xml:space="preserve"> </w:t>
                              </w:r>
                              <w:r>
                                <w:rPr>
                                  <w:spacing w:val="-2"/>
                                  <w:w w:val="119"/>
                                </w:rPr>
                                <w:t>us</w:t>
                              </w:r>
                              <w:r>
                                <w:rPr>
                                  <w:spacing w:val="12"/>
                                  <w:w w:val="119"/>
                                </w:rPr>
                                <w:t xml:space="preserve"> </w:t>
                              </w:r>
                              <w:r>
                                <w:rPr>
                                  <w:spacing w:val="-2"/>
                                  <w:w w:val="119"/>
                                </w:rPr>
                                <w:t>for</w:t>
                              </w:r>
                              <w:r>
                                <w:rPr>
                                  <w:spacing w:val="12"/>
                                  <w:w w:val="119"/>
                                </w:rPr>
                                <w:t xml:space="preserve"> </w:t>
                              </w:r>
                              <w:r>
                                <w:rPr>
                                  <w:spacing w:val="-2"/>
                                  <w:w w:val="119"/>
                                </w:rPr>
                                <w:t>more</w:t>
                              </w:r>
                              <w:r>
                                <w:rPr>
                                  <w:spacing w:val="12"/>
                                  <w:w w:val="119"/>
                                </w:rPr>
                                <w:t xml:space="preserve"> </w:t>
                              </w:r>
                              <w:r>
                                <w:rPr>
                                  <w:spacing w:val="-2"/>
                                  <w:w w:val="119"/>
                                </w:rPr>
                                <w:t>information</w:t>
                              </w:r>
                              <w:r>
                                <w:rPr>
                                  <w:spacing w:val="12"/>
                                  <w:w w:val="119"/>
                                </w:rPr>
                                <w:t xml:space="preserve"> </w:t>
                              </w:r>
                              <w:r>
                                <w:rPr>
                                  <w:spacing w:val="-2"/>
                                  <w:w w:val="119"/>
                                </w:rPr>
                                <w:t>and/or</w:t>
                              </w:r>
                              <w:r>
                                <w:rPr>
                                  <w:spacing w:val="12"/>
                                  <w:w w:val="119"/>
                                </w:rPr>
                                <w:t xml:space="preserve"> </w:t>
                              </w:r>
                              <w:r>
                                <w:rPr>
                                  <w:spacing w:val="-2"/>
                                  <w:w w:val="119"/>
                                </w:rPr>
                                <w:t>make</w:t>
                              </w:r>
                              <w:r>
                                <w:rPr>
                                  <w:spacing w:val="12"/>
                                  <w:w w:val="119"/>
                                </w:rPr>
                                <w:t xml:space="preserve"> </w:t>
                              </w:r>
                              <w:r>
                                <w:rPr>
                                  <w:spacing w:val="-2"/>
                                  <w:w w:val="119"/>
                                </w:rPr>
                                <w:t>an</w:t>
                              </w:r>
                              <w:r>
                                <w:rPr>
                                  <w:spacing w:val="12"/>
                                  <w:w w:val="119"/>
                                </w:rPr>
                                <w:t xml:space="preserve"> </w:t>
                              </w:r>
                              <w:r>
                                <w:rPr>
                                  <w:spacing w:val="-2"/>
                                  <w:w w:val="119"/>
                                </w:rPr>
                                <w:t>appointment.</w:t>
                              </w:r>
                            </w:p>
                          </w:txbxContent>
                        </wps:txbx>
                        <wps:bodyPr horzOverflow="overflow" vert="horz" lIns="0" tIns="0" rIns="0" bIns="0" rtlCol="0">
                          <a:noAutofit/>
                        </wps:bodyPr>
                      </wps:wsp>
                      <wps:wsp>
                        <wps:cNvPr id="279" name="Shape 279"/>
                        <wps:cNvSpPr/>
                        <wps:spPr>
                          <a:xfrm>
                            <a:off x="4928498" y="795590"/>
                            <a:ext cx="77445" cy="69164"/>
                          </a:xfrm>
                          <a:custGeom>
                            <a:avLst/>
                            <a:gdLst/>
                            <a:ahLst/>
                            <a:cxnLst/>
                            <a:rect l="0" t="0" r="0" b="0"/>
                            <a:pathLst>
                              <a:path w="77445" h="69164">
                                <a:moveTo>
                                  <a:pt x="18390" y="0"/>
                                </a:moveTo>
                                <a:cubicBezTo>
                                  <a:pt x="36703" y="27267"/>
                                  <a:pt x="57645" y="50736"/>
                                  <a:pt x="77445" y="69164"/>
                                </a:cubicBezTo>
                                <a:cubicBezTo>
                                  <a:pt x="49136" y="57988"/>
                                  <a:pt x="23025" y="42469"/>
                                  <a:pt x="0" y="23330"/>
                                </a:cubicBezTo>
                                <a:cubicBezTo>
                                  <a:pt x="2972" y="19914"/>
                                  <a:pt x="5690" y="16243"/>
                                  <a:pt x="8356" y="12611"/>
                                </a:cubicBezTo>
                                <a:cubicBezTo>
                                  <a:pt x="11519" y="8280"/>
                                  <a:pt x="14757" y="3899"/>
                                  <a:pt x="18390"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280" name="Shape 280"/>
                        <wps:cNvSpPr/>
                        <wps:spPr>
                          <a:xfrm>
                            <a:off x="4825794" y="315631"/>
                            <a:ext cx="568947" cy="568954"/>
                          </a:xfrm>
                          <a:custGeom>
                            <a:avLst/>
                            <a:gdLst/>
                            <a:ahLst/>
                            <a:cxnLst/>
                            <a:rect l="0" t="0" r="0" b="0"/>
                            <a:pathLst>
                              <a:path w="568947" h="568954">
                                <a:moveTo>
                                  <a:pt x="284398" y="0"/>
                                </a:moveTo>
                                <a:lnTo>
                                  <a:pt x="284537" y="0"/>
                                </a:lnTo>
                                <a:lnTo>
                                  <a:pt x="341800" y="5773"/>
                                </a:lnTo>
                                <a:cubicBezTo>
                                  <a:pt x="471431" y="32300"/>
                                  <a:pt x="568947" y="147001"/>
                                  <a:pt x="568947" y="284473"/>
                                </a:cubicBezTo>
                                <a:cubicBezTo>
                                  <a:pt x="568947" y="441585"/>
                                  <a:pt x="441579" y="568954"/>
                                  <a:pt x="284468" y="568954"/>
                                </a:cubicBezTo>
                                <a:cubicBezTo>
                                  <a:pt x="269164" y="568954"/>
                                  <a:pt x="254165" y="567696"/>
                                  <a:pt x="239522" y="565385"/>
                                </a:cubicBezTo>
                                <a:cubicBezTo>
                                  <a:pt x="202794" y="537914"/>
                                  <a:pt x="158483" y="495064"/>
                                  <a:pt x="135954" y="464203"/>
                                </a:cubicBezTo>
                                <a:cubicBezTo>
                                  <a:pt x="136271" y="463912"/>
                                  <a:pt x="136652" y="463620"/>
                                  <a:pt x="137084" y="463290"/>
                                </a:cubicBezTo>
                                <a:cubicBezTo>
                                  <a:pt x="137541" y="462934"/>
                                  <a:pt x="137960" y="462616"/>
                                  <a:pt x="138303" y="462299"/>
                                </a:cubicBezTo>
                                <a:cubicBezTo>
                                  <a:pt x="144818" y="456393"/>
                                  <a:pt x="150089" y="449929"/>
                                  <a:pt x="155651" y="443109"/>
                                </a:cubicBezTo>
                                <a:cubicBezTo>
                                  <a:pt x="158687" y="439388"/>
                                  <a:pt x="161823" y="435540"/>
                                  <a:pt x="165265" y="431679"/>
                                </a:cubicBezTo>
                                <a:cubicBezTo>
                                  <a:pt x="166802" y="429939"/>
                                  <a:pt x="168516" y="428212"/>
                                  <a:pt x="170256" y="426447"/>
                                </a:cubicBezTo>
                                <a:cubicBezTo>
                                  <a:pt x="177190" y="419462"/>
                                  <a:pt x="185052" y="411525"/>
                                  <a:pt x="185268" y="400818"/>
                                </a:cubicBezTo>
                                <a:lnTo>
                                  <a:pt x="185369" y="395509"/>
                                </a:lnTo>
                                <a:lnTo>
                                  <a:pt x="180061" y="395509"/>
                                </a:lnTo>
                                <a:cubicBezTo>
                                  <a:pt x="170840" y="395509"/>
                                  <a:pt x="147015" y="419805"/>
                                  <a:pt x="124828" y="446424"/>
                                </a:cubicBezTo>
                                <a:cubicBezTo>
                                  <a:pt x="124308" y="445319"/>
                                  <a:pt x="123787" y="444252"/>
                                  <a:pt x="123380" y="443223"/>
                                </a:cubicBezTo>
                                <a:cubicBezTo>
                                  <a:pt x="107010" y="403333"/>
                                  <a:pt x="91770" y="327552"/>
                                  <a:pt x="89065" y="286455"/>
                                </a:cubicBezTo>
                                <a:lnTo>
                                  <a:pt x="88595" y="279482"/>
                                </a:lnTo>
                                <a:cubicBezTo>
                                  <a:pt x="87262" y="259835"/>
                                  <a:pt x="85865" y="239490"/>
                                  <a:pt x="88100" y="220199"/>
                                </a:cubicBezTo>
                                <a:cubicBezTo>
                                  <a:pt x="90234" y="201796"/>
                                  <a:pt x="96088" y="183559"/>
                                  <a:pt x="101765" y="165944"/>
                                </a:cubicBezTo>
                                <a:cubicBezTo>
                                  <a:pt x="102603" y="163302"/>
                                  <a:pt x="103455" y="160661"/>
                                  <a:pt x="104280" y="158032"/>
                                </a:cubicBezTo>
                                <a:lnTo>
                                  <a:pt x="105309" y="154819"/>
                                </a:lnTo>
                                <a:cubicBezTo>
                                  <a:pt x="114529" y="125571"/>
                                  <a:pt x="124981" y="92475"/>
                                  <a:pt x="155893" y="86684"/>
                                </a:cubicBezTo>
                                <a:cubicBezTo>
                                  <a:pt x="156756" y="87039"/>
                                  <a:pt x="158064" y="87699"/>
                                  <a:pt x="158445" y="87992"/>
                                </a:cubicBezTo>
                                <a:cubicBezTo>
                                  <a:pt x="167920" y="96932"/>
                                  <a:pt x="174943" y="111804"/>
                                  <a:pt x="179312" y="132187"/>
                                </a:cubicBezTo>
                                <a:lnTo>
                                  <a:pt x="179527" y="133217"/>
                                </a:lnTo>
                                <a:cubicBezTo>
                                  <a:pt x="181280" y="141395"/>
                                  <a:pt x="183464" y="151581"/>
                                  <a:pt x="181547" y="158858"/>
                                </a:cubicBezTo>
                                <a:cubicBezTo>
                                  <a:pt x="181254" y="159976"/>
                                  <a:pt x="180747" y="161321"/>
                                  <a:pt x="180200" y="162757"/>
                                </a:cubicBezTo>
                                <a:cubicBezTo>
                                  <a:pt x="178118" y="168307"/>
                                  <a:pt x="174613" y="177616"/>
                                  <a:pt x="183020" y="183114"/>
                                </a:cubicBezTo>
                                <a:cubicBezTo>
                                  <a:pt x="184684" y="184207"/>
                                  <a:pt x="186842" y="184372"/>
                                  <a:pt x="187985" y="184372"/>
                                </a:cubicBezTo>
                                <a:cubicBezTo>
                                  <a:pt x="189662" y="184372"/>
                                  <a:pt x="192202" y="184029"/>
                                  <a:pt x="194678" y="182366"/>
                                </a:cubicBezTo>
                                <a:cubicBezTo>
                                  <a:pt x="209385" y="172434"/>
                                  <a:pt x="216472" y="153524"/>
                                  <a:pt x="221145" y="141001"/>
                                </a:cubicBezTo>
                                <a:cubicBezTo>
                                  <a:pt x="226746" y="126054"/>
                                  <a:pt x="233591" y="110280"/>
                                  <a:pt x="245783" y="96272"/>
                                </a:cubicBezTo>
                                <a:cubicBezTo>
                                  <a:pt x="253390" y="87509"/>
                                  <a:pt x="266129" y="72866"/>
                                  <a:pt x="278613" y="72866"/>
                                </a:cubicBezTo>
                                <a:lnTo>
                                  <a:pt x="278625" y="72866"/>
                                </a:lnTo>
                                <a:cubicBezTo>
                                  <a:pt x="287566" y="73018"/>
                                  <a:pt x="294869" y="77577"/>
                                  <a:pt x="299149" y="85706"/>
                                </a:cubicBezTo>
                                <a:cubicBezTo>
                                  <a:pt x="309931" y="106229"/>
                                  <a:pt x="306172" y="134994"/>
                                  <a:pt x="301790" y="160356"/>
                                </a:cubicBezTo>
                                <a:cubicBezTo>
                                  <a:pt x="294932" y="200145"/>
                                  <a:pt x="271361" y="294367"/>
                                  <a:pt x="200394" y="310090"/>
                                </a:cubicBezTo>
                                <a:cubicBezTo>
                                  <a:pt x="198882" y="310343"/>
                                  <a:pt x="197066" y="310775"/>
                                  <a:pt x="194526" y="312744"/>
                                </a:cubicBezTo>
                                <a:lnTo>
                                  <a:pt x="193828" y="313404"/>
                                </a:lnTo>
                                <a:cubicBezTo>
                                  <a:pt x="192748" y="314610"/>
                                  <a:pt x="192380" y="315182"/>
                                  <a:pt x="191821" y="316058"/>
                                </a:cubicBezTo>
                                <a:cubicBezTo>
                                  <a:pt x="182321" y="329406"/>
                                  <a:pt x="179832" y="343350"/>
                                  <a:pt x="185014" y="354311"/>
                                </a:cubicBezTo>
                                <a:cubicBezTo>
                                  <a:pt x="188456" y="361613"/>
                                  <a:pt x="194856" y="366452"/>
                                  <a:pt x="201714" y="366934"/>
                                </a:cubicBezTo>
                                <a:lnTo>
                                  <a:pt x="202006" y="366960"/>
                                </a:lnTo>
                                <a:lnTo>
                                  <a:pt x="202299" y="366947"/>
                                </a:lnTo>
                                <a:cubicBezTo>
                                  <a:pt x="216218" y="366389"/>
                                  <a:pt x="222390" y="357409"/>
                                  <a:pt x="223533" y="349179"/>
                                </a:cubicBezTo>
                                <a:cubicBezTo>
                                  <a:pt x="224333" y="343376"/>
                                  <a:pt x="222784" y="337826"/>
                                  <a:pt x="219723" y="334219"/>
                                </a:cubicBezTo>
                                <a:cubicBezTo>
                                  <a:pt x="221259" y="332606"/>
                                  <a:pt x="223228" y="331781"/>
                                  <a:pt x="225908" y="330676"/>
                                </a:cubicBezTo>
                                <a:cubicBezTo>
                                  <a:pt x="227432" y="330054"/>
                                  <a:pt x="229019" y="329393"/>
                                  <a:pt x="230670" y="328504"/>
                                </a:cubicBezTo>
                                <a:cubicBezTo>
                                  <a:pt x="239433" y="323805"/>
                                  <a:pt x="246520" y="316820"/>
                                  <a:pt x="251714" y="311270"/>
                                </a:cubicBezTo>
                                <a:cubicBezTo>
                                  <a:pt x="263360" y="298786"/>
                                  <a:pt x="276657" y="283940"/>
                                  <a:pt x="286868" y="268395"/>
                                </a:cubicBezTo>
                                <a:cubicBezTo>
                                  <a:pt x="292938" y="259162"/>
                                  <a:pt x="297193" y="249041"/>
                                  <a:pt x="301295" y="239249"/>
                                </a:cubicBezTo>
                                <a:cubicBezTo>
                                  <a:pt x="303340" y="234346"/>
                                  <a:pt x="305460" y="229292"/>
                                  <a:pt x="307759" y="224504"/>
                                </a:cubicBezTo>
                                <a:cubicBezTo>
                                  <a:pt x="310045" y="219704"/>
                                  <a:pt x="312547" y="214852"/>
                                  <a:pt x="314947" y="210165"/>
                                </a:cubicBezTo>
                                <a:cubicBezTo>
                                  <a:pt x="320751" y="198862"/>
                                  <a:pt x="326758" y="187192"/>
                                  <a:pt x="330848" y="174657"/>
                                </a:cubicBezTo>
                                <a:cubicBezTo>
                                  <a:pt x="341059" y="143516"/>
                                  <a:pt x="341059" y="97707"/>
                                  <a:pt x="321310" y="70479"/>
                                </a:cubicBezTo>
                                <a:cubicBezTo>
                                  <a:pt x="310731" y="55873"/>
                                  <a:pt x="295326" y="48165"/>
                                  <a:pt x="276746" y="48165"/>
                                </a:cubicBezTo>
                                <a:lnTo>
                                  <a:pt x="275603" y="48165"/>
                                </a:lnTo>
                                <a:cubicBezTo>
                                  <a:pt x="273609" y="48202"/>
                                  <a:pt x="266357" y="49206"/>
                                  <a:pt x="261836" y="51924"/>
                                </a:cubicBezTo>
                                <a:cubicBezTo>
                                  <a:pt x="232410" y="69678"/>
                                  <a:pt x="216840" y="93160"/>
                                  <a:pt x="200673" y="118090"/>
                                </a:cubicBezTo>
                                <a:cubicBezTo>
                                  <a:pt x="199580" y="115385"/>
                                  <a:pt x="198450" y="112452"/>
                                  <a:pt x="197307" y="109455"/>
                                </a:cubicBezTo>
                                <a:cubicBezTo>
                                  <a:pt x="189256" y="88436"/>
                                  <a:pt x="178207" y="59633"/>
                                  <a:pt x="154293" y="59633"/>
                                </a:cubicBezTo>
                                <a:cubicBezTo>
                                  <a:pt x="151410" y="59633"/>
                                  <a:pt x="148412" y="60077"/>
                                  <a:pt x="145364" y="60928"/>
                                </a:cubicBezTo>
                                <a:cubicBezTo>
                                  <a:pt x="128207" y="65754"/>
                                  <a:pt x="115113" y="82759"/>
                                  <a:pt x="106452" y="94024"/>
                                </a:cubicBezTo>
                                <a:cubicBezTo>
                                  <a:pt x="95123" y="108769"/>
                                  <a:pt x="86335" y="123895"/>
                                  <a:pt x="80315" y="138957"/>
                                </a:cubicBezTo>
                                <a:cubicBezTo>
                                  <a:pt x="66104" y="174580"/>
                                  <a:pt x="58484" y="216681"/>
                                  <a:pt x="57671" y="264065"/>
                                </a:cubicBezTo>
                                <a:cubicBezTo>
                                  <a:pt x="56960" y="306800"/>
                                  <a:pt x="64415" y="350894"/>
                                  <a:pt x="79794" y="394926"/>
                                </a:cubicBezTo>
                                <a:cubicBezTo>
                                  <a:pt x="87287" y="419474"/>
                                  <a:pt x="98158" y="442575"/>
                                  <a:pt x="110833" y="463772"/>
                                </a:cubicBezTo>
                                <a:cubicBezTo>
                                  <a:pt x="102857" y="473995"/>
                                  <a:pt x="95657" y="483864"/>
                                  <a:pt x="90119" y="492118"/>
                                </a:cubicBezTo>
                                <a:cubicBezTo>
                                  <a:pt x="34684" y="440201"/>
                                  <a:pt x="0" y="366414"/>
                                  <a:pt x="0" y="284473"/>
                                </a:cubicBezTo>
                                <a:cubicBezTo>
                                  <a:pt x="0" y="147001"/>
                                  <a:pt x="97517" y="32300"/>
                                  <a:pt x="227140" y="5773"/>
                                </a:cubicBezTo>
                                <a:lnTo>
                                  <a:pt x="284398" y="0"/>
                                </a:ln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281" name="Shape 281"/>
                        <wps:cNvSpPr/>
                        <wps:spPr>
                          <a:xfrm>
                            <a:off x="4882745" y="363792"/>
                            <a:ext cx="284099" cy="517220"/>
                          </a:xfrm>
                          <a:custGeom>
                            <a:avLst/>
                            <a:gdLst/>
                            <a:ahLst/>
                            <a:cxnLst/>
                            <a:rect l="0" t="0" r="0" b="0"/>
                            <a:pathLst>
                              <a:path w="284099" h="517220">
                                <a:moveTo>
                                  <a:pt x="219799" y="0"/>
                                </a:moveTo>
                                <a:cubicBezTo>
                                  <a:pt x="238379" y="0"/>
                                  <a:pt x="253784" y="7709"/>
                                  <a:pt x="264363" y="22301"/>
                                </a:cubicBezTo>
                                <a:cubicBezTo>
                                  <a:pt x="284099" y="49555"/>
                                  <a:pt x="284099" y="95338"/>
                                  <a:pt x="273901" y="126505"/>
                                </a:cubicBezTo>
                                <a:cubicBezTo>
                                  <a:pt x="269811" y="139014"/>
                                  <a:pt x="263804" y="150710"/>
                                  <a:pt x="258001" y="162001"/>
                                </a:cubicBezTo>
                                <a:cubicBezTo>
                                  <a:pt x="255600" y="166700"/>
                                  <a:pt x="253099" y="171552"/>
                                  <a:pt x="250812" y="176339"/>
                                </a:cubicBezTo>
                                <a:cubicBezTo>
                                  <a:pt x="248501" y="181127"/>
                                  <a:pt x="246393" y="186194"/>
                                  <a:pt x="244335" y="191097"/>
                                </a:cubicBezTo>
                                <a:cubicBezTo>
                                  <a:pt x="240233" y="200889"/>
                                  <a:pt x="235991" y="210997"/>
                                  <a:pt x="229921" y="220243"/>
                                </a:cubicBezTo>
                                <a:cubicBezTo>
                                  <a:pt x="219697" y="235788"/>
                                  <a:pt x="206413" y="250634"/>
                                  <a:pt x="194755" y="263106"/>
                                </a:cubicBezTo>
                                <a:cubicBezTo>
                                  <a:pt x="189573" y="268668"/>
                                  <a:pt x="182487" y="275641"/>
                                  <a:pt x="173724" y="280352"/>
                                </a:cubicBezTo>
                                <a:cubicBezTo>
                                  <a:pt x="172060" y="281241"/>
                                  <a:pt x="170485" y="281889"/>
                                  <a:pt x="168948" y="282524"/>
                                </a:cubicBezTo>
                                <a:cubicBezTo>
                                  <a:pt x="166269" y="283628"/>
                                  <a:pt x="164300" y="284442"/>
                                  <a:pt x="162763" y="286067"/>
                                </a:cubicBezTo>
                                <a:cubicBezTo>
                                  <a:pt x="165837" y="289661"/>
                                  <a:pt x="167374" y="295211"/>
                                  <a:pt x="166573" y="301015"/>
                                </a:cubicBezTo>
                                <a:cubicBezTo>
                                  <a:pt x="165430" y="309232"/>
                                  <a:pt x="159271" y="318236"/>
                                  <a:pt x="145352" y="318795"/>
                                </a:cubicBezTo>
                                <a:lnTo>
                                  <a:pt x="145047" y="318795"/>
                                </a:lnTo>
                                <a:lnTo>
                                  <a:pt x="144780" y="318782"/>
                                </a:lnTo>
                                <a:cubicBezTo>
                                  <a:pt x="137897" y="318287"/>
                                  <a:pt x="131496" y="313448"/>
                                  <a:pt x="128054" y="306146"/>
                                </a:cubicBezTo>
                                <a:cubicBezTo>
                                  <a:pt x="122885" y="295186"/>
                                  <a:pt x="125375" y="281241"/>
                                  <a:pt x="134862" y="267906"/>
                                </a:cubicBezTo>
                                <a:cubicBezTo>
                                  <a:pt x="135420" y="267017"/>
                                  <a:pt x="135801" y="266458"/>
                                  <a:pt x="136868" y="265239"/>
                                </a:cubicBezTo>
                                <a:lnTo>
                                  <a:pt x="137579" y="264578"/>
                                </a:lnTo>
                                <a:cubicBezTo>
                                  <a:pt x="140107" y="262610"/>
                                  <a:pt x="141935" y="262179"/>
                                  <a:pt x="143434" y="261938"/>
                                </a:cubicBezTo>
                                <a:cubicBezTo>
                                  <a:pt x="214402" y="246202"/>
                                  <a:pt x="237973" y="151981"/>
                                  <a:pt x="244844" y="112192"/>
                                </a:cubicBezTo>
                                <a:cubicBezTo>
                                  <a:pt x="249225" y="86842"/>
                                  <a:pt x="252984" y="58077"/>
                                  <a:pt x="242189" y="37541"/>
                                </a:cubicBezTo>
                                <a:cubicBezTo>
                                  <a:pt x="237909" y="29413"/>
                                  <a:pt x="230619" y="24854"/>
                                  <a:pt x="221666" y="24701"/>
                                </a:cubicBezTo>
                                <a:cubicBezTo>
                                  <a:pt x="209182" y="24701"/>
                                  <a:pt x="196444" y="39344"/>
                                  <a:pt x="188824" y="48095"/>
                                </a:cubicBezTo>
                                <a:cubicBezTo>
                                  <a:pt x="176657" y="62128"/>
                                  <a:pt x="169787" y="77889"/>
                                  <a:pt x="164199" y="92849"/>
                                </a:cubicBezTo>
                                <a:cubicBezTo>
                                  <a:pt x="159512" y="105359"/>
                                  <a:pt x="152438" y="124282"/>
                                  <a:pt x="137719" y="134188"/>
                                </a:cubicBezTo>
                                <a:cubicBezTo>
                                  <a:pt x="135255" y="135865"/>
                                  <a:pt x="132715" y="136207"/>
                                  <a:pt x="131026" y="136207"/>
                                </a:cubicBezTo>
                                <a:cubicBezTo>
                                  <a:pt x="129896" y="136207"/>
                                  <a:pt x="127737" y="136054"/>
                                  <a:pt x="126073" y="134950"/>
                                </a:cubicBezTo>
                                <a:cubicBezTo>
                                  <a:pt x="117666" y="129451"/>
                                  <a:pt x="121158" y="120142"/>
                                  <a:pt x="123254" y="114591"/>
                                </a:cubicBezTo>
                                <a:cubicBezTo>
                                  <a:pt x="123787" y="113157"/>
                                  <a:pt x="124295" y="111810"/>
                                  <a:pt x="124587" y="110706"/>
                                </a:cubicBezTo>
                                <a:cubicBezTo>
                                  <a:pt x="126517" y="103415"/>
                                  <a:pt x="124333" y="93231"/>
                                  <a:pt x="122581" y="85051"/>
                                </a:cubicBezTo>
                                <a:lnTo>
                                  <a:pt x="122365" y="84023"/>
                                </a:lnTo>
                                <a:cubicBezTo>
                                  <a:pt x="117983" y="63640"/>
                                  <a:pt x="110973" y="48768"/>
                                  <a:pt x="101498" y="39839"/>
                                </a:cubicBezTo>
                                <a:cubicBezTo>
                                  <a:pt x="101105" y="39535"/>
                                  <a:pt x="99797" y="38874"/>
                                  <a:pt x="98933" y="38506"/>
                                </a:cubicBezTo>
                                <a:cubicBezTo>
                                  <a:pt x="68021" y="44323"/>
                                  <a:pt x="57582" y="77419"/>
                                  <a:pt x="48349" y="106667"/>
                                </a:cubicBezTo>
                                <a:lnTo>
                                  <a:pt x="47346" y="109868"/>
                                </a:lnTo>
                                <a:cubicBezTo>
                                  <a:pt x="46508" y="112509"/>
                                  <a:pt x="45657" y="115138"/>
                                  <a:pt x="44806" y="117780"/>
                                </a:cubicBezTo>
                                <a:cubicBezTo>
                                  <a:pt x="39141" y="135407"/>
                                  <a:pt x="33287" y="153632"/>
                                  <a:pt x="31153" y="172034"/>
                                </a:cubicBezTo>
                                <a:cubicBezTo>
                                  <a:pt x="28918" y="191338"/>
                                  <a:pt x="30302" y="211671"/>
                                  <a:pt x="31648" y="231330"/>
                                </a:cubicBezTo>
                                <a:lnTo>
                                  <a:pt x="32119" y="238290"/>
                                </a:lnTo>
                                <a:cubicBezTo>
                                  <a:pt x="34811" y="279387"/>
                                  <a:pt x="50064" y="355167"/>
                                  <a:pt x="66421" y="395071"/>
                                </a:cubicBezTo>
                                <a:cubicBezTo>
                                  <a:pt x="66840" y="396087"/>
                                  <a:pt x="67348" y="397166"/>
                                  <a:pt x="67882" y="398259"/>
                                </a:cubicBezTo>
                                <a:cubicBezTo>
                                  <a:pt x="90069" y="371640"/>
                                  <a:pt x="113881" y="347345"/>
                                  <a:pt x="123114" y="347345"/>
                                </a:cubicBezTo>
                                <a:lnTo>
                                  <a:pt x="128422" y="347345"/>
                                </a:lnTo>
                                <a:lnTo>
                                  <a:pt x="128308" y="352653"/>
                                </a:lnTo>
                                <a:cubicBezTo>
                                  <a:pt x="128105" y="363359"/>
                                  <a:pt x="120244" y="371297"/>
                                  <a:pt x="113309" y="378295"/>
                                </a:cubicBezTo>
                                <a:cubicBezTo>
                                  <a:pt x="111570" y="380060"/>
                                  <a:pt x="109855" y="381787"/>
                                  <a:pt x="108306" y="383515"/>
                                </a:cubicBezTo>
                                <a:cubicBezTo>
                                  <a:pt x="104877" y="387375"/>
                                  <a:pt x="101740" y="391223"/>
                                  <a:pt x="98704" y="394944"/>
                                </a:cubicBezTo>
                                <a:cubicBezTo>
                                  <a:pt x="93142" y="401777"/>
                                  <a:pt x="87871" y="408241"/>
                                  <a:pt x="81356" y="414134"/>
                                </a:cubicBezTo>
                                <a:cubicBezTo>
                                  <a:pt x="81001" y="414451"/>
                                  <a:pt x="80594" y="414769"/>
                                  <a:pt x="80125" y="415137"/>
                                </a:cubicBezTo>
                                <a:cubicBezTo>
                                  <a:pt x="79705" y="415455"/>
                                  <a:pt x="79324" y="415760"/>
                                  <a:pt x="79007" y="416039"/>
                                </a:cubicBezTo>
                                <a:cubicBezTo>
                                  <a:pt x="101536" y="446900"/>
                                  <a:pt x="145834" y="489750"/>
                                  <a:pt x="182563" y="517220"/>
                                </a:cubicBezTo>
                                <a:cubicBezTo>
                                  <a:pt x="161951" y="513943"/>
                                  <a:pt x="142088" y="508419"/>
                                  <a:pt x="123203" y="500951"/>
                                </a:cubicBezTo>
                                <a:cubicBezTo>
                                  <a:pt x="103403" y="482536"/>
                                  <a:pt x="82448" y="459067"/>
                                  <a:pt x="64148" y="431800"/>
                                </a:cubicBezTo>
                                <a:cubicBezTo>
                                  <a:pt x="60516" y="435698"/>
                                  <a:pt x="57277" y="440080"/>
                                  <a:pt x="54102" y="444398"/>
                                </a:cubicBezTo>
                                <a:cubicBezTo>
                                  <a:pt x="51435" y="448030"/>
                                  <a:pt x="48717" y="451714"/>
                                  <a:pt x="45758" y="455130"/>
                                </a:cubicBezTo>
                                <a:cubicBezTo>
                                  <a:pt x="41440" y="451535"/>
                                  <a:pt x="37262" y="447789"/>
                                  <a:pt x="33172" y="443954"/>
                                </a:cubicBezTo>
                                <a:cubicBezTo>
                                  <a:pt x="38710" y="435698"/>
                                  <a:pt x="45911" y="425831"/>
                                  <a:pt x="53886" y="415607"/>
                                </a:cubicBezTo>
                                <a:cubicBezTo>
                                  <a:pt x="41199" y="394411"/>
                                  <a:pt x="30340" y="371297"/>
                                  <a:pt x="22847" y="346773"/>
                                </a:cubicBezTo>
                                <a:cubicBezTo>
                                  <a:pt x="7468" y="302742"/>
                                  <a:pt x="0" y="258635"/>
                                  <a:pt x="724" y="215900"/>
                                </a:cubicBezTo>
                                <a:cubicBezTo>
                                  <a:pt x="1537" y="168503"/>
                                  <a:pt x="9157" y="126416"/>
                                  <a:pt x="23368" y="90792"/>
                                </a:cubicBezTo>
                                <a:cubicBezTo>
                                  <a:pt x="29375" y="75729"/>
                                  <a:pt x="38164" y="60616"/>
                                  <a:pt x="49505" y="45872"/>
                                </a:cubicBezTo>
                                <a:cubicBezTo>
                                  <a:pt x="58166" y="34607"/>
                                  <a:pt x="71247" y="17576"/>
                                  <a:pt x="88417" y="12763"/>
                                </a:cubicBezTo>
                                <a:cubicBezTo>
                                  <a:pt x="91453" y="11912"/>
                                  <a:pt x="94463" y="11468"/>
                                  <a:pt x="97333" y="11468"/>
                                </a:cubicBezTo>
                                <a:cubicBezTo>
                                  <a:pt x="121272" y="11468"/>
                                  <a:pt x="132296" y="40271"/>
                                  <a:pt x="140348" y="61290"/>
                                </a:cubicBezTo>
                                <a:cubicBezTo>
                                  <a:pt x="141503" y="64300"/>
                                  <a:pt x="142634" y="67221"/>
                                  <a:pt x="143726" y="69913"/>
                                </a:cubicBezTo>
                                <a:cubicBezTo>
                                  <a:pt x="159893" y="44996"/>
                                  <a:pt x="175463" y="21513"/>
                                  <a:pt x="204902" y="3772"/>
                                </a:cubicBezTo>
                                <a:cubicBezTo>
                                  <a:pt x="209410" y="1041"/>
                                  <a:pt x="216662" y="50"/>
                                  <a:pt x="218643" y="12"/>
                                </a:cubicBezTo>
                                <a:lnTo>
                                  <a:pt x="2197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2" name="Shape 282"/>
                        <wps:cNvSpPr/>
                        <wps:spPr>
                          <a:xfrm>
                            <a:off x="4629258" y="937758"/>
                            <a:ext cx="104610" cy="109245"/>
                          </a:xfrm>
                          <a:custGeom>
                            <a:avLst/>
                            <a:gdLst/>
                            <a:ahLst/>
                            <a:cxnLst/>
                            <a:rect l="0" t="0" r="0" b="0"/>
                            <a:pathLst>
                              <a:path w="104610" h="109245">
                                <a:moveTo>
                                  <a:pt x="55029" y="0"/>
                                </a:moveTo>
                                <a:cubicBezTo>
                                  <a:pt x="73520" y="0"/>
                                  <a:pt x="88506" y="8268"/>
                                  <a:pt x="99720" y="22834"/>
                                </a:cubicBezTo>
                                <a:lnTo>
                                  <a:pt x="91173" y="30810"/>
                                </a:lnTo>
                                <a:cubicBezTo>
                                  <a:pt x="82347" y="18352"/>
                                  <a:pt x="70434" y="10922"/>
                                  <a:pt x="54902" y="10922"/>
                                </a:cubicBezTo>
                                <a:cubicBezTo>
                                  <a:pt x="30797" y="10922"/>
                                  <a:pt x="11760" y="31242"/>
                                  <a:pt x="11760" y="55042"/>
                                </a:cubicBezTo>
                                <a:cubicBezTo>
                                  <a:pt x="11760" y="66256"/>
                                  <a:pt x="16243" y="76886"/>
                                  <a:pt x="24079" y="84874"/>
                                </a:cubicBezTo>
                                <a:cubicBezTo>
                                  <a:pt x="31788" y="92570"/>
                                  <a:pt x="42990" y="98323"/>
                                  <a:pt x="54051" y="98323"/>
                                </a:cubicBezTo>
                                <a:cubicBezTo>
                                  <a:pt x="72403" y="98323"/>
                                  <a:pt x="91719" y="84874"/>
                                  <a:pt x="91719" y="65265"/>
                                </a:cubicBezTo>
                                <a:lnTo>
                                  <a:pt x="60350" y="65265"/>
                                </a:lnTo>
                                <a:lnTo>
                                  <a:pt x="60350" y="54343"/>
                                </a:lnTo>
                                <a:lnTo>
                                  <a:pt x="104330" y="54343"/>
                                </a:lnTo>
                                <a:cubicBezTo>
                                  <a:pt x="104610" y="68631"/>
                                  <a:pt x="103073" y="80391"/>
                                  <a:pt x="93409" y="91592"/>
                                </a:cubicBezTo>
                                <a:cubicBezTo>
                                  <a:pt x="83744" y="102806"/>
                                  <a:pt x="69037" y="109245"/>
                                  <a:pt x="54330" y="109245"/>
                                </a:cubicBezTo>
                                <a:cubicBezTo>
                                  <a:pt x="24638" y="109245"/>
                                  <a:pt x="0" y="84595"/>
                                  <a:pt x="0" y="54902"/>
                                </a:cubicBezTo>
                                <a:cubicBezTo>
                                  <a:pt x="0" y="24650"/>
                                  <a:pt x="24638" y="0"/>
                                  <a:pt x="5502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4744411" y="977533"/>
                            <a:ext cx="34588" cy="69466"/>
                          </a:xfrm>
                          <a:custGeom>
                            <a:avLst/>
                            <a:gdLst/>
                            <a:ahLst/>
                            <a:cxnLst/>
                            <a:rect l="0" t="0" r="0" b="0"/>
                            <a:pathLst>
                              <a:path w="34588" h="69466">
                                <a:moveTo>
                                  <a:pt x="34588" y="0"/>
                                </a:moveTo>
                                <a:lnTo>
                                  <a:pt x="34588" y="10364"/>
                                </a:lnTo>
                                <a:lnTo>
                                  <a:pt x="17697" y="17561"/>
                                </a:lnTo>
                                <a:cubicBezTo>
                                  <a:pt x="13583" y="21992"/>
                                  <a:pt x="11201" y="28084"/>
                                  <a:pt x="11201" y="34733"/>
                                </a:cubicBezTo>
                                <a:cubicBezTo>
                                  <a:pt x="11201" y="41458"/>
                                  <a:pt x="13583" y="47551"/>
                                  <a:pt x="17697" y="51962"/>
                                </a:cubicBezTo>
                                <a:lnTo>
                                  <a:pt x="34588" y="59101"/>
                                </a:lnTo>
                                <a:lnTo>
                                  <a:pt x="34588" y="69466"/>
                                </a:lnTo>
                                <a:lnTo>
                                  <a:pt x="21094" y="66780"/>
                                </a:lnTo>
                                <a:cubicBezTo>
                                  <a:pt x="8665" y="61581"/>
                                  <a:pt x="0" y="49370"/>
                                  <a:pt x="0" y="34872"/>
                                </a:cubicBezTo>
                                <a:cubicBezTo>
                                  <a:pt x="0" y="20385"/>
                                  <a:pt x="8587" y="8012"/>
                                  <a:pt x="21035" y="2731"/>
                                </a:cubicBezTo>
                                <a:lnTo>
                                  <a:pt x="3458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4779000" y="977532"/>
                            <a:ext cx="34589" cy="69469"/>
                          </a:xfrm>
                          <a:custGeom>
                            <a:avLst/>
                            <a:gdLst/>
                            <a:ahLst/>
                            <a:cxnLst/>
                            <a:rect l="0" t="0" r="0" b="0"/>
                            <a:pathLst>
                              <a:path w="34589" h="69469">
                                <a:moveTo>
                                  <a:pt x="7" y="0"/>
                                </a:moveTo>
                                <a:cubicBezTo>
                                  <a:pt x="19323" y="0"/>
                                  <a:pt x="34589" y="15557"/>
                                  <a:pt x="34589" y="34874"/>
                                </a:cubicBezTo>
                                <a:cubicBezTo>
                                  <a:pt x="34589" y="54204"/>
                                  <a:pt x="19183" y="69469"/>
                                  <a:pt x="7" y="69469"/>
                                </a:cubicBezTo>
                                <a:lnTo>
                                  <a:pt x="0" y="69467"/>
                                </a:lnTo>
                                <a:lnTo>
                                  <a:pt x="0" y="59103"/>
                                </a:lnTo>
                                <a:lnTo>
                                  <a:pt x="7" y="59106"/>
                                </a:lnTo>
                                <a:cubicBezTo>
                                  <a:pt x="13862" y="59106"/>
                                  <a:pt x="23387" y="48184"/>
                                  <a:pt x="23387" y="34734"/>
                                </a:cubicBezTo>
                                <a:cubicBezTo>
                                  <a:pt x="23387" y="21437"/>
                                  <a:pt x="13862" y="10363"/>
                                  <a:pt x="7" y="10363"/>
                                </a:cubicBezTo>
                                <a:lnTo>
                                  <a:pt x="0" y="10366"/>
                                </a:lnTo>
                                <a:lnTo>
                                  <a:pt x="0" y="2"/>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4823133" y="977533"/>
                            <a:ext cx="34601" cy="69466"/>
                          </a:xfrm>
                          <a:custGeom>
                            <a:avLst/>
                            <a:gdLst/>
                            <a:ahLst/>
                            <a:cxnLst/>
                            <a:rect l="0" t="0" r="0" b="0"/>
                            <a:pathLst>
                              <a:path w="34601" h="69466">
                                <a:moveTo>
                                  <a:pt x="34601" y="0"/>
                                </a:moveTo>
                                <a:lnTo>
                                  <a:pt x="34601" y="10364"/>
                                </a:lnTo>
                                <a:lnTo>
                                  <a:pt x="17710" y="17561"/>
                                </a:lnTo>
                                <a:cubicBezTo>
                                  <a:pt x="13595" y="21992"/>
                                  <a:pt x="11214" y="28084"/>
                                  <a:pt x="11214" y="34733"/>
                                </a:cubicBezTo>
                                <a:cubicBezTo>
                                  <a:pt x="11214" y="41458"/>
                                  <a:pt x="13595" y="47551"/>
                                  <a:pt x="17710" y="51962"/>
                                </a:cubicBezTo>
                                <a:lnTo>
                                  <a:pt x="34601" y="59101"/>
                                </a:lnTo>
                                <a:lnTo>
                                  <a:pt x="34601" y="69466"/>
                                </a:lnTo>
                                <a:lnTo>
                                  <a:pt x="21105" y="66780"/>
                                </a:lnTo>
                                <a:cubicBezTo>
                                  <a:pt x="8672" y="61581"/>
                                  <a:pt x="0" y="49370"/>
                                  <a:pt x="0" y="34872"/>
                                </a:cubicBezTo>
                                <a:cubicBezTo>
                                  <a:pt x="0" y="20385"/>
                                  <a:pt x="8594" y="8012"/>
                                  <a:pt x="21046" y="2731"/>
                                </a:cubicBezTo>
                                <a:lnTo>
                                  <a:pt x="346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4857734" y="977532"/>
                            <a:ext cx="34589" cy="69469"/>
                          </a:xfrm>
                          <a:custGeom>
                            <a:avLst/>
                            <a:gdLst/>
                            <a:ahLst/>
                            <a:cxnLst/>
                            <a:rect l="0" t="0" r="0" b="0"/>
                            <a:pathLst>
                              <a:path w="34589" h="69469">
                                <a:moveTo>
                                  <a:pt x="7" y="0"/>
                                </a:moveTo>
                                <a:cubicBezTo>
                                  <a:pt x="19323" y="0"/>
                                  <a:pt x="34589" y="15557"/>
                                  <a:pt x="34589" y="34874"/>
                                </a:cubicBezTo>
                                <a:cubicBezTo>
                                  <a:pt x="34589" y="54204"/>
                                  <a:pt x="19183" y="69469"/>
                                  <a:pt x="7" y="69469"/>
                                </a:cubicBezTo>
                                <a:lnTo>
                                  <a:pt x="0" y="69467"/>
                                </a:lnTo>
                                <a:lnTo>
                                  <a:pt x="0" y="59103"/>
                                </a:lnTo>
                                <a:lnTo>
                                  <a:pt x="7" y="59106"/>
                                </a:lnTo>
                                <a:cubicBezTo>
                                  <a:pt x="13862" y="59106"/>
                                  <a:pt x="23387" y="48184"/>
                                  <a:pt x="23387" y="34734"/>
                                </a:cubicBezTo>
                                <a:cubicBezTo>
                                  <a:pt x="23387" y="21437"/>
                                  <a:pt x="13862" y="10363"/>
                                  <a:pt x="7" y="10363"/>
                                </a:cubicBezTo>
                                <a:lnTo>
                                  <a:pt x="0" y="10366"/>
                                </a:lnTo>
                                <a:lnTo>
                                  <a:pt x="0" y="2"/>
                                </a:lnTo>
                                <a:lnTo>
                                  <a:pt x="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7" name="Shape 287"/>
                        <wps:cNvSpPr/>
                        <wps:spPr>
                          <a:xfrm>
                            <a:off x="4902162" y="977534"/>
                            <a:ext cx="33255" cy="69456"/>
                          </a:xfrm>
                          <a:custGeom>
                            <a:avLst/>
                            <a:gdLst/>
                            <a:ahLst/>
                            <a:cxnLst/>
                            <a:rect l="0" t="0" r="0" b="0"/>
                            <a:pathLst>
                              <a:path w="33255" h="69456">
                                <a:moveTo>
                                  <a:pt x="31648" y="0"/>
                                </a:moveTo>
                                <a:lnTo>
                                  <a:pt x="33255" y="380"/>
                                </a:lnTo>
                                <a:lnTo>
                                  <a:pt x="33255" y="10513"/>
                                </a:lnTo>
                                <a:lnTo>
                                  <a:pt x="32906" y="10363"/>
                                </a:lnTo>
                                <a:cubicBezTo>
                                  <a:pt x="19876" y="10363"/>
                                  <a:pt x="11481" y="21704"/>
                                  <a:pt x="11481" y="34036"/>
                                </a:cubicBezTo>
                                <a:cubicBezTo>
                                  <a:pt x="11481" y="46913"/>
                                  <a:pt x="19037" y="59093"/>
                                  <a:pt x="33045" y="59093"/>
                                </a:cubicBezTo>
                                <a:lnTo>
                                  <a:pt x="33255" y="58998"/>
                                </a:lnTo>
                                <a:lnTo>
                                  <a:pt x="33255" y="69073"/>
                                </a:lnTo>
                                <a:lnTo>
                                  <a:pt x="31509" y="69456"/>
                                </a:lnTo>
                                <a:cubicBezTo>
                                  <a:pt x="12179" y="69456"/>
                                  <a:pt x="0" y="53074"/>
                                  <a:pt x="0" y="34874"/>
                                </a:cubicBezTo>
                                <a:cubicBezTo>
                                  <a:pt x="0" y="16104"/>
                                  <a:pt x="11900" y="0"/>
                                  <a:pt x="316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8" name="Shape 288"/>
                        <wps:cNvSpPr/>
                        <wps:spPr>
                          <a:xfrm>
                            <a:off x="4935417" y="929629"/>
                            <a:ext cx="32430" cy="116977"/>
                          </a:xfrm>
                          <a:custGeom>
                            <a:avLst/>
                            <a:gdLst/>
                            <a:ahLst/>
                            <a:cxnLst/>
                            <a:rect l="0" t="0" r="0" b="0"/>
                            <a:pathLst>
                              <a:path w="32430" h="116977">
                                <a:moveTo>
                                  <a:pt x="21228" y="0"/>
                                </a:moveTo>
                                <a:lnTo>
                                  <a:pt x="32430" y="0"/>
                                </a:lnTo>
                                <a:lnTo>
                                  <a:pt x="32430" y="115545"/>
                                </a:lnTo>
                                <a:lnTo>
                                  <a:pt x="21228" y="115545"/>
                                </a:lnTo>
                                <a:lnTo>
                                  <a:pt x="21228" y="106452"/>
                                </a:lnTo>
                                <a:lnTo>
                                  <a:pt x="20936" y="106452"/>
                                </a:lnTo>
                                <a:cubicBezTo>
                                  <a:pt x="18206" y="110020"/>
                                  <a:pt x="14774" y="112748"/>
                                  <a:pt x="10905" y="114583"/>
                                </a:cubicBezTo>
                                <a:lnTo>
                                  <a:pt x="0" y="116977"/>
                                </a:lnTo>
                                <a:lnTo>
                                  <a:pt x="0" y="106903"/>
                                </a:lnTo>
                                <a:lnTo>
                                  <a:pt x="16193" y="99526"/>
                                </a:lnTo>
                                <a:cubicBezTo>
                                  <a:pt x="19885" y="94959"/>
                                  <a:pt x="21774" y="88729"/>
                                  <a:pt x="21774" y="82080"/>
                                </a:cubicBezTo>
                                <a:cubicBezTo>
                                  <a:pt x="21774" y="75502"/>
                                  <a:pt x="19710" y="69548"/>
                                  <a:pt x="15913" y="65240"/>
                                </a:cubicBezTo>
                                <a:lnTo>
                                  <a:pt x="0" y="58417"/>
                                </a:lnTo>
                                <a:lnTo>
                                  <a:pt x="0" y="48285"/>
                                </a:lnTo>
                                <a:lnTo>
                                  <a:pt x="10975" y="50881"/>
                                </a:lnTo>
                                <a:cubicBezTo>
                                  <a:pt x="14843" y="52807"/>
                                  <a:pt x="18276" y="55607"/>
                                  <a:pt x="20936" y="59106"/>
                                </a:cubicBezTo>
                                <a:lnTo>
                                  <a:pt x="21228" y="59106"/>
                                </a:lnTo>
                                <a:lnTo>
                                  <a:pt x="212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5026700" y="937764"/>
                            <a:ext cx="66104" cy="109232"/>
                          </a:xfrm>
                          <a:custGeom>
                            <a:avLst/>
                            <a:gdLst/>
                            <a:ahLst/>
                            <a:cxnLst/>
                            <a:rect l="0" t="0" r="0" b="0"/>
                            <a:pathLst>
                              <a:path w="66104" h="109232">
                                <a:moveTo>
                                  <a:pt x="35014" y="0"/>
                                </a:moveTo>
                                <a:cubicBezTo>
                                  <a:pt x="46787" y="0"/>
                                  <a:pt x="56731" y="6020"/>
                                  <a:pt x="62332" y="16383"/>
                                </a:cubicBezTo>
                                <a:lnTo>
                                  <a:pt x="52946" y="22403"/>
                                </a:lnTo>
                                <a:cubicBezTo>
                                  <a:pt x="48743" y="15113"/>
                                  <a:pt x="43701" y="10922"/>
                                  <a:pt x="34735" y="10922"/>
                                </a:cubicBezTo>
                                <a:cubicBezTo>
                                  <a:pt x="25362" y="10922"/>
                                  <a:pt x="17234" y="17640"/>
                                  <a:pt x="17234" y="27305"/>
                                </a:cubicBezTo>
                                <a:cubicBezTo>
                                  <a:pt x="17234" y="36411"/>
                                  <a:pt x="26619" y="40615"/>
                                  <a:pt x="33757" y="43828"/>
                                </a:cubicBezTo>
                                <a:lnTo>
                                  <a:pt x="40767" y="46913"/>
                                </a:lnTo>
                                <a:cubicBezTo>
                                  <a:pt x="54483" y="52933"/>
                                  <a:pt x="66104" y="59791"/>
                                  <a:pt x="66104" y="76606"/>
                                </a:cubicBezTo>
                                <a:cubicBezTo>
                                  <a:pt x="66104" y="95097"/>
                                  <a:pt x="51270" y="109232"/>
                                  <a:pt x="32919" y="109232"/>
                                </a:cubicBezTo>
                                <a:cubicBezTo>
                                  <a:pt x="15977" y="109232"/>
                                  <a:pt x="3366" y="98310"/>
                                  <a:pt x="0" y="81928"/>
                                </a:cubicBezTo>
                                <a:lnTo>
                                  <a:pt x="11493" y="78715"/>
                                </a:lnTo>
                                <a:cubicBezTo>
                                  <a:pt x="13030" y="89484"/>
                                  <a:pt x="21298" y="98310"/>
                                  <a:pt x="32639" y="98310"/>
                                </a:cubicBezTo>
                                <a:cubicBezTo>
                                  <a:pt x="43980" y="98310"/>
                                  <a:pt x="54343" y="89624"/>
                                  <a:pt x="54343" y="77724"/>
                                </a:cubicBezTo>
                                <a:cubicBezTo>
                                  <a:pt x="54343" y="65405"/>
                                  <a:pt x="44679" y="61201"/>
                                  <a:pt x="34874" y="56718"/>
                                </a:cubicBezTo>
                                <a:lnTo>
                                  <a:pt x="28435" y="53911"/>
                                </a:lnTo>
                                <a:cubicBezTo>
                                  <a:pt x="16116" y="48310"/>
                                  <a:pt x="5474" y="42011"/>
                                  <a:pt x="5474" y="26886"/>
                                </a:cubicBezTo>
                                <a:cubicBezTo>
                                  <a:pt x="5474" y="10502"/>
                                  <a:pt x="19329" y="0"/>
                                  <a:pt x="3501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5110053" y="929634"/>
                            <a:ext cx="52667" cy="115545"/>
                          </a:xfrm>
                          <a:custGeom>
                            <a:avLst/>
                            <a:gdLst/>
                            <a:ahLst/>
                            <a:cxnLst/>
                            <a:rect l="0" t="0" r="0" b="0"/>
                            <a:pathLst>
                              <a:path w="52667" h="115545">
                                <a:moveTo>
                                  <a:pt x="0" y="0"/>
                                </a:moveTo>
                                <a:lnTo>
                                  <a:pt x="11214" y="0"/>
                                </a:lnTo>
                                <a:lnTo>
                                  <a:pt x="11214" y="57417"/>
                                </a:lnTo>
                                <a:lnTo>
                                  <a:pt x="11493" y="57709"/>
                                </a:lnTo>
                                <a:cubicBezTo>
                                  <a:pt x="16116" y="51397"/>
                                  <a:pt x="22136" y="47904"/>
                                  <a:pt x="30264" y="47904"/>
                                </a:cubicBezTo>
                                <a:cubicBezTo>
                                  <a:pt x="48463" y="47904"/>
                                  <a:pt x="52667" y="61061"/>
                                  <a:pt x="52667" y="76467"/>
                                </a:cubicBezTo>
                                <a:lnTo>
                                  <a:pt x="52667" y="115545"/>
                                </a:lnTo>
                                <a:lnTo>
                                  <a:pt x="41465" y="115545"/>
                                </a:lnTo>
                                <a:lnTo>
                                  <a:pt x="41465" y="78436"/>
                                </a:lnTo>
                                <a:cubicBezTo>
                                  <a:pt x="41465" y="67793"/>
                                  <a:pt x="40627" y="58268"/>
                                  <a:pt x="27597" y="58268"/>
                                </a:cubicBezTo>
                                <a:cubicBezTo>
                                  <a:pt x="12192" y="58268"/>
                                  <a:pt x="11214" y="72542"/>
                                  <a:pt x="11214" y="84315"/>
                                </a:cubicBezTo>
                                <a:lnTo>
                                  <a:pt x="11214" y="115545"/>
                                </a:lnTo>
                                <a:lnTo>
                                  <a:pt x="0" y="1155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5178155" y="977573"/>
                            <a:ext cx="31718" cy="69326"/>
                          </a:xfrm>
                          <a:custGeom>
                            <a:avLst/>
                            <a:gdLst/>
                            <a:ahLst/>
                            <a:cxnLst/>
                            <a:rect l="0" t="0" r="0" b="0"/>
                            <a:pathLst>
                              <a:path w="31718" h="69326">
                                <a:moveTo>
                                  <a:pt x="31718" y="0"/>
                                </a:moveTo>
                                <a:lnTo>
                                  <a:pt x="31718" y="10454"/>
                                </a:lnTo>
                                <a:lnTo>
                                  <a:pt x="18953" y="15364"/>
                                </a:lnTo>
                                <a:cubicBezTo>
                                  <a:pt x="15329" y="18483"/>
                                  <a:pt x="12738" y="22791"/>
                                  <a:pt x="12040" y="27553"/>
                                </a:cubicBezTo>
                                <a:lnTo>
                                  <a:pt x="31718" y="27553"/>
                                </a:lnTo>
                                <a:lnTo>
                                  <a:pt x="31718" y="37078"/>
                                </a:lnTo>
                                <a:lnTo>
                                  <a:pt x="11481" y="37078"/>
                                </a:lnTo>
                                <a:cubicBezTo>
                                  <a:pt x="11551" y="43168"/>
                                  <a:pt x="13757" y="48664"/>
                                  <a:pt x="17540" y="52638"/>
                                </a:cubicBezTo>
                                <a:lnTo>
                                  <a:pt x="31718" y="58507"/>
                                </a:lnTo>
                                <a:lnTo>
                                  <a:pt x="31718" y="69326"/>
                                </a:lnTo>
                                <a:lnTo>
                                  <a:pt x="18908" y="66788"/>
                                </a:lnTo>
                                <a:cubicBezTo>
                                  <a:pt x="7087" y="61687"/>
                                  <a:pt x="0" y="49712"/>
                                  <a:pt x="0" y="35529"/>
                                </a:cubicBezTo>
                                <a:cubicBezTo>
                                  <a:pt x="0" y="20937"/>
                                  <a:pt x="6379" y="8224"/>
                                  <a:pt x="18254" y="2779"/>
                                </a:cubicBezTo>
                                <a:lnTo>
                                  <a:pt x="317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5209873" y="1023059"/>
                            <a:ext cx="30880" cy="23940"/>
                          </a:xfrm>
                          <a:custGeom>
                            <a:avLst/>
                            <a:gdLst/>
                            <a:ahLst/>
                            <a:cxnLst/>
                            <a:rect l="0" t="0" r="0" b="0"/>
                            <a:pathLst>
                              <a:path w="30880" h="23940">
                                <a:moveTo>
                                  <a:pt x="21355" y="0"/>
                                </a:moveTo>
                                <a:lnTo>
                                  <a:pt x="30880" y="5449"/>
                                </a:lnTo>
                                <a:cubicBezTo>
                                  <a:pt x="24581" y="17221"/>
                                  <a:pt x="13938" y="23940"/>
                                  <a:pt x="502" y="23940"/>
                                </a:cubicBezTo>
                                <a:lnTo>
                                  <a:pt x="0" y="23840"/>
                                </a:lnTo>
                                <a:lnTo>
                                  <a:pt x="0" y="13022"/>
                                </a:lnTo>
                                <a:lnTo>
                                  <a:pt x="1340" y="13577"/>
                                </a:lnTo>
                                <a:cubicBezTo>
                                  <a:pt x="10852" y="13577"/>
                                  <a:pt x="17012" y="7836"/>
                                  <a:pt x="213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5209873" y="977530"/>
                            <a:ext cx="32557" cy="37122"/>
                          </a:xfrm>
                          <a:custGeom>
                            <a:avLst/>
                            <a:gdLst/>
                            <a:ahLst/>
                            <a:cxnLst/>
                            <a:rect l="0" t="0" r="0" b="0"/>
                            <a:pathLst>
                              <a:path w="32557" h="37122">
                                <a:moveTo>
                                  <a:pt x="210" y="0"/>
                                </a:moveTo>
                                <a:cubicBezTo>
                                  <a:pt x="21355" y="0"/>
                                  <a:pt x="32557" y="17513"/>
                                  <a:pt x="31439" y="37122"/>
                                </a:cubicBezTo>
                                <a:lnTo>
                                  <a:pt x="0" y="37122"/>
                                </a:lnTo>
                                <a:lnTo>
                                  <a:pt x="0" y="27597"/>
                                </a:lnTo>
                                <a:lnTo>
                                  <a:pt x="19679" y="27597"/>
                                </a:lnTo>
                                <a:cubicBezTo>
                                  <a:pt x="18142" y="18072"/>
                                  <a:pt x="10154" y="10363"/>
                                  <a:pt x="349" y="10363"/>
                                </a:cubicBezTo>
                                <a:lnTo>
                                  <a:pt x="0" y="10497"/>
                                </a:lnTo>
                                <a:lnTo>
                                  <a:pt x="0" y="43"/>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5256186" y="977929"/>
                            <a:ext cx="32417" cy="104228"/>
                          </a:xfrm>
                          <a:custGeom>
                            <a:avLst/>
                            <a:gdLst/>
                            <a:ahLst/>
                            <a:cxnLst/>
                            <a:rect l="0" t="0" r="0" b="0"/>
                            <a:pathLst>
                              <a:path w="32417" h="104228">
                                <a:moveTo>
                                  <a:pt x="32417" y="0"/>
                                </a:moveTo>
                                <a:lnTo>
                                  <a:pt x="32417" y="10118"/>
                                </a:lnTo>
                                <a:lnTo>
                                  <a:pt x="32068" y="9968"/>
                                </a:lnTo>
                                <a:cubicBezTo>
                                  <a:pt x="19038" y="9968"/>
                                  <a:pt x="10643" y="21310"/>
                                  <a:pt x="10643" y="33641"/>
                                </a:cubicBezTo>
                                <a:cubicBezTo>
                                  <a:pt x="10643" y="46519"/>
                                  <a:pt x="18199" y="58699"/>
                                  <a:pt x="32207" y="58699"/>
                                </a:cubicBezTo>
                                <a:lnTo>
                                  <a:pt x="32417" y="58603"/>
                                </a:lnTo>
                                <a:lnTo>
                                  <a:pt x="32417" y="68697"/>
                                </a:lnTo>
                                <a:lnTo>
                                  <a:pt x="21392" y="66212"/>
                                </a:lnTo>
                                <a:cubicBezTo>
                                  <a:pt x="17539" y="64340"/>
                                  <a:pt x="14141" y="61575"/>
                                  <a:pt x="11481" y="58000"/>
                                </a:cubicBezTo>
                                <a:lnTo>
                                  <a:pt x="11202" y="58000"/>
                                </a:lnTo>
                                <a:lnTo>
                                  <a:pt x="11202" y="104228"/>
                                </a:lnTo>
                                <a:lnTo>
                                  <a:pt x="0" y="104228"/>
                                </a:lnTo>
                                <a:lnTo>
                                  <a:pt x="0" y="1422"/>
                                </a:lnTo>
                                <a:lnTo>
                                  <a:pt x="11202" y="1422"/>
                                </a:lnTo>
                                <a:lnTo>
                                  <a:pt x="11202" y="10807"/>
                                </a:lnTo>
                                <a:lnTo>
                                  <a:pt x="11481" y="10807"/>
                                </a:lnTo>
                                <a:cubicBezTo>
                                  <a:pt x="14212" y="7169"/>
                                  <a:pt x="17609" y="4368"/>
                                  <a:pt x="21460" y="2477"/>
                                </a:cubicBezTo>
                                <a:lnTo>
                                  <a:pt x="3241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 name="Shape 295"/>
                        <wps:cNvSpPr/>
                        <wps:spPr>
                          <a:xfrm>
                            <a:off x="5288603" y="977534"/>
                            <a:ext cx="33268" cy="69456"/>
                          </a:xfrm>
                          <a:custGeom>
                            <a:avLst/>
                            <a:gdLst/>
                            <a:ahLst/>
                            <a:cxnLst/>
                            <a:rect l="0" t="0" r="0" b="0"/>
                            <a:pathLst>
                              <a:path w="33268" h="69456">
                                <a:moveTo>
                                  <a:pt x="1746" y="0"/>
                                </a:moveTo>
                                <a:cubicBezTo>
                                  <a:pt x="21075" y="0"/>
                                  <a:pt x="33268" y="16663"/>
                                  <a:pt x="33268" y="34874"/>
                                </a:cubicBezTo>
                                <a:cubicBezTo>
                                  <a:pt x="33268" y="53645"/>
                                  <a:pt x="21368" y="69456"/>
                                  <a:pt x="1619" y="69456"/>
                                </a:cubicBezTo>
                                <a:lnTo>
                                  <a:pt x="0" y="69091"/>
                                </a:lnTo>
                                <a:lnTo>
                                  <a:pt x="0" y="58998"/>
                                </a:lnTo>
                                <a:lnTo>
                                  <a:pt x="16192" y="51621"/>
                                </a:lnTo>
                                <a:cubicBezTo>
                                  <a:pt x="19885" y="47054"/>
                                  <a:pt x="21774" y="40824"/>
                                  <a:pt x="21774" y="34175"/>
                                </a:cubicBezTo>
                                <a:cubicBezTo>
                                  <a:pt x="21774" y="27597"/>
                                  <a:pt x="19710" y="21644"/>
                                  <a:pt x="15913" y="17335"/>
                                </a:cubicBezTo>
                                <a:lnTo>
                                  <a:pt x="0" y="10513"/>
                                </a:lnTo>
                                <a:lnTo>
                                  <a:pt x="0" y="395"/>
                                </a:lnTo>
                                <a:lnTo>
                                  <a:pt x="17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5337585" y="929634"/>
                            <a:ext cx="52654" cy="115545"/>
                          </a:xfrm>
                          <a:custGeom>
                            <a:avLst/>
                            <a:gdLst/>
                            <a:ahLst/>
                            <a:cxnLst/>
                            <a:rect l="0" t="0" r="0" b="0"/>
                            <a:pathLst>
                              <a:path w="52654" h="115545">
                                <a:moveTo>
                                  <a:pt x="0" y="0"/>
                                </a:moveTo>
                                <a:lnTo>
                                  <a:pt x="11201" y="0"/>
                                </a:lnTo>
                                <a:lnTo>
                                  <a:pt x="11201" y="57417"/>
                                </a:lnTo>
                                <a:lnTo>
                                  <a:pt x="11481" y="57709"/>
                                </a:lnTo>
                                <a:cubicBezTo>
                                  <a:pt x="16103" y="51397"/>
                                  <a:pt x="22123" y="47904"/>
                                  <a:pt x="30251" y="47904"/>
                                </a:cubicBezTo>
                                <a:cubicBezTo>
                                  <a:pt x="48451" y="47904"/>
                                  <a:pt x="52654" y="61061"/>
                                  <a:pt x="52654" y="76467"/>
                                </a:cubicBezTo>
                                <a:lnTo>
                                  <a:pt x="52654" y="115545"/>
                                </a:lnTo>
                                <a:lnTo>
                                  <a:pt x="41453" y="115545"/>
                                </a:lnTo>
                                <a:lnTo>
                                  <a:pt x="41453" y="78436"/>
                                </a:lnTo>
                                <a:cubicBezTo>
                                  <a:pt x="41453" y="67793"/>
                                  <a:pt x="40615" y="58268"/>
                                  <a:pt x="27584" y="58268"/>
                                </a:cubicBezTo>
                                <a:cubicBezTo>
                                  <a:pt x="12179" y="58268"/>
                                  <a:pt x="11201" y="72542"/>
                                  <a:pt x="11201" y="84315"/>
                                </a:cubicBezTo>
                                <a:lnTo>
                                  <a:pt x="11201" y="115545"/>
                                </a:lnTo>
                                <a:lnTo>
                                  <a:pt x="0" y="11554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7" name="Shape 297"/>
                        <wps:cNvSpPr/>
                        <wps:spPr>
                          <a:xfrm>
                            <a:off x="5405676" y="977573"/>
                            <a:ext cx="31718" cy="69328"/>
                          </a:xfrm>
                          <a:custGeom>
                            <a:avLst/>
                            <a:gdLst/>
                            <a:ahLst/>
                            <a:cxnLst/>
                            <a:rect l="0" t="0" r="0" b="0"/>
                            <a:pathLst>
                              <a:path w="31718" h="69328">
                                <a:moveTo>
                                  <a:pt x="31718" y="0"/>
                                </a:moveTo>
                                <a:lnTo>
                                  <a:pt x="31718" y="10454"/>
                                </a:lnTo>
                                <a:lnTo>
                                  <a:pt x="18953" y="15364"/>
                                </a:lnTo>
                                <a:cubicBezTo>
                                  <a:pt x="15329" y="18483"/>
                                  <a:pt x="12738" y="22791"/>
                                  <a:pt x="12040" y="27553"/>
                                </a:cubicBezTo>
                                <a:lnTo>
                                  <a:pt x="31718" y="27553"/>
                                </a:lnTo>
                                <a:lnTo>
                                  <a:pt x="31718" y="37078"/>
                                </a:lnTo>
                                <a:lnTo>
                                  <a:pt x="11481" y="37078"/>
                                </a:lnTo>
                                <a:cubicBezTo>
                                  <a:pt x="11551" y="43168"/>
                                  <a:pt x="13757" y="48664"/>
                                  <a:pt x="17540" y="52638"/>
                                </a:cubicBezTo>
                                <a:lnTo>
                                  <a:pt x="31718" y="58507"/>
                                </a:lnTo>
                                <a:lnTo>
                                  <a:pt x="31718" y="69328"/>
                                </a:lnTo>
                                <a:lnTo>
                                  <a:pt x="18902" y="66788"/>
                                </a:lnTo>
                                <a:cubicBezTo>
                                  <a:pt x="7087" y="61687"/>
                                  <a:pt x="0" y="49712"/>
                                  <a:pt x="0" y="35529"/>
                                </a:cubicBezTo>
                                <a:cubicBezTo>
                                  <a:pt x="0" y="20937"/>
                                  <a:pt x="6379" y="8224"/>
                                  <a:pt x="18254" y="2779"/>
                                </a:cubicBezTo>
                                <a:lnTo>
                                  <a:pt x="3171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8" name="Shape 298"/>
                        <wps:cNvSpPr/>
                        <wps:spPr>
                          <a:xfrm>
                            <a:off x="5437395" y="1023059"/>
                            <a:ext cx="30880" cy="23940"/>
                          </a:xfrm>
                          <a:custGeom>
                            <a:avLst/>
                            <a:gdLst/>
                            <a:ahLst/>
                            <a:cxnLst/>
                            <a:rect l="0" t="0" r="0" b="0"/>
                            <a:pathLst>
                              <a:path w="30880" h="23940">
                                <a:moveTo>
                                  <a:pt x="21355" y="0"/>
                                </a:moveTo>
                                <a:lnTo>
                                  <a:pt x="30880" y="5449"/>
                                </a:lnTo>
                                <a:cubicBezTo>
                                  <a:pt x="24581" y="17221"/>
                                  <a:pt x="13938" y="23940"/>
                                  <a:pt x="489" y="23940"/>
                                </a:cubicBezTo>
                                <a:lnTo>
                                  <a:pt x="0" y="23843"/>
                                </a:lnTo>
                                <a:lnTo>
                                  <a:pt x="0" y="13022"/>
                                </a:lnTo>
                                <a:lnTo>
                                  <a:pt x="1340" y="13577"/>
                                </a:lnTo>
                                <a:cubicBezTo>
                                  <a:pt x="10852" y="13577"/>
                                  <a:pt x="17012" y="7836"/>
                                  <a:pt x="213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9" name="Shape 299"/>
                        <wps:cNvSpPr/>
                        <wps:spPr>
                          <a:xfrm>
                            <a:off x="5437395" y="977530"/>
                            <a:ext cx="32557" cy="37122"/>
                          </a:xfrm>
                          <a:custGeom>
                            <a:avLst/>
                            <a:gdLst/>
                            <a:ahLst/>
                            <a:cxnLst/>
                            <a:rect l="0" t="0" r="0" b="0"/>
                            <a:pathLst>
                              <a:path w="32557" h="37122">
                                <a:moveTo>
                                  <a:pt x="210" y="0"/>
                                </a:moveTo>
                                <a:cubicBezTo>
                                  <a:pt x="21355" y="0"/>
                                  <a:pt x="32557" y="17513"/>
                                  <a:pt x="31439" y="37122"/>
                                </a:cubicBezTo>
                                <a:lnTo>
                                  <a:pt x="0" y="37122"/>
                                </a:lnTo>
                                <a:lnTo>
                                  <a:pt x="0" y="27597"/>
                                </a:lnTo>
                                <a:lnTo>
                                  <a:pt x="19679" y="27597"/>
                                </a:lnTo>
                                <a:cubicBezTo>
                                  <a:pt x="18142" y="18072"/>
                                  <a:pt x="10154" y="10363"/>
                                  <a:pt x="349" y="10363"/>
                                </a:cubicBezTo>
                                <a:lnTo>
                                  <a:pt x="0" y="10497"/>
                                </a:lnTo>
                                <a:lnTo>
                                  <a:pt x="0" y="43"/>
                                </a:lnTo>
                                <a:lnTo>
                                  <a:pt x="2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0" name="Shape 300"/>
                        <wps:cNvSpPr/>
                        <wps:spPr>
                          <a:xfrm>
                            <a:off x="5483708" y="977532"/>
                            <a:ext cx="36132" cy="67640"/>
                          </a:xfrm>
                          <a:custGeom>
                            <a:avLst/>
                            <a:gdLst/>
                            <a:ahLst/>
                            <a:cxnLst/>
                            <a:rect l="0" t="0" r="0" b="0"/>
                            <a:pathLst>
                              <a:path w="36132" h="67640">
                                <a:moveTo>
                                  <a:pt x="26048" y="0"/>
                                </a:moveTo>
                                <a:cubicBezTo>
                                  <a:pt x="29832" y="0"/>
                                  <a:pt x="32906" y="1257"/>
                                  <a:pt x="36132" y="3086"/>
                                </a:cubicBezTo>
                                <a:lnTo>
                                  <a:pt x="30810" y="13309"/>
                                </a:lnTo>
                                <a:cubicBezTo>
                                  <a:pt x="28575" y="11773"/>
                                  <a:pt x="27025" y="10363"/>
                                  <a:pt x="24092" y="10363"/>
                                </a:cubicBezTo>
                                <a:cubicBezTo>
                                  <a:pt x="11760" y="10363"/>
                                  <a:pt x="11201" y="26188"/>
                                  <a:pt x="11201" y="34734"/>
                                </a:cubicBezTo>
                                <a:lnTo>
                                  <a:pt x="11201" y="67640"/>
                                </a:lnTo>
                                <a:lnTo>
                                  <a:pt x="0" y="67640"/>
                                </a:lnTo>
                                <a:lnTo>
                                  <a:pt x="0" y="1816"/>
                                </a:lnTo>
                                <a:lnTo>
                                  <a:pt x="11201" y="1816"/>
                                </a:lnTo>
                                <a:lnTo>
                                  <a:pt x="11201" y="8966"/>
                                </a:lnTo>
                                <a:lnTo>
                                  <a:pt x="11481" y="8966"/>
                                </a:lnTo>
                                <a:cubicBezTo>
                                  <a:pt x="15405" y="3784"/>
                                  <a:pt x="18771" y="0"/>
                                  <a:pt x="260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1" name="Shape 301"/>
                        <wps:cNvSpPr/>
                        <wps:spPr>
                          <a:xfrm>
                            <a:off x="5525600" y="977534"/>
                            <a:ext cx="33255" cy="69456"/>
                          </a:xfrm>
                          <a:custGeom>
                            <a:avLst/>
                            <a:gdLst/>
                            <a:ahLst/>
                            <a:cxnLst/>
                            <a:rect l="0" t="0" r="0" b="0"/>
                            <a:pathLst>
                              <a:path w="33255" h="69456">
                                <a:moveTo>
                                  <a:pt x="31648" y="0"/>
                                </a:moveTo>
                                <a:lnTo>
                                  <a:pt x="33255" y="380"/>
                                </a:lnTo>
                                <a:lnTo>
                                  <a:pt x="33255" y="10513"/>
                                </a:lnTo>
                                <a:lnTo>
                                  <a:pt x="32906" y="10363"/>
                                </a:lnTo>
                                <a:cubicBezTo>
                                  <a:pt x="19888" y="10363"/>
                                  <a:pt x="11481" y="21704"/>
                                  <a:pt x="11481" y="34036"/>
                                </a:cubicBezTo>
                                <a:cubicBezTo>
                                  <a:pt x="11481" y="46913"/>
                                  <a:pt x="19050" y="59093"/>
                                  <a:pt x="33045" y="59093"/>
                                </a:cubicBezTo>
                                <a:lnTo>
                                  <a:pt x="33255" y="58998"/>
                                </a:lnTo>
                                <a:lnTo>
                                  <a:pt x="33255" y="69073"/>
                                </a:lnTo>
                                <a:lnTo>
                                  <a:pt x="31509" y="69456"/>
                                </a:lnTo>
                                <a:cubicBezTo>
                                  <a:pt x="12179" y="69456"/>
                                  <a:pt x="0" y="53074"/>
                                  <a:pt x="0" y="34874"/>
                                </a:cubicBezTo>
                                <a:cubicBezTo>
                                  <a:pt x="0" y="16104"/>
                                  <a:pt x="11900" y="0"/>
                                  <a:pt x="3164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 name="Shape 302"/>
                        <wps:cNvSpPr/>
                        <wps:spPr>
                          <a:xfrm>
                            <a:off x="5558855" y="929629"/>
                            <a:ext cx="32420" cy="116977"/>
                          </a:xfrm>
                          <a:custGeom>
                            <a:avLst/>
                            <a:gdLst/>
                            <a:ahLst/>
                            <a:cxnLst/>
                            <a:rect l="0" t="0" r="0" b="0"/>
                            <a:pathLst>
                              <a:path w="32420" h="116977">
                                <a:moveTo>
                                  <a:pt x="21228" y="0"/>
                                </a:moveTo>
                                <a:lnTo>
                                  <a:pt x="32420" y="0"/>
                                </a:lnTo>
                                <a:lnTo>
                                  <a:pt x="32420" y="115545"/>
                                </a:lnTo>
                                <a:lnTo>
                                  <a:pt x="21228" y="115545"/>
                                </a:lnTo>
                                <a:lnTo>
                                  <a:pt x="21228" y="106452"/>
                                </a:lnTo>
                                <a:lnTo>
                                  <a:pt x="20936" y="106452"/>
                                </a:lnTo>
                                <a:cubicBezTo>
                                  <a:pt x="18206" y="110020"/>
                                  <a:pt x="14774" y="112748"/>
                                  <a:pt x="10905" y="114583"/>
                                </a:cubicBezTo>
                                <a:lnTo>
                                  <a:pt x="0" y="116977"/>
                                </a:lnTo>
                                <a:lnTo>
                                  <a:pt x="0" y="106903"/>
                                </a:lnTo>
                                <a:lnTo>
                                  <a:pt x="16193" y="99526"/>
                                </a:lnTo>
                                <a:cubicBezTo>
                                  <a:pt x="19885" y="94959"/>
                                  <a:pt x="21774" y="88729"/>
                                  <a:pt x="21774" y="82080"/>
                                </a:cubicBezTo>
                                <a:cubicBezTo>
                                  <a:pt x="21774" y="75502"/>
                                  <a:pt x="19710" y="69548"/>
                                  <a:pt x="15913" y="65240"/>
                                </a:cubicBezTo>
                                <a:lnTo>
                                  <a:pt x="0" y="58417"/>
                                </a:lnTo>
                                <a:lnTo>
                                  <a:pt x="0" y="48285"/>
                                </a:lnTo>
                                <a:lnTo>
                                  <a:pt x="10975" y="50881"/>
                                </a:lnTo>
                                <a:cubicBezTo>
                                  <a:pt x="14843" y="52807"/>
                                  <a:pt x="18276" y="55607"/>
                                  <a:pt x="20936" y="59106"/>
                                </a:cubicBezTo>
                                <a:lnTo>
                                  <a:pt x="21228" y="59106"/>
                                </a:lnTo>
                                <a:lnTo>
                                  <a:pt x="2122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3" name="Shape 303"/>
                        <wps:cNvSpPr/>
                        <wps:spPr>
                          <a:xfrm>
                            <a:off x="4629536" y="1122983"/>
                            <a:ext cx="133007" cy="106121"/>
                          </a:xfrm>
                          <a:custGeom>
                            <a:avLst/>
                            <a:gdLst/>
                            <a:ahLst/>
                            <a:cxnLst/>
                            <a:rect l="0" t="0" r="0" b="0"/>
                            <a:pathLst>
                              <a:path w="133007" h="106121">
                                <a:moveTo>
                                  <a:pt x="18009" y="0"/>
                                </a:moveTo>
                                <a:lnTo>
                                  <a:pt x="45174" y="0"/>
                                </a:lnTo>
                                <a:lnTo>
                                  <a:pt x="66713" y="56718"/>
                                </a:lnTo>
                                <a:lnTo>
                                  <a:pt x="89510" y="0"/>
                                </a:lnTo>
                                <a:lnTo>
                                  <a:pt x="116954" y="0"/>
                                </a:lnTo>
                                <a:lnTo>
                                  <a:pt x="133007" y="106121"/>
                                </a:lnTo>
                                <a:lnTo>
                                  <a:pt x="105423" y="106121"/>
                                </a:lnTo>
                                <a:lnTo>
                                  <a:pt x="97676" y="45034"/>
                                </a:lnTo>
                                <a:lnTo>
                                  <a:pt x="97396" y="45034"/>
                                </a:lnTo>
                                <a:lnTo>
                                  <a:pt x="71920" y="106121"/>
                                </a:lnTo>
                                <a:lnTo>
                                  <a:pt x="60935" y="106121"/>
                                </a:lnTo>
                                <a:lnTo>
                                  <a:pt x="36589" y="45034"/>
                                </a:lnTo>
                                <a:lnTo>
                                  <a:pt x="36309" y="45034"/>
                                </a:lnTo>
                                <a:lnTo>
                                  <a:pt x="27445" y="106121"/>
                                </a:lnTo>
                                <a:lnTo>
                                  <a:pt x="0" y="106121"/>
                                </a:lnTo>
                                <a:lnTo>
                                  <a:pt x="18009" y="0"/>
                                </a:ln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79" name="Shape 3179"/>
                        <wps:cNvSpPr/>
                        <wps:spPr>
                          <a:xfrm>
                            <a:off x="4776519" y="1156904"/>
                            <a:ext cx="25616" cy="72199"/>
                          </a:xfrm>
                          <a:custGeom>
                            <a:avLst/>
                            <a:gdLst/>
                            <a:ahLst/>
                            <a:cxnLst/>
                            <a:rect l="0" t="0" r="0" b="0"/>
                            <a:pathLst>
                              <a:path w="25616" h="72199">
                                <a:moveTo>
                                  <a:pt x="0" y="0"/>
                                </a:moveTo>
                                <a:lnTo>
                                  <a:pt x="25616" y="0"/>
                                </a:lnTo>
                                <a:lnTo>
                                  <a:pt x="25616" y="72199"/>
                                </a:lnTo>
                                <a:lnTo>
                                  <a:pt x="0" y="72199"/>
                                </a:lnTo>
                                <a:lnTo>
                                  <a:pt x="0" y="0"/>
                                </a:lnTo>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05" name="Shape 305"/>
                        <wps:cNvSpPr/>
                        <wps:spPr>
                          <a:xfrm>
                            <a:off x="4774969" y="1114817"/>
                            <a:ext cx="28715" cy="28715"/>
                          </a:xfrm>
                          <a:custGeom>
                            <a:avLst/>
                            <a:gdLst/>
                            <a:ahLst/>
                            <a:cxnLst/>
                            <a:rect l="0" t="0" r="0" b="0"/>
                            <a:pathLst>
                              <a:path w="28715" h="28715">
                                <a:moveTo>
                                  <a:pt x="14364" y="0"/>
                                </a:moveTo>
                                <a:cubicBezTo>
                                  <a:pt x="22238" y="0"/>
                                  <a:pt x="28715" y="6477"/>
                                  <a:pt x="28715" y="14363"/>
                                </a:cubicBezTo>
                                <a:cubicBezTo>
                                  <a:pt x="28715" y="22237"/>
                                  <a:pt x="22238" y="28715"/>
                                  <a:pt x="14364" y="28715"/>
                                </a:cubicBezTo>
                                <a:cubicBezTo>
                                  <a:pt x="6477" y="28715"/>
                                  <a:pt x="0" y="22237"/>
                                  <a:pt x="0" y="14363"/>
                                </a:cubicBezTo>
                                <a:cubicBezTo>
                                  <a:pt x="0" y="6477"/>
                                  <a:pt x="6477" y="0"/>
                                  <a:pt x="14364"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06" name="Shape 306"/>
                        <wps:cNvSpPr/>
                        <wps:spPr>
                          <a:xfrm>
                            <a:off x="4816643" y="1154514"/>
                            <a:ext cx="57290" cy="76988"/>
                          </a:xfrm>
                          <a:custGeom>
                            <a:avLst/>
                            <a:gdLst/>
                            <a:ahLst/>
                            <a:cxnLst/>
                            <a:rect l="0" t="0" r="0" b="0"/>
                            <a:pathLst>
                              <a:path w="57290" h="76988">
                                <a:moveTo>
                                  <a:pt x="40399" y="0"/>
                                </a:moveTo>
                                <a:cubicBezTo>
                                  <a:pt x="46304" y="0"/>
                                  <a:pt x="52222" y="1410"/>
                                  <a:pt x="57290" y="4217"/>
                                </a:cubicBezTo>
                                <a:lnTo>
                                  <a:pt x="57290" y="25895"/>
                                </a:lnTo>
                                <a:cubicBezTo>
                                  <a:pt x="53492" y="23076"/>
                                  <a:pt x="48984" y="20828"/>
                                  <a:pt x="44056" y="20828"/>
                                </a:cubicBezTo>
                                <a:cubicBezTo>
                                  <a:pt x="34214" y="20828"/>
                                  <a:pt x="26467" y="28422"/>
                                  <a:pt x="26467" y="38430"/>
                                </a:cubicBezTo>
                                <a:cubicBezTo>
                                  <a:pt x="26467" y="48844"/>
                                  <a:pt x="33922" y="56159"/>
                                  <a:pt x="44488" y="56159"/>
                                </a:cubicBezTo>
                                <a:cubicBezTo>
                                  <a:pt x="48984" y="56159"/>
                                  <a:pt x="53911" y="54331"/>
                                  <a:pt x="57290" y="51232"/>
                                </a:cubicBezTo>
                                <a:lnTo>
                                  <a:pt x="57290" y="72911"/>
                                </a:lnTo>
                                <a:cubicBezTo>
                                  <a:pt x="51664" y="75730"/>
                                  <a:pt x="45466" y="76988"/>
                                  <a:pt x="39281" y="76988"/>
                                </a:cubicBezTo>
                                <a:cubicBezTo>
                                  <a:pt x="17869" y="76988"/>
                                  <a:pt x="0" y="61087"/>
                                  <a:pt x="0" y="39268"/>
                                </a:cubicBezTo>
                                <a:cubicBezTo>
                                  <a:pt x="0" y="16040"/>
                                  <a:pt x="17729" y="0"/>
                                  <a:pt x="40399"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07" name="Shape 307"/>
                        <wps:cNvSpPr/>
                        <wps:spPr>
                          <a:xfrm>
                            <a:off x="4892671" y="1155916"/>
                            <a:ext cx="54191" cy="73190"/>
                          </a:xfrm>
                          <a:custGeom>
                            <a:avLst/>
                            <a:gdLst/>
                            <a:ahLst/>
                            <a:cxnLst/>
                            <a:rect l="0" t="0" r="0" b="0"/>
                            <a:pathLst>
                              <a:path w="54191" h="73190">
                                <a:moveTo>
                                  <a:pt x="49263" y="0"/>
                                </a:moveTo>
                                <a:lnTo>
                                  <a:pt x="54191" y="0"/>
                                </a:lnTo>
                                <a:lnTo>
                                  <a:pt x="54191" y="24638"/>
                                </a:lnTo>
                                <a:cubicBezTo>
                                  <a:pt x="50673" y="22669"/>
                                  <a:pt x="47295" y="22250"/>
                                  <a:pt x="43358" y="22250"/>
                                </a:cubicBezTo>
                                <a:cubicBezTo>
                                  <a:pt x="29134" y="22250"/>
                                  <a:pt x="25616" y="31673"/>
                                  <a:pt x="25616" y="44056"/>
                                </a:cubicBezTo>
                                <a:lnTo>
                                  <a:pt x="25616" y="73190"/>
                                </a:lnTo>
                                <a:lnTo>
                                  <a:pt x="0" y="73190"/>
                                </a:lnTo>
                                <a:lnTo>
                                  <a:pt x="0" y="990"/>
                                </a:lnTo>
                                <a:lnTo>
                                  <a:pt x="25616" y="990"/>
                                </a:lnTo>
                                <a:lnTo>
                                  <a:pt x="25616" y="12814"/>
                                </a:lnTo>
                                <a:lnTo>
                                  <a:pt x="25895" y="12814"/>
                                </a:lnTo>
                                <a:cubicBezTo>
                                  <a:pt x="30823" y="3949"/>
                                  <a:pt x="39269" y="0"/>
                                  <a:pt x="49263"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08" name="Shape 308"/>
                        <wps:cNvSpPr/>
                        <wps:spPr>
                          <a:xfrm>
                            <a:off x="4951385" y="1154508"/>
                            <a:ext cx="43497" cy="76996"/>
                          </a:xfrm>
                          <a:custGeom>
                            <a:avLst/>
                            <a:gdLst/>
                            <a:ahLst/>
                            <a:cxnLst/>
                            <a:rect l="0" t="0" r="0" b="0"/>
                            <a:pathLst>
                              <a:path w="43497" h="76996">
                                <a:moveTo>
                                  <a:pt x="43497" y="0"/>
                                </a:moveTo>
                                <a:lnTo>
                                  <a:pt x="43497" y="22237"/>
                                </a:lnTo>
                                <a:cubicBezTo>
                                  <a:pt x="33083" y="22237"/>
                                  <a:pt x="27025" y="29705"/>
                                  <a:pt x="27025" y="38570"/>
                                </a:cubicBezTo>
                                <a:cubicBezTo>
                                  <a:pt x="27025" y="47713"/>
                                  <a:pt x="33083" y="54763"/>
                                  <a:pt x="43497" y="54763"/>
                                </a:cubicBezTo>
                                <a:lnTo>
                                  <a:pt x="43497" y="76996"/>
                                </a:lnTo>
                                <a:lnTo>
                                  <a:pt x="43472" y="76996"/>
                                </a:lnTo>
                                <a:lnTo>
                                  <a:pt x="26960" y="74460"/>
                                </a:lnTo>
                                <a:cubicBezTo>
                                  <a:pt x="11480" y="69426"/>
                                  <a:pt x="0" y="57048"/>
                                  <a:pt x="0" y="38570"/>
                                </a:cubicBezTo>
                                <a:cubicBezTo>
                                  <a:pt x="0" y="13932"/>
                                  <a:pt x="20269" y="0"/>
                                  <a:pt x="43497"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09" name="Shape 309"/>
                        <wps:cNvSpPr/>
                        <wps:spPr>
                          <a:xfrm>
                            <a:off x="4994882" y="1154508"/>
                            <a:ext cx="43485" cy="76996"/>
                          </a:xfrm>
                          <a:custGeom>
                            <a:avLst/>
                            <a:gdLst/>
                            <a:ahLst/>
                            <a:cxnLst/>
                            <a:rect l="0" t="0" r="0" b="0"/>
                            <a:pathLst>
                              <a:path w="43485" h="76996">
                                <a:moveTo>
                                  <a:pt x="0" y="0"/>
                                </a:moveTo>
                                <a:cubicBezTo>
                                  <a:pt x="23216" y="0"/>
                                  <a:pt x="43485" y="13932"/>
                                  <a:pt x="43485" y="38570"/>
                                </a:cubicBezTo>
                                <a:cubicBezTo>
                                  <a:pt x="43485" y="56934"/>
                                  <a:pt x="32083" y="69369"/>
                                  <a:pt x="16589" y="74438"/>
                                </a:cubicBezTo>
                                <a:lnTo>
                                  <a:pt x="25" y="76996"/>
                                </a:lnTo>
                                <a:lnTo>
                                  <a:pt x="0" y="76996"/>
                                </a:lnTo>
                                <a:lnTo>
                                  <a:pt x="0" y="54763"/>
                                </a:lnTo>
                                <a:cubicBezTo>
                                  <a:pt x="10414" y="54763"/>
                                  <a:pt x="16472" y="47713"/>
                                  <a:pt x="16472" y="38570"/>
                                </a:cubicBezTo>
                                <a:cubicBezTo>
                                  <a:pt x="16472" y="29705"/>
                                  <a:pt x="10414" y="22237"/>
                                  <a:pt x="0" y="22237"/>
                                </a:cubicBezTo>
                                <a:lnTo>
                                  <a:pt x="0" y="0"/>
                                </a:ln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0" name="Shape 310"/>
                        <wps:cNvSpPr/>
                        <wps:spPr>
                          <a:xfrm>
                            <a:off x="5046289" y="1110873"/>
                            <a:ext cx="52489" cy="118237"/>
                          </a:xfrm>
                          <a:custGeom>
                            <a:avLst/>
                            <a:gdLst/>
                            <a:ahLst/>
                            <a:cxnLst/>
                            <a:rect l="0" t="0" r="0" b="0"/>
                            <a:pathLst>
                              <a:path w="52489" h="118237">
                                <a:moveTo>
                                  <a:pt x="41516" y="0"/>
                                </a:moveTo>
                                <a:cubicBezTo>
                                  <a:pt x="45453" y="0"/>
                                  <a:pt x="48984" y="711"/>
                                  <a:pt x="52489" y="2540"/>
                                </a:cubicBezTo>
                                <a:lnTo>
                                  <a:pt x="52489" y="24626"/>
                                </a:lnTo>
                                <a:cubicBezTo>
                                  <a:pt x="49543" y="23368"/>
                                  <a:pt x="46863" y="22251"/>
                                  <a:pt x="43485" y="22251"/>
                                </a:cubicBezTo>
                                <a:cubicBezTo>
                                  <a:pt x="36868" y="22251"/>
                                  <a:pt x="34620" y="26188"/>
                                  <a:pt x="34620" y="34354"/>
                                </a:cubicBezTo>
                                <a:lnTo>
                                  <a:pt x="34620" y="46038"/>
                                </a:lnTo>
                                <a:lnTo>
                                  <a:pt x="52489" y="46038"/>
                                </a:lnTo>
                                <a:lnTo>
                                  <a:pt x="52489" y="67145"/>
                                </a:lnTo>
                                <a:lnTo>
                                  <a:pt x="34620" y="67145"/>
                                </a:lnTo>
                                <a:lnTo>
                                  <a:pt x="34620" y="118237"/>
                                </a:lnTo>
                                <a:lnTo>
                                  <a:pt x="9004" y="118237"/>
                                </a:lnTo>
                                <a:lnTo>
                                  <a:pt x="9004" y="67145"/>
                                </a:lnTo>
                                <a:lnTo>
                                  <a:pt x="0" y="67145"/>
                                </a:lnTo>
                                <a:lnTo>
                                  <a:pt x="0" y="46038"/>
                                </a:lnTo>
                                <a:lnTo>
                                  <a:pt x="9004" y="46038"/>
                                </a:lnTo>
                                <a:lnTo>
                                  <a:pt x="9004" y="36881"/>
                                </a:lnTo>
                                <a:cubicBezTo>
                                  <a:pt x="9004" y="26886"/>
                                  <a:pt x="9284" y="19571"/>
                                  <a:pt x="16320" y="11544"/>
                                </a:cubicBezTo>
                                <a:cubicBezTo>
                                  <a:pt x="22657" y="4090"/>
                                  <a:pt x="31801" y="0"/>
                                  <a:pt x="41516"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80" name="Shape 3180"/>
                        <wps:cNvSpPr/>
                        <wps:spPr>
                          <a:xfrm>
                            <a:off x="5110198" y="1156904"/>
                            <a:ext cx="25616" cy="72199"/>
                          </a:xfrm>
                          <a:custGeom>
                            <a:avLst/>
                            <a:gdLst/>
                            <a:ahLst/>
                            <a:cxnLst/>
                            <a:rect l="0" t="0" r="0" b="0"/>
                            <a:pathLst>
                              <a:path w="25616" h="72199">
                                <a:moveTo>
                                  <a:pt x="0" y="0"/>
                                </a:moveTo>
                                <a:lnTo>
                                  <a:pt x="25616" y="0"/>
                                </a:lnTo>
                                <a:lnTo>
                                  <a:pt x="25616" y="72199"/>
                                </a:lnTo>
                                <a:lnTo>
                                  <a:pt x="0" y="72199"/>
                                </a:lnTo>
                                <a:lnTo>
                                  <a:pt x="0" y="0"/>
                                </a:lnTo>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2" name="Shape 312"/>
                        <wps:cNvSpPr/>
                        <wps:spPr>
                          <a:xfrm>
                            <a:off x="5108661" y="1114817"/>
                            <a:ext cx="28715" cy="28715"/>
                          </a:xfrm>
                          <a:custGeom>
                            <a:avLst/>
                            <a:gdLst/>
                            <a:ahLst/>
                            <a:cxnLst/>
                            <a:rect l="0" t="0" r="0" b="0"/>
                            <a:pathLst>
                              <a:path w="28715" h="28715">
                                <a:moveTo>
                                  <a:pt x="14351" y="0"/>
                                </a:moveTo>
                                <a:cubicBezTo>
                                  <a:pt x="22238" y="0"/>
                                  <a:pt x="28715" y="6477"/>
                                  <a:pt x="28715" y="14363"/>
                                </a:cubicBezTo>
                                <a:cubicBezTo>
                                  <a:pt x="28715" y="22237"/>
                                  <a:pt x="22238" y="28715"/>
                                  <a:pt x="14351" y="28715"/>
                                </a:cubicBezTo>
                                <a:cubicBezTo>
                                  <a:pt x="6464" y="28715"/>
                                  <a:pt x="0" y="22237"/>
                                  <a:pt x="0" y="14363"/>
                                </a:cubicBezTo>
                                <a:cubicBezTo>
                                  <a:pt x="0" y="6477"/>
                                  <a:pt x="6464" y="0"/>
                                  <a:pt x="14351"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3" name="Shape 313"/>
                        <wps:cNvSpPr/>
                        <wps:spPr>
                          <a:xfrm>
                            <a:off x="5155537" y="1154508"/>
                            <a:ext cx="76149" cy="74599"/>
                          </a:xfrm>
                          <a:custGeom>
                            <a:avLst/>
                            <a:gdLst/>
                            <a:ahLst/>
                            <a:cxnLst/>
                            <a:rect l="0" t="0" r="0" b="0"/>
                            <a:pathLst>
                              <a:path w="76149" h="74599">
                                <a:moveTo>
                                  <a:pt x="48984" y="0"/>
                                </a:moveTo>
                                <a:cubicBezTo>
                                  <a:pt x="68402" y="0"/>
                                  <a:pt x="76149" y="12243"/>
                                  <a:pt x="76149" y="29984"/>
                                </a:cubicBezTo>
                                <a:lnTo>
                                  <a:pt x="76149" y="74599"/>
                                </a:lnTo>
                                <a:lnTo>
                                  <a:pt x="50533" y="74599"/>
                                </a:lnTo>
                                <a:lnTo>
                                  <a:pt x="50533" y="39421"/>
                                </a:lnTo>
                                <a:cubicBezTo>
                                  <a:pt x="50533" y="32512"/>
                                  <a:pt x="51664" y="20409"/>
                                  <a:pt x="38989" y="20409"/>
                                </a:cubicBezTo>
                                <a:cubicBezTo>
                                  <a:pt x="28575" y="20409"/>
                                  <a:pt x="25616" y="28156"/>
                                  <a:pt x="25616" y="37160"/>
                                </a:cubicBezTo>
                                <a:lnTo>
                                  <a:pt x="25616" y="74599"/>
                                </a:lnTo>
                                <a:lnTo>
                                  <a:pt x="0" y="74599"/>
                                </a:lnTo>
                                <a:lnTo>
                                  <a:pt x="0" y="2400"/>
                                </a:lnTo>
                                <a:lnTo>
                                  <a:pt x="25616" y="2400"/>
                                </a:lnTo>
                                <a:lnTo>
                                  <a:pt x="25616" y="11684"/>
                                </a:lnTo>
                                <a:lnTo>
                                  <a:pt x="25895" y="11684"/>
                                </a:lnTo>
                                <a:cubicBezTo>
                                  <a:pt x="31814" y="2959"/>
                                  <a:pt x="38989" y="0"/>
                                  <a:pt x="48984"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4" name="Shape 314"/>
                        <wps:cNvSpPr/>
                        <wps:spPr>
                          <a:xfrm>
                            <a:off x="5246081" y="1154508"/>
                            <a:ext cx="42926" cy="76996"/>
                          </a:xfrm>
                          <a:custGeom>
                            <a:avLst/>
                            <a:gdLst/>
                            <a:ahLst/>
                            <a:cxnLst/>
                            <a:rect l="0" t="0" r="0" b="0"/>
                            <a:pathLst>
                              <a:path w="42926" h="76996">
                                <a:moveTo>
                                  <a:pt x="36170" y="0"/>
                                </a:moveTo>
                                <a:lnTo>
                                  <a:pt x="42926" y="1287"/>
                                </a:lnTo>
                                <a:lnTo>
                                  <a:pt x="42926" y="22237"/>
                                </a:lnTo>
                                <a:cubicBezTo>
                                  <a:pt x="32512" y="22237"/>
                                  <a:pt x="26454" y="29705"/>
                                  <a:pt x="26454" y="38570"/>
                                </a:cubicBezTo>
                                <a:cubicBezTo>
                                  <a:pt x="26454" y="47713"/>
                                  <a:pt x="32512" y="54763"/>
                                  <a:pt x="42926" y="54763"/>
                                </a:cubicBezTo>
                                <a:lnTo>
                                  <a:pt x="42926" y="75683"/>
                                </a:lnTo>
                                <a:lnTo>
                                  <a:pt x="36468" y="76996"/>
                                </a:lnTo>
                                <a:lnTo>
                                  <a:pt x="36431" y="76996"/>
                                </a:lnTo>
                                <a:lnTo>
                                  <a:pt x="21726" y="73882"/>
                                </a:lnTo>
                                <a:cubicBezTo>
                                  <a:pt x="8465" y="67883"/>
                                  <a:pt x="0" y="53946"/>
                                  <a:pt x="0" y="38430"/>
                                </a:cubicBezTo>
                                <a:cubicBezTo>
                                  <a:pt x="0" y="17742"/>
                                  <a:pt x="14770" y="0"/>
                                  <a:pt x="36170"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5" name="Shape 315"/>
                        <wps:cNvSpPr/>
                        <wps:spPr>
                          <a:xfrm>
                            <a:off x="5289007" y="1155795"/>
                            <a:ext cx="41237" cy="74396"/>
                          </a:xfrm>
                          <a:custGeom>
                            <a:avLst/>
                            <a:gdLst/>
                            <a:ahLst/>
                            <a:cxnLst/>
                            <a:rect l="0" t="0" r="0" b="0"/>
                            <a:pathLst>
                              <a:path w="41237" h="74396">
                                <a:moveTo>
                                  <a:pt x="0" y="0"/>
                                </a:moveTo>
                                <a:lnTo>
                                  <a:pt x="5537" y="1055"/>
                                </a:lnTo>
                                <a:cubicBezTo>
                                  <a:pt x="9427" y="2622"/>
                                  <a:pt x="12948" y="4980"/>
                                  <a:pt x="15621" y="8149"/>
                                </a:cubicBezTo>
                                <a:lnTo>
                                  <a:pt x="15621" y="1113"/>
                                </a:lnTo>
                                <a:lnTo>
                                  <a:pt x="41237" y="1113"/>
                                </a:lnTo>
                                <a:lnTo>
                                  <a:pt x="41237" y="73313"/>
                                </a:lnTo>
                                <a:lnTo>
                                  <a:pt x="15621" y="73313"/>
                                </a:lnTo>
                                <a:lnTo>
                                  <a:pt x="15621" y="65287"/>
                                </a:lnTo>
                                <a:lnTo>
                                  <a:pt x="15342" y="65287"/>
                                </a:lnTo>
                                <a:cubicBezTo>
                                  <a:pt x="13088" y="68880"/>
                                  <a:pt x="9744" y="71487"/>
                                  <a:pt x="5909" y="73196"/>
                                </a:cubicBezTo>
                                <a:lnTo>
                                  <a:pt x="0" y="74396"/>
                                </a:lnTo>
                                <a:lnTo>
                                  <a:pt x="0" y="53476"/>
                                </a:lnTo>
                                <a:cubicBezTo>
                                  <a:pt x="10414" y="53476"/>
                                  <a:pt x="16472" y="46427"/>
                                  <a:pt x="16472" y="37283"/>
                                </a:cubicBezTo>
                                <a:cubicBezTo>
                                  <a:pt x="16472" y="28418"/>
                                  <a:pt x="10414" y="20951"/>
                                  <a:pt x="0" y="20951"/>
                                </a:cubicBezTo>
                                <a:lnTo>
                                  <a:pt x="0" y="0"/>
                                </a:ln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6" name="Shape 316"/>
                        <wps:cNvSpPr/>
                        <wps:spPr>
                          <a:xfrm>
                            <a:off x="5350120" y="1154508"/>
                            <a:ext cx="76149" cy="74599"/>
                          </a:xfrm>
                          <a:custGeom>
                            <a:avLst/>
                            <a:gdLst/>
                            <a:ahLst/>
                            <a:cxnLst/>
                            <a:rect l="0" t="0" r="0" b="0"/>
                            <a:pathLst>
                              <a:path w="76149" h="74599">
                                <a:moveTo>
                                  <a:pt x="48984" y="0"/>
                                </a:moveTo>
                                <a:cubicBezTo>
                                  <a:pt x="68402" y="0"/>
                                  <a:pt x="76149" y="12243"/>
                                  <a:pt x="76149" y="29984"/>
                                </a:cubicBezTo>
                                <a:lnTo>
                                  <a:pt x="76149" y="74599"/>
                                </a:lnTo>
                                <a:lnTo>
                                  <a:pt x="50533" y="74599"/>
                                </a:lnTo>
                                <a:lnTo>
                                  <a:pt x="50533" y="39421"/>
                                </a:lnTo>
                                <a:cubicBezTo>
                                  <a:pt x="50533" y="32512"/>
                                  <a:pt x="51664" y="20409"/>
                                  <a:pt x="38989" y="20409"/>
                                </a:cubicBezTo>
                                <a:cubicBezTo>
                                  <a:pt x="28575" y="20409"/>
                                  <a:pt x="25616" y="28156"/>
                                  <a:pt x="25616" y="37160"/>
                                </a:cubicBezTo>
                                <a:lnTo>
                                  <a:pt x="25616" y="74599"/>
                                </a:lnTo>
                                <a:lnTo>
                                  <a:pt x="0" y="74599"/>
                                </a:lnTo>
                                <a:lnTo>
                                  <a:pt x="0" y="2400"/>
                                </a:lnTo>
                                <a:lnTo>
                                  <a:pt x="25616" y="2400"/>
                                </a:lnTo>
                                <a:lnTo>
                                  <a:pt x="25616" y="11684"/>
                                </a:lnTo>
                                <a:lnTo>
                                  <a:pt x="25895" y="11684"/>
                                </a:lnTo>
                                <a:cubicBezTo>
                                  <a:pt x="31814" y="2959"/>
                                  <a:pt x="38989" y="0"/>
                                  <a:pt x="48984"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7" name="Shape 317"/>
                        <wps:cNvSpPr/>
                        <wps:spPr>
                          <a:xfrm>
                            <a:off x="5440796" y="1154514"/>
                            <a:ext cx="57290" cy="76988"/>
                          </a:xfrm>
                          <a:custGeom>
                            <a:avLst/>
                            <a:gdLst/>
                            <a:ahLst/>
                            <a:cxnLst/>
                            <a:rect l="0" t="0" r="0" b="0"/>
                            <a:pathLst>
                              <a:path w="57290" h="76988">
                                <a:moveTo>
                                  <a:pt x="40399" y="0"/>
                                </a:moveTo>
                                <a:cubicBezTo>
                                  <a:pt x="46304" y="0"/>
                                  <a:pt x="52222" y="1410"/>
                                  <a:pt x="57290" y="4217"/>
                                </a:cubicBezTo>
                                <a:lnTo>
                                  <a:pt x="57290" y="25895"/>
                                </a:lnTo>
                                <a:cubicBezTo>
                                  <a:pt x="53492" y="23076"/>
                                  <a:pt x="48984" y="20828"/>
                                  <a:pt x="44056" y="20828"/>
                                </a:cubicBezTo>
                                <a:cubicBezTo>
                                  <a:pt x="34201" y="20828"/>
                                  <a:pt x="26467" y="28422"/>
                                  <a:pt x="26467" y="38430"/>
                                </a:cubicBezTo>
                                <a:cubicBezTo>
                                  <a:pt x="26467" y="48844"/>
                                  <a:pt x="33922" y="56159"/>
                                  <a:pt x="44475" y="56159"/>
                                </a:cubicBezTo>
                                <a:cubicBezTo>
                                  <a:pt x="48984" y="56159"/>
                                  <a:pt x="53911" y="54331"/>
                                  <a:pt x="57290" y="51232"/>
                                </a:cubicBezTo>
                                <a:lnTo>
                                  <a:pt x="57290" y="72911"/>
                                </a:lnTo>
                                <a:cubicBezTo>
                                  <a:pt x="51664" y="75730"/>
                                  <a:pt x="45466" y="76988"/>
                                  <a:pt x="39281" y="76988"/>
                                </a:cubicBezTo>
                                <a:cubicBezTo>
                                  <a:pt x="17869" y="76988"/>
                                  <a:pt x="0" y="61087"/>
                                  <a:pt x="0" y="39268"/>
                                </a:cubicBezTo>
                                <a:cubicBezTo>
                                  <a:pt x="0" y="16040"/>
                                  <a:pt x="17729" y="0"/>
                                  <a:pt x="40399"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8" name="Shape 318"/>
                        <wps:cNvSpPr/>
                        <wps:spPr>
                          <a:xfrm>
                            <a:off x="5511472" y="1154515"/>
                            <a:ext cx="40888" cy="76849"/>
                          </a:xfrm>
                          <a:custGeom>
                            <a:avLst/>
                            <a:gdLst/>
                            <a:ahLst/>
                            <a:cxnLst/>
                            <a:rect l="0" t="0" r="0" b="0"/>
                            <a:pathLst>
                              <a:path w="40888" h="76849">
                                <a:moveTo>
                                  <a:pt x="39980" y="0"/>
                                </a:moveTo>
                                <a:lnTo>
                                  <a:pt x="40888" y="152"/>
                                </a:lnTo>
                                <a:lnTo>
                                  <a:pt x="40888" y="16706"/>
                                </a:lnTo>
                                <a:lnTo>
                                  <a:pt x="31428" y="19506"/>
                                </a:lnTo>
                                <a:cubicBezTo>
                                  <a:pt x="28753" y="21425"/>
                                  <a:pt x="26816" y="24276"/>
                                  <a:pt x="26035" y="28004"/>
                                </a:cubicBezTo>
                                <a:lnTo>
                                  <a:pt x="40888" y="28004"/>
                                </a:lnTo>
                                <a:lnTo>
                                  <a:pt x="40888" y="42774"/>
                                </a:lnTo>
                                <a:lnTo>
                                  <a:pt x="25616" y="42774"/>
                                </a:lnTo>
                                <a:cubicBezTo>
                                  <a:pt x="25616" y="47988"/>
                                  <a:pt x="26988" y="52001"/>
                                  <a:pt x="29680" y="54711"/>
                                </a:cubicBezTo>
                                <a:lnTo>
                                  <a:pt x="40888" y="58558"/>
                                </a:lnTo>
                                <a:lnTo>
                                  <a:pt x="40888" y="76849"/>
                                </a:lnTo>
                                <a:lnTo>
                                  <a:pt x="25182" y="74487"/>
                                </a:lnTo>
                                <a:cubicBezTo>
                                  <a:pt x="10059" y="69518"/>
                                  <a:pt x="0" y="57246"/>
                                  <a:pt x="0" y="38557"/>
                                </a:cubicBezTo>
                                <a:cubicBezTo>
                                  <a:pt x="0" y="14491"/>
                                  <a:pt x="16472" y="0"/>
                                  <a:pt x="39980"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19" name="Shape 319"/>
                        <wps:cNvSpPr/>
                        <wps:spPr>
                          <a:xfrm>
                            <a:off x="5552361" y="1206725"/>
                            <a:ext cx="37662" cy="24778"/>
                          </a:xfrm>
                          <a:custGeom>
                            <a:avLst/>
                            <a:gdLst/>
                            <a:ahLst/>
                            <a:cxnLst/>
                            <a:rect l="0" t="0" r="0" b="0"/>
                            <a:pathLst>
                              <a:path w="37662" h="24778">
                                <a:moveTo>
                                  <a:pt x="13024" y="0"/>
                                </a:moveTo>
                                <a:lnTo>
                                  <a:pt x="37662" y="0"/>
                                </a:lnTo>
                                <a:cubicBezTo>
                                  <a:pt x="33572" y="17031"/>
                                  <a:pt x="17380" y="24778"/>
                                  <a:pt x="921" y="24778"/>
                                </a:cubicBezTo>
                                <a:lnTo>
                                  <a:pt x="0" y="24639"/>
                                </a:lnTo>
                                <a:lnTo>
                                  <a:pt x="0" y="6348"/>
                                </a:lnTo>
                                <a:lnTo>
                                  <a:pt x="781" y="6617"/>
                                </a:lnTo>
                                <a:cubicBezTo>
                                  <a:pt x="6267" y="6617"/>
                                  <a:pt x="10204" y="4788"/>
                                  <a:pt x="13024" y="0"/>
                                </a:cubicBez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20" name="Shape 320"/>
                        <wps:cNvSpPr/>
                        <wps:spPr>
                          <a:xfrm>
                            <a:off x="5552361" y="1154667"/>
                            <a:ext cx="38640" cy="42622"/>
                          </a:xfrm>
                          <a:custGeom>
                            <a:avLst/>
                            <a:gdLst/>
                            <a:ahLst/>
                            <a:cxnLst/>
                            <a:rect l="0" t="0" r="0" b="0"/>
                            <a:pathLst>
                              <a:path w="38640" h="42622">
                                <a:moveTo>
                                  <a:pt x="0" y="0"/>
                                </a:moveTo>
                                <a:lnTo>
                                  <a:pt x="15842" y="2652"/>
                                </a:lnTo>
                                <a:cubicBezTo>
                                  <a:pt x="30488" y="8160"/>
                                  <a:pt x="38640" y="21486"/>
                                  <a:pt x="38640" y="39955"/>
                                </a:cubicBezTo>
                                <a:lnTo>
                                  <a:pt x="38640" y="42622"/>
                                </a:lnTo>
                                <a:lnTo>
                                  <a:pt x="0" y="42622"/>
                                </a:lnTo>
                                <a:lnTo>
                                  <a:pt x="0" y="27852"/>
                                </a:lnTo>
                                <a:lnTo>
                                  <a:pt x="14853" y="27852"/>
                                </a:lnTo>
                                <a:cubicBezTo>
                                  <a:pt x="13595" y="20955"/>
                                  <a:pt x="7258" y="16447"/>
                                  <a:pt x="362" y="16447"/>
                                </a:cubicBezTo>
                                <a:lnTo>
                                  <a:pt x="0" y="16554"/>
                                </a:lnTo>
                                <a:lnTo>
                                  <a:pt x="0" y="0"/>
                                </a:lnTo>
                                <a:close/>
                              </a:path>
                            </a:pathLst>
                          </a:custGeom>
                          <a:ln w="0" cap="flat">
                            <a:miter lim="127000"/>
                          </a:ln>
                        </wps:spPr>
                        <wps:style>
                          <a:lnRef idx="0">
                            <a:srgbClr val="000000">
                              <a:alpha val="0"/>
                            </a:srgbClr>
                          </a:lnRef>
                          <a:fillRef idx="1">
                            <a:srgbClr val="B33131"/>
                          </a:fillRef>
                          <a:effectRef idx="0">
                            <a:scrgbClr r="0" g="0" b="0"/>
                          </a:effectRef>
                          <a:fontRef idx="none"/>
                        </wps:style>
                        <wps:bodyPr/>
                      </wps:wsp>
                      <wps:wsp>
                        <wps:cNvPr id="358" name="Shape 358"/>
                        <wps:cNvSpPr/>
                        <wps:spPr>
                          <a:xfrm>
                            <a:off x="2995" y="336065"/>
                            <a:ext cx="4390327" cy="895439"/>
                          </a:xfrm>
                          <a:custGeom>
                            <a:avLst/>
                            <a:gdLst/>
                            <a:ahLst/>
                            <a:cxnLst/>
                            <a:rect l="0" t="0" r="0" b="0"/>
                            <a:pathLst>
                              <a:path w="4390327" h="895439">
                                <a:moveTo>
                                  <a:pt x="0" y="895439"/>
                                </a:moveTo>
                                <a:lnTo>
                                  <a:pt x="4390327" y="895439"/>
                                </a:lnTo>
                                <a:lnTo>
                                  <a:pt x="4390327" y="0"/>
                                </a:lnTo>
                                <a:lnTo>
                                  <a:pt x="0" y="0"/>
                                </a:lnTo>
                                <a:close/>
                              </a:path>
                            </a:pathLst>
                          </a:custGeom>
                          <a:ln w="6350" cap="rnd">
                            <a:miter lim="100000"/>
                          </a:ln>
                        </wps:spPr>
                        <wps:style>
                          <a:lnRef idx="1">
                            <a:srgbClr val="ECE5E0"/>
                          </a:lnRef>
                          <a:fillRef idx="0">
                            <a:srgbClr val="000000">
                              <a:alpha val="0"/>
                            </a:srgbClr>
                          </a:fillRef>
                          <a:effectRef idx="0">
                            <a:scrgbClr r="0" g="0" b="0"/>
                          </a:effectRef>
                          <a:fontRef idx="none"/>
                        </wps:style>
                        <wps:bodyPr/>
                      </wps:wsp>
                      <wps:wsp>
                        <wps:cNvPr id="3181" name="Shape 3181"/>
                        <wps:cNvSpPr/>
                        <wps:spPr>
                          <a:xfrm>
                            <a:off x="153604" y="291171"/>
                            <a:ext cx="821804" cy="93332"/>
                          </a:xfrm>
                          <a:custGeom>
                            <a:avLst/>
                            <a:gdLst/>
                            <a:ahLst/>
                            <a:cxnLst/>
                            <a:rect l="0" t="0" r="0" b="0"/>
                            <a:pathLst>
                              <a:path w="821804" h="93332">
                                <a:moveTo>
                                  <a:pt x="0" y="0"/>
                                </a:moveTo>
                                <a:lnTo>
                                  <a:pt x="821804" y="0"/>
                                </a:lnTo>
                                <a:lnTo>
                                  <a:pt x="821804" y="93332"/>
                                </a:lnTo>
                                <a:lnTo>
                                  <a:pt x="0" y="93332"/>
                                </a:lnTo>
                                <a:lnTo>
                                  <a:pt x="0" y="0"/>
                                </a:lnTo>
                              </a:path>
                            </a:pathLst>
                          </a:custGeom>
                          <a:ln w="0" cap="rnd">
                            <a:miter lim="100000"/>
                          </a:ln>
                        </wps:spPr>
                        <wps:style>
                          <a:lnRef idx="0">
                            <a:srgbClr val="000000">
                              <a:alpha val="0"/>
                            </a:srgbClr>
                          </a:lnRef>
                          <a:fillRef idx="1">
                            <a:srgbClr val="FFFEFD"/>
                          </a:fillRef>
                          <a:effectRef idx="0">
                            <a:scrgbClr r="0" g="0" b="0"/>
                          </a:effectRef>
                          <a:fontRef idx="none"/>
                        </wps:style>
                        <wps:bodyPr/>
                      </wps:wsp>
                      <wps:wsp>
                        <wps:cNvPr id="360" name="Rectangle 360"/>
                        <wps:cNvSpPr/>
                        <wps:spPr>
                          <a:xfrm>
                            <a:off x="243492" y="270941"/>
                            <a:ext cx="853891" cy="162965"/>
                          </a:xfrm>
                          <a:prstGeom prst="rect">
                            <a:avLst/>
                          </a:prstGeom>
                          <a:ln>
                            <a:noFill/>
                          </a:ln>
                        </wps:spPr>
                        <wps:txbx>
                          <w:txbxContent>
                            <w:p w:rsidR="004A00DD" w:rsidRDefault="004A00DD">
                              <w:pPr>
                                <w:spacing w:after="160" w:line="259" w:lineRule="auto"/>
                                <w:ind w:left="0" w:firstLine="0"/>
                              </w:pPr>
                              <w:r>
                                <w:rPr>
                                  <w:w w:val="123"/>
                                </w:rPr>
                                <w:t>Contact</w:t>
                              </w:r>
                              <w:r>
                                <w:rPr>
                                  <w:spacing w:val="13"/>
                                  <w:w w:val="123"/>
                                </w:rPr>
                                <w:t xml:space="preserve"> </w:t>
                              </w:r>
                              <w:r>
                                <w:rPr>
                                  <w:w w:val="123"/>
                                </w:rPr>
                                <w:t>us:</w:t>
                              </w:r>
                            </w:p>
                          </w:txbxContent>
                        </wps:txbx>
                        <wps:bodyPr horzOverflow="overflow" vert="horz" lIns="0" tIns="0" rIns="0" bIns="0" rtlCol="0">
                          <a:noAutofit/>
                        </wps:bodyPr>
                      </wps:wsp>
                      <wps:wsp>
                        <wps:cNvPr id="361" name="Rectangle 361"/>
                        <wps:cNvSpPr/>
                        <wps:spPr>
                          <a:xfrm>
                            <a:off x="6160437" y="1057249"/>
                            <a:ext cx="1101158" cy="146884"/>
                          </a:xfrm>
                          <a:prstGeom prst="rect">
                            <a:avLst/>
                          </a:prstGeom>
                          <a:ln>
                            <a:noFill/>
                          </a:ln>
                        </wps:spPr>
                        <wps:txbx>
                          <w:txbxContent>
                            <w:p w:rsidR="004A00DD" w:rsidRDefault="004A00DD">
                              <w:pPr>
                                <w:spacing w:after="160" w:line="259" w:lineRule="auto"/>
                                <w:ind w:left="0" w:firstLine="0"/>
                              </w:pPr>
                              <w:r>
                                <w:rPr>
                                  <w:w w:val="125"/>
                                  <w:sz w:val="16"/>
                                </w:rPr>
                                <w:t>/</w:t>
                              </w:r>
                              <w:proofErr w:type="spellStart"/>
                              <w:r>
                                <w:rPr>
                                  <w:w w:val="125"/>
                                  <w:sz w:val="16"/>
                                </w:rPr>
                                <w:t>microfinancegs</w:t>
                              </w:r>
                              <w:proofErr w:type="spellEnd"/>
                            </w:p>
                          </w:txbxContent>
                        </wps:txbx>
                        <wps:bodyPr horzOverflow="overflow" vert="horz" lIns="0" tIns="0" rIns="0" bIns="0" rtlCol="0">
                          <a:noAutofit/>
                        </wps:bodyPr>
                      </wps:wsp>
                      <wps:wsp>
                        <wps:cNvPr id="362" name="Shape 362"/>
                        <wps:cNvSpPr/>
                        <wps:spPr>
                          <a:xfrm>
                            <a:off x="5848250" y="1007715"/>
                            <a:ext cx="232092" cy="223838"/>
                          </a:xfrm>
                          <a:custGeom>
                            <a:avLst/>
                            <a:gdLst/>
                            <a:ahLst/>
                            <a:cxnLst/>
                            <a:rect l="0" t="0" r="0" b="0"/>
                            <a:pathLst>
                              <a:path w="232092" h="223838">
                                <a:moveTo>
                                  <a:pt x="130442" y="1042"/>
                                </a:moveTo>
                                <a:cubicBezTo>
                                  <a:pt x="162065" y="3899"/>
                                  <a:pt x="188773" y="15749"/>
                                  <a:pt x="209245" y="41047"/>
                                </a:cubicBezTo>
                                <a:cubicBezTo>
                                  <a:pt x="221577" y="56300"/>
                                  <a:pt x="228232" y="73343"/>
                                  <a:pt x="230467" y="92456"/>
                                </a:cubicBezTo>
                                <a:cubicBezTo>
                                  <a:pt x="231191" y="98629"/>
                                  <a:pt x="232092" y="104864"/>
                                  <a:pt x="231991" y="111049"/>
                                </a:cubicBezTo>
                                <a:cubicBezTo>
                                  <a:pt x="231839" y="120333"/>
                                  <a:pt x="231750" y="129782"/>
                                  <a:pt x="229959" y="138850"/>
                                </a:cubicBezTo>
                                <a:cubicBezTo>
                                  <a:pt x="228473" y="146393"/>
                                  <a:pt x="224701" y="153505"/>
                                  <a:pt x="221729" y="160731"/>
                                </a:cubicBezTo>
                                <a:cubicBezTo>
                                  <a:pt x="214668" y="177877"/>
                                  <a:pt x="204559" y="192266"/>
                                  <a:pt x="188913" y="203289"/>
                                </a:cubicBezTo>
                                <a:cubicBezTo>
                                  <a:pt x="172745" y="214681"/>
                                  <a:pt x="155778" y="222517"/>
                                  <a:pt x="136004" y="223634"/>
                                </a:cubicBezTo>
                                <a:cubicBezTo>
                                  <a:pt x="132524" y="223838"/>
                                  <a:pt x="129006" y="223825"/>
                                  <a:pt x="125501" y="223672"/>
                                </a:cubicBezTo>
                                <a:lnTo>
                                  <a:pt x="125501" y="129820"/>
                                </a:lnTo>
                                <a:lnTo>
                                  <a:pt x="154965" y="129820"/>
                                </a:lnTo>
                                <a:lnTo>
                                  <a:pt x="159372" y="95619"/>
                                </a:lnTo>
                                <a:lnTo>
                                  <a:pt x="125501" y="95619"/>
                                </a:lnTo>
                                <a:lnTo>
                                  <a:pt x="125501" y="73775"/>
                                </a:lnTo>
                                <a:cubicBezTo>
                                  <a:pt x="125501" y="63869"/>
                                  <a:pt x="128257" y="57112"/>
                                  <a:pt x="142456" y="57112"/>
                                </a:cubicBezTo>
                                <a:lnTo>
                                  <a:pt x="160566" y="57112"/>
                                </a:lnTo>
                                <a:lnTo>
                                  <a:pt x="160566" y="26505"/>
                                </a:lnTo>
                                <a:cubicBezTo>
                                  <a:pt x="157442" y="26086"/>
                                  <a:pt x="146685" y="25159"/>
                                  <a:pt x="134163" y="25159"/>
                                </a:cubicBezTo>
                                <a:cubicBezTo>
                                  <a:pt x="108052" y="25159"/>
                                  <a:pt x="90183" y="41110"/>
                                  <a:pt x="90183" y="70384"/>
                                </a:cubicBezTo>
                                <a:lnTo>
                                  <a:pt x="90183" y="95619"/>
                                </a:lnTo>
                                <a:lnTo>
                                  <a:pt x="60630" y="95619"/>
                                </a:lnTo>
                                <a:lnTo>
                                  <a:pt x="60630" y="129820"/>
                                </a:lnTo>
                                <a:lnTo>
                                  <a:pt x="90183" y="129820"/>
                                </a:lnTo>
                                <a:lnTo>
                                  <a:pt x="90183" y="219088"/>
                                </a:lnTo>
                                <a:cubicBezTo>
                                  <a:pt x="83363" y="217577"/>
                                  <a:pt x="76645" y="215456"/>
                                  <a:pt x="69964" y="213373"/>
                                </a:cubicBezTo>
                                <a:cubicBezTo>
                                  <a:pt x="57442" y="209500"/>
                                  <a:pt x="43726" y="208369"/>
                                  <a:pt x="34519" y="196965"/>
                                </a:cubicBezTo>
                                <a:cubicBezTo>
                                  <a:pt x="29604" y="190869"/>
                                  <a:pt x="22606" y="186182"/>
                                  <a:pt x="18745" y="179578"/>
                                </a:cubicBezTo>
                                <a:cubicBezTo>
                                  <a:pt x="13284" y="170218"/>
                                  <a:pt x="8852" y="159957"/>
                                  <a:pt x="5740" y="149555"/>
                                </a:cubicBezTo>
                                <a:cubicBezTo>
                                  <a:pt x="635" y="132512"/>
                                  <a:pt x="0" y="114872"/>
                                  <a:pt x="2921" y="97231"/>
                                </a:cubicBezTo>
                                <a:cubicBezTo>
                                  <a:pt x="3582" y="93320"/>
                                  <a:pt x="4534" y="89459"/>
                                  <a:pt x="5461" y="85599"/>
                                </a:cubicBezTo>
                                <a:cubicBezTo>
                                  <a:pt x="9614" y="68326"/>
                                  <a:pt x="17716" y="52998"/>
                                  <a:pt x="29654" y="40005"/>
                                </a:cubicBezTo>
                                <a:cubicBezTo>
                                  <a:pt x="43637" y="24791"/>
                                  <a:pt x="61494" y="15393"/>
                                  <a:pt x="82448" y="7925"/>
                                </a:cubicBezTo>
                                <a:cubicBezTo>
                                  <a:pt x="86119" y="6998"/>
                                  <a:pt x="91491" y="5462"/>
                                  <a:pt x="96952" y="4306"/>
                                </a:cubicBezTo>
                                <a:cubicBezTo>
                                  <a:pt x="107976" y="1969"/>
                                  <a:pt x="119025" y="0"/>
                                  <a:pt x="130442" y="1042"/>
                                </a:cubicBezTo>
                                <a:close/>
                              </a:path>
                            </a:pathLst>
                          </a:custGeom>
                          <a:ln w="0" cap="rnd">
                            <a:miter lim="100000"/>
                          </a:ln>
                        </wps:spPr>
                        <wps:style>
                          <a:lnRef idx="0">
                            <a:srgbClr val="000000">
                              <a:alpha val="0"/>
                            </a:srgbClr>
                          </a:lnRef>
                          <a:fillRef idx="1">
                            <a:srgbClr val="B33131"/>
                          </a:fillRef>
                          <a:effectRef idx="0">
                            <a:scrgbClr r="0" g="0" b="0"/>
                          </a:effectRef>
                          <a:fontRef idx="none"/>
                        </wps:style>
                        <wps:bodyPr/>
                      </wps:wsp>
                    </wpg:wgp>
                  </a:graphicData>
                </a:graphic>
              </wp:anchor>
            </w:drawing>
          </mc:Choice>
          <mc:Fallback>
            <w:pict>
              <v:group id="Group 2137" o:spid="_x0000_s1064" style="position:absolute;left:0;text-align:left;margin-left:1.7pt;margin-top:23.3pt;width:550.25pt;height:96.95pt;z-index:251661312;mso-position-horizontal-relative:margin" coordsize="69883,1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">
                <v:rect id="Rectangle 278" o:spid="_x0000_s1065" style="position:absolute;width:48077;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4A00DD" w:rsidRDefault="004A00DD">
                        <w:pPr>
                          <w:spacing w:after="160" w:line="259" w:lineRule="auto"/>
                          <w:ind w:left="0" w:firstLine="0"/>
                        </w:pPr>
                        <w:r>
                          <w:rPr>
                            <w:spacing w:val="-2"/>
                            <w:w w:val="119"/>
                          </w:rPr>
                          <w:t>Please</w:t>
                        </w:r>
                        <w:r>
                          <w:rPr>
                            <w:spacing w:val="12"/>
                            <w:w w:val="119"/>
                          </w:rPr>
                          <w:t xml:space="preserve"> </w:t>
                        </w:r>
                        <w:r>
                          <w:rPr>
                            <w:spacing w:val="-2"/>
                            <w:w w:val="119"/>
                          </w:rPr>
                          <w:t>call</w:t>
                        </w:r>
                        <w:r>
                          <w:rPr>
                            <w:spacing w:val="12"/>
                            <w:w w:val="119"/>
                          </w:rPr>
                          <w:t xml:space="preserve"> </w:t>
                        </w:r>
                        <w:r>
                          <w:rPr>
                            <w:spacing w:val="-2"/>
                            <w:w w:val="119"/>
                          </w:rPr>
                          <w:t>us</w:t>
                        </w:r>
                        <w:r>
                          <w:rPr>
                            <w:spacing w:val="12"/>
                            <w:w w:val="119"/>
                          </w:rPr>
                          <w:t xml:space="preserve"> </w:t>
                        </w:r>
                        <w:r>
                          <w:rPr>
                            <w:spacing w:val="-2"/>
                            <w:w w:val="119"/>
                          </w:rPr>
                          <w:t>for</w:t>
                        </w:r>
                        <w:r>
                          <w:rPr>
                            <w:spacing w:val="12"/>
                            <w:w w:val="119"/>
                          </w:rPr>
                          <w:t xml:space="preserve"> </w:t>
                        </w:r>
                        <w:r>
                          <w:rPr>
                            <w:spacing w:val="-2"/>
                            <w:w w:val="119"/>
                          </w:rPr>
                          <w:t>more</w:t>
                        </w:r>
                        <w:r>
                          <w:rPr>
                            <w:spacing w:val="12"/>
                            <w:w w:val="119"/>
                          </w:rPr>
                          <w:t xml:space="preserve"> </w:t>
                        </w:r>
                        <w:r>
                          <w:rPr>
                            <w:spacing w:val="-2"/>
                            <w:w w:val="119"/>
                          </w:rPr>
                          <w:t>information</w:t>
                        </w:r>
                        <w:r>
                          <w:rPr>
                            <w:spacing w:val="12"/>
                            <w:w w:val="119"/>
                          </w:rPr>
                          <w:t xml:space="preserve"> </w:t>
                        </w:r>
                        <w:r>
                          <w:rPr>
                            <w:spacing w:val="-2"/>
                            <w:w w:val="119"/>
                          </w:rPr>
                          <w:t>and/or</w:t>
                        </w:r>
                        <w:r>
                          <w:rPr>
                            <w:spacing w:val="12"/>
                            <w:w w:val="119"/>
                          </w:rPr>
                          <w:t xml:space="preserve"> </w:t>
                        </w:r>
                        <w:r>
                          <w:rPr>
                            <w:spacing w:val="-2"/>
                            <w:w w:val="119"/>
                          </w:rPr>
                          <w:t>make</w:t>
                        </w:r>
                        <w:r>
                          <w:rPr>
                            <w:spacing w:val="12"/>
                            <w:w w:val="119"/>
                          </w:rPr>
                          <w:t xml:space="preserve"> </w:t>
                        </w:r>
                        <w:r>
                          <w:rPr>
                            <w:spacing w:val="-2"/>
                            <w:w w:val="119"/>
                          </w:rPr>
                          <w:t>an</w:t>
                        </w:r>
                        <w:r>
                          <w:rPr>
                            <w:spacing w:val="12"/>
                            <w:w w:val="119"/>
                          </w:rPr>
                          <w:t xml:space="preserve"> </w:t>
                        </w:r>
                        <w:r>
                          <w:rPr>
                            <w:spacing w:val="-2"/>
                            <w:w w:val="119"/>
                          </w:rPr>
                          <w:t>appointment.</w:t>
                        </w:r>
                      </w:p>
                    </w:txbxContent>
                  </v:textbox>
                </v:rect>
                <v:shape id="Shape 279" o:spid="_x0000_s1066" style="position:absolute;left:49284;top:7955;width:775;height:692;visibility:visible;mso-wrap-style:square;v-text-anchor:top" coordsize="77445,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" path="m18390,c36703,27267,57645,50736,77445,69164,49136,57988,23025,42469,,23330,2972,19914,5690,16243,8356,12611,11519,8280,14757,3899,18390,xe" fillcolor="#b33131" stroked="f" strokeweight="0">
                  <v:stroke miterlimit="83231f" joinstyle="miter"/>
                  <v:path arrowok="t" textboxrect="0,0,77445,69164"/>
                </v:shape>
                <v:shape id="Shape 280" o:spid="_x0000_s1067" style="position:absolute;left:48257;top:3156;width:5690;height:5689;visibility:visible;mso-wrap-style:square;v-text-anchor:top" coordsize="568947,56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" path="m284398,r139,l341800,5773c471431,32300,568947,147001,568947,284473v,157112,-127368,284481,-284479,284481c269164,568954,254165,567696,239522,565385,202794,537914,158483,495064,135954,464203v317,-291,698,-583,1130,-913c137541,462934,137960,462616,138303,462299v6515,-5906,11786,-12370,17348,-19190c158687,439388,161823,435540,165265,431679v1537,-1740,3251,-3467,4991,-5232c177190,419462,185052,411525,185268,400818r101,-5309l180061,395509v-9221,,-33046,24296,-55233,50915c124308,445319,123787,444252,123380,443223,107010,403333,91770,327552,89065,286455r-470,-6973c87262,259835,85865,239490,88100,220199v2134,-18403,7988,-36640,13665,-54255c102603,163302,103455,160661,104280,158032r1029,-3213c114529,125571,124981,92475,155893,86684v863,355,2171,1015,2552,1308c167920,96932,174943,111804,179312,132187r215,1030c181280,141395,183464,151581,181547,158858v-293,1118,-800,2463,-1347,3899c178118,168307,174613,177616,183020,183114v1664,1093,3822,1258,4965,1258c189662,184372,192202,184029,194678,182366v14707,-9932,21794,-28842,26467,-41365c226746,126054,233591,110280,245783,96272v7607,-8763,20346,-23406,32830,-23406l278625,72866v8941,152,16244,4711,20524,12840c309931,106229,306172,134994,301790,160356v-6858,39789,-30429,134011,-101396,149734c198882,310343,197066,310775,194526,312744r-698,660c192748,314610,192380,315182,191821,316058v-9500,13348,-11989,27292,-6807,38253c188456,361613,194856,366452,201714,366934r292,26l202299,366947v13919,-558,20091,-9538,21234,-17768c224333,343376,222784,337826,219723,334219v1536,-1613,3505,-2438,6185,-3543c227432,330054,229019,329393,230670,328504v8763,-4699,15850,-11684,21044,-17234c263360,298786,276657,283940,286868,268395v6070,-9233,10325,-19354,14427,-29146c303340,234346,305460,229292,307759,224504v2286,-4800,4788,-9652,7188,-14339c320751,198862,326758,187192,330848,174657,341059,143516,341059,97707,321310,70479,310731,55873,295326,48165,276746,48165r-1143,c273609,48202,266357,49206,261836,51924v-29426,17754,-44996,41236,-61163,66166c199580,115385,198450,112452,197307,109455,189256,88436,178207,59633,154293,59633v-2883,,-5881,444,-8929,1295c128207,65754,115113,82759,106452,94024,95123,108769,86335,123895,80315,138957,66104,174580,58484,216681,57671,264065v-711,42735,6744,86829,22123,130861c87287,419474,98158,442575,110833,463772v-7976,10223,-15176,20092,-20714,28346c34684,440201,,366414,,284473,,147001,97517,32300,227140,5773l284398,xe" fillcolor="#b33131" stroked="f" strokeweight="0">
                  <v:stroke miterlimit="83231f" joinstyle="miter"/>
                  <v:path arrowok="t" textboxrect="0,0,568947,568954"/>
                </v:shape>
                <v:shape id="Shape 281" o:spid="_x0000_s1068" style="position:absolute;left:48827;top:3637;width:2841;height:5173;visibility:visible;mso-wrap-style:square;v-text-anchor:top" coordsize="284099,5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" path="m219799,v18580,,33985,7709,44564,22301c284099,49555,284099,95338,273901,126505v-4090,12509,-10097,24205,-15900,35496c255600,166700,253099,171552,250812,176339v-2311,4788,-4419,9855,-6477,14758c240233,200889,235991,210997,229921,220243v-10224,15545,-23508,30391,-35166,42863c189573,268668,182487,275641,173724,280352v-1664,889,-3239,1537,-4776,2172c166269,283628,164300,284442,162763,286067v3074,3594,4611,9144,3810,14948c165430,309232,159271,318236,145352,318795r-305,l144780,318782v-6883,-495,-13284,-5334,-16726,-12636c122885,295186,125375,281241,134862,267906v558,-889,939,-1448,2006,-2667l137579,264578v2528,-1968,4356,-2399,5855,-2640c214402,246202,237973,151981,244844,112192v4381,-25350,8140,-54115,-2655,-74651c237909,29413,230619,24854,221666,24701v-12484,,-25222,14643,-32842,23394c176657,62128,169787,77889,164199,92849v-4687,12510,-11761,31433,-26480,41339c135255,135865,132715,136207,131026,136207v-1130,,-3289,-153,-4953,-1257c117666,129451,121158,120142,123254,114591v533,-1434,1041,-2781,1333,-3885c126517,103415,124333,93231,122581,85051r-216,-1028c117983,63640,110973,48768,101498,39839v-393,-304,-1701,-965,-2565,-1333c68021,44323,57582,77419,48349,106667r-1003,3201c46508,112509,45657,115138,44806,117780v-5665,17627,-11519,35852,-13653,54254c28918,191338,30302,211671,31648,231330r471,6960c34811,279387,50064,355167,66421,395071v419,1016,927,2095,1461,3188c90069,371640,113881,347345,123114,347345r5308,l128308,352653v-203,10706,-8064,18644,-14999,25642c111570,380060,109855,381787,108306,383515v-3429,3860,-6566,7708,-9602,11429c93142,401777,87871,408241,81356,414134v-355,317,-762,635,-1231,1003c79705,415455,79324,415760,79007,416039v22529,30861,66827,73711,103556,101181c161951,513943,142088,508419,123203,500951,103403,482536,82448,459067,64148,431800v-3632,3898,-6871,8280,-10046,12598c51435,448030,48717,451714,45758,455130v-4318,-3595,-8496,-7341,-12586,-11176c38710,435698,45911,425831,53886,415607,41199,394411,30340,371297,22847,346773,7468,302742,,258635,724,215900,1537,168503,9157,126416,23368,90792,29375,75729,38164,60616,49505,45872,58166,34607,71247,17576,88417,12763v3036,-851,6046,-1295,8916,-1295c121272,11468,132296,40271,140348,61290v1155,3010,2286,5931,3378,8623c159893,44996,175463,21513,204902,3772,209410,1041,216662,50,218643,12l219799,xe" fillcolor="#fffefd" stroked="f" strokeweight="0">
                  <v:stroke miterlimit="83231f" joinstyle="miter"/>
                  <v:path arrowok="t" textboxrect="0,0,284099,517220"/>
                </v:shape>
                <v:shape id="Shape 282" o:spid="_x0000_s1069" style="position:absolute;left:46292;top:9377;width:1046;height:1093;visibility:visible;mso-wrap-style:square;v-text-anchor:top" coordsize="104610,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" path="m55029,c73520,,88506,8268,99720,22834r-8547,7976c82347,18352,70434,10922,54902,10922v-24105,,-43142,20320,-43142,44120c11760,66256,16243,76886,24079,84874v7709,7696,18911,13449,29972,13449c72403,98323,91719,84874,91719,65265r-31369,l60350,54343r43980,c104610,68631,103073,80391,93409,91592v-9665,11214,-24372,17653,-39079,17653c24638,109245,,84595,,54902,,24650,24638,,55029,xe" fillcolor="#181717" stroked="f" strokeweight="0">
                  <v:stroke miterlimit="83231f" joinstyle="miter"/>
                  <v:path arrowok="t" textboxrect="0,0,104610,109245"/>
                </v:shape>
                <v:shape id="Shape 283" o:spid="_x0000_s1070" style="position:absolute;left:47444;top:9775;width:345;height:694;visibility:visible;mso-wrap-style:square;v-text-anchor:top" coordsize="34588,6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" path="m34588,r,10364l17697,17561v-4114,4431,-6496,10523,-6496,17172c11201,41458,13583,47551,17697,51962r16891,7139l34588,69466,21094,66780c8665,61581,,49370,,34872,,20385,8587,8012,21035,2731l34588,xe" fillcolor="#181717" stroked="f" strokeweight="0">
                  <v:stroke miterlimit="83231f" joinstyle="miter"/>
                  <v:path arrowok="t" textboxrect="0,0,34588,69466"/>
                </v:shape>
                <v:shape id="Shape 284" o:spid="_x0000_s1071" style="position:absolute;left:47790;top:9775;width:345;height:695;visibility:visible;mso-wrap-style:square;v-text-anchor:top" coordsize="34589,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" path="m7,c19323,,34589,15557,34589,34874,34589,54204,19183,69469,7,69469r-7,-2l,59103r7,3c13862,59106,23387,48184,23387,34734,23387,21437,13862,10363,7,10363r-7,3l,2,7,xe" fillcolor="#181717" stroked="f" strokeweight="0">
                  <v:stroke miterlimit="83231f" joinstyle="miter"/>
                  <v:path arrowok="t" textboxrect="0,0,34589,69469"/>
                </v:shape>
                <v:shape id="Shape 285" o:spid="_x0000_s1072" style="position:absolute;left:48231;top:9775;width:346;height:694;visibility:visible;mso-wrap-style:square;v-text-anchor:top" coordsize="34601,6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" path="m34601,r,10364l17710,17561v-4115,4431,-6496,10523,-6496,17172c11214,41458,13595,47551,17710,51962r16891,7139l34601,69466,21105,66780c8672,61581,,49370,,34872,,20385,8594,8012,21046,2731l34601,xe" fillcolor="#181717" stroked="f" strokeweight="0">
                  <v:stroke miterlimit="83231f" joinstyle="miter"/>
                  <v:path arrowok="t" textboxrect="0,0,34601,69466"/>
                </v:shape>
                <v:shape id="Shape 286" o:spid="_x0000_s1073" style="position:absolute;left:48577;top:9775;width:346;height:695;visibility:visible;mso-wrap-style:square;v-text-anchor:top" coordsize="34589,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" path="m7,c19323,,34589,15557,34589,34874,34589,54204,19183,69469,7,69469r-7,-2l,59103r7,3c13862,59106,23387,48184,23387,34734,23387,21437,13862,10363,7,10363r-7,3l,2,7,xe" fillcolor="#181717" stroked="f" strokeweight="0">
                  <v:stroke miterlimit="83231f" joinstyle="miter"/>
                  <v:path arrowok="t" textboxrect="0,0,34589,69469"/>
                </v:shape>
                <v:shape id="Shape 287" o:spid="_x0000_s1074" style="position:absolute;left:49021;top:9775;width:333;height:694;visibility:visible;mso-wrap-style:square;v-text-anchor:top" coordsize="33255,6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" path="m31648,r1607,380l33255,10513r-349,-150c19876,10363,11481,21704,11481,34036v,12877,7556,25057,21564,25057l33255,58998r,10075l31509,69456c12179,69456,,53074,,34874,,16104,11900,,31648,xe" fillcolor="#181717" stroked="f" strokeweight="0">
                  <v:stroke miterlimit="83231f" joinstyle="miter"/>
                  <v:path arrowok="t" textboxrect="0,0,33255,69456"/>
                </v:shape>
                <v:shape id="Shape 288" o:spid="_x0000_s1075" style="position:absolute;left:49354;top:9296;width:324;height:1170;visibility:visible;mso-wrap-style:square;v-text-anchor:top" coordsize="32430,11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" path="m21228,l32430,r,115545l21228,115545r,-9093l20936,106452v-2730,3568,-6162,6296,-10031,8131l,116977,,106903,16193,99526v3692,-4567,5581,-10797,5581,-17446c21774,75502,19710,69548,15913,65240l,58417,,48285r10975,2596c14843,52807,18276,55607,20936,59106r292,l21228,xe" fillcolor="#181717" stroked="f" strokeweight="0">
                  <v:stroke miterlimit="83231f" joinstyle="miter"/>
                  <v:path arrowok="t" textboxrect="0,0,32430,116977"/>
                </v:shape>
                <v:shape id="Shape 289" o:spid="_x0000_s1076" style="position:absolute;left:50267;top:9377;width:661;height:1092;visibility:visible;mso-wrap-style:square;v-text-anchor:top" coordsize="66104,10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" path="m35014,c46787,,56731,6020,62332,16383r-9386,6020c48743,15113,43701,10922,34735,10922v-9373,,-17501,6718,-17501,16383c17234,36411,26619,40615,33757,43828r7010,3085c54483,52933,66104,59791,66104,76606v,18491,-14834,32626,-33185,32626c15977,109232,3366,98310,,81928l11493,78715v1537,10769,9805,19595,21146,19595c43980,98310,54343,89624,54343,77724v,-12319,-9664,-16523,-19469,-21006l28435,53911c16116,48310,5474,42011,5474,26886,5474,10502,19329,,35014,xe" fillcolor="#181717" stroked="f" strokeweight="0">
                  <v:stroke miterlimit="83231f" joinstyle="miter"/>
                  <v:path arrowok="t" textboxrect="0,0,66104,109232"/>
                </v:shape>
                <v:shape id="Shape 290" o:spid="_x0000_s1077" style="position:absolute;left:51100;top:9296;width:527;height:1155;visibility:visible;mso-wrap-style:square;v-text-anchor:top" coordsize="52667,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" path="m,l11214,r,57417l11493,57709v4623,-6312,10643,-9805,18771,-9805c48463,47904,52667,61061,52667,76467r,39078l41465,115545r,-37109c41465,67793,40627,58268,27597,58268v-15405,,-16383,14274,-16383,26047l11214,115545,,115545,,xe" fillcolor="#181717" stroked="f" strokeweight="0">
                  <v:stroke miterlimit="83231f" joinstyle="miter"/>
                  <v:path arrowok="t" textboxrect="0,0,52667,115545"/>
                </v:shape>
                <v:shape id="Shape 291" o:spid="_x0000_s1078" style="position:absolute;left:51781;top:9775;width:317;height:693;visibility:visible;mso-wrap-style:square;v-text-anchor:top" coordsize="31718,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" path="m31718,r,10454l18953,15364v-3624,3119,-6215,7427,-6913,12189l31718,27553r,9525l11481,37078v70,6090,2276,11586,6059,15560l31718,58507r,10819l18908,66788c7087,61687,,49712,,35529,,20937,6379,8224,18254,2779l31718,xe" fillcolor="#181717" stroked="f" strokeweight="0">
                  <v:stroke miterlimit="83231f" joinstyle="miter"/>
                  <v:path arrowok="t" textboxrect="0,0,31718,69326"/>
                </v:shape>
                <v:shape id="Shape 292" o:spid="_x0000_s1079" style="position:absolute;left:52098;top:10230;width:309;height:239;visibility:visible;mso-wrap-style:square;v-text-anchor:top" coordsize="30880,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" path="m21355,r9525,5449c24581,17221,13938,23940,502,23940l,23840,,13022r1340,555c10852,13577,17012,7836,21355,xe" fillcolor="#181717" stroked="f" strokeweight="0">
                  <v:stroke miterlimit="83231f" joinstyle="miter"/>
                  <v:path arrowok="t" textboxrect="0,0,30880,23940"/>
                </v:shape>
                <v:shape id="Shape 293" o:spid="_x0000_s1080" style="position:absolute;left:52098;top:9775;width:326;height:371;visibility:visible;mso-wrap-style:square;v-text-anchor:top" coordsize="32557,3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" path="m210,c21355,,32557,17513,31439,37122l,37122,,27597r19679,c18142,18072,10154,10363,349,10363l,10497,,43,210,xe" fillcolor="#181717" stroked="f" strokeweight="0">
                  <v:stroke miterlimit="83231f" joinstyle="miter"/>
                  <v:path arrowok="t" textboxrect="0,0,32557,37122"/>
                </v:shape>
                <v:shape id="Shape 294" o:spid="_x0000_s1081" style="position:absolute;left:52561;top:9779;width:325;height:1042;visibility:visible;mso-wrap-style:square;v-text-anchor:top" coordsize="32417,10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" path="m32417,r,10118l32068,9968v-13030,,-21425,11342,-21425,23673c10643,46519,18199,58699,32207,58699r210,-96l32417,68697,21392,66212c17539,64340,14141,61575,11481,58000r-279,l11202,104228,,104228,,1422r11202,l11202,10807r279,c14212,7169,17609,4368,21460,2477l32417,xe" fillcolor="#181717" stroked="f" strokeweight="0">
                  <v:stroke miterlimit="83231f" joinstyle="miter"/>
                  <v:path arrowok="t" textboxrect="0,0,32417,104228"/>
                </v:shape>
                <v:shape id="Shape 295" o:spid="_x0000_s1082" style="position:absolute;left:52886;top:9775;width:332;height:694;visibility:visible;mso-wrap-style:square;v-text-anchor:top" coordsize="33268,6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" path="m1746,c21075,,33268,16663,33268,34874v,18771,-11900,34582,-31649,34582l,69091,,58998,16192,51621v3693,-4567,5582,-10797,5582,-17446c21774,27597,19710,21644,15913,17335l,10513,,395,1746,xe" fillcolor="#181717" stroked="f" strokeweight="0">
                  <v:stroke miterlimit="83231f" joinstyle="miter"/>
                  <v:path arrowok="t" textboxrect="0,0,33268,69456"/>
                </v:shape>
                <v:shape id="Shape 296" o:spid="_x0000_s1083" style="position:absolute;left:53375;top:9296;width:527;height:1155;visibility:visible;mso-wrap-style:square;v-text-anchor:top" coordsize="52654,11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" path="m,l11201,r,57417l11481,57709v4622,-6312,10642,-9805,18770,-9805c48451,47904,52654,61061,52654,76467r,39078l41453,115545r,-37109c41453,67793,40615,58268,27584,58268v-15405,,-16383,14274,-16383,26047l11201,115545,,115545,,xe" fillcolor="#181717" stroked="f" strokeweight="0">
                  <v:stroke miterlimit="83231f" joinstyle="miter"/>
                  <v:path arrowok="t" textboxrect="0,0,52654,115545"/>
                </v:shape>
                <v:shape id="Shape 297" o:spid="_x0000_s1084" style="position:absolute;left:54056;top:9775;width:317;height:694;visibility:visible;mso-wrap-style:square;v-text-anchor:top" coordsize="31718,6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" path="m31718,r,10454l18953,15364v-3624,3119,-6215,7427,-6913,12189l31718,27553r,9525l11481,37078v70,6090,2276,11586,6059,15560l31718,58507r,10821l18902,66788c7087,61687,,49712,,35529,,20937,6379,8224,18254,2779l31718,xe" fillcolor="#181717" stroked="f" strokeweight="0">
                  <v:stroke miterlimit="83231f" joinstyle="miter"/>
                  <v:path arrowok="t" textboxrect="0,0,31718,69328"/>
                </v:shape>
                <v:shape id="Shape 298" o:spid="_x0000_s1085" style="position:absolute;left:54373;top:10230;width:309;height:239;visibility:visible;mso-wrap-style:square;v-text-anchor:top" coordsize="30880,2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" path="m21355,r9525,5449c24581,17221,13938,23940,489,23940l,23843,,13022r1340,555c10852,13577,17012,7836,21355,xe" fillcolor="#181717" stroked="f" strokeweight="0">
                  <v:stroke miterlimit="83231f" joinstyle="miter"/>
                  <v:path arrowok="t" textboxrect="0,0,30880,23940"/>
                </v:shape>
                <v:shape id="Shape 299" o:spid="_x0000_s1086" style="position:absolute;left:54373;top:9775;width:326;height:371;visibility:visible;mso-wrap-style:square;v-text-anchor:top" coordsize="32557,3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" path="m210,c21355,,32557,17513,31439,37122l,37122,,27597r19679,c18142,18072,10154,10363,349,10363l,10497,,43,210,xe" fillcolor="#181717" stroked="f" strokeweight="0">
                  <v:stroke miterlimit="83231f" joinstyle="miter"/>
                  <v:path arrowok="t" textboxrect="0,0,32557,37122"/>
                </v:shape>
                <v:shape id="Shape 300" o:spid="_x0000_s1087" style="position:absolute;left:54837;top:9775;width:361;height:676;visibility:visible;mso-wrap-style:square;v-text-anchor:top" coordsize="36132,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" path="m26048,v3784,,6858,1257,10084,3086l30810,13309c28575,11773,27025,10363,24092,10363v-12332,,-12891,15825,-12891,24371l11201,67640,,67640,,1816r11201,l11201,8966r280,c15405,3784,18771,,26048,xe" fillcolor="#181717" stroked="f" strokeweight="0">
                  <v:stroke miterlimit="83231f" joinstyle="miter"/>
                  <v:path arrowok="t" textboxrect="0,0,36132,67640"/>
                </v:shape>
                <v:shape id="Shape 301" o:spid="_x0000_s1088" style="position:absolute;left:55256;top:9775;width:332;height:694;visibility:visible;mso-wrap-style:square;v-text-anchor:top" coordsize="33255,6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" path="m31648,r1607,380l33255,10513r-349,-150c19888,10363,11481,21704,11481,34036v,12877,7569,25057,21564,25057l33255,58998r,10075l31509,69456c12179,69456,,53074,,34874,,16104,11900,,31648,xe" fillcolor="#181717" stroked="f" strokeweight="0">
                  <v:stroke miterlimit="83231f" joinstyle="miter"/>
                  <v:path arrowok="t" textboxrect="0,0,33255,69456"/>
                </v:shape>
                <v:shape id="Shape 302" o:spid="_x0000_s1089" style="position:absolute;left:55588;top:9296;width:324;height:1170;visibility:visible;mso-wrap-style:square;v-text-anchor:top" coordsize="32420,11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" path="m21228,l32420,r,115545l21228,115545r,-9093l20936,106452v-2730,3568,-6162,6296,-10031,8131l,116977,,106903,16193,99526v3692,-4567,5581,-10797,5581,-17446c21774,75502,19710,69548,15913,65240l,58417,,48285r10975,2596c14843,52807,18276,55607,20936,59106r292,l21228,xe" fillcolor="#181717" stroked="f" strokeweight="0">
                  <v:stroke miterlimit="83231f" joinstyle="miter"/>
                  <v:path arrowok="t" textboxrect="0,0,32420,116977"/>
                </v:shape>
                <v:shape id="Shape 303" o:spid="_x0000_s1090" style="position:absolute;left:46295;top:11229;width:1330;height:1062;visibility:visible;mso-wrap-style:square;v-text-anchor:top" coordsize="133007,10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" path="m18009,l45174,,66713,56718,89510,r27444,l133007,106121r-27584,l97676,45034r-280,l71920,106121r-10985,l36589,45034r-280,l27445,106121,,106121,18009,xe" fillcolor="#b33131" stroked="f" strokeweight="0">
                  <v:stroke miterlimit="83231f" joinstyle="miter"/>
                  <v:path arrowok="t" textboxrect="0,0,133007,106121"/>
                </v:shape>
                <v:shape id="Shape 3179" o:spid="_x0000_s1091" style="position:absolute;left:47765;top:11569;width:256;height:722;visibility:visible;mso-wrap-style:square;v-text-anchor:top" coordsize="25616,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" path="m,l25616,r,72199l,72199,,e" fillcolor="#b33131" stroked="f" strokeweight="0">
                  <v:stroke miterlimit="83231f" joinstyle="miter"/>
                  <v:path arrowok="t" textboxrect="0,0,25616,72199"/>
                </v:shape>
                <v:shape id="Shape 305" o:spid="_x0000_s1092" style="position:absolute;left:47749;top:11148;width:287;height:287;visibility:visible;mso-wrap-style:square;v-text-anchor:top" coordsize="28715,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" path="m14364,v7874,,14351,6477,14351,14363c28715,22237,22238,28715,14364,28715,6477,28715,,22237,,14363,,6477,6477,,14364,xe" fillcolor="#b33131" stroked="f" strokeweight="0">
                  <v:stroke miterlimit="83231f" joinstyle="miter"/>
                  <v:path arrowok="t" textboxrect="0,0,28715,28715"/>
                </v:shape>
                <v:shape id="Shape 306" o:spid="_x0000_s1093" style="position:absolute;left:48166;top:11545;width:573;height:770;visibility:visible;mso-wrap-style:square;v-text-anchor:top" coordsize="57290,7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" path="m40399,v5905,,11823,1410,16891,4217l57290,25895c53492,23076,48984,20828,44056,20828v-9842,,-17589,7594,-17589,17602c26467,48844,33922,56159,44488,56159v4496,,9423,-1828,12802,-4927l57290,72911v-5626,2819,-11824,4077,-18009,4077c17869,76988,,61087,,39268,,16040,17729,,40399,xe" fillcolor="#b33131" stroked="f" strokeweight="0">
                  <v:stroke miterlimit="83231f" joinstyle="miter"/>
                  <v:path arrowok="t" textboxrect="0,0,57290,76988"/>
                </v:shape>
                <v:shape id="Shape 307" o:spid="_x0000_s1094" style="position:absolute;left:48926;top:11559;width:542;height:732;visibility:visible;mso-wrap-style:square;v-text-anchor:top" coordsize="54191,7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" path="m49263,r4928,l54191,24638c50673,22669,47295,22250,43358,22250v-14224,,-17742,9423,-17742,21806l25616,73190,,73190,,990r25616,l25616,12814r279,c30823,3949,39269,,49263,xe" fillcolor="#b33131" stroked="f" strokeweight="0">
                  <v:stroke miterlimit="83231f" joinstyle="miter"/>
                  <v:path arrowok="t" textboxrect="0,0,54191,73190"/>
                </v:shape>
                <v:shape id="Shape 308" o:spid="_x0000_s1095" style="position:absolute;left:49513;top:11545;width:435;height:770;visibility:visible;mso-wrap-style:square;v-text-anchor:top" coordsize="43497,7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" path="m43497,r,22237c33083,22237,27025,29705,27025,38570v,9143,6058,16193,16472,16193l43497,76996r-25,l26960,74460c11480,69426,,57048,,38570,,13932,20269,,43497,xe" fillcolor="#b33131" stroked="f" strokeweight="0">
                  <v:stroke miterlimit="83231f" joinstyle="miter"/>
                  <v:path arrowok="t" textboxrect="0,0,43497,76996"/>
                </v:shape>
                <v:shape id="Shape 309" o:spid="_x0000_s1096" style="position:absolute;left:49948;top:11545;width:435;height:770;visibility:visible;mso-wrap-style:square;v-text-anchor:top" coordsize="43485,7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" path="m,c23216,,43485,13932,43485,38570v,18364,-11402,30799,-26896,35868l25,76996r-25,l,54763v10414,,16472,-7050,16472,-16193c16472,29705,10414,22237,,22237l,xe" fillcolor="#b33131" stroked="f" strokeweight="0">
                  <v:stroke miterlimit="83231f" joinstyle="miter"/>
                  <v:path arrowok="t" textboxrect="0,0,43485,76996"/>
                </v:shape>
                <v:shape id="Shape 310" o:spid="_x0000_s1097" style="position:absolute;left:50462;top:11108;width:525;height:1183;visibility:visible;mso-wrap-style:square;v-text-anchor:top" coordsize="52489,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" path="m41516,v3937,,7468,711,10973,2540l52489,24626c49543,23368,46863,22251,43485,22251v-6617,,-8865,3937,-8865,12103l34620,46038r17869,l52489,67145r-17869,l34620,118237r-25616,l9004,67145,,67145,,46038r9004,l9004,36881v,-9995,280,-17310,7316,-25337c22657,4090,31801,,41516,xe" fillcolor="#b33131" stroked="f" strokeweight="0">
                  <v:stroke miterlimit="83231f" joinstyle="miter"/>
                  <v:path arrowok="t" textboxrect="0,0,52489,118237"/>
                </v:shape>
                <v:shape id="Shape 3180" o:spid="_x0000_s1098" style="position:absolute;left:51101;top:11569;width:257;height:722;visibility:visible;mso-wrap-style:square;v-text-anchor:top" coordsize="25616,7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" path="m,l25616,r,72199l,72199,,e" fillcolor="#b33131" stroked="f" strokeweight="0">
                  <v:stroke miterlimit="83231f" joinstyle="miter"/>
                  <v:path arrowok="t" textboxrect="0,0,25616,72199"/>
                </v:shape>
                <v:shape id="Shape 312" o:spid="_x0000_s1099" style="position:absolute;left:51086;top:11148;width:287;height:287;visibility:visible;mso-wrap-style:square;v-text-anchor:top" coordsize="28715,2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" path="m14351,v7887,,14364,6477,14364,14363c28715,22237,22238,28715,14351,28715,6464,28715,,22237,,14363,,6477,6464,,14351,xe" fillcolor="#b33131" stroked="f" strokeweight="0">
                  <v:stroke miterlimit="83231f" joinstyle="miter"/>
                  <v:path arrowok="t" textboxrect="0,0,28715,28715"/>
                </v:shape>
                <v:shape id="Shape 313" o:spid="_x0000_s1100" style="position:absolute;left:51555;top:11545;width:761;height:746;visibility:visible;mso-wrap-style:square;v-text-anchor:top" coordsize="76149,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" path="m48984,c68402,,76149,12243,76149,29984r,44615l50533,74599r,-35178c50533,32512,51664,20409,38989,20409v-10414,,-13373,7747,-13373,16751l25616,74599,,74599,,2400r25616,l25616,11684r279,c31814,2959,38989,,48984,xe" fillcolor="#b33131" stroked="f" strokeweight="0">
                  <v:stroke miterlimit="83231f" joinstyle="miter"/>
                  <v:path arrowok="t" textboxrect="0,0,76149,74599"/>
                </v:shape>
                <v:shape id="Shape 314" o:spid="_x0000_s1101" style="position:absolute;left:52460;top:11545;width:430;height:770;visibility:visible;mso-wrap-style:square;v-text-anchor:top" coordsize="42926,7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" path="m36170,r6756,1287l42926,22237v-10414,,-16472,7468,-16472,16333c26454,47713,32512,54763,42926,54763r,20920l36468,76996r-37,l21726,73882c8465,67883,,53946,,38430,,17742,14770,,36170,xe" fillcolor="#b33131" stroked="f" strokeweight="0">
                  <v:stroke miterlimit="83231f" joinstyle="miter"/>
                  <v:path arrowok="t" textboxrect="0,0,42926,76996"/>
                </v:shape>
                <v:shape id="Shape 315" o:spid="_x0000_s1102" style="position:absolute;left:52890;top:11557;width:412;height:744;visibility:visible;mso-wrap-style:square;v-text-anchor:top" coordsize="41237,7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" path="m,l5537,1055v3890,1567,7411,3925,10084,7094l15621,1113r25616,l41237,73313r-25616,l15621,65287r-279,c13088,68880,9744,71487,5909,73196l,74396,,53476v10414,,16472,-7049,16472,-16193c16472,28418,10414,20951,,20951l,xe" fillcolor="#b33131" stroked="f" strokeweight="0">
                  <v:stroke miterlimit="83231f" joinstyle="miter"/>
                  <v:path arrowok="t" textboxrect="0,0,41237,74396"/>
                </v:shape>
                <v:shape id="Shape 316" o:spid="_x0000_s1103" style="position:absolute;left:53501;top:11545;width:761;height:746;visibility:visible;mso-wrap-style:square;v-text-anchor:top" coordsize="76149,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" path="m48984,c68402,,76149,12243,76149,29984r,44615l50533,74599r,-35178c50533,32512,51664,20409,38989,20409v-10414,,-13373,7747,-13373,16751l25616,74599,,74599,,2400r25616,l25616,11684r279,c31814,2959,38989,,48984,xe" fillcolor="#b33131" stroked="f" strokeweight="0">
                  <v:stroke miterlimit="83231f" joinstyle="miter"/>
                  <v:path arrowok="t" textboxrect="0,0,76149,74599"/>
                </v:shape>
                <v:shape id="Shape 317" o:spid="_x0000_s1104" style="position:absolute;left:54407;top:11545;width:573;height:770;visibility:visible;mso-wrap-style:square;v-text-anchor:top" coordsize="57290,7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" path="m40399,v5905,,11823,1410,16891,4217l57290,25895c53492,23076,48984,20828,44056,20828v-9855,,-17589,7594,-17589,17602c26467,48844,33922,56159,44475,56159v4509,,9436,-1828,12815,-4927l57290,72911v-5626,2819,-11824,4077,-18009,4077c17869,76988,,61087,,39268,,16040,17729,,40399,xe" fillcolor="#b33131" stroked="f" strokeweight="0">
                  <v:stroke miterlimit="83231f" joinstyle="miter"/>
                  <v:path arrowok="t" textboxrect="0,0,57290,76988"/>
                </v:shape>
                <v:shape id="Shape 318" o:spid="_x0000_s1105" style="position:absolute;left:55114;top:11545;width:409;height:768;visibility:visible;mso-wrap-style:square;v-text-anchor:top" coordsize="40888,7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" path="m39980,r908,152l40888,16706r-9460,2800c28753,21425,26816,24276,26035,28004r14853,l40888,42774r-15272,c25616,47988,26988,52001,29680,54711r11208,3847l40888,76849,25182,74487c10059,69518,,57246,,38557,,14491,16472,,39980,xe" fillcolor="#b33131" stroked="f" strokeweight="0">
                  <v:stroke miterlimit="83231f" joinstyle="miter"/>
                  <v:path arrowok="t" textboxrect="0,0,40888,76849"/>
                </v:shape>
                <v:shape id="Shape 319" o:spid="_x0000_s1106" style="position:absolute;left:55523;top:12067;width:377;height:248;visibility:visible;mso-wrap-style:square;v-text-anchor:top" coordsize="37662,2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" path="m13024,l37662,c33572,17031,17380,24778,921,24778l,24639,,6348r781,269c6267,6617,10204,4788,13024,xe" fillcolor="#b33131" stroked="f" strokeweight="0">
                  <v:stroke miterlimit="83231f" joinstyle="miter"/>
                  <v:path arrowok="t" textboxrect="0,0,37662,24778"/>
                </v:shape>
                <v:shape id="Shape 320" o:spid="_x0000_s1107" style="position:absolute;left:55523;top:11546;width:387;height:426;visibility:visible;mso-wrap-style:square;v-text-anchor:top" coordsize="38640,4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" path="m,l15842,2652c30488,8160,38640,21486,38640,39955r,2667l,42622,,27852r14853,c13595,20955,7258,16447,362,16447l,16554,,xe" fillcolor="#b33131" stroked="f" strokeweight="0">
                  <v:stroke miterlimit="83231f" joinstyle="miter"/>
                  <v:path arrowok="t" textboxrect="0,0,38640,42622"/>
                </v:shape>
                <v:shape id="Shape 358" o:spid="_x0000_s1108" style="position:absolute;left:29;top:3360;width:43904;height:8955;visibility:visible;mso-wrap-style:square;v-text-anchor:top" coordsize="4390327,89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" path="m,895439r4390327,l4390327,,,,,895439xe" filled="f" strokecolor="#ece5e0" strokeweight=".5pt">
                  <v:stroke miterlimit="1" joinstyle="miter" endcap="round"/>
                  <v:path arrowok="t" textboxrect="0,0,4390327,895439"/>
                </v:shape>
                <v:shape id="Shape 3181" o:spid="_x0000_s1109" style="position:absolute;left:1536;top:2911;width:8218;height:934;visibility:visible;mso-wrap-style:square;v-text-anchor:top" coordsize="821804,9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" path="m,l821804,r,93332l,93332,,e" fillcolor="#fffefd" stroked="f" strokeweight="0">
                  <v:stroke miterlimit="1" joinstyle="miter" endcap="round"/>
                  <v:path arrowok="t" textboxrect="0,0,821804,93332"/>
                </v:shape>
                <v:rect id="Rectangle 360" o:spid="_x0000_s1110" style="position:absolute;left:2434;top:2709;width:8539;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4A00DD" w:rsidRDefault="004A00DD">
                        <w:pPr>
                          <w:spacing w:after="160" w:line="259" w:lineRule="auto"/>
                          <w:ind w:left="0" w:firstLine="0"/>
                        </w:pPr>
                        <w:r>
                          <w:rPr>
                            <w:w w:val="123"/>
                          </w:rPr>
                          <w:t>Contact</w:t>
                        </w:r>
                        <w:r>
                          <w:rPr>
                            <w:spacing w:val="13"/>
                            <w:w w:val="123"/>
                          </w:rPr>
                          <w:t xml:space="preserve"> </w:t>
                        </w:r>
                        <w:r>
                          <w:rPr>
                            <w:w w:val="123"/>
                          </w:rPr>
                          <w:t>us:</w:t>
                        </w:r>
                      </w:p>
                    </w:txbxContent>
                  </v:textbox>
                </v:rect>
                <v:rect id="Rectangle 361" o:spid="_x0000_s1111" style="position:absolute;left:61604;top:10572;width:11011;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rsidR="004A00DD" w:rsidRDefault="004A00DD">
                        <w:pPr>
                          <w:spacing w:after="160" w:line="259" w:lineRule="auto"/>
                          <w:ind w:left="0" w:firstLine="0"/>
                        </w:pPr>
                        <w:r>
                          <w:rPr>
                            <w:w w:val="125"/>
                            <w:sz w:val="16"/>
                          </w:rPr>
                          <w:t>/</w:t>
                        </w:r>
                        <w:proofErr w:type="spellStart"/>
                        <w:r>
                          <w:rPr>
                            <w:w w:val="125"/>
                            <w:sz w:val="16"/>
                          </w:rPr>
                          <w:t>microfinancegs</w:t>
                        </w:r>
                        <w:proofErr w:type="spellEnd"/>
                      </w:p>
                    </w:txbxContent>
                  </v:textbox>
                </v:rect>
                <v:shape id="Shape 362" o:spid="_x0000_s1112" style="position:absolute;left:58482;top:10077;width:2321;height:2238;visibility:visible;mso-wrap-style:square;v-text-anchor:top" coordsize="232092,22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" path="m130442,1042v31623,2857,58331,14707,78803,40005c221577,56300,228232,73343,230467,92456v724,6173,1625,12408,1524,18593c231839,120333,231750,129782,229959,138850v-1486,7543,-5258,14655,-8230,21881c214668,177877,204559,192266,188913,203289v-16168,11392,-33135,19228,-52909,20345c132524,223838,129006,223825,125501,223672r,-93852l154965,129820r4407,-34201l125501,95619r,-21844c125501,63869,128257,57112,142456,57112r18110,l160566,26505v-3124,-419,-13881,-1346,-26403,-1346c108052,25159,90183,41110,90183,70384r,25235l60630,95619r,34201l90183,129820r,89268c83363,217577,76645,215456,69964,213373,57442,209500,43726,208369,34519,196965,29604,190869,22606,186182,18745,179578,13284,170218,8852,159957,5740,149555,635,132512,,114872,2921,97231,3582,93320,4534,89459,5461,85599,9614,68326,17716,52998,29654,40005,43637,24791,61494,15393,82448,7925,86119,6998,91491,5462,96952,4306,107976,1969,119025,,130442,1042xe" fillcolor="#b33131" stroked="f" strokeweight="0">
                  <v:stroke miterlimit="1" joinstyle="miter" endcap="round"/>
                  <v:path arrowok="t" textboxrect="0,0,232092,223838"/>
                </v:shape>
                <w10:wrap type="topAndBottom" anchorx="margin"/>
              </v:group>
            </w:pict>
          </mc:Fallback>
        </mc:AlternateContent>
      </w:r>
      <w:r>
        <w:rPr>
          <w:sz w:val="30"/>
        </w:rPr>
        <w:t xml:space="preserve">MORE </w:t>
      </w:r>
      <w:r>
        <w:rPr>
          <w:color w:val="B33131"/>
          <w:sz w:val="30"/>
        </w:rPr>
        <w:t>QUESTIONS</w:t>
      </w:r>
      <w:r>
        <w:rPr>
          <w:sz w:val="30"/>
        </w:rPr>
        <w:t>?</w:t>
      </w:r>
    </w:p>
    <w:p w:rsidR="004A00DD" w:rsidRDefault="004A00DD">
      <w:pPr>
        <w:spacing w:after="36" w:line="216" w:lineRule="auto"/>
        <w:ind w:left="-5" w:hanging="10"/>
        <w:rPr>
          <w:color w:val="B23232"/>
          <w:sz w:val="38"/>
        </w:rPr>
      </w:pPr>
    </w:p>
    <w:p w:rsidR="00FB55EC" w:rsidRDefault="00482C82">
      <w:pPr>
        <w:spacing w:after="36" w:line="216" w:lineRule="auto"/>
        <w:ind w:left="-5" w:hanging="10"/>
      </w:pPr>
      <w:r>
        <w:rPr>
          <w:color w:val="B23232"/>
          <w:sz w:val="38"/>
        </w:rPr>
        <w:t>DURING</w:t>
      </w:r>
      <w:r>
        <w:rPr>
          <w:sz w:val="38"/>
        </w:rPr>
        <w:t xml:space="preserve"> YOUR APPOINTMENT</w:t>
      </w:r>
    </w:p>
    <w:p w:rsidR="00FB55EC" w:rsidRDefault="00482C82">
      <w:pPr>
        <w:spacing w:after="111"/>
        <w:ind w:left="-10" w:right="8"/>
      </w:pPr>
      <w:r>
        <w:t>Your appointment is nothing to be nervous about. Think of it more like a friendly chat. A meeting to discuss a loan application usually takes around 45 minutes.</w:t>
      </w:r>
    </w:p>
    <w:p w:rsidR="00FB55EC" w:rsidRDefault="00482C82">
      <w:pPr>
        <w:spacing w:after="404"/>
        <w:ind w:left="-10" w:right="8"/>
      </w:pPr>
      <w:r>
        <w:t>Aim to arrive at least 5–10 minutes early. If you are running late or cannot make it, call us as soon as you can, so that we are able to reschedule.</w:t>
      </w:r>
    </w:p>
    <w:p w:rsidR="00FB55EC" w:rsidRDefault="00482C82">
      <w:pPr>
        <w:spacing w:after="36" w:line="216" w:lineRule="auto"/>
        <w:ind w:left="-5" w:hanging="10"/>
      </w:pPr>
      <w:r>
        <w:rPr>
          <w:color w:val="B23232"/>
          <w:sz w:val="38"/>
        </w:rPr>
        <w:t>AFTER</w:t>
      </w:r>
      <w:r>
        <w:rPr>
          <w:sz w:val="38"/>
        </w:rPr>
        <w:t xml:space="preserve"> YOUR APPOINTMENT</w:t>
      </w:r>
    </w:p>
    <w:p w:rsidR="00FB55EC" w:rsidRDefault="00482C82">
      <w:pPr>
        <w:spacing w:after="111"/>
        <w:ind w:left="-10" w:right="8"/>
      </w:pPr>
      <w:r>
        <w:t xml:space="preserve">Once you have attended your appointment and </w:t>
      </w:r>
      <w:proofErr w:type="gramStart"/>
      <w:r>
        <w:t>submitted an application</w:t>
      </w:r>
      <w:proofErr w:type="gramEnd"/>
      <w:r>
        <w:t xml:space="preserve">, you will be contacted about the outcome of your application. If your loan application is successful, the items (or services) are purchased directly from the supplier. </w:t>
      </w:r>
    </w:p>
    <w:p w:rsidR="00FB55EC" w:rsidRDefault="00482C82">
      <w:pPr>
        <w:ind w:left="-10" w:right="8"/>
      </w:pPr>
      <w:r>
        <w:t>Loan repayments, starting from as low as $20 a fortnight, can be deducted directly from you</w:t>
      </w:r>
      <w:r w:rsidR="00C322D7">
        <w:t xml:space="preserve">r Centrelink benefit for a </w:t>
      </w:r>
      <w:proofErr w:type="gramStart"/>
      <w:r w:rsidR="00C322D7">
        <w:t>12</w:t>
      </w:r>
      <w:bookmarkStart w:id="0" w:name="_GoBack"/>
      <w:bookmarkEnd w:id="0"/>
      <w:r>
        <w:t xml:space="preserve"> month</w:t>
      </w:r>
      <w:proofErr w:type="gramEnd"/>
      <w:r>
        <w:t xml:space="preserve"> period. </w:t>
      </w:r>
    </w:p>
    <w:sectPr w:rsidR="00FB55EC">
      <w:type w:val="continuous"/>
      <w:pgSz w:w="11906" w:h="16838"/>
      <w:pgMar w:top="5865" w:right="482" w:bottom="0" w:left="419" w:header="720" w:footer="720" w:gutter="0"/>
      <w:cols w:num="2" w:space="720" w:equalWidth="0">
        <w:col w:w="4769" w:space="958"/>
        <w:col w:w="527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C01A56"/>
    <w:multiLevelType w:val="hybridMultilevel"/>
    <w:tmpl w:val="1C986D64"/>
    <w:lvl w:ilvl="0" w:tplc="0204A936">
      <w:start w:val="1"/>
      <w:numFmt w:val="decimal"/>
      <w:pStyle w:val="Heading1"/>
      <w:lvlText w:val="%1."/>
      <w:lvlJc w:val="left"/>
      <w:pPr>
        <w:ind w:left="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1" w:tplc="08C0FC5A">
      <w:start w:val="1"/>
      <w:numFmt w:val="lowerLetter"/>
      <w:lvlText w:val="%2"/>
      <w:lvlJc w:val="left"/>
      <w:pPr>
        <w:ind w:left="108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2" w:tplc="D414AEFE">
      <w:start w:val="1"/>
      <w:numFmt w:val="lowerRoman"/>
      <w:lvlText w:val="%3"/>
      <w:lvlJc w:val="left"/>
      <w:pPr>
        <w:ind w:left="180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3" w:tplc="DE18DAC6">
      <w:start w:val="1"/>
      <w:numFmt w:val="decimal"/>
      <w:lvlText w:val="%4"/>
      <w:lvlJc w:val="left"/>
      <w:pPr>
        <w:ind w:left="252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4" w:tplc="960E02D6">
      <w:start w:val="1"/>
      <w:numFmt w:val="lowerLetter"/>
      <w:lvlText w:val="%5"/>
      <w:lvlJc w:val="left"/>
      <w:pPr>
        <w:ind w:left="324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5" w:tplc="21C61764">
      <w:start w:val="1"/>
      <w:numFmt w:val="lowerRoman"/>
      <w:lvlText w:val="%6"/>
      <w:lvlJc w:val="left"/>
      <w:pPr>
        <w:ind w:left="396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6" w:tplc="E00E1FDE">
      <w:start w:val="1"/>
      <w:numFmt w:val="decimal"/>
      <w:lvlText w:val="%7"/>
      <w:lvlJc w:val="left"/>
      <w:pPr>
        <w:ind w:left="468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7" w:tplc="01F465CC">
      <w:start w:val="1"/>
      <w:numFmt w:val="lowerLetter"/>
      <w:lvlText w:val="%8"/>
      <w:lvlJc w:val="left"/>
      <w:pPr>
        <w:ind w:left="540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lvl w:ilvl="8" w:tplc="ADF899E6">
      <w:start w:val="1"/>
      <w:numFmt w:val="lowerRoman"/>
      <w:lvlText w:val="%9"/>
      <w:lvlJc w:val="left"/>
      <w:pPr>
        <w:ind w:left="6120"/>
      </w:pPr>
      <w:rPr>
        <w:rFonts w:ascii="Calibri" w:eastAsia="Calibri" w:hAnsi="Calibri" w:cs="Calibri"/>
        <w:b/>
        <w:bCs/>
        <w:i w:val="0"/>
        <w:strike w:val="0"/>
        <w:dstrike w:val="0"/>
        <w:color w:val="181717"/>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5EC"/>
    <w:rsid w:val="00482C82"/>
    <w:rsid w:val="004A00DD"/>
    <w:rsid w:val="00C322D7"/>
    <w:rsid w:val="00FB55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E7C33"/>
  <w15:docId w15:val="{2F1EF76E-5B67-4BB3-BCF3-B8BD4B69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5" w:lineRule="auto"/>
      <w:ind w:left="5" w:hanging="5"/>
    </w:pPr>
    <w:rPr>
      <w:rFonts w:ascii="Calibri" w:eastAsia="Calibri" w:hAnsi="Calibri" w:cs="Calibri"/>
      <w:b/>
      <w:color w:val="181717"/>
      <w:sz w:val="18"/>
    </w:rPr>
  </w:style>
  <w:style w:type="paragraph" w:styleId="Heading1">
    <w:name w:val="heading 1"/>
    <w:next w:val="Normal"/>
    <w:link w:val="Heading1Char"/>
    <w:uiPriority w:val="9"/>
    <w:unhideWhenUsed/>
    <w:qFormat/>
    <w:pPr>
      <w:keepNext/>
      <w:keepLines/>
      <w:numPr>
        <w:numId w:val="1"/>
      </w:numPr>
      <w:spacing w:after="0"/>
      <w:ind w:left="10" w:hanging="10"/>
      <w:outlineLvl w:val="0"/>
    </w:pPr>
    <w:rPr>
      <w:rFonts w:ascii="Calibri" w:eastAsia="Calibri" w:hAnsi="Calibri" w:cs="Calibri"/>
      <w:b/>
      <w:color w:val="181717"/>
      <w:sz w:val="30"/>
    </w:rPr>
  </w:style>
  <w:style w:type="paragraph" w:styleId="Heading2">
    <w:name w:val="heading 2"/>
    <w:next w:val="Normal"/>
    <w:link w:val="Heading2Char"/>
    <w:uiPriority w:val="9"/>
    <w:unhideWhenUsed/>
    <w:qFormat/>
    <w:pPr>
      <w:keepNext/>
      <w:keepLines/>
      <w:spacing w:after="424"/>
      <w:outlineLvl w:val="1"/>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4"/>
    </w:rPr>
  </w:style>
  <w:style w:type="character" w:customStyle="1" w:styleId="Heading1Char">
    <w:name w:val="Heading 1 Char"/>
    <w:link w:val="Heading1"/>
    <w:rPr>
      <w:rFonts w:ascii="Calibri" w:eastAsia="Calibri" w:hAnsi="Calibri" w:cs="Calibri"/>
      <w:b/>
      <w:color w:val="181717"/>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87923989</Template>
  <TotalTime>0</TotalTime>
  <Pages>2</Pages>
  <Words>347</Words>
  <Characters>1980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Merlo</dc:creator>
  <cp:keywords/>
  <cp:lastModifiedBy>Rachel Merlo</cp:lastModifiedBy>
  <cp:revision>2</cp:revision>
  <dcterms:created xsi:type="dcterms:W3CDTF">2018-02-05T23:39:00Z</dcterms:created>
  <dcterms:modified xsi:type="dcterms:W3CDTF">2018-02-05T23:39:00Z</dcterms:modified>
</cp:coreProperties>
</file>