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Cs/>
          <w:color w:val="C9282D" w:themeColor="accent2"/>
          <w:sz w:val="40"/>
          <w:szCs w:val="28"/>
        </w:rPr>
        <w:id w:val="2067223433"/>
        <w:docPartObj>
          <w:docPartGallery w:val="Cover Pages"/>
          <w:docPartUnique/>
        </w:docPartObj>
      </w:sdtPr>
      <w:sdtEndPr/>
      <w:sdtContent>
        <w:p w14:paraId="653E801D" w14:textId="3BD2F310" w:rsidR="0073210A" w:rsidRDefault="00430C19" w:rsidP="00CB0CE5">
          <w:r>
            <w:rPr>
              <w:noProof/>
              <w:lang w:eastAsia="en-AU"/>
            </w:rPr>
            <mc:AlternateContent>
              <mc:Choice Requires="wpg">
                <w:drawing>
                  <wp:anchor distT="0" distB="0" distL="114300" distR="114300" simplePos="0" relativeHeight="251662848" behindDoc="1" locked="0" layoutInCell="1" allowOverlap="1" wp14:anchorId="6E54CE9B" wp14:editId="35BAB127">
                    <wp:simplePos x="0" y="0"/>
                    <wp:positionH relativeFrom="page">
                      <wp:align>right</wp:align>
                    </wp:positionH>
                    <wp:positionV relativeFrom="paragraph">
                      <wp:posOffset>-914278</wp:posOffset>
                    </wp:positionV>
                    <wp:extent cx="7553325" cy="1132840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553325" cy="11328400"/>
                              <a:chOff x="0" y="0"/>
                              <a:chExt cx="7553325" cy="113284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13284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0050" y="495300"/>
                                <a:ext cx="3305175" cy="448310"/>
                              </a:xfrm>
                              <a:prstGeom prst="rect">
                                <a:avLst/>
                              </a:prstGeom>
                            </pic:spPr>
                          </pic:pic>
                        </wpg:wgp>
                      </a:graphicData>
                    </a:graphic>
                  </wp:anchor>
                </w:drawing>
              </mc:Choice>
              <mc:Fallback>
                <w:pict>
                  <v:group w14:anchorId="07E7D5EF" id="Group 7" o:spid="_x0000_s1026" style="position:absolute;margin-left:543.55pt;margin-top:-1in;width:594.75pt;height:892pt;z-index:-251653632;mso-position-horizontal:right;mso-position-horizontal-relative:page" coordsize="75533,113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Mjghf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">
                    <v:shape id="Picture 4" o:spid="_x0000_s1027" type="#_x0000_t75" style="position:absolute;width:75533;height:1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">
                      <v:imagedata r:id="rId13" o:title=""/>
                      <v:path arrowok="t"/>
                    </v:shape>
                    <v:shape id="Picture 6" o:spid="_x0000_s1028" type="#_x0000_t75" style="position:absolute;left:4000;top:4953;width:3305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">
                      <v:imagedata r:id="rId14" o:title=""/>
                      <v:path arrowok="t"/>
                    </v:shape>
                    <w10:wrap anchorx="page"/>
                  </v:group>
                </w:pict>
              </mc:Fallback>
            </mc:AlternateContent>
          </w:r>
        </w:p>
        <w:p w14:paraId="29C5BD2A" w14:textId="7372839B" w:rsidR="0073210A" w:rsidRPr="00CF3084" w:rsidRDefault="00D95E9E" w:rsidP="00CF3084">
          <w:pPr>
            <w:pStyle w:val="Title"/>
            <w:spacing w:before="3480"/>
          </w:pPr>
          <w:sdt>
            <w:sdtPr>
              <w:rPr>
                <w:b/>
                <w:sz w:val="50"/>
                <w:szCs w:val="50"/>
              </w:rPr>
              <w:alias w:val="Title"/>
              <w:tag w:val=""/>
              <w:id w:val="-689759080"/>
              <w:dataBinding w:prefixMappings="xmlns:ns0='http://purl.org/dc/elements/1.1/' xmlns:ns1='http://schemas.openxmlformats.org/package/2006/metadata/core-properties' " w:xpath="/ns1:coreProperties[1]/ns0:title[1]" w:storeItemID="{6C3C8BC8-F283-45AE-878A-BAB7291924A1}"/>
              <w:text/>
            </w:sdtPr>
            <w:sdtEndPr/>
            <w:sdtContent>
              <w:r w:rsidR="00190C51" w:rsidRPr="006E4E84">
                <w:rPr>
                  <w:b/>
                  <w:sz w:val="50"/>
                  <w:szCs w:val="50"/>
                </w:rPr>
                <w:t>ASSESSMENT &amp; SELECTION OF STUDENTS</w:t>
              </w:r>
            </w:sdtContent>
          </w:sdt>
        </w:p>
        <w:p w14:paraId="21F6CBED" w14:textId="1B056B20" w:rsidR="0073210A" w:rsidRPr="006E4E84" w:rsidRDefault="00F64A05" w:rsidP="00F64A05">
          <w:pPr>
            <w:pStyle w:val="Subtitle"/>
            <w:spacing w:after="120" w:line="240" w:lineRule="auto"/>
            <w:rPr>
              <w:color w:val="FFFFFF" w:themeColor="background1"/>
              <w:szCs w:val="36"/>
            </w:rPr>
          </w:pPr>
          <w:r w:rsidRPr="006E4E84">
            <w:rPr>
              <w:color w:val="FFFFFF" w:themeColor="background1"/>
              <w:szCs w:val="36"/>
            </w:rPr>
            <w:t xml:space="preserve">RTO Code: </w:t>
          </w:r>
          <w:proofErr w:type="spellStart"/>
          <w:r w:rsidRPr="006E4E84">
            <w:rPr>
              <w:color w:val="FFFFFF" w:themeColor="background1"/>
              <w:szCs w:val="36"/>
            </w:rPr>
            <w:t>xxxxx</w:t>
          </w:r>
          <w:proofErr w:type="spellEnd"/>
        </w:p>
        <w:p w14:paraId="7A71D4AC" w14:textId="68DD80C9" w:rsidR="0073210A"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Created:  </w:t>
          </w:r>
          <w:r w:rsidR="00C4624A" w:rsidRPr="006E4E84">
            <w:rPr>
              <w:color w:val="FFFFFF" w:themeColor="background1"/>
              <w:szCs w:val="36"/>
            </w:rPr>
            <w:t>20/07</w:t>
          </w:r>
          <w:r w:rsidRPr="006E4E84">
            <w:rPr>
              <w:color w:val="FFFFFF" w:themeColor="background1"/>
              <w:szCs w:val="36"/>
            </w:rPr>
            <w:t>/2017</w:t>
          </w:r>
        </w:p>
        <w:p w14:paraId="7BF8B434" w14:textId="356D0D2F" w:rsidR="00F64A05"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Last Modified:  </w:t>
          </w:r>
          <w:r w:rsidR="00FB32AD">
            <w:rPr>
              <w:color w:val="FFFFFF" w:themeColor="background1"/>
              <w:szCs w:val="36"/>
            </w:rPr>
            <w:t>08/12</w:t>
          </w:r>
          <w:r w:rsidR="00F27978" w:rsidRPr="006E4E84">
            <w:rPr>
              <w:color w:val="FFFFFF" w:themeColor="background1"/>
              <w:szCs w:val="36"/>
            </w:rPr>
            <w:t>/2018</w:t>
          </w:r>
        </w:p>
        <w:p w14:paraId="0F263A7C" w14:textId="7E82BCFC" w:rsidR="00F64A05" w:rsidRPr="006E4E84" w:rsidRDefault="00F64A05" w:rsidP="006E4E84">
          <w:pPr>
            <w:pStyle w:val="Subtitle"/>
            <w:spacing w:after="120" w:line="240" w:lineRule="auto"/>
            <w:rPr>
              <w:i w:val="0"/>
              <w:color w:val="FFFFFF" w:themeColor="background1"/>
              <w:szCs w:val="36"/>
            </w:rPr>
          </w:pPr>
          <w:r w:rsidRPr="006E4E84">
            <w:rPr>
              <w:color w:val="FFFFFF" w:themeColor="background1"/>
              <w:szCs w:val="36"/>
            </w:rPr>
            <w:t xml:space="preserve">Revision Date:  </w:t>
          </w:r>
          <w:r w:rsidR="00F27978" w:rsidRPr="006E4E84">
            <w:rPr>
              <w:color w:val="FFFFFF" w:themeColor="background1"/>
              <w:szCs w:val="36"/>
            </w:rPr>
            <w:t>04/04/201</w:t>
          </w:r>
          <w:r w:rsidR="00605FE7">
            <w:rPr>
              <w:color w:val="FFFFFF" w:themeColor="background1"/>
              <w:szCs w:val="36"/>
            </w:rPr>
            <w:t>9</w:t>
          </w:r>
        </w:p>
        <w:p w14:paraId="489E69CF" w14:textId="77777777" w:rsidR="00F64A05" w:rsidRPr="006E4E84" w:rsidRDefault="00F64A05" w:rsidP="006E4E84">
          <w:pPr>
            <w:pStyle w:val="Subtitle"/>
            <w:spacing w:after="120" w:line="240" w:lineRule="auto"/>
            <w:rPr>
              <w:i w:val="0"/>
              <w:color w:val="FFFFFF" w:themeColor="background1"/>
              <w:szCs w:val="36"/>
            </w:rPr>
          </w:pPr>
        </w:p>
        <w:p w14:paraId="004DFDF9" w14:textId="73590980" w:rsidR="00F64A05" w:rsidRPr="006E4E84" w:rsidRDefault="00F03B84" w:rsidP="006E4E84">
          <w:pPr>
            <w:pStyle w:val="Subtitle"/>
            <w:spacing w:after="120" w:line="240" w:lineRule="auto"/>
            <w:rPr>
              <w:i w:val="0"/>
              <w:color w:val="FFFFFF" w:themeColor="background1"/>
              <w:szCs w:val="36"/>
            </w:rPr>
          </w:pPr>
          <w:r w:rsidRPr="006E4E84">
            <w:rPr>
              <w:color w:val="FFFFFF" w:themeColor="background1"/>
              <w:szCs w:val="36"/>
            </w:rPr>
            <w:t>Appr</w:t>
          </w:r>
          <w:r w:rsidR="00F64A05" w:rsidRPr="006E4E84">
            <w:rPr>
              <w:color w:val="FFFFFF" w:themeColor="background1"/>
              <w:szCs w:val="36"/>
            </w:rPr>
            <w:t>oved by</w:t>
          </w:r>
          <w:r w:rsidR="00430C19">
            <w:rPr>
              <w:color w:val="FFFFFF" w:themeColor="background1"/>
              <w:szCs w:val="36"/>
            </w:rPr>
            <w:t>: Laura Mabikafola</w:t>
          </w:r>
        </w:p>
        <w:p w14:paraId="4B14EFC8" w14:textId="49FDB5F0" w:rsidR="00F64A05" w:rsidRPr="00F64A05" w:rsidRDefault="00F64A05" w:rsidP="006E4E84">
          <w:pPr>
            <w:pStyle w:val="Subtitle"/>
            <w:spacing w:after="120" w:line="240" w:lineRule="auto"/>
            <w:rPr>
              <w:color w:val="FFFFFF" w:themeColor="background1"/>
              <w:sz w:val="28"/>
              <w:szCs w:val="28"/>
            </w:rPr>
          </w:pPr>
          <w:r w:rsidRPr="006E4E84">
            <w:rPr>
              <w:color w:val="FFFFFF" w:themeColor="background1"/>
              <w:szCs w:val="36"/>
            </w:rPr>
            <w:t>General Manager</w:t>
          </w:r>
        </w:p>
        <w:p w14:paraId="7D3F9994" w14:textId="1A088A4C" w:rsidR="0073210A" w:rsidRDefault="0073210A">
          <w:r>
            <w:br w:type="page"/>
          </w:r>
        </w:p>
        <w:sdt>
          <w:sdtPr>
            <w:rPr>
              <w:rFonts w:eastAsiaTheme="minorHAnsi" w:cstheme="minorBidi"/>
              <w:bCs w:val="0"/>
              <w:color w:val="auto"/>
              <w:sz w:val="22"/>
              <w:szCs w:val="22"/>
              <w:lang w:eastAsia="en-US"/>
            </w:rPr>
            <w:id w:val="-1619598121"/>
            <w:docPartObj>
              <w:docPartGallery w:val="Table of Contents"/>
              <w:docPartUnique/>
            </w:docPartObj>
          </w:sdtPr>
          <w:sdtEndPr>
            <w:rPr>
              <w:b/>
              <w:noProof/>
            </w:rPr>
          </w:sdtEndPr>
          <w:sdtContent>
            <w:p w14:paraId="0BF3CDC3" w14:textId="18FE3819" w:rsidR="0073210A" w:rsidRDefault="0073210A">
              <w:pPr>
                <w:pStyle w:val="TOCHeading"/>
              </w:pPr>
              <w:r>
                <w:t>Contents</w:t>
              </w:r>
            </w:p>
            <w:p w14:paraId="60140137" w14:textId="0B285188" w:rsidR="00F91601" w:rsidRDefault="0073210A">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531958941" w:history="1">
                <w:r w:rsidR="00F91601" w:rsidRPr="005848BD">
                  <w:rPr>
                    <w:rStyle w:val="Hyperlink"/>
                    <w:noProof/>
                  </w:rPr>
                  <w:t>Documents</w:t>
                </w:r>
                <w:r w:rsidR="00F91601">
                  <w:rPr>
                    <w:noProof/>
                    <w:webHidden/>
                  </w:rPr>
                  <w:tab/>
                </w:r>
                <w:r w:rsidR="00F91601">
                  <w:rPr>
                    <w:noProof/>
                    <w:webHidden/>
                  </w:rPr>
                  <w:fldChar w:fldCharType="begin"/>
                </w:r>
                <w:r w:rsidR="00F91601">
                  <w:rPr>
                    <w:noProof/>
                    <w:webHidden/>
                  </w:rPr>
                  <w:instrText xml:space="preserve"> PAGEREF _Toc531958941 \h </w:instrText>
                </w:r>
                <w:r w:rsidR="00F91601">
                  <w:rPr>
                    <w:noProof/>
                    <w:webHidden/>
                  </w:rPr>
                </w:r>
                <w:r w:rsidR="00F91601">
                  <w:rPr>
                    <w:noProof/>
                    <w:webHidden/>
                  </w:rPr>
                  <w:fldChar w:fldCharType="separate"/>
                </w:r>
                <w:r w:rsidR="00D95E9E">
                  <w:rPr>
                    <w:noProof/>
                    <w:webHidden/>
                  </w:rPr>
                  <w:t>4</w:t>
                </w:r>
                <w:r w:rsidR="00F91601">
                  <w:rPr>
                    <w:noProof/>
                    <w:webHidden/>
                  </w:rPr>
                  <w:fldChar w:fldCharType="end"/>
                </w:r>
              </w:hyperlink>
            </w:p>
            <w:p w14:paraId="7A7F7544" w14:textId="7409ACEE" w:rsidR="00F91601" w:rsidRDefault="00D95E9E">
              <w:pPr>
                <w:pStyle w:val="TOC1"/>
                <w:rPr>
                  <w:rFonts w:eastAsiaTheme="minorEastAsia"/>
                  <w:b w:val="0"/>
                  <w:noProof/>
                  <w:color w:val="auto"/>
                  <w:sz w:val="22"/>
                  <w:lang w:eastAsia="en-AU"/>
                </w:rPr>
              </w:pPr>
              <w:hyperlink w:anchor="_Toc531958942" w:history="1">
                <w:r w:rsidR="00F91601" w:rsidRPr="005848BD">
                  <w:rPr>
                    <w:rStyle w:val="Hyperlink"/>
                    <w:noProof/>
                  </w:rPr>
                  <w:t>References</w:t>
                </w:r>
                <w:r w:rsidR="00F91601">
                  <w:rPr>
                    <w:noProof/>
                    <w:webHidden/>
                  </w:rPr>
                  <w:tab/>
                </w:r>
                <w:r w:rsidR="00F91601">
                  <w:rPr>
                    <w:noProof/>
                    <w:webHidden/>
                  </w:rPr>
                  <w:fldChar w:fldCharType="begin"/>
                </w:r>
                <w:r w:rsidR="00F91601">
                  <w:rPr>
                    <w:noProof/>
                    <w:webHidden/>
                  </w:rPr>
                  <w:instrText xml:space="preserve"> PAGEREF _Toc531958942 \h </w:instrText>
                </w:r>
                <w:r w:rsidR="00F91601">
                  <w:rPr>
                    <w:noProof/>
                    <w:webHidden/>
                  </w:rPr>
                </w:r>
                <w:r w:rsidR="00F91601">
                  <w:rPr>
                    <w:noProof/>
                    <w:webHidden/>
                  </w:rPr>
                  <w:fldChar w:fldCharType="separate"/>
                </w:r>
                <w:r>
                  <w:rPr>
                    <w:noProof/>
                    <w:webHidden/>
                  </w:rPr>
                  <w:t>4</w:t>
                </w:r>
                <w:r w:rsidR="00F91601">
                  <w:rPr>
                    <w:noProof/>
                    <w:webHidden/>
                  </w:rPr>
                  <w:fldChar w:fldCharType="end"/>
                </w:r>
              </w:hyperlink>
            </w:p>
            <w:p w14:paraId="06C2AD30" w14:textId="25A3DF37" w:rsidR="00F91601" w:rsidRDefault="00D95E9E">
              <w:pPr>
                <w:pStyle w:val="TOC1"/>
                <w:rPr>
                  <w:rFonts w:eastAsiaTheme="minorEastAsia"/>
                  <w:b w:val="0"/>
                  <w:noProof/>
                  <w:color w:val="auto"/>
                  <w:sz w:val="22"/>
                  <w:lang w:eastAsia="en-AU"/>
                </w:rPr>
              </w:pPr>
              <w:hyperlink w:anchor="_Toc531958943" w:history="1">
                <w:r w:rsidR="00F91601" w:rsidRPr="005848BD">
                  <w:rPr>
                    <w:rStyle w:val="Hyperlink"/>
                    <w:noProof/>
                  </w:rPr>
                  <w:t>Purpose</w:t>
                </w:r>
                <w:r w:rsidR="00F91601">
                  <w:rPr>
                    <w:noProof/>
                    <w:webHidden/>
                  </w:rPr>
                  <w:tab/>
                </w:r>
                <w:r w:rsidR="00F91601">
                  <w:rPr>
                    <w:noProof/>
                    <w:webHidden/>
                  </w:rPr>
                  <w:fldChar w:fldCharType="begin"/>
                </w:r>
                <w:r w:rsidR="00F91601">
                  <w:rPr>
                    <w:noProof/>
                    <w:webHidden/>
                  </w:rPr>
                  <w:instrText xml:space="preserve"> PAGEREF _Toc531958943 \h </w:instrText>
                </w:r>
                <w:r w:rsidR="00F91601">
                  <w:rPr>
                    <w:noProof/>
                    <w:webHidden/>
                  </w:rPr>
                </w:r>
                <w:r w:rsidR="00F91601">
                  <w:rPr>
                    <w:noProof/>
                    <w:webHidden/>
                  </w:rPr>
                  <w:fldChar w:fldCharType="separate"/>
                </w:r>
                <w:r>
                  <w:rPr>
                    <w:noProof/>
                    <w:webHidden/>
                  </w:rPr>
                  <w:t>6</w:t>
                </w:r>
                <w:r w:rsidR="00F91601">
                  <w:rPr>
                    <w:noProof/>
                    <w:webHidden/>
                  </w:rPr>
                  <w:fldChar w:fldCharType="end"/>
                </w:r>
              </w:hyperlink>
            </w:p>
            <w:p w14:paraId="757ACB19" w14:textId="36EB41B9" w:rsidR="00F91601" w:rsidRDefault="00D95E9E">
              <w:pPr>
                <w:pStyle w:val="TOC1"/>
                <w:rPr>
                  <w:rFonts w:eastAsiaTheme="minorEastAsia"/>
                  <w:b w:val="0"/>
                  <w:noProof/>
                  <w:color w:val="auto"/>
                  <w:sz w:val="22"/>
                  <w:lang w:eastAsia="en-AU"/>
                </w:rPr>
              </w:pPr>
              <w:hyperlink w:anchor="_Toc531958944" w:history="1">
                <w:r w:rsidR="00F91601" w:rsidRPr="005848BD">
                  <w:rPr>
                    <w:rStyle w:val="Hyperlink"/>
                    <w:noProof/>
                  </w:rPr>
                  <w:t>Scope</w:t>
                </w:r>
                <w:r w:rsidR="00F91601">
                  <w:rPr>
                    <w:noProof/>
                    <w:webHidden/>
                  </w:rPr>
                  <w:tab/>
                </w:r>
                <w:r w:rsidR="00F91601">
                  <w:rPr>
                    <w:noProof/>
                    <w:webHidden/>
                  </w:rPr>
                  <w:fldChar w:fldCharType="begin"/>
                </w:r>
                <w:r w:rsidR="00F91601">
                  <w:rPr>
                    <w:noProof/>
                    <w:webHidden/>
                  </w:rPr>
                  <w:instrText xml:space="preserve"> PAGEREF _Toc531958944 \h </w:instrText>
                </w:r>
                <w:r w:rsidR="00F91601">
                  <w:rPr>
                    <w:noProof/>
                    <w:webHidden/>
                  </w:rPr>
                </w:r>
                <w:r w:rsidR="00F91601">
                  <w:rPr>
                    <w:noProof/>
                    <w:webHidden/>
                  </w:rPr>
                  <w:fldChar w:fldCharType="separate"/>
                </w:r>
                <w:r>
                  <w:rPr>
                    <w:noProof/>
                    <w:webHidden/>
                  </w:rPr>
                  <w:t>6</w:t>
                </w:r>
                <w:r w:rsidR="00F91601">
                  <w:rPr>
                    <w:noProof/>
                    <w:webHidden/>
                  </w:rPr>
                  <w:fldChar w:fldCharType="end"/>
                </w:r>
              </w:hyperlink>
            </w:p>
            <w:p w14:paraId="02CE74EC" w14:textId="4142431E" w:rsidR="00F91601" w:rsidRDefault="00D95E9E">
              <w:pPr>
                <w:pStyle w:val="TOC1"/>
                <w:rPr>
                  <w:rFonts w:eastAsiaTheme="minorEastAsia"/>
                  <w:b w:val="0"/>
                  <w:noProof/>
                  <w:color w:val="auto"/>
                  <w:sz w:val="22"/>
                  <w:lang w:eastAsia="en-AU"/>
                </w:rPr>
              </w:pPr>
              <w:hyperlink w:anchor="_Toc531958945" w:history="1">
                <w:r w:rsidR="00F91601" w:rsidRPr="005848BD">
                  <w:rPr>
                    <w:rStyle w:val="Hyperlink"/>
                    <w:noProof/>
                  </w:rPr>
                  <w:t>Definitions</w:t>
                </w:r>
                <w:r w:rsidR="00F91601">
                  <w:rPr>
                    <w:noProof/>
                    <w:webHidden/>
                  </w:rPr>
                  <w:tab/>
                </w:r>
                <w:r w:rsidR="00F91601">
                  <w:rPr>
                    <w:noProof/>
                    <w:webHidden/>
                  </w:rPr>
                  <w:fldChar w:fldCharType="begin"/>
                </w:r>
                <w:r w:rsidR="00F91601">
                  <w:rPr>
                    <w:noProof/>
                    <w:webHidden/>
                  </w:rPr>
                  <w:instrText xml:space="preserve"> PAGEREF _Toc531958945 \h </w:instrText>
                </w:r>
                <w:r w:rsidR="00F91601">
                  <w:rPr>
                    <w:noProof/>
                    <w:webHidden/>
                  </w:rPr>
                </w:r>
                <w:r w:rsidR="00F91601">
                  <w:rPr>
                    <w:noProof/>
                    <w:webHidden/>
                  </w:rPr>
                  <w:fldChar w:fldCharType="separate"/>
                </w:r>
                <w:r>
                  <w:rPr>
                    <w:noProof/>
                    <w:webHidden/>
                  </w:rPr>
                  <w:t>6</w:t>
                </w:r>
                <w:r w:rsidR="00F91601">
                  <w:rPr>
                    <w:noProof/>
                    <w:webHidden/>
                  </w:rPr>
                  <w:fldChar w:fldCharType="end"/>
                </w:r>
              </w:hyperlink>
            </w:p>
            <w:p w14:paraId="45683882" w14:textId="64D9A752" w:rsidR="00F91601" w:rsidRDefault="00D95E9E">
              <w:pPr>
                <w:pStyle w:val="TOC1"/>
                <w:rPr>
                  <w:rFonts w:eastAsiaTheme="minorEastAsia"/>
                  <w:b w:val="0"/>
                  <w:noProof/>
                  <w:color w:val="auto"/>
                  <w:sz w:val="22"/>
                  <w:lang w:eastAsia="en-AU"/>
                </w:rPr>
              </w:pPr>
              <w:hyperlink w:anchor="_Toc531958946" w:history="1">
                <w:r w:rsidR="00F91601" w:rsidRPr="005848BD">
                  <w:rPr>
                    <w:rStyle w:val="Hyperlink"/>
                    <w:noProof/>
                  </w:rPr>
                  <w:t>Policy</w:t>
                </w:r>
                <w:bookmarkStart w:id="0" w:name="_GoBack"/>
                <w:bookmarkEnd w:id="0"/>
                <w:r w:rsidR="00F91601">
                  <w:rPr>
                    <w:noProof/>
                    <w:webHidden/>
                  </w:rPr>
                  <w:tab/>
                </w:r>
                <w:r w:rsidR="00F91601">
                  <w:rPr>
                    <w:noProof/>
                    <w:webHidden/>
                  </w:rPr>
                  <w:fldChar w:fldCharType="begin"/>
                </w:r>
                <w:r w:rsidR="00F91601">
                  <w:rPr>
                    <w:noProof/>
                    <w:webHidden/>
                  </w:rPr>
                  <w:instrText xml:space="preserve"> PAGEREF _Toc531958946 \h </w:instrText>
                </w:r>
                <w:r w:rsidR="00F91601">
                  <w:rPr>
                    <w:noProof/>
                    <w:webHidden/>
                  </w:rPr>
                </w:r>
                <w:r w:rsidR="00F91601">
                  <w:rPr>
                    <w:noProof/>
                    <w:webHidden/>
                  </w:rPr>
                  <w:fldChar w:fldCharType="separate"/>
                </w:r>
                <w:r>
                  <w:rPr>
                    <w:noProof/>
                    <w:webHidden/>
                  </w:rPr>
                  <w:t>7</w:t>
                </w:r>
                <w:r w:rsidR="00F91601">
                  <w:rPr>
                    <w:noProof/>
                    <w:webHidden/>
                  </w:rPr>
                  <w:fldChar w:fldCharType="end"/>
                </w:r>
              </w:hyperlink>
            </w:p>
            <w:p w14:paraId="4A4CA49A" w14:textId="6B6FAF7C" w:rsidR="00F91601" w:rsidRDefault="00D95E9E">
              <w:pPr>
                <w:pStyle w:val="TOC1"/>
                <w:rPr>
                  <w:rFonts w:eastAsiaTheme="minorEastAsia"/>
                  <w:b w:val="0"/>
                  <w:noProof/>
                  <w:color w:val="auto"/>
                  <w:sz w:val="22"/>
                  <w:lang w:eastAsia="en-AU"/>
                </w:rPr>
              </w:pPr>
              <w:hyperlink w:anchor="_Toc531958947" w:history="1">
                <w:r w:rsidR="00F91601" w:rsidRPr="005848BD">
                  <w:rPr>
                    <w:rStyle w:val="Hyperlink"/>
                    <w:noProof/>
                  </w:rPr>
                  <w:t>Procedure</w:t>
                </w:r>
                <w:r w:rsidR="00F91601">
                  <w:rPr>
                    <w:noProof/>
                    <w:webHidden/>
                  </w:rPr>
                  <w:tab/>
                </w:r>
                <w:r w:rsidR="00F91601">
                  <w:rPr>
                    <w:noProof/>
                    <w:webHidden/>
                  </w:rPr>
                  <w:fldChar w:fldCharType="begin"/>
                </w:r>
                <w:r w:rsidR="00F91601">
                  <w:rPr>
                    <w:noProof/>
                    <w:webHidden/>
                  </w:rPr>
                  <w:instrText xml:space="preserve"> PAGEREF _Toc531958947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79537C76" w14:textId="01235804" w:rsidR="00F91601" w:rsidRDefault="00D95E9E">
              <w:pPr>
                <w:pStyle w:val="TOC2"/>
                <w:rPr>
                  <w:rFonts w:eastAsiaTheme="minorEastAsia"/>
                  <w:noProof/>
                  <w:color w:val="auto"/>
                  <w:sz w:val="22"/>
                  <w:lang w:eastAsia="en-AU"/>
                </w:rPr>
              </w:pPr>
              <w:hyperlink w:anchor="_Toc531958948" w:history="1">
                <w:r w:rsidR="00F91601" w:rsidRPr="005848BD">
                  <w:rPr>
                    <w:rStyle w:val="Hyperlink"/>
                    <w:noProof/>
                  </w:rPr>
                  <w:t>Guidelines</w:t>
                </w:r>
                <w:r w:rsidR="00F91601">
                  <w:rPr>
                    <w:noProof/>
                    <w:webHidden/>
                  </w:rPr>
                  <w:tab/>
                </w:r>
                <w:r w:rsidR="00F91601">
                  <w:rPr>
                    <w:noProof/>
                    <w:webHidden/>
                  </w:rPr>
                  <w:fldChar w:fldCharType="begin"/>
                </w:r>
                <w:r w:rsidR="00F91601">
                  <w:rPr>
                    <w:noProof/>
                    <w:webHidden/>
                  </w:rPr>
                  <w:instrText xml:space="preserve"> PAGEREF _Toc531958948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12DAB6E0" w14:textId="32A1CC9D" w:rsidR="00F91601" w:rsidRDefault="00D95E9E">
              <w:pPr>
                <w:pStyle w:val="TOC3"/>
                <w:rPr>
                  <w:rFonts w:eastAsiaTheme="minorEastAsia"/>
                  <w:noProof/>
                  <w:color w:val="auto"/>
                  <w:lang w:eastAsia="en-AU"/>
                </w:rPr>
              </w:pPr>
              <w:hyperlink w:anchor="_Toc531958949" w:history="1">
                <w:r w:rsidR="00F91601" w:rsidRPr="005848BD">
                  <w:rPr>
                    <w:rStyle w:val="Hyperlink"/>
                    <w:noProof/>
                  </w:rPr>
                  <w:t>Privacy &amp; Confidentiality</w:t>
                </w:r>
                <w:r w:rsidR="00F91601">
                  <w:rPr>
                    <w:noProof/>
                    <w:webHidden/>
                  </w:rPr>
                  <w:tab/>
                </w:r>
                <w:r w:rsidR="00F91601">
                  <w:rPr>
                    <w:noProof/>
                    <w:webHidden/>
                  </w:rPr>
                  <w:fldChar w:fldCharType="begin"/>
                </w:r>
                <w:r w:rsidR="00F91601">
                  <w:rPr>
                    <w:noProof/>
                    <w:webHidden/>
                  </w:rPr>
                  <w:instrText xml:space="preserve"> PAGEREF _Toc531958949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6BA67A87" w14:textId="4A45766F" w:rsidR="00F91601" w:rsidRDefault="00D95E9E">
              <w:pPr>
                <w:pStyle w:val="TOC3"/>
                <w:rPr>
                  <w:rFonts w:eastAsiaTheme="minorEastAsia"/>
                  <w:noProof/>
                  <w:color w:val="auto"/>
                  <w:lang w:eastAsia="en-AU"/>
                </w:rPr>
              </w:pPr>
              <w:hyperlink w:anchor="_Toc531958950" w:history="1">
                <w:r w:rsidR="00F91601" w:rsidRPr="005848BD">
                  <w:rPr>
                    <w:rStyle w:val="Hyperlink"/>
                    <w:noProof/>
                  </w:rPr>
                  <w:t>Records Management</w:t>
                </w:r>
                <w:r w:rsidR="00F91601">
                  <w:rPr>
                    <w:noProof/>
                    <w:webHidden/>
                  </w:rPr>
                  <w:tab/>
                </w:r>
                <w:r w:rsidR="00F91601">
                  <w:rPr>
                    <w:noProof/>
                    <w:webHidden/>
                  </w:rPr>
                  <w:fldChar w:fldCharType="begin"/>
                </w:r>
                <w:r w:rsidR="00F91601">
                  <w:rPr>
                    <w:noProof/>
                    <w:webHidden/>
                  </w:rPr>
                  <w:instrText xml:space="preserve"> PAGEREF _Toc531958950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6CB76DFF" w14:textId="1C35793F" w:rsidR="00F91601" w:rsidRDefault="00D95E9E">
              <w:pPr>
                <w:pStyle w:val="TOC3"/>
                <w:rPr>
                  <w:rFonts w:eastAsiaTheme="minorEastAsia"/>
                  <w:noProof/>
                  <w:color w:val="auto"/>
                  <w:lang w:eastAsia="en-AU"/>
                </w:rPr>
              </w:pPr>
              <w:hyperlink w:anchor="_Toc531958951" w:history="1">
                <w:r w:rsidR="00F91601" w:rsidRPr="005848BD">
                  <w:rPr>
                    <w:rStyle w:val="Hyperlink"/>
                    <w:noProof/>
                  </w:rPr>
                  <w:t>Australian Core Skills Framework Assessment</w:t>
                </w:r>
                <w:r w:rsidR="00F91601">
                  <w:rPr>
                    <w:noProof/>
                    <w:webHidden/>
                  </w:rPr>
                  <w:tab/>
                </w:r>
                <w:r w:rsidR="00F91601">
                  <w:rPr>
                    <w:noProof/>
                    <w:webHidden/>
                  </w:rPr>
                  <w:fldChar w:fldCharType="begin"/>
                </w:r>
                <w:r w:rsidR="00F91601">
                  <w:rPr>
                    <w:noProof/>
                    <w:webHidden/>
                  </w:rPr>
                  <w:instrText xml:space="preserve"> PAGEREF _Toc531958951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5403D1A3" w14:textId="77577397" w:rsidR="00F91601" w:rsidRDefault="00D95E9E">
              <w:pPr>
                <w:pStyle w:val="TOC2"/>
                <w:rPr>
                  <w:rFonts w:eastAsiaTheme="minorEastAsia"/>
                  <w:noProof/>
                  <w:color w:val="auto"/>
                  <w:sz w:val="22"/>
                  <w:lang w:eastAsia="en-AU"/>
                </w:rPr>
              </w:pPr>
              <w:hyperlink w:anchor="_Toc531958952" w:history="1">
                <w:r w:rsidR="00F91601" w:rsidRPr="005848BD">
                  <w:rPr>
                    <w:rStyle w:val="Hyperlink"/>
                    <w:noProof/>
                  </w:rPr>
                  <w:t>Information for All Students</w:t>
                </w:r>
                <w:r w:rsidR="00F91601">
                  <w:rPr>
                    <w:noProof/>
                    <w:webHidden/>
                  </w:rPr>
                  <w:tab/>
                </w:r>
                <w:r w:rsidR="00F91601">
                  <w:rPr>
                    <w:noProof/>
                    <w:webHidden/>
                  </w:rPr>
                  <w:fldChar w:fldCharType="begin"/>
                </w:r>
                <w:r w:rsidR="00F91601">
                  <w:rPr>
                    <w:noProof/>
                    <w:webHidden/>
                  </w:rPr>
                  <w:instrText xml:space="preserve"> PAGEREF _Toc531958952 \h </w:instrText>
                </w:r>
                <w:r w:rsidR="00F91601">
                  <w:rPr>
                    <w:noProof/>
                    <w:webHidden/>
                  </w:rPr>
                </w:r>
                <w:r w:rsidR="00F91601">
                  <w:rPr>
                    <w:noProof/>
                    <w:webHidden/>
                  </w:rPr>
                  <w:fldChar w:fldCharType="separate"/>
                </w:r>
                <w:r>
                  <w:rPr>
                    <w:noProof/>
                    <w:webHidden/>
                  </w:rPr>
                  <w:t>8</w:t>
                </w:r>
                <w:r w:rsidR="00F91601">
                  <w:rPr>
                    <w:noProof/>
                    <w:webHidden/>
                  </w:rPr>
                  <w:fldChar w:fldCharType="end"/>
                </w:r>
              </w:hyperlink>
            </w:p>
            <w:p w14:paraId="318E39C0" w14:textId="7CED811D" w:rsidR="00F91601" w:rsidRDefault="00D95E9E">
              <w:pPr>
                <w:pStyle w:val="TOC2"/>
                <w:rPr>
                  <w:rFonts w:eastAsiaTheme="minorEastAsia"/>
                  <w:noProof/>
                  <w:color w:val="auto"/>
                  <w:sz w:val="22"/>
                  <w:lang w:eastAsia="en-AU"/>
                </w:rPr>
              </w:pPr>
              <w:hyperlink w:anchor="_Toc531958953" w:history="1">
                <w:r w:rsidR="00F91601" w:rsidRPr="005848BD">
                  <w:rPr>
                    <w:rStyle w:val="Hyperlink"/>
                    <w:noProof/>
                  </w:rPr>
                  <w:t>Application Process</w:t>
                </w:r>
                <w:r w:rsidR="00F91601">
                  <w:rPr>
                    <w:noProof/>
                    <w:webHidden/>
                  </w:rPr>
                  <w:tab/>
                </w:r>
                <w:r w:rsidR="00F91601">
                  <w:rPr>
                    <w:noProof/>
                    <w:webHidden/>
                  </w:rPr>
                  <w:fldChar w:fldCharType="begin"/>
                </w:r>
                <w:r w:rsidR="00F91601">
                  <w:rPr>
                    <w:noProof/>
                    <w:webHidden/>
                  </w:rPr>
                  <w:instrText xml:space="preserve"> PAGEREF _Toc531958953 \h </w:instrText>
                </w:r>
                <w:r w:rsidR="00F91601">
                  <w:rPr>
                    <w:noProof/>
                    <w:webHidden/>
                  </w:rPr>
                </w:r>
                <w:r w:rsidR="00F91601">
                  <w:rPr>
                    <w:noProof/>
                    <w:webHidden/>
                  </w:rPr>
                  <w:fldChar w:fldCharType="separate"/>
                </w:r>
                <w:r>
                  <w:rPr>
                    <w:noProof/>
                    <w:webHidden/>
                  </w:rPr>
                  <w:t>9</w:t>
                </w:r>
                <w:r w:rsidR="00F91601">
                  <w:rPr>
                    <w:noProof/>
                    <w:webHidden/>
                  </w:rPr>
                  <w:fldChar w:fldCharType="end"/>
                </w:r>
              </w:hyperlink>
            </w:p>
            <w:p w14:paraId="384A44EE" w14:textId="21BB44BD" w:rsidR="00F91601" w:rsidRDefault="00D95E9E">
              <w:pPr>
                <w:pStyle w:val="TOC3"/>
                <w:rPr>
                  <w:rFonts w:eastAsiaTheme="minorEastAsia"/>
                  <w:noProof/>
                  <w:color w:val="auto"/>
                  <w:lang w:eastAsia="en-AU"/>
                </w:rPr>
              </w:pPr>
              <w:hyperlink w:anchor="_Toc531958954" w:history="1">
                <w:r w:rsidR="00F91601" w:rsidRPr="005848BD">
                  <w:rPr>
                    <w:rStyle w:val="Hyperlink"/>
                    <w:noProof/>
                  </w:rPr>
                  <w:t>Administrative Receipt</w:t>
                </w:r>
                <w:r w:rsidR="00F91601">
                  <w:rPr>
                    <w:noProof/>
                    <w:webHidden/>
                  </w:rPr>
                  <w:tab/>
                </w:r>
                <w:r w:rsidR="00F91601">
                  <w:rPr>
                    <w:noProof/>
                    <w:webHidden/>
                  </w:rPr>
                  <w:fldChar w:fldCharType="begin"/>
                </w:r>
                <w:r w:rsidR="00F91601">
                  <w:rPr>
                    <w:noProof/>
                    <w:webHidden/>
                  </w:rPr>
                  <w:instrText xml:space="preserve"> PAGEREF _Toc531958954 \h </w:instrText>
                </w:r>
                <w:r w:rsidR="00F91601">
                  <w:rPr>
                    <w:noProof/>
                    <w:webHidden/>
                  </w:rPr>
                </w:r>
                <w:r w:rsidR="00F91601">
                  <w:rPr>
                    <w:noProof/>
                    <w:webHidden/>
                  </w:rPr>
                  <w:fldChar w:fldCharType="separate"/>
                </w:r>
                <w:r>
                  <w:rPr>
                    <w:noProof/>
                    <w:webHidden/>
                  </w:rPr>
                  <w:t>9</w:t>
                </w:r>
                <w:r w:rsidR="00F91601">
                  <w:rPr>
                    <w:noProof/>
                    <w:webHidden/>
                  </w:rPr>
                  <w:fldChar w:fldCharType="end"/>
                </w:r>
              </w:hyperlink>
            </w:p>
            <w:p w14:paraId="1443318F" w14:textId="56A07904" w:rsidR="00F91601" w:rsidRDefault="00D95E9E">
              <w:pPr>
                <w:pStyle w:val="TOC3"/>
                <w:rPr>
                  <w:rFonts w:eastAsiaTheme="minorEastAsia"/>
                  <w:noProof/>
                  <w:color w:val="auto"/>
                  <w:lang w:eastAsia="en-AU"/>
                </w:rPr>
              </w:pPr>
              <w:hyperlink w:anchor="_Toc531958955" w:history="1">
                <w:r w:rsidR="00F91601" w:rsidRPr="005848BD">
                  <w:rPr>
                    <w:rStyle w:val="Hyperlink"/>
                    <w:noProof/>
                  </w:rPr>
                  <w:t>Senior Trainer</w:t>
                </w:r>
                <w:r w:rsidR="00F91601">
                  <w:rPr>
                    <w:noProof/>
                    <w:webHidden/>
                  </w:rPr>
                  <w:tab/>
                </w:r>
                <w:r w:rsidR="00F91601">
                  <w:rPr>
                    <w:noProof/>
                    <w:webHidden/>
                  </w:rPr>
                  <w:fldChar w:fldCharType="begin"/>
                </w:r>
                <w:r w:rsidR="00F91601">
                  <w:rPr>
                    <w:noProof/>
                    <w:webHidden/>
                  </w:rPr>
                  <w:instrText xml:space="preserve"> PAGEREF _Toc531958955 \h </w:instrText>
                </w:r>
                <w:r w:rsidR="00F91601">
                  <w:rPr>
                    <w:noProof/>
                    <w:webHidden/>
                  </w:rPr>
                </w:r>
                <w:r w:rsidR="00F91601">
                  <w:rPr>
                    <w:noProof/>
                    <w:webHidden/>
                  </w:rPr>
                  <w:fldChar w:fldCharType="separate"/>
                </w:r>
                <w:r>
                  <w:rPr>
                    <w:noProof/>
                    <w:webHidden/>
                  </w:rPr>
                  <w:t>9</w:t>
                </w:r>
                <w:r w:rsidR="00F91601">
                  <w:rPr>
                    <w:noProof/>
                    <w:webHidden/>
                  </w:rPr>
                  <w:fldChar w:fldCharType="end"/>
                </w:r>
              </w:hyperlink>
            </w:p>
            <w:p w14:paraId="70D0FF48" w14:textId="12789802" w:rsidR="00F91601" w:rsidRDefault="00D95E9E">
              <w:pPr>
                <w:pStyle w:val="TOC3"/>
                <w:rPr>
                  <w:rFonts w:eastAsiaTheme="minorEastAsia"/>
                  <w:noProof/>
                  <w:color w:val="auto"/>
                  <w:lang w:eastAsia="en-AU"/>
                </w:rPr>
              </w:pPr>
              <w:hyperlink w:anchor="_Toc531958956" w:history="1">
                <w:r w:rsidR="00F91601" w:rsidRPr="005848BD">
                  <w:rPr>
                    <w:rStyle w:val="Hyperlink"/>
                    <w:noProof/>
                  </w:rPr>
                  <w:t>Administrative Finalisation</w:t>
                </w:r>
                <w:r w:rsidR="00F91601">
                  <w:rPr>
                    <w:noProof/>
                    <w:webHidden/>
                  </w:rPr>
                  <w:tab/>
                </w:r>
                <w:r w:rsidR="00F91601">
                  <w:rPr>
                    <w:noProof/>
                    <w:webHidden/>
                  </w:rPr>
                  <w:fldChar w:fldCharType="begin"/>
                </w:r>
                <w:r w:rsidR="00F91601">
                  <w:rPr>
                    <w:noProof/>
                    <w:webHidden/>
                  </w:rPr>
                  <w:instrText xml:space="preserve"> PAGEREF _Toc531958956 \h </w:instrText>
                </w:r>
                <w:r w:rsidR="00F91601">
                  <w:rPr>
                    <w:noProof/>
                    <w:webHidden/>
                  </w:rPr>
                </w:r>
                <w:r w:rsidR="00F91601">
                  <w:rPr>
                    <w:noProof/>
                    <w:webHidden/>
                  </w:rPr>
                  <w:fldChar w:fldCharType="separate"/>
                </w:r>
                <w:r>
                  <w:rPr>
                    <w:noProof/>
                    <w:webHidden/>
                  </w:rPr>
                  <w:t>10</w:t>
                </w:r>
                <w:r w:rsidR="00F91601">
                  <w:rPr>
                    <w:noProof/>
                    <w:webHidden/>
                  </w:rPr>
                  <w:fldChar w:fldCharType="end"/>
                </w:r>
              </w:hyperlink>
            </w:p>
            <w:p w14:paraId="1CDE602C" w14:textId="477F52D5" w:rsidR="00F91601" w:rsidRDefault="00D95E9E">
              <w:pPr>
                <w:pStyle w:val="TOC2"/>
                <w:rPr>
                  <w:rFonts w:eastAsiaTheme="minorEastAsia"/>
                  <w:noProof/>
                  <w:color w:val="auto"/>
                  <w:sz w:val="22"/>
                  <w:lang w:eastAsia="en-AU"/>
                </w:rPr>
              </w:pPr>
              <w:hyperlink w:anchor="_Toc531958957" w:history="1">
                <w:r w:rsidR="00F91601" w:rsidRPr="005848BD">
                  <w:rPr>
                    <w:rStyle w:val="Hyperlink"/>
                    <w:noProof/>
                  </w:rPr>
                  <w:t>Age Requirement</w:t>
                </w:r>
                <w:r w:rsidR="00F91601">
                  <w:rPr>
                    <w:noProof/>
                    <w:webHidden/>
                  </w:rPr>
                  <w:tab/>
                </w:r>
                <w:r w:rsidR="00F91601">
                  <w:rPr>
                    <w:noProof/>
                    <w:webHidden/>
                  </w:rPr>
                  <w:fldChar w:fldCharType="begin"/>
                </w:r>
                <w:r w:rsidR="00F91601">
                  <w:rPr>
                    <w:noProof/>
                    <w:webHidden/>
                  </w:rPr>
                  <w:instrText xml:space="preserve"> PAGEREF _Toc531958957 \h </w:instrText>
                </w:r>
                <w:r w:rsidR="00F91601">
                  <w:rPr>
                    <w:noProof/>
                    <w:webHidden/>
                  </w:rPr>
                </w:r>
                <w:r w:rsidR="00F91601">
                  <w:rPr>
                    <w:noProof/>
                    <w:webHidden/>
                  </w:rPr>
                  <w:fldChar w:fldCharType="separate"/>
                </w:r>
                <w:r>
                  <w:rPr>
                    <w:noProof/>
                    <w:webHidden/>
                  </w:rPr>
                  <w:t>11</w:t>
                </w:r>
                <w:r w:rsidR="00F91601">
                  <w:rPr>
                    <w:noProof/>
                    <w:webHidden/>
                  </w:rPr>
                  <w:fldChar w:fldCharType="end"/>
                </w:r>
              </w:hyperlink>
            </w:p>
            <w:p w14:paraId="1A1C4AEF" w14:textId="037DB880" w:rsidR="00F91601" w:rsidRDefault="00D95E9E">
              <w:pPr>
                <w:pStyle w:val="TOC2"/>
                <w:rPr>
                  <w:rFonts w:eastAsiaTheme="minorEastAsia"/>
                  <w:noProof/>
                  <w:color w:val="auto"/>
                  <w:sz w:val="22"/>
                  <w:lang w:eastAsia="en-AU"/>
                </w:rPr>
              </w:pPr>
              <w:hyperlink w:anchor="_Toc531958958" w:history="1">
                <w:r w:rsidR="00F91601" w:rsidRPr="005848BD">
                  <w:rPr>
                    <w:rStyle w:val="Hyperlink"/>
                    <w:noProof/>
                  </w:rPr>
                  <w:t>English Language Proficiency</w:t>
                </w:r>
                <w:r w:rsidR="00F91601">
                  <w:rPr>
                    <w:noProof/>
                    <w:webHidden/>
                  </w:rPr>
                  <w:tab/>
                </w:r>
                <w:r w:rsidR="00F91601">
                  <w:rPr>
                    <w:noProof/>
                    <w:webHidden/>
                  </w:rPr>
                  <w:fldChar w:fldCharType="begin"/>
                </w:r>
                <w:r w:rsidR="00F91601">
                  <w:rPr>
                    <w:noProof/>
                    <w:webHidden/>
                  </w:rPr>
                  <w:instrText xml:space="preserve"> PAGEREF _Toc531958958 \h </w:instrText>
                </w:r>
                <w:r w:rsidR="00F91601">
                  <w:rPr>
                    <w:noProof/>
                    <w:webHidden/>
                  </w:rPr>
                </w:r>
                <w:r w:rsidR="00F91601">
                  <w:rPr>
                    <w:noProof/>
                    <w:webHidden/>
                  </w:rPr>
                  <w:fldChar w:fldCharType="separate"/>
                </w:r>
                <w:r>
                  <w:rPr>
                    <w:noProof/>
                    <w:webHidden/>
                  </w:rPr>
                  <w:t>11</w:t>
                </w:r>
                <w:r w:rsidR="00F91601">
                  <w:rPr>
                    <w:noProof/>
                    <w:webHidden/>
                  </w:rPr>
                  <w:fldChar w:fldCharType="end"/>
                </w:r>
              </w:hyperlink>
            </w:p>
            <w:p w14:paraId="4A736939" w14:textId="5186CBBA" w:rsidR="00F91601" w:rsidRDefault="00D95E9E">
              <w:pPr>
                <w:pStyle w:val="TOC2"/>
                <w:rPr>
                  <w:rFonts w:eastAsiaTheme="minorEastAsia"/>
                  <w:noProof/>
                  <w:color w:val="auto"/>
                  <w:sz w:val="22"/>
                  <w:lang w:eastAsia="en-AU"/>
                </w:rPr>
              </w:pPr>
              <w:hyperlink w:anchor="_Toc531958959" w:history="1">
                <w:r w:rsidR="00F91601" w:rsidRPr="005848BD">
                  <w:rPr>
                    <w:rStyle w:val="Hyperlink"/>
                    <w:noProof/>
                  </w:rPr>
                  <w:t>Academic Requirements</w:t>
                </w:r>
                <w:r w:rsidR="00F91601">
                  <w:rPr>
                    <w:noProof/>
                    <w:webHidden/>
                  </w:rPr>
                  <w:tab/>
                </w:r>
                <w:r w:rsidR="00F91601">
                  <w:rPr>
                    <w:noProof/>
                    <w:webHidden/>
                  </w:rPr>
                  <w:fldChar w:fldCharType="begin"/>
                </w:r>
                <w:r w:rsidR="00F91601">
                  <w:rPr>
                    <w:noProof/>
                    <w:webHidden/>
                  </w:rPr>
                  <w:instrText xml:space="preserve"> PAGEREF _Toc531958959 \h </w:instrText>
                </w:r>
                <w:r w:rsidR="00F91601">
                  <w:rPr>
                    <w:noProof/>
                    <w:webHidden/>
                  </w:rPr>
                </w:r>
                <w:r w:rsidR="00F91601">
                  <w:rPr>
                    <w:noProof/>
                    <w:webHidden/>
                  </w:rPr>
                  <w:fldChar w:fldCharType="separate"/>
                </w:r>
                <w:r>
                  <w:rPr>
                    <w:noProof/>
                    <w:webHidden/>
                  </w:rPr>
                  <w:t>11</w:t>
                </w:r>
                <w:r w:rsidR="00F91601">
                  <w:rPr>
                    <w:noProof/>
                    <w:webHidden/>
                  </w:rPr>
                  <w:fldChar w:fldCharType="end"/>
                </w:r>
              </w:hyperlink>
            </w:p>
            <w:p w14:paraId="4898849A" w14:textId="2C1FC514" w:rsidR="00F91601" w:rsidRDefault="00D95E9E">
              <w:pPr>
                <w:pStyle w:val="TOC2"/>
                <w:rPr>
                  <w:rFonts w:eastAsiaTheme="minorEastAsia"/>
                  <w:noProof/>
                  <w:color w:val="auto"/>
                  <w:sz w:val="22"/>
                  <w:lang w:eastAsia="en-AU"/>
                </w:rPr>
              </w:pPr>
              <w:hyperlink w:anchor="_Toc531958960" w:history="1">
                <w:r w:rsidR="00F91601" w:rsidRPr="005848BD">
                  <w:rPr>
                    <w:rStyle w:val="Hyperlink"/>
                    <w:noProof/>
                  </w:rPr>
                  <w:t>Recognition</w:t>
                </w:r>
                <w:r w:rsidR="00F91601">
                  <w:rPr>
                    <w:noProof/>
                    <w:webHidden/>
                  </w:rPr>
                  <w:tab/>
                </w:r>
                <w:r w:rsidR="00F91601">
                  <w:rPr>
                    <w:noProof/>
                    <w:webHidden/>
                  </w:rPr>
                  <w:fldChar w:fldCharType="begin"/>
                </w:r>
                <w:r w:rsidR="00F91601">
                  <w:rPr>
                    <w:noProof/>
                    <w:webHidden/>
                  </w:rPr>
                  <w:instrText xml:space="preserve"> PAGEREF _Toc531958960 \h </w:instrText>
                </w:r>
                <w:r w:rsidR="00F91601">
                  <w:rPr>
                    <w:noProof/>
                    <w:webHidden/>
                  </w:rPr>
                </w:r>
                <w:r w:rsidR="00F91601">
                  <w:rPr>
                    <w:noProof/>
                    <w:webHidden/>
                  </w:rPr>
                  <w:fldChar w:fldCharType="separate"/>
                </w:r>
                <w:r>
                  <w:rPr>
                    <w:noProof/>
                    <w:webHidden/>
                  </w:rPr>
                  <w:t>12</w:t>
                </w:r>
                <w:r w:rsidR="00F91601">
                  <w:rPr>
                    <w:noProof/>
                    <w:webHidden/>
                  </w:rPr>
                  <w:fldChar w:fldCharType="end"/>
                </w:r>
              </w:hyperlink>
            </w:p>
            <w:p w14:paraId="1E23DA12" w14:textId="395015A0" w:rsidR="00F91601" w:rsidRDefault="00D95E9E">
              <w:pPr>
                <w:pStyle w:val="TOC3"/>
                <w:rPr>
                  <w:rFonts w:eastAsiaTheme="minorEastAsia"/>
                  <w:noProof/>
                  <w:color w:val="auto"/>
                  <w:lang w:eastAsia="en-AU"/>
                </w:rPr>
              </w:pPr>
              <w:hyperlink w:anchor="_Toc531958961" w:history="1">
                <w:r w:rsidR="00F91601" w:rsidRPr="005848BD">
                  <w:rPr>
                    <w:rStyle w:val="Hyperlink"/>
                    <w:noProof/>
                  </w:rPr>
                  <w:t>Recognition of Prior Learning</w:t>
                </w:r>
                <w:r w:rsidR="00F91601">
                  <w:rPr>
                    <w:noProof/>
                    <w:webHidden/>
                  </w:rPr>
                  <w:tab/>
                </w:r>
                <w:r w:rsidR="00F91601">
                  <w:rPr>
                    <w:noProof/>
                    <w:webHidden/>
                  </w:rPr>
                  <w:fldChar w:fldCharType="begin"/>
                </w:r>
                <w:r w:rsidR="00F91601">
                  <w:rPr>
                    <w:noProof/>
                    <w:webHidden/>
                  </w:rPr>
                  <w:instrText xml:space="preserve"> PAGEREF _Toc531958961 \h </w:instrText>
                </w:r>
                <w:r w:rsidR="00F91601">
                  <w:rPr>
                    <w:noProof/>
                    <w:webHidden/>
                  </w:rPr>
                </w:r>
                <w:r w:rsidR="00F91601">
                  <w:rPr>
                    <w:noProof/>
                    <w:webHidden/>
                  </w:rPr>
                  <w:fldChar w:fldCharType="separate"/>
                </w:r>
                <w:r>
                  <w:rPr>
                    <w:noProof/>
                    <w:webHidden/>
                  </w:rPr>
                  <w:t>12</w:t>
                </w:r>
                <w:r w:rsidR="00F91601">
                  <w:rPr>
                    <w:noProof/>
                    <w:webHidden/>
                  </w:rPr>
                  <w:fldChar w:fldCharType="end"/>
                </w:r>
              </w:hyperlink>
            </w:p>
            <w:p w14:paraId="60719B03" w14:textId="13C16D92" w:rsidR="00F91601" w:rsidRDefault="00D95E9E">
              <w:pPr>
                <w:pStyle w:val="TOC3"/>
                <w:rPr>
                  <w:rFonts w:eastAsiaTheme="minorEastAsia"/>
                  <w:noProof/>
                  <w:color w:val="auto"/>
                  <w:lang w:eastAsia="en-AU"/>
                </w:rPr>
              </w:pPr>
              <w:hyperlink w:anchor="_Toc531958962" w:history="1">
                <w:r w:rsidR="00F91601" w:rsidRPr="005848BD">
                  <w:rPr>
                    <w:rStyle w:val="Hyperlink"/>
                    <w:noProof/>
                  </w:rPr>
                  <w:t>Recognition of Current Competency</w:t>
                </w:r>
                <w:r w:rsidR="00F91601">
                  <w:rPr>
                    <w:noProof/>
                    <w:webHidden/>
                  </w:rPr>
                  <w:tab/>
                </w:r>
                <w:r w:rsidR="00F91601">
                  <w:rPr>
                    <w:noProof/>
                    <w:webHidden/>
                  </w:rPr>
                  <w:fldChar w:fldCharType="begin"/>
                </w:r>
                <w:r w:rsidR="00F91601">
                  <w:rPr>
                    <w:noProof/>
                    <w:webHidden/>
                  </w:rPr>
                  <w:instrText xml:space="preserve"> PAGEREF _Toc531958962 \h </w:instrText>
                </w:r>
                <w:r w:rsidR="00F91601">
                  <w:rPr>
                    <w:noProof/>
                    <w:webHidden/>
                  </w:rPr>
                </w:r>
                <w:r w:rsidR="00F91601">
                  <w:rPr>
                    <w:noProof/>
                    <w:webHidden/>
                  </w:rPr>
                  <w:fldChar w:fldCharType="separate"/>
                </w:r>
                <w:r>
                  <w:rPr>
                    <w:noProof/>
                    <w:webHidden/>
                  </w:rPr>
                  <w:t>12</w:t>
                </w:r>
                <w:r w:rsidR="00F91601">
                  <w:rPr>
                    <w:noProof/>
                    <w:webHidden/>
                  </w:rPr>
                  <w:fldChar w:fldCharType="end"/>
                </w:r>
              </w:hyperlink>
            </w:p>
            <w:p w14:paraId="01549DF5" w14:textId="1E639F4B" w:rsidR="00F91601" w:rsidRDefault="00D95E9E">
              <w:pPr>
                <w:pStyle w:val="TOC3"/>
                <w:rPr>
                  <w:rFonts w:eastAsiaTheme="minorEastAsia"/>
                  <w:noProof/>
                  <w:color w:val="auto"/>
                  <w:lang w:eastAsia="en-AU"/>
                </w:rPr>
              </w:pPr>
              <w:hyperlink w:anchor="_Toc531958963" w:history="1">
                <w:r w:rsidR="00F91601" w:rsidRPr="005848BD">
                  <w:rPr>
                    <w:rStyle w:val="Hyperlink"/>
                    <w:noProof/>
                  </w:rPr>
                  <w:t>Credit Transfer</w:t>
                </w:r>
                <w:r w:rsidR="00F91601">
                  <w:rPr>
                    <w:noProof/>
                    <w:webHidden/>
                  </w:rPr>
                  <w:tab/>
                </w:r>
                <w:r w:rsidR="00F91601">
                  <w:rPr>
                    <w:noProof/>
                    <w:webHidden/>
                  </w:rPr>
                  <w:fldChar w:fldCharType="begin"/>
                </w:r>
                <w:r w:rsidR="00F91601">
                  <w:rPr>
                    <w:noProof/>
                    <w:webHidden/>
                  </w:rPr>
                  <w:instrText xml:space="preserve"> PAGEREF _Toc531958963 \h </w:instrText>
                </w:r>
                <w:r w:rsidR="00F91601">
                  <w:rPr>
                    <w:noProof/>
                    <w:webHidden/>
                  </w:rPr>
                </w:r>
                <w:r w:rsidR="00F91601">
                  <w:rPr>
                    <w:noProof/>
                    <w:webHidden/>
                  </w:rPr>
                  <w:fldChar w:fldCharType="separate"/>
                </w:r>
                <w:r>
                  <w:rPr>
                    <w:noProof/>
                    <w:webHidden/>
                  </w:rPr>
                  <w:t>12</w:t>
                </w:r>
                <w:r w:rsidR="00F91601">
                  <w:rPr>
                    <w:noProof/>
                    <w:webHidden/>
                  </w:rPr>
                  <w:fldChar w:fldCharType="end"/>
                </w:r>
              </w:hyperlink>
            </w:p>
            <w:p w14:paraId="263C67A5" w14:textId="6C471A12" w:rsidR="00F91601" w:rsidRDefault="00D95E9E">
              <w:pPr>
                <w:pStyle w:val="TOC3"/>
                <w:rPr>
                  <w:rFonts w:eastAsiaTheme="minorEastAsia"/>
                  <w:noProof/>
                  <w:color w:val="auto"/>
                  <w:lang w:eastAsia="en-AU"/>
                </w:rPr>
              </w:pPr>
              <w:hyperlink w:anchor="_Toc531958964" w:history="1">
                <w:r w:rsidR="00F91601" w:rsidRPr="005848BD">
                  <w:rPr>
                    <w:rStyle w:val="Hyperlink"/>
                    <w:noProof/>
                  </w:rPr>
                  <w:t>Physical Requirements</w:t>
                </w:r>
                <w:r w:rsidR="00F91601">
                  <w:rPr>
                    <w:noProof/>
                    <w:webHidden/>
                  </w:rPr>
                  <w:tab/>
                </w:r>
                <w:r w:rsidR="00F91601">
                  <w:rPr>
                    <w:noProof/>
                    <w:webHidden/>
                  </w:rPr>
                  <w:fldChar w:fldCharType="begin"/>
                </w:r>
                <w:r w:rsidR="00F91601">
                  <w:rPr>
                    <w:noProof/>
                    <w:webHidden/>
                  </w:rPr>
                  <w:instrText xml:space="preserve"> PAGEREF _Toc531958964 \h </w:instrText>
                </w:r>
                <w:r w:rsidR="00F91601">
                  <w:rPr>
                    <w:noProof/>
                    <w:webHidden/>
                  </w:rPr>
                </w:r>
                <w:r w:rsidR="00F91601">
                  <w:rPr>
                    <w:noProof/>
                    <w:webHidden/>
                  </w:rPr>
                  <w:fldChar w:fldCharType="separate"/>
                </w:r>
                <w:r>
                  <w:rPr>
                    <w:noProof/>
                    <w:webHidden/>
                  </w:rPr>
                  <w:t>12</w:t>
                </w:r>
                <w:r w:rsidR="00F91601">
                  <w:rPr>
                    <w:noProof/>
                    <w:webHidden/>
                  </w:rPr>
                  <w:fldChar w:fldCharType="end"/>
                </w:r>
              </w:hyperlink>
            </w:p>
            <w:p w14:paraId="7660DBC9" w14:textId="3CBAFA31" w:rsidR="00F91601" w:rsidRDefault="00D95E9E">
              <w:pPr>
                <w:pStyle w:val="TOC2"/>
                <w:rPr>
                  <w:rFonts w:eastAsiaTheme="minorEastAsia"/>
                  <w:noProof/>
                  <w:color w:val="auto"/>
                  <w:sz w:val="22"/>
                  <w:lang w:eastAsia="en-AU"/>
                </w:rPr>
              </w:pPr>
              <w:hyperlink w:anchor="_Toc531958965" w:history="1">
                <w:r w:rsidR="00F91601" w:rsidRPr="005848BD">
                  <w:rPr>
                    <w:rStyle w:val="Hyperlink"/>
                    <w:noProof/>
                  </w:rPr>
                  <w:t>Authenticity of Evidence</w:t>
                </w:r>
                <w:r w:rsidR="00F91601">
                  <w:rPr>
                    <w:noProof/>
                    <w:webHidden/>
                  </w:rPr>
                  <w:tab/>
                </w:r>
                <w:r w:rsidR="00F91601">
                  <w:rPr>
                    <w:noProof/>
                    <w:webHidden/>
                  </w:rPr>
                  <w:fldChar w:fldCharType="begin"/>
                </w:r>
                <w:r w:rsidR="00F91601">
                  <w:rPr>
                    <w:noProof/>
                    <w:webHidden/>
                  </w:rPr>
                  <w:instrText xml:space="preserve"> PAGEREF _Toc531958965 \h </w:instrText>
                </w:r>
                <w:r w:rsidR="00F91601">
                  <w:rPr>
                    <w:noProof/>
                    <w:webHidden/>
                  </w:rPr>
                </w:r>
                <w:r w:rsidR="00F91601">
                  <w:rPr>
                    <w:noProof/>
                    <w:webHidden/>
                  </w:rPr>
                  <w:fldChar w:fldCharType="separate"/>
                </w:r>
                <w:r>
                  <w:rPr>
                    <w:noProof/>
                    <w:webHidden/>
                  </w:rPr>
                  <w:t>13</w:t>
                </w:r>
                <w:r w:rsidR="00F91601">
                  <w:rPr>
                    <w:noProof/>
                    <w:webHidden/>
                  </w:rPr>
                  <w:fldChar w:fldCharType="end"/>
                </w:r>
              </w:hyperlink>
            </w:p>
            <w:p w14:paraId="7CDCB839" w14:textId="11AE7DE3" w:rsidR="00F91601" w:rsidRDefault="00D95E9E">
              <w:pPr>
                <w:pStyle w:val="TOC1"/>
                <w:rPr>
                  <w:rFonts w:eastAsiaTheme="minorEastAsia"/>
                  <w:b w:val="0"/>
                  <w:noProof/>
                  <w:color w:val="auto"/>
                  <w:sz w:val="22"/>
                  <w:lang w:eastAsia="en-AU"/>
                </w:rPr>
              </w:pPr>
              <w:hyperlink w:anchor="_Toc531958966" w:history="1">
                <w:r w:rsidR="00F91601" w:rsidRPr="005848BD">
                  <w:rPr>
                    <w:rStyle w:val="Hyperlink"/>
                    <w:noProof/>
                  </w:rPr>
                  <w:t>Appeal</w:t>
                </w:r>
                <w:r w:rsidR="00F91601">
                  <w:rPr>
                    <w:noProof/>
                    <w:webHidden/>
                  </w:rPr>
                  <w:tab/>
                </w:r>
                <w:r w:rsidR="00F91601">
                  <w:rPr>
                    <w:noProof/>
                    <w:webHidden/>
                  </w:rPr>
                  <w:fldChar w:fldCharType="begin"/>
                </w:r>
                <w:r w:rsidR="00F91601">
                  <w:rPr>
                    <w:noProof/>
                    <w:webHidden/>
                  </w:rPr>
                  <w:instrText xml:space="preserve"> PAGEREF _Toc531958966 \h </w:instrText>
                </w:r>
                <w:r w:rsidR="00F91601">
                  <w:rPr>
                    <w:noProof/>
                    <w:webHidden/>
                  </w:rPr>
                </w:r>
                <w:r w:rsidR="00F91601">
                  <w:rPr>
                    <w:noProof/>
                    <w:webHidden/>
                  </w:rPr>
                  <w:fldChar w:fldCharType="separate"/>
                </w:r>
                <w:r>
                  <w:rPr>
                    <w:noProof/>
                    <w:webHidden/>
                  </w:rPr>
                  <w:t>13</w:t>
                </w:r>
                <w:r w:rsidR="00F91601">
                  <w:rPr>
                    <w:noProof/>
                    <w:webHidden/>
                  </w:rPr>
                  <w:fldChar w:fldCharType="end"/>
                </w:r>
              </w:hyperlink>
            </w:p>
            <w:p w14:paraId="3A94513A" w14:textId="30137FD3" w:rsidR="00F91601" w:rsidRDefault="00D95E9E">
              <w:pPr>
                <w:pStyle w:val="TOC1"/>
                <w:rPr>
                  <w:rFonts w:eastAsiaTheme="minorEastAsia"/>
                  <w:b w:val="0"/>
                  <w:noProof/>
                  <w:color w:val="auto"/>
                  <w:sz w:val="22"/>
                  <w:lang w:eastAsia="en-AU"/>
                </w:rPr>
              </w:pPr>
              <w:hyperlink w:anchor="_Toc531958967" w:history="1">
                <w:r w:rsidR="00F91601" w:rsidRPr="005848BD">
                  <w:rPr>
                    <w:rStyle w:val="Hyperlink"/>
                    <w:noProof/>
                  </w:rPr>
                  <w:t>Responsibilities</w:t>
                </w:r>
                <w:r w:rsidR="00F91601">
                  <w:rPr>
                    <w:noProof/>
                    <w:webHidden/>
                  </w:rPr>
                  <w:tab/>
                </w:r>
                <w:r w:rsidR="00F91601">
                  <w:rPr>
                    <w:noProof/>
                    <w:webHidden/>
                  </w:rPr>
                  <w:fldChar w:fldCharType="begin"/>
                </w:r>
                <w:r w:rsidR="00F91601">
                  <w:rPr>
                    <w:noProof/>
                    <w:webHidden/>
                  </w:rPr>
                  <w:instrText xml:space="preserve"> PAGEREF _Toc531958967 \h </w:instrText>
                </w:r>
                <w:r w:rsidR="00F91601">
                  <w:rPr>
                    <w:noProof/>
                    <w:webHidden/>
                  </w:rPr>
                </w:r>
                <w:r w:rsidR="00F91601">
                  <w:rPr>
                    <w:noProof/>
                    <w:webHidden/>
                  </w:rPr>
                  <w:fldChar w:fldCharType="separate"/>
                </w:r>
                <w:r>
                  <w:rPr>
                    <w:noProof/>
                    <w:webHidden/>
                  </w:rPr>
                  <w:t>13</w:t>
                </w:r>
                <w:r w:rsidR="00F91601">
                  <w:rPr>
                    <w:noProof/>
                    <w:webHidden/>
                  </w:rPr>
                  <w:fldChar w:fldCharType="end"/>
                </w:r>
              </w:hyperlink>
            </w:p>
            <w:p w14:paraId="66FCF4E9" w14:textId="433B76DC" w:rsidR="00F91601" w:rsidRDefault="00D95E9E">
              <w:pPr>
                <w:pStyle w:val="TOC2"/>
                <w:rPr>
                  <w:rFonts w:eastAsiaTheme="minorEastAsia"/>
                  <w:noProof/>
                  <w:color w:val="auto"/>
                  <w:sz w:val="22"/>
                  <w:lang w:eastAsia="en-AU"/>
                </w:rPr>
              </w:pPr>
              <w:hyperlink w:anchor="_Toc531958968" w:history="1">
                <w:r w:rsidR="00F91601" w:rsidRPr="005848BD">
                  <w:rPr>
                    <w:rStyle w:val="Hyperlink"/>
                    <w:noProof/>
                  </w:rPr>
                  <w:t>General Manager</w:t>
                </w:r>
                <w:r w:rsidR="00F91601">
                  <w:rPr>
                    <w:noProof/>
                    <w:webHidden/>
                  </w:rPr>
                  <w:tab/>
                </w:r>
                <w:r w:rsidR="00F91601">
                  <w:rPr>
                    <w:noProof/>
                    <w:webHidden/>
                  </w:rPr>
                  <w:fldChar w:fldCharType="begin"/>
                </w:r>
                <w:r w:rsidR="00F91601">
                  <w:rPr>
                    <w:noProof/>
                    <w:webHidden/>
                  </w:rPr>
                  <w:instrText xml:space="preserve"> PAGEREF _Toc531958968 \h </w:instrText>
                </w:r>
                <w:r w:rsidR="00F91601">
                  <w:rPr>
                    <w:noProof/>
                    <w:webHidden/>
                  </w:rPr>
                </w:r>
                <w:r w:rsidR="00F91601">
                  <w:rPr>
                    <w:noProof/>
                    <w:webHidden/>
                  </w:rPr>
                  <w:fldChar w:fldCharType="separate"/>
                </w:r>
                <w:r>
                  <w:rPr>
                    <w:noProof/>
                    <w:webHidden/>
                  </w:rPr>
                  <w:t>13</w:t>
                </w:r>
                <w:r w:rsidR="00F91601">
                  <w:rPr>
                    <w:noProof/>
                    <w:webHidden/>
                  </w:rPr>
                  <w:fldChar w:fldCharType="end"/>
                </w:r>
              </w:hyperlink>
            </w:p>
            <w:p w14:paraId="114C7C7E" w14:textId="62291693" w:rsidR="00F91601" w:rsidRDefault="00D95E9E">
              <w:pPr>
                <w:pStyle w:val="TOC2"/>
                <w:rPr>
                  <w:rFonts w:eastAsiaTheme="minorEastAsia"/>
                  <w:noProof/>
                  <w:color w:val="auto"/>
                  <w:sz w:val="22"/>
                  <w:lang w:eastAsia="en-AU"/>
                </w:rPr>
              </w:pPr>
              <w:hyperlink w:anchor="_Toc531958969" w:history="1">
                <w:r w:rsidR="00F91601" w:rsidRPr="005848BD">
                  <w:rPr>
                    <w:rStyle w:val="Hyperlink"/>
                    <w:noProof/>
                  </w:rPr>
                  <w:t>Senior Trainer</w:t>
                </w:r>
                <w:r w:rsidR="00F91601">
                  <w:rPr>
                    <w:noProof/>
                    <w:webHidden/>
                  </w:rPr>
                  <w:tab/>
                </w:r>
                <w:r w:rsidR="00F91601">
                  <w:rPr>
                    <w:noProof/>
                    <w:webHidden/>
                  </w:rPr>
                  <w:fldChar w:fldCharType="begin"/>
                </w:r>
                <w:r w:rsidR="00F91601">
                  <w:rPr>
                    <w:noProof/>
                    <w:webHidden/>
                  </w:rPr>
                  <w:instrText xml:space="preserve"> PAGEREF _Toc531958969 \h </w:instrText>
                </w:r>
                <w:r w:rsidR="00F91601">
                  <w:rPr>
                    <w:noProof/>
                    <w:webHidden/>
                  </w:rPr>
                </w:r>
                <w:r w:rsidR="00F91601">
                  <w:rPr>
                    <w:noProof/>
                    <w:webHidden/>
                  </w:rPr>
                  <w:fldChar w:fldCharType="separate"/>
                </w:r>
                <w:r>
                  <w:rPr>
                    <w:noProof/>
                    <w:webHidden/>
                  </w:rPr>
                  <w:t>14</w:t>
                </w:r>
                <w:r w:rsidR="00F91601">
                  <w:rPr>
                    <w:noProof/>
                    <w:webHidden/>
                  </w:rPr>
                  <w:fldChar w:fldCharType="end"/>
                </w:r>
              </w:hyperlink>
            </w:p>
            <w:p w14:paraId="3E50AC30" w14:textId="46D7D2C8" w:rsidR="00F91601" w:rsidRDefault="00D95E9E">
              <w:pPr>
                <w:pStyle w:val="TOC2"/>
                <w:rPr>
                  <w:rFonts w:eastAsiaTheme="minorEastAsia"/>
                  <w:noProof/>
                  <w:color w:val="auto"/>
                  <w:sz w:val="22"/>
                  <w:lang w:eastAsia="en-AU"/>
                </w:rPr>
              </w:pPr>
              <w:hyperlink w:anchor="_Toc531958970" w:history="1">
                <w:r w:rsidR="00F91601" w:rsidRPr="005848BD">
                  <w:rPr>
                    <w:rStyle w:val="Hyperlink"/>
                    <w:noProof/>
                  </w:rPr>
                  <w:t>Administration</w:t>
                </w:r>
                <w:r w:rsidR="00F91601">
                  <w:rPr>
                    <w:noProof/>
                    <w:webHidden/>
                  </w:rPr>
                  <w:tab/>
                </w:r>
                <w:r w:rsidR="00F91601">
                  <w:rPr>
                    <w:noProof/>
                    <w:webHidden/>
                  </w:rPr>
                  <w:fldChar w:fldCharType="begin"/>
                </w:r>
                <w:r w:rsidR="00F91601">
                  <w:rPr>
                    <w:noProof/>
                    <w:webHidden/>
                  </w:rPr>
                  <w:instrText xml:space="preserve"> PAGEREF _Toc531958970 \h </w:instrText>
                </w:r>
                <w:r w:rsidR="00F91601">
                  <w:rPr>
                    <w:noProof/>
                    <w:webHidden/>
                  </w:rPr>
                </w:r>
                <w:r w:rsidR="00F91601">
                  <w:rPr>
                    <w:noProof/>
                    <w:webHidden/>
                  </w:rPr>
                  <w:fldChar w:fldCharType="separate"/>
                </w:r>
                <w:r>
                  <w:rPr>
                    <w:noProof/>
                    <w:webHidden/>
                  </w:rPr>
                  <w:t>14</w:t>
                </w:r>
                <w:r w:rsidR="00F91601">
                  <w:rPr>
                    <w:noProof/>
                    <w:webHidden/>
                  </w:rPr>
                  <w:fldChar w:fldCharType="end"/>
                </w:r>
              </w:hyperlink>
            </w:p>
            <w:p w14:paraId="37EA930B" w14:textId="7D19B8D8" w:rsidR="00F91601" w:rsidRDefault="00D95E9E">
              <w:pPr>
                <w:pStyle w:val="TOC2"/>
                <w:rPr>
                  <w:rFonts w:eastAsiaTheme="minorEastAsia"/>
                  <w:noProof/>
                  <w:color w:val="auto"/>
                  <w:sz w:val="22"/>
                  <w:lang w:eastAsia="en-AU"/>
                </w:rPr>
              </w:pPr>
              <w:hyperlink w:anchor="_Toc531958971" w:history="1">
                <w:r w:rsidR="00F91601" w:rsidRPr="005848BD">
                  <w:rPr>
                    <w:rStyle w:val="Hyperlink"/>
                    <w:noProof/>
                  </w:rPr>
                  <w:t>Student Support &amp; Children’s Protection Officers</w:t>
                </w:r>
                <w:r w:rsidR="00F91601">
                  <w:rPr>
                    <w:noProof/>
                    <w:webHidden/>
                  </w:rPr>
                  <w:tab/>
                </w:r>
                <w:r w:rsidR="00F91601">
                  <w:rPr>
                    <w:noProof/>
                    <w:webHidden/>
                  </w:rPr>
                  <w:fldChar w:fldCharType="begin"/>
                </w:r>
                <w:r w:rsidR="00F91601">
                  <w:rPr>
                    <w:noProof/>
                    <w:webHidden/>
                  </w:rPr>
                  <w:instrText xml:space="preserve"> PAGEREF _Toc531958971 \h </w:instrText>
                </w:r>
                <w:r w:rsidR="00F91601">
                  <w:rPr>
                    <w:noProof/>
                    <w:webHidden/>
                  </w:rPr>
                </w:r>
                <w:r w:rsidR="00F91601">
                  <w:rPr>
                    <w:noProof/>
                    <w:webHidden/>
                  </w:rPr>
                  <w:fldChar w:fldCharType="separate"/>
                </w:r>
                <w:r>
                  <w:rPr>
                    <w:noProof/>
                    <w:webHidden/>
                  </w:rPr>
                  <w:t>14</w:t>
                </w:r>
                <w:r w:rsidR="00F91601">
                  <w:rPr>
                    <w:noProof/>
                    <w:webHidden/>
                  </w:rPr>
                  <w:fldChar w:fldCharType="end"/>
                </w:r>
              </w:hyperlink>
            </w:p>
            <w:p w14:paraId="3D17CC29" w14:textId="68FB40E1" w:rsidR="00F91601" w:rsidRDefault="00D95E9E">
              <w:pPr>
                <w:pStyle w:val="TOC2"/>
                <w:rPr>
                  <w:rFonts w:eastAsiaTheme="minorEastAsia"/>
                  <w:noProof/>
                  <w:color w:val="auto"/>
                  <w:sz w:val="22"/>
                  <w:lang w:eastAsia="en-AU"/>
                </w:rPr>
              </w:pPr>
              <w:hyperlink w:anchor="_Toc531958972" w:history="1">
                <w:r w:rsidR="00F91601" w:rsidRPr="005848BD">
                  <w:rPr>
                    <w:rStyle w:val="Hyperlink"/>
                    <w:noProof/>
                  </w:rPr>
                  <w:t>Candidates</w:t>
                </w:r>
                <w:r w:rsidR="00F91601">
                  <w:rPr>
                    <w:noProof/>
                    <w:webHidden/>
                  </w:rPr>
                  <w:tab/>
                </w:r>
                <w:r w:rsidR="00F91601">
                  <w:rPr>
                    <w:noProof/>
                    <w:webHidden/>
                  </w:rPr>
                  <w:fldChar w:fldCharType="begin"/>
                </w:r>
                <w:r w:rsidR="00F91601">
                  <w:rPr>
                    <w:noProof/>
                    <w:webHidden/>
                  </w:rPr>
                  <w:instrText xml:space="preserve"> PAGEREF _Toc531958972 \h </w:instrText>
                </w:r>
                <w:r w:rsidR="00F91601">
                  <w:rPr>
                    <w:noProof/>
                    <w:webHidden/>
                  </w:rPr>
                </w:r>
                <w:r w:rsidR="00F91601">
                  <w:rPr>
                    <w:noProof/>
                    <w:webHidden/>
                  </w:rPr>
                  <w:fldChar w:fldCharType="separate"/>
                </w:r>
                <w:r>
                  <w:rPr>
                    <w:noProof/>
                    <w:webHidden/>
                  </w:rPr>
                  <w:t>14</w:t>
                </w:r>
                <w:r w:rsidR="00F91601">
                  <w:rPr>
                    <w:noProof/>
                    <w:webHidden/>
                  </w:rPr>
                  <w:fldChar w:fldCharType="end"/>
                </w:r>
              </w:hyperlink>
            </w:p>
            <w:p w14:paraId="55001F74" w14:textId="114EA886" w:rsidR="00F91601" w:rsidRDefault="00D95E9E">
              <w:pPr>
                <w:pStyle w:val="TOC1"/>
                <w:rPr>
                  <w:rFonts w:eastAsiaTheme="minorEastAsia"/>
                  <w:b w:val="0"/>
                  <w:noProof/>
                  <w:color w:val="auto"/>
                  <w:sz w:val="22"/>
                  <w:lang w:eastAsia="en-AU"/>
                </w:rPr>
              </w:pPr>
              <w:hyperlink w:anchor="_Toc531958973" w:history="1">
                <w:r w:rsidR="00F91601" w:rsidRPr="005848BD">
                  <w:rPr>
                    <w:rStyle w:val="Hyperlink"/>
                    <w:noProof/>
                  </w:rPr>
                  <w:t>Applicable Standards</w:t>
                </w:r>
                <w:r w:rsidR="00F91601">
                  <w:rPr>
                    <w:noProof/>
                    <w:webHidden/>
                  </w:rPr>
                  <w:tab/>
                </w:r>
                <w:r w:rsidR="00F91601">
                  <w:rPr>
                    <w:noProof/>
                    <w:webHidden/>
                  </w:rPr>
                  <w:fldChar w:fldCharType="begin"/>
                </w:r>
                <w:r w:rsidR="00F91601">
                  <w:rPr>
                    <w:noProof/>
                    <w:webHidden/>
                  </w:rPr>
                  <w:instrText xml:space="preserve"> PAGEREF _Toc531958973 \h </w:instrText>
                </w:r>
                <w:r w:rsidR="00F91601">
                  <w:rPr>
                    <w:noProof/>
                    <w:webHidden/>
                  </w:rPr>
                </w:r>
                <w:r w:rsidR="00F91601">
                  <w:rPr>
                    <w:noProof/>
                    <w:webHidden/>
                  </w:rPr>
                  <w:fldChar w:fldCharType="separate"/>
                </w:r>
                <w:r>
                  <w:rPr>
                    <w:noProof/>
                    <w:webHidden/>
                  </w:rPr>
                  <w:t>15</w:t>
                </w:r>
                <w:r w:rsidR="00F91601">
                  <w:rPr>
                    <w:noProof/>
                    <w:webHidden/>
                  </w:rPr>
                  <w:fldChar w:fldCharType="end"/>
                </w:r>
              </w:hyperlink>
            </w:p>
            <w:p w14:paraId="00C387D3" w14:textId="770B136A" w:rsidR="00F91601" w:rsidRDefault="00D95E9E">
              <w:pPr>
                <w:pStyle w:val="TOC2"/>
                <w:rPr>
                  <w:rFonts w:eastAsiaTheme="minorEastAsia"/>
                  <w:noProof/>
                  <w:color w:val="auto"/>
                  <w:sz w:val="22"/>
                  <w:lang w:eastAsia="en-AU"/>
                </w:rPr>
              </w:pPr>
              <w:hyperlink w:anchor="_Toc531958974" w:history="1">
                <w:r w:rsidR="00F91601" w:rsidRPr="005848BD">
                  <w:rPr>
                    <w:rStyle w:val="Hyperlink"/>
                    <w:noProof/>
                  </w:rPr>
                  <w:t>Standards for Registered Training Organisations 2015 – Domestic Students</w:t>
                </w:r>
                <w:r w:rsidR="00F91601">
                  <w:rPr>
                    <w:noProof/>
                    <w:webHidden/>
                  </w:rPr>
                  <w:tab/>
                </w:r>
                <w:r w:rsidR="00F91601">
                  <w:rPr>
                    <w:noProof/>
                    <w:webHidden/>
                  </w:rPr>
                  <w:fldChar w:fldCharType="begin"/>
                </w:r>
                <w:r w:rsidR="00F91601">
                  <w:rPr>
                    <w:noProof/>
                    <w:webHidden/>
                  </w:rPr>
                  <w:instrText xml:space="preserve"> PAGEREF _Toc531958974 \h </w:instrText>
                </w:r>
                <w:r w:rsidR="00F91601">
                  <w:rPr>
                    <w:noProof/>
                    <w:webHidden/>
                  </w:rPr>
                </w:r>
                <w:r w:rsidR="00F91601">
                  <w:rPr>
                    <w:noProof/>
                    <w:webHidden/>
                  </w:rPr>
                  <w:fldChar w:fldCharType="separate"/>
                </w:r>
                <w:r>
                  <w:rPr>
                    <w:noProof/>
                    <w:webHidden/>
                  </w:rPr>
                  <w:t>15</w:t>
                </w:r>
                <w:r w:rsidR="00F91601">
                  <w:rPr>
                    <w:noProof/>
                    <w:webHidden/>
                  </w:rPr>
                  <w:fldChar w:fldCharType="end"/>
                </w:r>
              </w:hyperlink>
            </w:p>
            <w:p w14:paraId="683E6598" w14:textId="574DA161" w:rsidR="00F91601" w:rsidRDefault="00D95E9E">
              <w:pPr>
                <w:pStyle w:val="TOC3"/>
                <w:rPr>
                  <w:rFonts w:eastAsiaTheme="minorEastAsia"/>
                  <w:noProof/>
                  <w:color w:val="auto"/>
                  <w:lang w:eastAsia="en-AU"/>
                </w:rPr>
              </w:pPr>
              <w:hyperlink w:anchor="_Toc531958975" w:history="1">
                <w:r w:rsidR="00F91601" w:rsidRPr="005848BD">
                  <w:rPr>
                    <w:rStyle w:val="Hyperlink"/>
                    <w:noProof/>
                  </w:rPr>
                  <w:t>Standard 1 Training &amp; Assessment Strategies</w:t>
                </w:r>
                <w:r w:rsidR="00F91601">
                  <w:rPr>
                    <w:noProof/>
                    <w:webHidden/>
                  </w:rPr>
                  <w:tab/>
                </w:r>
                <w:r w:rsidR="00F91601">
                  <w:rPr>
                    <w:noProof/>
                    <w:webHidden/>
                  </w:rPr>
                  <w:fldChar w:fldCharType="begin"/>
                </w:r>
                <w:r w:rsidR="00F91601">
                  <w:rPr>
                    <w:noProof/>
                    <w:webHidden/>
                  </w:rPr>
                  <w:instrText xml:space="preserve"> PAGEREF _Toc531958975 \h </w:instrText>
                </w:r>
                <w:r w:rsidR="00F91601">
                  <w:rPr>
                    <w:noProof/>
                    <w:webHidden/>
                  </w:rPr>
                </w:r>
                <w:r w:rsidR="00F91601">
                  <w:rPr>
                    <w:noProof/>
                    <w:webHidden/>
                  </w:rPr>
                  <w:fldChar w:fldCharType="separate"/>
                </w:r>
                <w:r>
                  <w:rPr>
                    <w:noProof/>
                    <w:webHidden/>
                  </w:rPr>
                  <w:t>15</w:t>
                </w:r>
                <w:r w:rsidR="00F91601">
                  <w:rPr>
                    <w:noProof/>
                    <w:webHidden/>
                  </w:rPr>
                  <w:fldChar w:fldCharType="end"/>
                </w:r>
              </w:hyperlink>
            </w:p>
            <w:p w14:paraId="3CCC5E0C" w14:textId="047964A9" w:rsidR="00F91601" w:rsidRDefault="00D95E9E">
              <w:pPr>
                <w:pStyle w:val="TOC2"/>
                <w:rPr>
                  <w:rFonts w:eastAsiaTheme="minorEastAsia"/>
                  <w:noProof/>
                  <w:color w:val="auto"/>
                  <w:sz w:val="22"/>
                  <w:lang w:eastAsia="en-AU"/>
                </w:rPr>
              </w:pPr>
              <w:hyperlink w:anchor="_Toc531958976" w:history="1">
                <w:r w:rsidR="00F91601" w:rsidRPr="005848BD">
                  <w:rPr>
                    <w:rStyle w:val="Hyperlink"/>
                    <w:noProof/>
                  </w:rPr>
                  <w:t>Standard 3: The RTO issues, maintains and accepts AQF certification documentation in accordance with these Standards and provides access to learner records.</w:t>
                </w:r>
                <w:r w:rsidR="00F91601">
                  <w:rPr>
                    <w:noProof/>
                    <w:webHidden/>
                  </w:rPr>
                  <w:tab/>
                </w:r>
                <w:r w:rsidR="00F91601">
                  <w:rPr>
                    <w:noProof/>
                    <w:webHidden/>
                  </w:rPr>
                  <w:fldChar w:fldCharType="begin"/>
                </w:r>
                <w:r w:rsidR="00F91601">
                  <w:rPr>
                    <w:noProof/>
                    <w:webHidden/>
                  </w:rPr>
                  <w:instrText xml:space="preserve"> PAGEREF _Toc531958976 \h </w:instrText>
                </w:r>
                <w:r w:rsidR="00F91601">
                  <w:rPr>
                    <w:noProof/>
                    <w:webHidden/>
                  </w:rPr>
                </w:r>
                <w:r w:rsidR="00F91601">
                  <w:rPr>
                    <w:noProof/>
                    <w:webHidden/>
                  </w:rPr>
                  <w:fldChar w:fldCharType="separate"/>
                </w:r>
                <w:r>
                  <w:rPr>
                    <w:noProof/>
                    <w:webHidden/>
                  </w:rPr>
                  <w:t>16</w:t>
                </w:r>
                <w:r w:rsidR="00F91601">
                  <w:rPr>
                    <w:noProof/>
                    <w:webHidden/>
                  </w:rPr>
                  <w:fldChar w:fldCharType="end"/>
                </w:r>
              </w:hyperlink>
            </w:p>
            <w:p w14:paraId="0740D1E6" w14:textId="396BF414" w:rsidR="00F91601" w:rsidRDefault="00D95E9E">
              <w:pPr>
                <w:pStyle w:val="TOC2"/>
                <w:rPr>
                  <w:rFonts w:eastAsiaTheme="minorEastAsia"/>
                  <w:noProof/>
                  <w:color w:val="auto"/>
                  <w:sz w:val="22"/>
                  <w:lang w:eastAsia="en-AU"/>
                </w:rPr>
              </w:pPr>
              <w:hyperlink w:anchor="_Toc531958977" w:history="1">
                <w:r w:rsidR="00F91601" w:rsidRPr="005848BD">
                  <w:rPr>
                    <w:rStyle w:val="Hyperlink"/>
                    <w:noProof/>
                  </w:rPr>
                  <w:t>Standard 4: Accurate and accessible information about an RTO, its services and performance is available to inform prospective and current learners and clients.</w:t>
                </w:r>
                <w:r w:rsidR="00F91601">
                  <w:rPr>
                    <w:noProof/>
                    <w:webHidden/>
                  </w:rPr>
                  <w:tab/>
                </w:r>
                <w:r w:rsidR="00F91601">
                  <w:rPr>
                    <w:noProof/>
                    <w:webHidden/>
                  </w:rPr>
                  <w:fldChar w:fldCharType="begin"/>
                </w:r>
                <w:r w:rsidR="00F91601">
                  <w:rPr>
                    <w:noProof/>
                    <w:webHidden/>
                  </w:rPr>
                  <w:instrText xml:space="preserve"> PAGEREF _Toc531958977 \h </w:instrText>
                </w:r>
                <w:r w:rsidR="00F91601">
                  <w:rPr>
                    <w:noProof/>
                    <w:webHidden/>
                  </w:rPr>
                </w:r>
                <w:r w:rsidR="00F91601">
                  <w:rPr>
                    <w:noProof/>
                    <w:webHidden/>
                  </w:rPr>
                  <w:fldChar w:fldCharType="separate"/>
                </w:r>
                <w:r>
                  <w:rPr>
                    <w:noProof/>
                    <w:webHidden/>
                  </w:rPr>
                  <w:t>17</w:t>
                </w:r>
                <w:r w:rsidR="00F91601">
                  <w:rPr>
                    <w:noProof/>
                    <w:webHidden/>
                  </w:rPr>
                  <w:fldChar w:fldCharType="end"/>
                </w:r>
              </w:hyperlink>
            </w:p>
            <w:p w14:paraId="5CC1085E" w14:textId="193808BC" w:rsidR="00F91601" w:rsidRDefault="00D95E9E">
              <w:pPr>
                <w:pStyle w:val="TOC2"/>
                <w:rPr>
                  <w:rFonts w:eastAsiaTheme="minorEastAsia"/>
                  <w:noProof/>
                  <w:color w:val="auto"/>
                  <w:sz w:val="22"/>
                  <w:lang w:eastAsia="en-AU"/>
                </w:rPr>
              </w:pPr>
              <w:hyperlink w:anchor="_Toc531958978" w:history="1">
                <w:r w:rsidR="00F91601" w:rsidRPr="005848BD">
                  <w:rPr>
                    <w:rStyle w:val="Hyperlink"/>
                    <w:noProof/>
                  </w:rPr>
                  <w:t>Standard Five - Each Learner is Properly Informed and Protected.</w:t>
                </w:r>
                <w:r w:rsidR="00F91601">
                  <w:rPr>
                    <w:noProof/>
                    <w:webHidden/>
                  </w:rPr>
                  <w:tab/>
                </w:r>
                <w:r w:rsidR="00F91601">
                  <w:rPr>
                    <w:noProof/>
                    <w:webHidden/>
                  </w:rPr>
                  <w:fldChar w:fldCharType="begin"/>
                </w:r>
                <w:r w:rsidR="00F91601">
                  <w:rPr>
                    <w:noProof/>
                    <w:webHidden/>
                  </w:rPr>
                  <w:instrText xml:space="preserve"> PAGEREF _Toc531958978 \h </w:instrText>
                </w:r>
                <w:r w:rsidR="00F91601">
                  <w:rPr>
                    <w:noProof/>
                    <w:webHidden/>
                  </w:rPr>
                </w:r>
                <w:r w:rsidR="00F91601">
                  <w:rPr>
                    <w:noProof/>
                    <w:webHidden/>
                  </w:rPr>
                  <w:fldChar w:fldCharType="separate"/>
                </w:r>
                <w:r>
                  <w:rPr>
                    <w:noProof/>
                    <w:webHidden/>
                  </w:rPr>
                  <w:t>18</w:t>
                </w:r>
                <w:r w:rsidR="00F91601">
                  <w:rPr>
                    <w:noProof/>
                    <w:webHidden/>
                  </w:rPr>
                  <w:fldChar w:fldCharType="end"/>
                </w:r>
              </w:hyperlink>
            </w:p>
            <w:p w14:paraId="746AF79B" w14:textId="733BC502" w:rsidR="00F91601" w:rsidRDefault="00D95E9E">
              <w:pPr>
                <w:pStyle w:val="TOC2"/>
                <w:rPr>
                  <w:rFonts w:eastAsiaTheme="minorEastAsia"/>
                  <w:noProof/>
                  <w:color w:val="auto"/>
                  <w:sz w:val="22"/>
                  <w:lang w:eastAsia="en-AU"/>
                </w:rPr>
              </w:pPr>
              <w:hyperlink w:anchor="_Toc531958979" w:history="1">
                <w:r w:rsidR="00F91601" w:rsidRPr="005848BD">
                  <w:rPr>
                    <w:rStyle w:val="Hyperlink"/>
                    <w:noProof/>
                  </w:rPr>
                  <w:t>Standard 6 - Complaints and appeals are recorded, acknowledged and dealt with fairly, efficiently and effectively.</w:t>
                </w:r>
                <w:r w:rsidR="00F91601">
                  <w:rPr>
                    <w:noProof/>
                    <w:webHidden/>
                  </w:rPr>
                  <w:tab/>
                </w:r>
                <w:r w:rsidR="00F91601">
                  <w:rPr>
                    <w:noProof/>
                    <w:webHidden/>
                  </w:rPr>
                  <w:fldChar w:fldCharType="begin"/>
                </w:r>
                <w:r w:rsidR="00F91601">
                  <w:rPr>
                    <w:noProof/>
                    <w:webHidden/>
                  </w:rPr>
                  <w:instrText xml:space="preserve"> PAGEREF _Toc531958979 \h </w:instrText>
                </w:r>
                <w:r w:rsidR="00F91601">
                  <w:rPr>
                    <w:noProof/>
                    <w:webHidden/>
                  </w:rPr>
                </w:r>
                <w:r w:rsidR="00F91601">
                  <w:rPr>
                    <w:noProof/>
                    <w:webHidden/>
                  </w:rPr>
                  <w:fldChar w:fldCharType="separate"/>
                </w:r>
                <w:r>
                  <w:rPr>
                    <w:noProof/>
                    <w:webHidden/>
                  </w:rPr>
                  <w:t>20</w:t>
                </w:r>
                <w:r w:rsidR="00F91601">
                  <w:rPr>
                    <w:noProof/>
                    <w:webHidden/>
                  </w:rPr>
                  <w:fldChar w:fldCharType="end"/>
                </w:r>
              </w:hyperlink>
            </w:p>
            <w:p w14:paraId="1DDD5189" w14:textId="440DCA3B" w:rsidR="0073210A" w:rsidRDefault="0073210A">
              <w:pPr>
                <w:jc w:val="left"/>
              </w:pPr>
              <w:r>
                <w:rPr>
                  <w:b/>
                  <w:bCs/>
                  <w:noProof/>
                </w:rPr>
                <w:fldChar w:fldCharType="end"/>
              </w:r>
            </w:p>
          </w:sdtContent>
        </w:sdt>
        <w:p w14:paraId="4E8DB881" w14:textId="77777777" w:rsidR="003A766A" w:rsidRDefault="003A766A">
          <w:pPr>
            <w:jc w:val="left"/>
            <w:sectPr w:rsidR="003A766A" w:rsidSect="00CF3084">
              <w:headerReference w:type="default" r:id="rId15"/>
              <w:footerReference w:type="default" r:id="rId16"/>
              <w:headerReference w:type="first" r:id="rId17"/>
              <w:footerReference w:type="first" r:id="rId18"/>
              <w:pgSz w:w="11906" w:h="16838"/>
              <w:pgMar w:top="1440" w:right="1077" w:bottom="1440" w:left="1077" w:header="709" w:footer="709" w:gutter="0"/>
              <w:cols w:space="708"/>
              <w:titlePg/>
              <w:docGrid w:linePitch="360"/>
            </w:sectPr>
          </w:pPr>
        </w:p>
        <w:p w14:paraId="2DEC0E7F" w14:textId="77777777" w:rsidR="00190C51" w:rsidRPr="00190C51" w:rsidRDefault="00CE0028" w:rsidP="00190C51">
          <w:pPr>
            <w:pStyle w:val="Heading1"/>
            <w:pageBreakBefore/>
          </w:pPr>
          <w:bookmarkStart w:id="1" w:name="_Toc531958941"/>
          <w:r>
            <w:lastRenderedPageBreak/>
            <w:t>Documents</w:t>
          </w:r>
        </w:p>
      </w:sdtContent>
    </w:sdt>
    <w:bookmarkEnd w:id="1" w:displacedByCustomXml="prev"/>
    <w:bookmarkStart w:id="2" w:name="_Toc464211660" w:displacedByCustomXml="prev"/>
    <w:bookmarkEnd w:id="2" w:displacedByCustomXml="prev"/>
    <w:bookmarkStart w:id="3" w:name="_Toc397003541" w:displacedByCustomXml="prev"/>
    <w:bookmarkEnd w:id="3" w:displacedByCustomXml="prev"/>
    <w:p w14:paraId="53F4EB9D" w14:textId="48A59932" w:rsidR="00190C51" w:rsidRDefault="00190C51" w:rsidP="00190C51">
      <w:pPr>
        <w:tabs>
          <w:tab w:val="left" w:pos="1620"/>
          <w:tab w:val="left" w:pos="1980"/>
          <w:tab w:val="left" w:pos="5103"/>
          <w:tab w:val="left" w:pos="6521"/>
          <w:tab w:val="left" w:pos="6946"/>
        </w:tabs>
        <w:rPr>
          <w:rFonts w:cs="Arial"/>
        </w:rPr>
      </w:pPr>
      <w:r>
        <w:rPr>
          <w:rFonts w:cs="Arial"/>
        </w:rPr>
        <w:t xml:space="preserve">Student </w:t>
      </w:r>
      <w:r w:rsidR="004D5724">
        <w:rPr>
          <w:rFonts w:cs="Arial"/>
        </w:rPr>
        <w:t xml:space="preserve">Enrolment </w:t>
      </w:r>
      <w:r>
        <w:rPr>
          <w:rFonts w:cs="Arial"/>
        </w:rPr>
        <w:t>Form</w:t>
      </w:r>
      <w:r w:rsidR="00F91601">
        <w:rPr>
          <w:rFonts w:cs="Arial"/>
        </w:rPr>
        <w:t xml:space="preserve"> FM126</w:t>
      </w:r>
    </w:p>
    <w:p w14:paraId="160F6FD5" w14:textId="6408C558" w:rsidR="004D5724" w:rsidRDefault="00661588" w:rsidP="00190C51">
      <w:pPr>
        <w:tabs>
          <w:tab w:val="left" w:pos="1620"/>
          <w:tab w:val="left" w:pos="1980"/>
          <w:tab w:val="left" w:pos="5103"/>
          <w:tab w:val="left" w:pos="6521"/>
          <w:tab w:val="left" w:pos="6946"/>
        </w:tabs>
        <w:rPr>
          <w:rFonts w:cs="Arial"/>
        </w:rPr>
      </w:pPr>
      <w:r>
        <w:rPr>
          <w:rFonts w:cs="Arial"/>
        </w:rPr>
        <w:t>Induction</w:t>
      </w:r>
      <w:r w:rsidR="00F91601">
        <w:rPr>
          <w:rFonts w:cs="Arial"/>
        </w:rPr>
        <w:t xml:space="preserve"> Checklist FM104</w:t>
      </w:r>
    </w:p>
    <w:p w14:paraId="568FB207" w14:textId="12E6AAE9" w:rsidR="00195213" w:rsidRDefault="00F27978" w:rsidP="00190C51">
      <w:pPr>
        <w:tabs>
          <w:tab w:val="left" w:pos="1620"/>
          <w:tab w:val="left" w:pos="1980"/>
          <w:tab w:val="left" w:pos="5103"/>
          <w:tab w:val="left" w:pos="6521"/>
          <w:tab w:val="left" w:pos="6946"/>
        </w:tabs>
        <w:rPr>
          <w:rFonts w:cs="Arial"/>
        </w:rPr>
      </w:pPr>
      <w:r>
        <w:rPr>
          <w:rFonts w:cs="Arial"/>
        </w:rPr>
        <w:t xml:space="preserve">Pre </w:t>
      </w:r>
      <w:r w:rsidR="00195213">
        <w:rPr>
          <w:rFonts w:cs="Arial"/>
        </w:rPr>
        <w:t xml:space="preserve">Training </w:t>
      </w:r>
      <w:r>
        <w:rPr>
          <w:rFonts w:cs="Arial"/>
        </w:rPr>
        <w:t xml:space="preserve">Review </w:t>
      </w:r>
      <w:r w:rsidR="004D5724">
        <w:rPr>
          <w:rFonts w:cs="Arial"/>
        </w:rPr>
        <w:t xml:space="preserve">Example </w:t>
      </w:r>
      <w:r w:rsidR="00F764BC">
        <w:rPr>
          <w:rFonts w:cs="Arial"/>
        </w:rPr>
        <w:t>Form FM161</w:t>
      </w:r>
    </w:p>
    <w:p w14:paraId="5946DFC2" w14:textId="7690C24E" w:rsidR="00190C51" w:rsidRPr="00674CB8" w:rsidRDefault="00190C51" w:rsidP="00190C51">
      <w:pPr>
        <w:tabs>
          <w:tab w:val="left" w:pos="1620"/>
          <w:tab w:val="left" w:pos="1980"/>
          <w:tab w:val="left" w:pos="5103"/>
          <w:tab w:val="left" w:pos="6521"/>
          <w:tab w:val="left" w:pos="6946"/>
        </w:tabs>
        <w:rPr>
          <w:rFonts w:cs="Arial"/>
        </w:rPr>
      </w:pPr>
      <w:r w:rsidRPr="00674CB8">
        <w:rPr>
          <w:rFonts w:cs="Arial"/>
        </w:rPr>
        <w:t>Disclosure of Support Form</w:t>
      </w:r>
      <w:r w:rsidR="00844065">
        <w:rPr>
          <w:rFonts w:cs="Arial"/>
        </w:rPr>
        <w:t xml:space="preserve"> FM132</w:t>
      </w:r>
    </w:p>
    <w:p w14:paraId="18F1524A" w14:textId="7C58386F" w:rsidR="00190C51" w:rsidRDefault="00190C51" w:rsidP="00190C51">
      <w:pPr>
        <w:tabs>
          <w:tab w:val="left" w:pos="1620"/>
          <w:tab w:val="left" w:pos="1980"/>
          <w:tab w:val="left" w:pos="5760"/>
          <w:tab w:val="left" w:pos="7020"/>
          <w:tab w:val="left" w:pos="7088"/>
          <w:tab w:val="left" w:pos="7200"/>
          <w:tab w:val="left" w:pos="7380"/>
        </w:tabs>
        <w:rPr>
          <w:rFonts w:cs="Arial"/>
        </w:rPr>
      </w:pPr>
      <w:r w:rsidRPr="001E3217">
        <w:rPr>
          <w:rFonts w:cs="Arial"/>
        </w:rPr>
        <w:t>Application Enrolment Pack</w:t>
      </w:r>
      <w:r w:rsidR="004D5724">
        <w:rPr>
          <w:rFonts w:cs="Arial"/>
        </w:rPr>
        <w:t xml:space="preserve"> </w:t>
      </w:r>
    </w:p>
    <w:p w14:paraId="38BF08FB" w14:textId="77777777" w:rsidR="00CE0028" w:rsidRDefault="00CE0028" w:rsidP="00CE0028">
      <w:pPr>
        <w:pStyle w:val="Heading1"/>
      </w:pPr>
      <w:bookmarkStart w:id="4" w:name="_Toc531958942"/>
      <w:r>
        <w:t>References</w:t>
      </w:r>
      <w:bookmarkEnd w:id="4"/>
    </w:p>
    <w:p w14:paraId="13C84686" w14:textId="36D9E4F7" w:rsidR="00C4624A" w:rsidRDefault="00195213" w:rsidP="00C4624A">
      <w:r>
        <w:t>Privacy Policy</w:t>
      </w:r>
      <w:r w:rsidR="006B484C">
        <w:t xml:space="preserve"> POL026</w:t>
      </w:r>
    </w:p>
    <w:p w14:paraId="05464525" w14:textId="02AC6EC1" w:rsidR="00195213" w:rsidRDefault="00195213" w:rsidP="00C4624A">
      <w:r>
        <w:t>Confidentiality Policy</w:t>
      </w:r>
      <w:r w:rsidR="006B484C">
        <w:t xml:space="preserve"> POL003</w:t>
      </w:r>
    </w:p>
    <w:p w14:paraId="73D75456" w14:textId="354CF801" w:rsidR="00195213" w:rsidRDefault="00195213" w:rsidP="00C4624A">
      <w:r>
        <w:t xml:space="preserve">Records Management </w:t>
      </w:r>
      <w:r w:rsidR="00A1015E">
        <w:t xml:space="preserve">&amp; Control </w:t>
      </w:r>
      <w:r>
        <w:t>Policy</w:t>
      </w:r>
      <w:r w:rsidR="006B484C">
        <w:t xml:space="preserve"> POL027</w:t>
      </w:r>
    </w:p>
    <w:p w14:paraId="26CB546A" w14:textId="46EE2745" w:rsidR="00195213" w:rsidRDefault="00195213" w:rsidP="00C4624A">
      <w:r>
        <w:t>Appeal Policy</w:t>
      </w:r>
      <w:r w:rsidR="006B484C">
        <w:t xml:space="preserve"> POL002</w:t>
      </w:r>
    </w:p>
    <w:p w14:paraId="61723302" w14:textId="3F7D07A4" w:rsidR="00195213" w:rsidRDefault="00195213" w:rsidP="00C4624A">
      <w:r>
        <w:t>Complaint Policy</w:t>
      </w:r>
      <w:r w:rsidR="004D5724">
        <w:t xml:space="preserve"> POL020</w:t>
      </w:r>
    </w:p>
    <w:p w14:paraId="2E78FB65" w14:textId="5769347D" w:rsidR="00F27978" w:rsidRDefault="00F27978" w:rsidP="00F27978">
      <w:pPr>
        <w:tabs>
          <w:tab w:val="left" w:pos="1620"/>
          <w:tab w:val="left" w:pos="1980"/>
          <w:tab w:val="left" w:pos="5103"/>
          <w:tab w:val="left" w:pos="6521"/>
          <w:tab w:val="left" w:pos="6946"/>
        </w:tabs>
        <w:rPr>
          <w:rFonts w:cs="Arial"/>
        </w:rPr>
      </w:pPr>
      <w:r>
        <w:rPr>
          <w:rFonts w:cs="Arial"/>
        </w:rPr>
        <w:t>Australian Core Skills Framework Pre Training Assessment</w:t>
      </w:r>
      <w:r w:rsidR="006B484C">
        <w:rPr>
          <w:rFonts w:cs="Arial"/>
        </w:rPr>
        <w:t xml:space="preserve"> REF548</w:t>
      </w:r>
    </w:p>
    <w:p w14:paraId="1A4BC68D" w14:textId="47359EAE" w:rsidR="00195213" w:rsidRDefault="004D5724" w:rsidP="00C4624A">
      <w:r>
        <w:t xml:space="preserve">Course </w:t>
      </w:r>
      <w:r w:rsidR="00195213">
        <w:t>Induction Policy</w:t>
      </w:r>
      <w:r>
        <w:t xml:space="preserve"> incorporated into Learning &amp;</w:t>
      </w:r>
      <w:r w:rsidR="006B484C">
        <w:t xml:space="preserve"> Assessment Guidelines POL025</w:t>
      </w:r>
    </w:p>
    <w:p w14:paraId="24C7F42C" w14:textId="52AE445B" w:rsidR="00195213" w:rsidRDefault="00195213" w:rsidP="004D5724">
      <w:r>
        <w:t xml:space="preserve">Children’s Protection Policy </w:t>
      </w:r>
      <w:r w:rsidR="006B484C">
        <w:t>POL032</w:t>
      </w:r>
    </w:p>
    <w:tbl>
      <w:tblPr>
        <w:tblW w:w="9752" w:type="dxa"/>
        <w:tblCellMar>
          <w:top w:w="113" w:type="dxa"/>
          <w:bottom w:w="113" w:type="dxa"/>
        </w:tblCellMar>
        <w:tblLook w:val="04A0" w:firstRow="1" w:lastRow="0" w:firstColumn="1" w:lastColumn="0" w:noHBand="0" w:noVBand="1"/>
      </w:tblPr>
      <w:tblGrid>
        <w:gridCol w:w="9752"/>
      </w:tblGrid>
      <w:tr w:rsidR="004D5724" w:rsidRPr="00022FB3" w14:paraId="74B5E669" w14:textId="77777777" w:rsidTr="007E0155">
        <w:trPr>
          <w:trHeight w:val="285"/>
        </w:trPr>
        <w:tc>
          <w:tcPr>
            <w:tcW w:w="9752" w:type="dxa"/>
            <w:tcBorders>
              <w:top w:val="nil"/>
              <w:left w:val="nil"/>
              <w:bottom w:val="nil"/>
              <w:right w:val="nil"/>
            </w:tcBorders>
            <w:shd w:val="clear" w:color="auto" w:fill="auto"/>
            <w:noWrap/>
            <w:vAlign w:val="center"/>
            <w:hideMark/>
          </w:tcPr>
          <w:p w14:paraId="05BE685A"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19" w:history="1">
              <w:r w:rsidR="004D5724" w:rsidRPr="00022FB3">
                <w:rPr>
                  <w:rFonts w:eastAsia="Times New Roman" w:cstheme="minorHAnsi"/>
                  <w:color w:val="0563C1"/>
                  <w:u w:val="single"/>
                  <w:lang w:eastAsia="en-AU"/>
                </w:rPr>
                <w:t>Age Discrimination Act Cwlth. (2004)  https://www.legislation.gov.au/Details/C2018C00038</w:t>
              </w:r>
            </w:hyperlink>
          </w:p>
        </w:tc>
      </w:tr>
      <w:tr w:rsidR="004D5724" w:rsidRPr="00022FB3" w14:paraId="3E90DB69" w14:textId="77777777" w:rsidTr="007E0155">
        <w:trPr>
          <w:trHeight w:val="285"/>
        </w:trPr>
        <w:tc>
          <w:tcPr>
            <w:tcW w:w="9752" w:type="dxa"/>
            <w:tcBorders>
              <w:top w:val="nil"/>
              <w:left w:val="nil"/>
              <w:bottom w:val="nil"/>
              <w:right w:val="nil"/>
            </w:tcBorders>
            <w:shd w:val="clear" w:color="auto" w:fill="auto"/>
            <w:noWrap/>
            <w:vAlign w:val="center"/>
            <w:hideMark/>
          </w:tcPr>
          <w:p w14:paraId="01554050"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20" w:history="1">
              <w:r w:rsidR="004D5724" w:rsidRPr="00022FB3">
                <w:rPr>
                  <w:rFonts w:eastAsia="Times New Roman" w:cstheme="minorHAnsi"/>
                  <w:color w:val="0563C1"/>
                  <w:u w:val="single"/>
                  <w:lang w:eastAsia="en-AU"/>
                </w:rPr>
                <w:t>Australian Human Rights Commission Act Cwlth. (1986)  https://www.legislation.gov.au/Details/C2018C00050</w:t>
              </w:r>
            </w:hyperlink>
          </w:p>
        </w:tc>
      </w:tr>
      <w:tr w:rsidR="004D5724" w:rsidRPr="00022FB3" w14:paraId="269CB186" w14:textId="77777777" w:rsidTr="007E0155">
        <w:trPr>
          <w:trHeight w:val="300"/>
        </w:trPr>
        <w:tc>
          <w:tcPr>
            <w:tcW w:w="9752" w:type="dxa"/>
            <w:tcBorders>
              <w:top w:val="nil"/>
              <w:left w:val="nil"/>
              <w:bottom w:val="nil"/>
              <w:right w:val="nil"/>
            </w:tcBorders>
            <w:shd w:val="clear" w:color="auto" w:fill="auto"/>
            <w:noWrap/>
            <w:vAlign w:val="center"/>
            <w:hideMark/>
          </w:tcPr>
          <w:p w14:paraId="563E1446" w14:textId="77777777" w:rsidR="004D5724" w:rsidRPr="00022FB3" w:rsidRDefault="00D95E9E" w:rsidP="007E0155">
            <w:pPr>
              <w:spacing w:after="0" w:line="240" w:lineRule="auto"/>
              <w:jc w:val="left"/>
            </w:pPr>
            <w:hyperlink r:id="rId21" w:history="1">
              <w:r w:rsidR="004D5724" w:rsidRPr="006E4E84">
                <w:rPr>
                  <w:rFonts w:eastAsia="Times New Roman" w:cstheme="minorHAnsi"/>
                  <w:color w:val="0563C1"/>
                  <w:u w:val="single"/>
                  <w:lang w:eastAsia="en-AU"/>
                </w:rPr>
                <w:t>Children and Young People (Safety) Act 2017</w:t>
              </w:r>
            </w:hyperlink>
            <w:r w:rsidR="004D5724" w:rsidRPr="006E4E84">
              <w:rPr>
                <w:rFonts w:eastAsia="Times New Roman" w:cstheme="minorHAnsi"/>
                <w:color w:val="0563C1"/>
                <w:u w:val="single"/>
                <w:lang w:eastAsia="en-AU"/>
              </w:rPr>
              <w:t xml:space="preserve">    </w:t>
            </w:r>
            <w:hyperlink r:id="rId22" w:history="1">
              <w:r w:rsidR="004D5724" w:rsidRPr="006E4E84">
                <w:rPr>
                  <w:rFonts w:eastAsia="Times New Roman" w:cstheme="minorHAnsi"/>
                  <w:color w:val="0563C1"/>
                  <w:u w:val="single"/>
                  <w:lang w:eastAsia="en-AU"/>
                </w:rPr>
                <w:t>https://www.legislation.sa.gov.au/LZ/C/A/Children%20and%20Young%20People%20(Safety)%20Act%202017.aspx</w:t>
              </w:r>
            </w:hyperlink>
          </w:p>
        </w:tc>
      </w:tr>
      <w:tr w:rsidR="004D5724" w:rsidRPr="00022FB3" w14:paraId="66984093" w14:textId="77777777" w:rsidTr="007E0155">
        <w:trPr>
          <w:trHeight w:val="300"/>
        </w:trPr>
        <w:tc>
          <w:tcPr>
            <w:tcW w:w="9752" w:type="dxa"/>
            <w:tcBorders>
              <w:top w:val="nil"/>
              <w:left w:val="nil"/>
              <w:bottom w:val="nil"/>
              <w:right w:val="nil"/>
            </w:tcBorders>
            <w:shd w:val="clear" w:color="auto" w:fill="auto"/>
            <w:noWrap/>
            <w:vAlign w:val="center"/>
          </w:tcPr>
          <w:p w14:paraId="64533154" w14:textId="77777777" w:rsidR="004D5724" w:rsidRPr="00022FB3" w:rsidRDefault="00D95E9E" w:rsidP="007E0155">
            <w:pPr>
              <w:spacing w:after="0" w:line="240" w:lineRule="auto"/>
              <w:jc w:val="left"/>
              <w:rPr>
                <w:rFonts w:eastAsia="Times New Roman" w:cstheme="minorHAnsi"/>
                <w:color w:val="000000"/>
                <w:lang w:eastAsia="en-AU"/>
              </w:rPr>
            </w:pPr>
            <w:hyperlink r:id="rId23" w:history="1">
              <w:r w:rsidR="004D5724" w:rsidRPr="00022FB3">
                <w:rPr>
                  <w:rFonts w:ascii="Calibri" w:eastAsia="Times New Roman" w:hAnsi="Calibri" w:cs="Calibri"/>
                  <w:bCs/>
                  <w:color w:val="1E58A6"/>
                  <w:spacing w:val="-3"/>
                  <w:u w:val="single"/>
                  <w:lang w:val="en" w:eastAsia="en-AU"/>
                </w:rPr>
                <w:t>Children and Young People (Safety) Regulations 2017</w:t>
              </w:r>
            </w:hyperlink>
            <w:r w:rsidR="004D5724" w:rsidRPr="00022FB3">
              <w:rPr>
                <w:rFonts w:ascii="Calibri" w:eastAsia="Times New Roman" w:hAnsi="Calibri" w:cs="Calibri"/>
                <w:bCs/>
                <w:color w:val="202020"/>
                <w:spacing w:val="-3"/>
                <w:lang w:val="en" w:eastAsia="en-AU"/>
              </w:rPr>
              <w:t xml:space="preserve">  https://www.legislation.sa.gov.au/LZ/C/R/CHILDREN%20AND%20YOUNG%20PEOPLE%20(SAFETY)%20REGULATIONS%202017/CURRENT/2017.353.AUTH.PDF</w:t>
            </w:r>
          </w:p>
        </w:tc>
      </w:tr>
      <w:tr w:rsidR="004D5724" w:rsidRPr="00022FB3" w14:paraId="5C61B19F" w14:textId="77777777" w:rsidTr="007E0155">
        <w:trPr>
          <w:trHeight w:val="300"/>
        </w:trPr>
        <w:tc>
          <w:tcPr>
            <w:tcW w:w="9752" w:type="dxa"/>
            <w:tcBorders>
              <w:top w:val="nil"/>
              <w:left w:val="nil"/>
              <w:bottom w:val="nil"/>
              <w:right w:val="nil"/>
            </w:tcBorders>
            <w:shd w:val="clear" w:color="auto" w:fill="auto"/>
            <w:noWrap/>
            <w:vAlign w:val="center"/>
          </w:tcPr>
          <w:p w14:paraId="79F2382B" w14:textId="77777777" w:rsidR="004D5724" w:rsidRPr="00022FB3" w:rsidRDefault="00D95E9E" w:rsidP="007E0155">
            <w:pPr>
              <w:tabs>
                <w:tab w:val="num" w:pos="720"/>
              </w:tabs>
              <w:spacing w:after="0" w:line="240" w:lineRule="auto"/>
              <w:jc w:val="left"/>
              <w:rPr>
                <w:rFonts w:ascii="Calibri" w:eastAsia="Times New Roman" w:hAnsi="Calibri" w:cs="Calibri"/>
                <w:color w:val="202020"/>
                <w:spacing w:val="-3"/>
                <w:lang w:val="en" w:eastAsia="en-AU"/>
              </w:rPr>
            </w:pPr>
            <w:hyperlink r:id="rId24" w:history="1">
              <w:r w:rsidR="004D5724" w:rsidRPr="00022FB3">
                <w:rPr>
                  <w:rFonts w:ascii="Calibri" w:eastAsia="Times New Roman" w:hAnsi="Calibri" w:cs="Calibri"/>
                  <w:color w:val="1E58A6"/>
                  <w:spacing w:val="-3"/>
                  <w:u w:val="single"/>
                  <w:lang w:val="en" w:eastAsia="en-AU"/>
                </w:rPr>
                <w:t>Children’s Protection Act 1993</w:t>
              </w:r>
            </w:hyperlink>
            <w:r w:rsidR="004D5724" w:rsidRPr="00022FB3">
              <w:rPr>
                <w:rFonts w:ascii="Calibri" w:eastAsia="Times New Roman" w:hAnsi="Calibri" w:cs="Calibri"/>
                <w:color w:val="202020"/>
                <w:spacing w:val="-3"/>
                <w:lang w:val="en" w:eastAsia="en-AU"/>
              </w:rPr>
              <w:t xml:space="preserve">  https://www.legislation.sa.gov.au/LZ/C/A/CHILDRENS%20PROTECTION%20ACT%201993/CURRENT/1993.93.AUTH.PDF</w:t>
            </w:r>
          </w:p>
        </w:tc>
      </w:tr>
      <w:tr w:rsidR="004D5724" w:rsidRPr="00022FB3" w14:paraId="21322FDC" w14:textId="77777777" w:rsidTr="007E0155">
        <w:trPr>
          <w:trHeight w:val="300"/>
        </w:trPr>
        <w:tc>
          <w:tcPr>
            <w:tcW w:w="9752" w:type="dxa"/>
            <w:tcBorders>
              <w:top w:val="nil"/>
              <w:left w:val="nil"/>
              <w:bottom w:val="nil"/>
              <w:right w:val="nil"/>
            </w:tcBorders>
            <w:shd w:val="clear" w:color="auto" w:fill="auto"/>
            <w:noWrap/>
            <w:vAlign w:val="center"/>
          </w:tcPr>
          <w:p w14:paraId="2AE7FF19" w14:textId="77777777" w:rsidR="004D5724" w:rsidRPr="00022FB3" w:rsidRDefault="00D95E9E" w:rsidP="007E0155">
            <w:pPr>
              <w:spacing w:after="0" w:line="240" w:lineRule="auto"/>
              <w:jc w:val="left"/>
              <w:rPr>
                <w:rFonts w:ascii="Calibri" w:eastAsia="Times New Roman" w:hAnsi="Calibri" w:cs="Calibri"/>
                <w:color w:val="202020"/>
                <w:spacing w:val="-3"/>
                <w:lang w:val="en" w:eastAsia="en-AU"/>
              </w:rPr>
            </w:pPr>
            <w:hyperlink r:id="rId25" w:history="1">
              <w:r w:rsidR="004D5724" w:rsidRPr="00022FB3">
                <w:rPr>
                  <w:rFonts w:ascii="Calibri" w:eastAsia="Times New Roman" w:hAnsi="Calibri" w:cs="Calibri"/>
                  <w:color w:val="1E58A6"/>
                  <w:spacing w:val="-3"/>
                  <w:u w:val="single"/>
                  <w:lang w:val="en" w:eastAsia="en-AU"/>
                </w:rPr>
                <w:t>Children’s Protection Regulations 2010</w:t>
              </w:r>
            </w:hyperlink>
            <w:r w:rsidR="004D5724" w:rsidRPr="00022FB3">
              <w:rPr>
                <w:rFonts w:ascii="Calibri" w:eastAsia="Times New Roman" w:hAnsi="Calibri" w:cs="Calibri"/>
                <w:color w:val="202020"/>
                <w:spacing w:val="-3"/>
                <w:lang w:val="en" w:eastAsia="en-AU"/>
              </w:rPr>
              <w:t xml:space="preserve">  https://www.legislation.sa.gov.au/LZ/C/R/CHILDRENS%20PROTECTION%20REGULATIONS%202010/CURRENT/2010.176.UN.PDF</w:t>
            </w:r>
          </w:p>
        </w:tc>
      </w:tr>
      <w:tr w:rsidR="004D5724" w:rsidRPr="00022FB3" w14:paraId="734E3CC5" w14:textId="77777777" w:rsidTr="007E0155">
        <w:trPr>
          <w:trHeight w:val="300"/>
        </w:trPr>
        <w:tc>
          <w:tcPr>
            <w:tcW w:w="9752" w:type="dxa"/>
            <w:tcBorders>
              <w:top w:val="nil"/>
              <w:left w:val="nil"/>
              <w:bottom w:val="nil"/>
              <w:right w:val="nil"/>
            </w:tcBorders>
            <w:shd w:val="clear" w:color="auto" w:fill="auto"/>
            <w:noWrap/>
            <w:vAlign w:val="center"/>
          </w:tcPr>
          <w:p w14:paraId="1D62D33B" w14:textId="77777777" w:rsidR="004D5724" w:rsidRPr="00022FB3" w:rsidRDefault="00D95E9E" w:rsidP="007E0155">
            <w:pPr>
              <w:spacing w:after="0" w:line="240" w:lineRule="auto"/>
              <w:jc w:val="left"/>
              <w:rPr>
                <w:rFonts w:ascii="Calibri" w:eastAsia="Times New Roman" w:hAnsi="Calibri" w:cs="Calibri"/>
                <w:color w:val="202020"/>
                <w:spacing w:val="-3"/>
                <w:lang w:val="en" w:eastAsia="en-AU"/>
              </w:rPr>
            </w:pPr>
            <w:hyperlink r:id="rId26" w:history="1">
              <w:r w:rsidR="004D5724" w:rsidRPr="00022FB3">
                <w:rPr>
                  <w:rFonts w:ascii="Calibri" w:eastAsia="Times New Roman" w:hAnsi="Calibri" w:cs="Calibri"/>
                  <w:color w:val="1E58A6"/>
                  <w:spacing w:val="-3"/>
                  <w:u w:val="single"/>
                  <w:lang w:val="en" w:eastAsia="en-AU"/>
                </w:rPr>
                <w:t>Children's Protection Law Reform (Transitional Arrangements and Related Amendments) Act 2017</w:t>
              </w:r>
            </w:hyperlink>
            <w:r w:rsidR="004D5724" w:rsidRPr="00022FB3">
              <w:rPr>
                <w:rFonts w:ascii="Calibri" w:eastAsia="Times New Roman" w:hAnsi="Calibri" w:cs="Calibri"/>
                <w:color w:val="202020"/>
                <w:spacing w:val="-3"/>
                <w:lang w:val="en" w:eastAsia="en-AU"/>
              </w:rPr>
              <w:t xml:space="preserve">  https://www.legislation.sa.gov.au/LZ/C/A/CHILDRENS%20PROTECTION%20LAW%20REFORM%20(TRANSITIONAL%20ARRANGEMENTS%20AND%20RELATED%20AMENDMENTS)%20ACT%202017/CURRENT/2017.64.AUTH.PDF</w:t>
            </w:r>
          </w:p>
        </w:tc>
      </w:tr>
      <w:tr w:rsidR="004D5724" w:rsidRPr="00022FB3" w14:paraId="58CBBC09" w14:textId="77777777" w:rsidTr="007E0155">
        <w:trPr>
          <w:trHeight w:val="300"/>
        </w:trPr>
        <w:tc>
          <w:tcPr>
            <w:tcW w:w="9752" w:type="dxa"/>
            <w:tcBorders>
              <w:top w:val="nil"/>
              <w:left w:val="nil"/>
              <w:bottom w:val="nil"/>
              <w:right w:val="nil"/>
            </w:tcBorders>
            <w:shd w:val="clear" w:color="auto" w:fill="auto"/>
            <w:noWrap/>
            <w:vAlign w:val="center"/>
          </w:tcPr>
          <w:p w14:paraId="1B7E5691" w14:textId="77777777" w:rsidR="004D5724" w:rsidRPr="00022FB3" w:rsidRDefault="00D95E9E" w:rsidP="007E0155">
            <w:pPr>
              <w:spacing w:after="0" w:line="240" w:lineRule="auto"/>
              <w:jc w:val="left"/>
              <w:rPr>
                <w:rFonts w:ascii="Calibri" w:eastAsia="Times New Roman" w:hAnsi="Calibri" w:cs="Calibri"/>
                <w:color w:val="202020"/>
                <w:spacing w:val="-3"/>
                <w:lang w:val="en" w:eastAsia="en-AU"/>
              </w:rPr>
            </w:pPr>
            <w:hyperlink r:id="rId27" w:history="1">
              <w:r w:rsidR="004D5724" w:rsidRPr="00022FB3">
                <w:rPr>
                  <w:rFonts w:ascii="Calibri" w:eastAsia="Times New Roman" w:hAnsi="Calibri" w:cs="Calibri"/>
                  <w:color w:val="1E58A6"/>
                  <w:spacing w:val="-3"/>
                  <w:u w:val="single"/>
                  <w:lang w:val="en" w:eastAsia="en-AU"/>
                </w:rPr>
                <w:t>Children and Young People (Safety) (Transitional Provisions) Regulations 2017</w:t>
              </w:r>
            </w:hyperlink>
            <w:r w:rsidR="004D5724" w:rsidRPr="00022FB3">
              <w:rPr>
                <w:rFonts w:ascii="Calibri" w:eastAsia="Times New Roman" w:hAnsi="Calibri" w:cs="Calibri"/>
                <w:color w:val="202020"/>
                <w:spacing w:val="-3"/>
                <w:lang w:val="en" w:eastAsia="en-AU"/>
              </w:rPr>
              <w:t xml:space="preserve"> https://www.legislation.sa.gov.au/LZ/C/R/CHILDREN%20AND%20YOUNG%20PEOPLE%20(SAFETY)%20(TRANSITIONAL%20PROVISIONS)%20REGULATIONS%202017/CURRENT/2017.355.AUTH.PDF </w:t>
            </w:r>
          </w:p>
        </w:tc>
      </w:tr>
      <w:tr w:rsidR="004D5724" w:rsidRPr="00022FB3" w14:paraId="72403350" w14:textId="77777777" w:rsidTr="007E0155">
        <w:trPr>
          <w:trHeight w:val="300"/>
        </w:trPr>
        <w:tc>
          <w:tcPr>
            <w:tcW w:w="9752" w:type="dxa"/>
            <w:tcBorders>
              <w:top w:val="nil"/>
              <w:left w:val="nil"/>
              <w:bottom w:val="nil"/>
              <w:right w:val="nil"/>
            </w:tcBorders>
            <w:shd w:val="clear" w:color="auto" w:fill="auto"/>
            <w:noWrap/>
            <w:vAlign w:val="center"/>
          </w:tcPr>
          <w:p w14:paraId="1AF98A6D" w14:textId="77777777" w:rsidR="004D5724" w:rsidRPr="00022FB3" w:rsidRDefault="00D95E9E" w:rsidP="007E0155">
            <w:pPr>
              <w:spacing w:after="0" w:line="240" w:lineRule="auto"/>
              <w:rPr>
                <w:rFonts w:eastAsia="Times New Roman" w:cstheme="minorHAnsi"/>
                <w:color w:val="000000"/>
                <w:lang w:eastAsia="en-AU"/>
              </w:rPr>
            </w:pPr>
            <w:hyperlink r:id="rId28" w:history="1">
              <w:r w:rsidR="004D5724" w:rsidRPr="006E4E84">
                <w:rPr>
                  <w:color w:val="0563C1"/>
                </w:rPr>
                <w:t>National Framework for Protecting Australia’s Children 2009-2020</w:t>
              </w:r>
            </w:hyperlink>
            <w:r w:rsidR="004D5724" w:rsidRPr="006E4E84">
              <w:rPr>
                <w:rFonts w:eastAsia="Times New Roman" w:cstheme="minorHAnsi"/>
                <w:color w:val="0563C1"/>
                <w:u w:val="single"/>
                <w:lang w:eastAsia="en-AU"/>
              </w:rPr>
              <w:t xml:space="preserve"> </w:t>
            </w:r>
            <w:r w:rsidR="004D5724">
              <w:rPr>
                <w:rFonts w:eastAsia="Times New Roman" w:cstheme="minorHAnsi"/>
                <w:color w:val="000000"/>
                <w:lang w:eastAsia="en-AU"/>
              </w:rPr>
              <w:t xml:space="preserve"> </w:t>
            </w:r>
            <w:r w:rsidR="004D5724" w:rsidRPr="00EE04DB">
              <w:rPr>
                <w:rFonts w:eastAsia="Times New Roman" w:cstheme="minorHAnsi"/>
                <w:color w:val="000000"/>
                <w:lang w:eastAsia="en-AU"/>
              </w:rPr>
              <w:t>https://www.dss.gov.au/our-responsibilities/families-and-children/publications-articles/protecting-children-is-everyones-business</w:t>
            </w:r>
          </w:p>
        </w:tc>
      </w:tr>
      <w:tr w:rsidR="004D5724" w:rsidRPr="00022FB3" w14:paraId="69BA5D4F" w14:textId="77777777" w:rsidTr="007E0155">
        <w:trPr>
          <w:trHeight w:val="285"/>
        </w:trPr>
        <w:tc>
          <w:tcPr>
            <w:tcW w:w="9752" w:type="dxa"/>
            <w:tcBorders>
              <w:top w:val="nil"/>
              <w:left w:val="nil"/>
              <w:bottom w:val="nil"/>
              <w:right w:val="nil"/>
            </w:tcBorders>
            <w:shd w:val="clear" w:color="auto" w:fill="auto"/>
            <w:noWrap/>
            <w:vAlign w:val="center"/>
            <w:hideMark/>
          </w:tcPr>
          <w:p w14:paraId="5F2D58F3"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29" w:history="1">
              <w:r w:rsidR="004D5724" w:rsidRPr="00022FB3">
                <w:rPr>
                  <w:rFonts w:eastAsia="Times New Roman" w:cstheme="minorHAnsi"/>
                  <w:color w:val="0563C1"/>
                  <w:u w:val="single"/>
                  <w:lang w:eastAsia="en-AU"/>
                </w:rPr>
                <w:t>Disability Discrimination Act Cwlth. (1992)  https://www.legislation.gov.au/Search/disability%20discrimination%20act</w:t>
              </w:r>
            </w:hyperlink>
          </w:p>
        </w:tc>
      </w:tr>
      <w:tr w:rsidR="004D5724" w:rsidRPr="00022FB3" w14:paraId="1BAB23FF" w14:textId="77777777" w:rsidTr="007E0155">
        <w:trPr>
          <w:trHeight w:val="285"/>
        </w:trPr>
        <w:tc>
          <w:tcPr>
            <w:tcW w:w="9752" w:type="dxa"/>
            <w:tcBorders>
              <w:top w:val="nil"/>
              <w:left w:val="nil"/>
              <w:bottom w:val="nil"/>
              <w:right w:val="nil"/>
            </w:tcBorders>
            <w:shd w:val="clear" w:color="auto" w:fill="auto"/>
            <w:noWrap/>
            <w:vAlign w:val="center"/>
            <w:hideMark/>
          </w:tcPr>
          <w:p w14:paraId="2D9A8348"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30" w:history="1">
              <w:r w:rsidR="004D5724" w:rsidRPr="00022FB3">
                <w:rPr>
                  <w:rFonts w:eastAsia="Times New Roman" w:cstheme="minorHAnsi"/>
                  <w:color w:val="0563C1"/>
                  <w:u w:val="single"/>
                  <w:lang w:eastAsia="en-AU"/>
                </w:rPr>
                <w:t>Equal Opportunity Act SA (1984) https://www.legislation.sa.gov.au/LZ/C/A/EQUAL%20OPPORTUNITY%20ACT%201984.aspx</w:t>
              </w:r>
            </w:hyperlink>
          </w:p>
        </w:tc>
      </w:tr>
      <w:tr w:rsidR="004D5724" w:rsidRPr="00022FB3" w14:paraId="1353A4EA" w14:textId="77777777" w:rsidTr="007E0155">
        <w:trPr>
          <w:trHeight w:val="285"/>
        </w:trPr>
        <w:tc>
          <w:tcPr>
            <w:tcW w:w="9752" w:type="dxa"/>
            <w:tcBorders>
              <w:top w:val="nil"/>
              <w:left w:val="nil"/>
              <w:bottom w:val="nil"/>
              <w:right w:val="nil"/>
            </w:tcBorders>
            <w:shd w:val="clear" w:color="auto" w:fill="auto"/>
            <w:noWrap/>
            <w:vAlign w:val="center"/>
            <w:hideMark/>
          </w:tcPr>
          <w:p w14:paraId="6DACA570"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31" w:history="1">
              <w:r w:rsidR="004D5724" w:rsidRPr="00022FB3">
                <w:rPr>
                  <w:rFonts w:eastAsia="Times New Roman" w:cstheme="minorHAnsi"/>
                  <w:color w:val="0563C1"/>
                  <w:u w:val="single"/>
                  <w:lang w:eastAsia="en-AU"/>
                </w:rPr>
                <w:t>Freedom of Information Act Cwlth. (1982)  https://www.legislation.gov.au/Search/freedom%20of%20information</w:t>
              </w:r>
            </w:hyperlink>
          </w:p>
        </w:tc>
      </w:tr>
      <w:tr w:rsidR="004D5724" w:rsidRPr="00022FB3" w14:paraId="5AE9E360" w14:textId="77777777" w:rsidTr="007E0155">
        <w:trPr>
          <w:trHeight w:val="285"/>
        </w:trPr>
        <w:tc>
          <w:tcPr>
            <w:tcW w:w="9752" w:type="dxa"/>
            <w:tcBorders>
              <w:top w:val="nil"/>
              <w:left w:val="nil"/>
              <w:bottom w:val="nil"/>
              <w:right w:val="nil"/>
            </w:tcBorders>
            <w:shd w:val="clear" w:color="auto" w:fill="auto"/>
            <w:noWrap/>
            <w:vAlign w:val="center"/>
            <w:hideMark/>
          </w:tcPr>
          <w:p w14:paraId="0AEA55CA" w14:textId="77777777" w:rsidR="004D5724" w:rsidRPr="00022FB3" w:rsidRDefault="00D95E9E" w:rsidP="007E0155">
            <w:pPr>
              <w:spacing w:after="0" w:line="240" w:lineRule="auto"/>
              <w:jc w:val="left"/>
              <w:rPr>
                <w:rFonts w:cstheme="minorHAnsi"/>
              </w:rPr>
            </w:pPr>
            <w:hyperlink r:id="rId32" w:history="1">
              <w:r w:rsidR="004D5724" w:rsidRPr="006E4E84">
                <w:rPr>
                  <w:color w:val="0563C1"/>
                </w:rPr>
                <w:t>National Vocational Education and Training Regulator Act 2011</w:t>
              </w:r>
            </w:hyperlink>
            <w:r w:rsidR="004D5724" w:rsidRPr="006E4E84">
              <w:rPr>
                <w:color w:val="0563C1"/>
              </w:rPr>
              <w:t xml:space="preserve"> </w:t>
            </w:r>
            <w:r w:rsidR="004D5724" w:rsidRPr="00022FB3">
              <w:rPr>
                <w:rFonts w:cstheme="minorHAnsi"/>
                <w:bCs/>
              </w:rPr>
              <w:t>(https://www.legislation.gov.au/Details/C2017C00245)</w:t>
            </w:r>
          </w:p>
        </w:tc>
      </w:tr>
      <w:tr w:rsidR="004D5724" w:rsidRPr="00022FB3" w14:paraId="0331872C" w14:textId="77777777" w:rsidTr="007E0155">
        <w:trPr>
          <w:trHeight w:val="285"/>
        </w:trPr>
        <w:tc>
          <w:tcPr>
            <w:tcW w:w="9752" w:type="dxa"/>
            <w:tcBorders>
              <w:top w:val="nil"/>
              <w:left w:val="nil"/>
              <w:bottom w:val="nil"/>
              <w:right w:val="nil"/>
            </w:tcBorders>
            <w:shd w:val="clear" w:color="auto" w:fill="auto"/>
            <w:noWrap/>
            <w:vAlign w:val="center"/>
            <w:hideMark/>
          </w:tcPr>
          <w:p w14:paraId="522226A6" w14:textId="09AE0D16" w:rsidR="004D5724" w:rsidRPr="00022FB3" w:rsidRDefault="00D95E9E" w:rsidP="007E0155">
            <w:pPr>
              <w:spacing w:after="0" w:line="240" w:lineRule="auto"/>
              <w:jc w:val="left"/>
              <w:rPr>
                <w:rFonts w:cstheme="minorHAnsi"/>
              </w:rPr>
            </w:pPr>
            <w:hyperlink r:id="rId33" w:history="1">
              <w:r w:rsidR="004D5724" w:rsidRPr="006E4E84">
                <w:rPr>
                  <w:rFonts w:eastAsia="Times New Roman" w:cstheme="minorHAnsi"/>
                  <w:color w:val="0563C1"/>
                  <w:u w:val="single"/>
                  <w:lang w:eastAsia="en-AU"/>
                </w:rPr>
                <w:t>Privacy Act Cwlth. (1988)</w:t>
              </w:r>
              <w:r w:rsidR="004D5724" w:rsidRPr="00022FB3">
                <w:rPr>
                  <w:rFonts w:cstheme="minorHAnsi"/>
                  <w:color w:val="0000FF" w:themeColor="hyperlink"/>
                  <w:u w:val="single"/>
                </w:rPr>
                <w:t xml:space="preserve"> </w:t>
              </w:r>
            </w:hyperlink>
            <w:r w:rsidR="004D5724" w:rsidRPr="00022FB3">
              <w:rPr>
                <w:rFonts w:cstheme="minorHAnsi"/>
              </w:rPr>
              <w:t xml:space="preserve"> https://www.oaic.gov.au/privacy-law/privacy-act/</w:t>
            </w:r>
          </w:p>
        </w:tc>
      </w:tr>
      <w:tr w:rsidR="004D5724" w:rsidRPr="00022FB3" w14:paraId="1C43625A" w14:textId="77777777" w:rsidTr="007E0155">
        <w:trPr>
          <w:trHeight w:val="300"/>
        </w:trPr>
        <w:tc>
          <w:tcPr>
            <w:tcW w:w="9752" w:type="dxa"/>
            <w:tcBorders>
              <w:top w:val="nil"/>
              <w:left w:val="nil"/>
              <w:bottom w:val="nil"/>
              <w:right w:val="nil"/>
            </w:tcBorders>
            <w:shd w:val="clear" w:color="auto" w:fill="auto"/>
            <w:noWrap/>
            <w:vAlign w:val="center"/>
            <w:hideMark/>
          </w:tcPr>
          <w:p w14:paraId="1E1B66CC" w14:textId="77777777" w:rsidR="004D5724" w:rsidRPr="00022FB3" w:rsidRDefault="00D95E9E" w:rsidP="007E0155">
            <w:pPr>
              <w:spacing w:after="0" w:line="240" w:lineRule="auto"/>
              <w:jc w:val="left"/>
              <w:rPr>
                <w:rFonts w:eastAsia="Times New Roman" w:cstheme="minorHAnsi"/>
                <w:color w:val="000000"/>
                <w:lang w:eastAsia="en-AU"/>
              </w:rPr>
            </w:pPr>
            <w:hyperlink r:id="rId34" w:history="1">
              <w:r w:rsidR="004D5724" w:rsidRPr="006E4E84">
                <w:rPr>
                  <w:rFonts w:eastAsia="Times New Roman" w:cstheme="minorHAnsi"/>
                  <w:color w:val="0563C1"/>
                  <w:u w:val="single"/>
                  <w:lang w:eastAsia="en-AU"/>
                </w:rPr>
                <w:t>Professional Standards Act 2004</w:t>
              </w:r>
            </w:hyperlink>
            <w:r w:rsidR="004D5724" w:rsidRPr="00022FB3">
              <w:rPr>
                <w:rFonts w:eastAsia="Times New Roman" w:cstheme="minorHAnsi"/>
                <w:color w:val="000000"/>
                <w:lang w:eastAsia="en-AU"/>
              </w:rPr>
              <w:t xml:space="preserve">  https://www.legislation.sa.gov.au/LZ/C/A/PROFESSIONAL%20STANDARDS%20ACT%202004.aspx</w:t>
            </w:r>
          </w:p>
        </w:tc>
      </w:tr>
      <w:tr w:rsidR="004D5724" w:rsidRPr="00022FB3" w14:paraId="65F2E067" w14:textId="77777777" w:rsidTr="007E0155">
        <w:trPr>
          <w:trHeight w:val="285"/>
        </w:trPr>
        <w:tc>
          <w:tcPr>
            <w:tcW w:w="9752" w:type="dxa"/>
            <w:tcBorders>
              <w:top w:val="nil"/>
              <w:left w:val="nil"/>
              <w:bottom w:val="nil"/>
              <w:right w:val="nil"/>
            </w:tcBorders>
            <w:shd w:val="clear" w:color="auto" w:fill="auto"/>
            <w:noWrap/>
            <w:vAlign w:val="center"/>
          </w:tcPr>
          <w:p w14:paraId="6020D0B0" w14:textId="77777777" w:rsidR="004D5724" w:rsidRPr="00022FB3" w:rsidRDefault="00D95E9E" w:rsidP="007E0155">
            <w:pPr>
              <w:spacing w:after="0" w:line="240" w:lineRule="auto"/>
              <w:jc w:val="left"/>
              <w:rPr>
                <w:rFonts w:cstheme="minorHAnsi"/>
              </w:rPr>
            </w:pPr>
            <w:hyperlink r:id="rId35" w:history="1">
              <w:r w:rsidR="004D5724" w:rsidRPr="006E4E84">
                <w:rPr>
                  <w:rFonts w:eastAsia="Times New Roman" w:cstheme="minorHAnsi"/>
                  <w:color w:val="0563C1"/>
                  <w:u w:val="single"/>
                  <w:lang w:eastAsia="en-AU"/>
                </w:rPr>
                <w:t xml:space="preserve">Australian Professional Standards for Teachers </w:t>
              </w:r>
            </w:hyperlink>
            <w:r w:rsidR="004D5724" w:rsidRPr="00022FB3">
              <w:rPr>
                <w:rFonts w:cstheme="minorHAnsi"/>
              </w:rPr>
              <w:t xml:space="preserve"> https://www.aitsl.edu.au/teach/standards</w:t>
            </w:r>
          </w:p>
        </w:tc>
      </w:tr>
      <w:tr w:rsidR="004D5724" w:rsidRPr="00022FB3" w14:paraId="25F6D01A" w14:textId="77777777" w:rsidTr="007E0155">
        <w:trPr>
          <w:trHeight w:val="285"/>
        </w:trPr>
        <w:tc>
          <w:tcPr>
            <w:tcW w:w="9752" w:type="dxa"/>
            <w:tcBorders>
              <w:top w:val="nil"/>
              <w:left w:val="nil"/>
              <w:bottom w:val="nil"/>
              <w:right w:val="nil"/>
            </w:tcBorders>
            <w:shd w:val="clear" w:color="auto" w:fill="auto"/>
            <w:noWrap/>
            <w:vAlign w:val="center"/>
          </w:tcPr>
          <w:p w14:paraId="3197C1E9" w14:textId="77777777" w:rsidR="004D5724" w:rsidRPr="00022FB3" w:rsidRDefault="00D95E9E" w:rsidP="007E0155">
            <w:pPr>
              <w:spacing w:after="0" w:line="240" w:lineRule="auto"/>
              <w:jc w:val="left"/>
              <w:rPr>
                <w:rFonts w:cstheme="minorHAnsi"/>
                <w:color w:val="000000"/>
              </w:rPr>
            </w:pPr>
            <w:hyperlink r:id="rId36" w:history="1">
              <w:r w:rsidR="004D5724" w:rsidRPr="006E4E84">
                <w:rPr>
                  <w:rFonts w:eastAsia="Times New Roman" w:cstheme="minorHAnsi"/>
                  <w:color w:val="0563C1"/>
                  <w:u w:val="single"/>
                  <w:lang w:eastAsia="en-AU"/>
                </w:rPr>
                <w:t>Quality VET Framework</w:t>
              </w:r>
            </w:hyperlink>
            <w:r w:rsidR="004D5724" w:rsidRPr="00022FB3">
              <w:rPr>
                <w:rFonts w:cstheme="minorHAnsi"/>
              </w:rPr>
              <w:t xml:space="preserve">  (https://www.asqa.gov.au/vet-registration/understand-requirements-registration/vet-quality-framework)</w:t>
            </w:r>
          </w:p>
        </w:tc>
      </w:tr>
      <w:tr w:rsidR="004D5724" w:rsidRPr="00022FB3" w14:paraId="20D82C9A" w14:textId="77777777" w:rsidTr="007E0155">
        <w:trPr>
          <w:trHeight w:val="285"/>
        </w:trPr>
        <w:tc>
          <w:tcPr>
            <w:tcW w:w="9752" w:type="dxa"/>
            <w:tcBorders>
              <w:top w:val="nil"/>
              <w:left w:val="nil"/>
              <w:bottom w:val="nil"/>
              <w:right w:val="nil"/>
            </w:tcBorders>
            <w:shd w:val="clear" w:color="auto" w:fill="auto"/>
            <w:noWrap/>
            <w:vAlign w:val="center"/>
            <w:hideMark/>
          </w:tcPr>
          <w:p w14:paraId="089A41BA"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37" w:history="1">
              <w:r w:rsidR="004D5724" w:rsidRPr="00022FB3">
                <w:rPr>
                  <w:rFonts w:eastAsia="Times New Roman" w:cstheme="minorHAnsi"/>
                  <w:color w:val="0563C1"/>
                  <w:u w:val="single"/>
                  <w:lang w:eastAsia="en-AU"/>
                </w:rPr>
                <w:t>Racial Discrimination Act Cwlth. (1975)  https://www.legislation.gov.au/Search/racial%20discrimination</w:t>
              </w:r>
            </w:hyperlink>
          </w:p>
        </w:tc>
      </w:tr>
      <w:tr w:rsidR="004D5724" w:rsidRPr="00022FB3" w14:paraId="7F581B52" w14:textId="77777777" w:rsidTr="007E0155">
        <w:trPr>
          <w:trHeight w:val="285"/>
        </w:trPr>
        <w:tc>
          <w:tcPr>
            <w:tcW w:w="9752" w:type="dxa"/>
            <w:tcBorders>
              <w:top w:val="nil"/>
              <w:left w:val="nil"/>
              <w:bottom w:val="nil"/>
              <w:right w:val="nil"/>
            </w:tcBorders>
            <w:shd w:val="clear" w:color="auto" w:fill="auto"/>
            <w:noWrap/>
            <w:vAlign w:val="center"/>
            <w:hideMark/>
          </w:tcPr>
          <w:p w14:paraId="2033D3FC"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38" w:history="1">
              <w:r w:rsidR="004D5724" w:rsidRPr="00022FB3">
                <w:rPr>
                  <w:rFonts w:eastAsia="Times New Roman" w:cstheme="minorHAnsi"/>
                  <w:color w:val="0563C1"/>
                  <w:u w:val="single"/>
                  <w:lang w:eastAsia="en-AU"/>
                </w:rPr>
                <w:t>Racial Vilification Act SA (1996) https://www.legislation.sa.gov.au/LZ/C/A/RACIAL%20VILIFICATION%20ACT%201996.aspx</w:t>
              </w:r>
            </w:hyperlink>
          </w:p>
        </w:tc>
      </w:tr>
      <w:tr w:rsidR="004D5724" w:rsidRPr="00022FB3" w14:paraId="4D0AA5F7" w14:textId="77777777" w:rsidTr="007E0155">
        <w:trPr>
          <w:trHeight w:val="285"/>
        </w:trPr>
        <w:tc>
          <w:tcPr>
            <w:tcW w:w="9752" w:type="dxa"/>
            <w:tcBorders>
              <w:top w:val="nil"/>
              <w:left w:val="nil"/>
              <w:bottom w:val="nil"/>
              <w:right w:val="nil"/>
            </w:tcBorders>
            <w:shd w:val="clear" w:color="auto" w:fill="auto"/>
            <w:noWrap/>
            <w:vAlign w:val="center"/>
            <w:hideMark/>
          </w:tcPr>
          <w:p w14:paraId="3A96FA3C"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39" w:history="1">
              <w:r w:rsidR="004D5724" w:rsidRPr="00022FB3">
                <w:rPr>
                  <w:rFonts w:eastAsia="Times New Roman" w:cstheme="minorHAnsi"/>
                  <w:color w:val="0563C1"/>
                  <w:u w:val="single"/>
                  <w:lang w:eastAsia="en-AU"/>
                </w:rPr>
                <w:t>Sex Discrimination Act Cwlth. (1984)  https://www.legislation.gov.au/Search/sexual%20discrimination</w:t>
              </w:r>
            </w:hyperlink>
          </w:p>
        </w:tc>
      </w:tr>
      <w:tr w:rsidR="004D5724" w:rsidRPr="00022FB3" w14:paraId="5693D036" w14:textId="77777777" w:rsidTr="007E0155">
        <w:trPr>
          <w:trHeight w:val="285"/>
        </w:trPr>
        <w:tc>
          <w:tcPr>
            <w:tcW w:w="9752" w:type="dxa"/>
            <w:tcBorders>
              <w:top w:val="nil"/>
              <w:left w:val="nil"/>
              <w:bottom w:val="nil"/>
              <w:right w:val="nil"/>
            </w:tcBorders>
            <w:shd w:val="clear" w:color="auto" w:fill="auto"/>
            <w:noWrap/>
            <w:vAlign w:val="center"/>
            <w:hideMark/>
          </w:tcPr>
          <w:p w14:paraId="2C8DCA3A" w14:textId="77777777" w:rsidR="004D5724" w:rsidRPr="00022FB3" w:rsidRDefault="00D95E9E" w:rsidP="007E0155">
            <w:pPr>
              <w:spacing w:after="0" w:line="240" w:lineRule="auto"/>
              <w:jc w:val="left"/>
              <w:rPr>
                <w:rFonts w:cstheme="minorHAnsi"/>
                <w:bCs/>
              </w:rPr>
            </w:pPr>
            <w:hyperlink r:id="rId40" w:history="1">
              <w:r w:rsidR="004D5724" w:rsidRPr="006E4E84">
                <w:rPr>
                  <w:rFonts w:eastAsia="Times New Roman" w:cstheme="minorHAnsi"/>
                  <w:color w:val="0563C1"/>
                  <w:u w:val="single"/>
                  <w:lang w:eastAsia="en-AU"/>
                </w:rPr>
                <w:t>Standards for Registered Training Organisations (RTOs) 2015 Cwlth</w:t>
              </w:r>
            </w:hyperlink>
            <w:r w:rsidR="004D5724" w:rsidRPr="006E4E84">
              <w:rPr>
                <w:rFonts w:eastAsia="Times New Roman" w:cstheme="minorHAnsi"/>
                <w:color w:val="0563C1"/>
                <w:u w:val="single"/>
                <w:lang w:eastAsia="en-AU"/>
              </w:rPr>
              <w:t xml:space="preserve">. </w:t>
            </w:r>
            <w:hyperlink r:id="rId41" w:history="1">
              <w:r w:rsidR="004D5724" w:rsidRPr="006E4E84">
                <w:rPr>
                  <w:rFonts w:eastAsia="Times New Roman" w:cstheme="minorHAnsi"/>
                  <w:color w:val="0563C1"/>
                  <w:u w:val="single"/>
                  <w:lang w:eastAsia="en-AU"/>
                </w:rPr>
                <w:t>USERS GUIDE</w:t>
              </w:r>
            </w:hyperlink>
            <w:r w:rsidR="004D5724" w:rsidRPr="00022FB3">
              <w:rPr>
                <w:rFonts w:cstheme="minorHAnsi"/>
                <w:bCs/>
              </w:rPr>
              <w:t xml:space="preserve"> (https://www.asqa.gov.au/standards)</w:t>
            </w:r>
          </w:p>
        </w:tc>
      </w:tr>
      <w:tr w:rsidR="004D5724" w:rsidRPr="00022FB3" w14:paraId="526E0156" w14:textId="77777777" w:rsidTr="007E0155">
        <w:trPr>
          <w:trHeight w:val="300"/>
        </w:trPr>
        <w:tc>
          <w:tcPr>
            <w:tcW w:w="9752" w:type="dxa"/>
            <w:tcBorders>
              <w:top w:val="nil"/>
              <w:left w:val="nil"/>
              <w:bottom w:val="nil"/>
              <w:right w:val="nil"/>
            </w:tcBorders>
            <w:shd w:val="clear" w:color="auto" w:fill="auto"/>
            <w:noWrap/>
            <w:vAlign w:val="center"/>
            <w:hideMark/>
          </w:tcPr>
          <w:p w14:paraId="5905E6A4" w14:textId="77777777" w:rsidR="004D5724" w:rsidRPr="00022FB3" w:rsidRDefault="00D95E9E" w:rsidP="007E0155">
            <w:pPr>
              <w:spacing w:after="0" w:line="240" w:lineRule="auto"/>
              <w:jc w:val="left"/>
              <w:rPr>
                <w:rFonts w:eastAsia="Times New Roman" w:cstheme="minorHAnsi"/>
                <w:color w:val="000000"/>
                <w:lang w:eastAsia="en-AU"/>
              </w:rPr>
            </w:pPr>
            <w:hyperlink r:id="rId42" w:history="1">
              <w:r w:rsidR="004D5724" w:rsidRPr="006E4E84">
                <w:rPr>
                  <w:rFonts w:eastAsia="Times New Roman" w:cstheme="minorHAnsi"/>
                  <w:color w:val="0563C1"/>
                  <w:u w:val="single"/>
                  <w:lang w:eastAsia="en-AU"/>
                </w:rPr>
                <w:t>Technical &amp; Further Education Act 1975</w:t>
              </w:r>
            </w:hyperlink>
            <w:r w:rsidR="004D5724" w:rsidRPr="00022FB3">
              <w:rPr>
                <w:rFonts w:eastAsia="Times New Roman" w:cstheme="minorHAnsi"/>
                <w:color w:val="000000"/>
                <w:lang w:eastAsia="en-AU"/>
              </w:rPr>
              <w:t xml:space="preserve">  https://www.legislation.sa.gov.au/LZ/C/A/TECHNICAL%20AND%20FURTHER%20EDUCATION%20ACT%201975.aspx</w:t>
            </w:r>
          </w:p>
        </w:tc>
      </w:tr>
      <w:tr w:rsidR="004D5724" w:rsidRPr="00022FB3" w14:paraId="745CA03F" w14:textId="77777777" w:rsidTr="007E0155">
        <w:trPr>
          <w:trHeight w:val="300"/>
        </w:trPr>
        <w:tc>
          <w:tcPr>
            <w:tcW w:w="9752" w:type="dxa"/>
            <w:tcBorders>
              <w:top w:val="nil"/>
              <w:left w:val="nil"/>
              <w:bottom w:val="nil"/>
              <w:right w:val="nil"/>
            </w:tcBorders>
            <w:shd w:val="clear" w:color="auto" w:fill="auto"/>
            <w:noWrap/>
            <w:vAlign w:val="center"/>
            <w:hideMark/>
          </w:tcPr>
          <w:p w14:paraId="61361F53" w14:textId="77777777" w:rsidR="004D5724" w:rsidRPr="00022FB3" w:rsidRDefault="00D95E9E" w:rsidP="007E0155">
            <w:pPr>
              <w:spacing w:after="0" w:line="240" w:lineRule="auto"/>
              <w:rPr>
                <w:rFonts w:eastAsia="Times New Roman" w:cstheme="minorHAnsi"/>
                <w:color w:val="000000"/>
                <w:lang w:eastAsia="en-AU"/>
              </w:rPr>
            </w:pPr>
            <w:hyperlink r:id="rId43" w:history="1">
              <w:r w:rsidR="004D5724" w:rsidRPr="006E4E84">
                <w:rPr>
                  <w:rFonts w:eastAsia="Times New Roman" w:cstheme="minorHAnsi"/>
                  <w:color w:val="0563C1"/>
                  <w:u w:val="single"/>
                  <w:lang w:eastAsia="en-AU"/>
                </w:rPr>
                <w:t>Trade Practices Act 1974</w:t>
              </w:r>
            </w:hyperlink>
            <w:r w:rsidR="004D5724" w:rsidRPr="00022FB3">
              <w:rPr>
                <w:rFonts w:eastAsia="Times New Roman" w:cstheme="minorHAnsi"/>
                <w:color w:val="000000"/>
                <w:lang w:eastAsia="en-AU"/>
              </w:rPr>
              <w:t xml:space="preserve">  https://www.legislation.gov.au/Series/C2004A00109</w:t>
            </w:r>
          </w:p>
        </w:tc>
      </w:tr>
      <w:tr w:rsidR="004D5724" w:rsidRPr="00022FB3" w14:paraId="62C91447" w14:textId="77777777" w:rsidTr="007E0155">
        <w:trPr>
          <w:trHeight w:val="285"/>
        </w:trPr>
        <w:tc>
          <w:tcPr>
            <w:tcW w:w="9752" w:type="dxa"/>
            <w:tcBorders>
              <w:top w:val="nil"/>
              <w:left w:val="nil"/>
              <w:bottom w:val="nil"/>
              <w:right w:val="nil"/>
            </w:tcBorders>
            <w:shd w:val="clear" w:color="auto" w:fill="auto"/>
            <w:noWrap/>
            <w:vAlign w:val="center"/>
            <w:hideMark/>
          </w:tcPr>
          <w:p w14:paraId="207C7CB6" w14:textId="77777777" w:rsidR="004D5724" w:rsidRPr="00022FB3" w:rsidRDefault="00D95E9E" w:rsidP="007E0155">
            <w:pPr>
              <w:spacing w:after="0" w:line="240" w:lineRule="auto"/>
              <w:jc w:val="left"/>
              <w:rPr>
                <w:rFonts w:eastAsia="Times New Roman" w:cstheme="minorHAnsi"/>
                <w:color w:val="0563C1"/>
                <w:u w:val="single"/>
                <w:lang w:eastAsia="en-AU"/>
              </w:rPr>
            </w:pPr>
            <w:hyperlink r:id="rId44" w:history="1">
              <w:r w:rsidR="004D5724" w:rsidRPr="00022FB3">
                <w:rPr>
                  <w:rFonts w:eastAsia="Times New Roman" w:cstheme="minorHAnsi"/>
                  <w:color w:val="0563C1"/>
                  <w:u w:val="single"/>
                  <w:lang w:eastAsia="en-AU"/>
                </w:rPr>
                <w:t>Training &amp; Skills Development Act 2008 (SA)  https://www.legislation.sa.gov.au/lz/c/a/training%20and%20skills%20development%20Act%202008.aspx</w:t>
              </w:r>
            </w:hyperlink>
          </w:p>
        </w:tc>
      </w:tr>
      <w:tr w:rsidR="004D5724" w:rsidRPr="00022FB3" w14:paraId="69DB3283" w14:textId="77777777" w:rsidTr="007E0155">
        <w:trPr>
          <w:trHeight w:val="300"/>
        </w:trPr>
        <w:tc>
          <w:tcPr>
            <w:tcW w:w="9752" w:type="dxa"/>
            <w:tcBorders>
              <w:top w:val="nil"/>
              <w:left w:val="nil"/>
              <w:bottom w:val="nil"/>
              <w:right w:val="nil"/>
            </w:tcBorders>
            <w:shd w:val="clear" w:color="auto" w:fill="auto"/>
            <w:noWrap/>
            <w:vAlign w:val="center"/>
            <w:hideMark/>
          </w:tcPr>
          <w:p w14:paraId="452CFC63" w14:textId="77777777" w:rsidR="004D5724" w:rsidRPr="00022FB3" w:rsidRDefault="00D95E9E" w:rsidP="007E0155">
            <w:pPr>
              <w:spacing w:after="0" w:line="240" w:lineRule="auto"/>
              <w:rPr>
                <w:rFonts w:eastAsia="Times New Roman" w:cstheme="minorHAnsi"/>
                <w:color w:val="000000"/>
                <w:lang w:eastAsia="en-AU"/>
              </w:rPr>
            </w:pPr>
            <w:hyperlink r:id="rId45" w:history="1">
              <w:r w:rsidR="004D5724" w:rsidRPr="006E4E84">
                <w:rPr>
                  <w:rFonts w:eastAsia="Times New Roman" w:cstheme="minorHAnsi"/>
                  <w:color w:val="0563C1"/>
                  <w:u w:val="single"/>
                  <w:lang w:eastAsia="en-AU"/>
                </w:rPr>
                <w:t>Workplace Gender Equality Act 2012</w:t>
              </w:r>
            </w:hyperlink>
            <w:r w:rsidR="004D5724" w:rsidRPr="00022FB3">
              <w:rPr>
                <w:rFonts w:cstheme="minorHAnsi"/>
              </w:rPr>
              <w:t xml:space="preserve">  https://www.legislation.gov.au/Series/C2004A03332</w:t>
            </w:r>
          </w:p>
        </w:tc>
      </w:tr>
    </w:tbl>
    <w:p w14:paraId="25EF068A" w14:textId="77777777" w:rsidR="00CE0028" w:rsidRDefault="00CE0028" w:rsidP="00CE0028">
      <w:pPr>
        <w:pStyle w:val="Heading1"/>
      </w:pPr>
      <w:bookmarkStart w:id="5" w:name="_Toc531958943"/>
      <w:r>
        <w:t>Purpose</w:t>
      </w:r>
      <w:bookmarkEnd w:id="5"/>
    </w:p>
    <w:p w14:paraId="5DDAABB5" w14:textId="31DC0622" w:rsidR="00195213" w:rsidRDefault="00195213" w:rsidP="00195213">
      <w:pPr>
        <w:spacing w:after="220"/>
        <w:rPr>
          <w:rFonts w:cs="Arial"/>
        </w:rPr>
      </w:pPr>
      <w:r>
        <w:rPr>
          <w:rFonts w:cs="Arial"/>
        </w:rPr>
        <w:t xml:space="preserve">The purpose of this policy is to clarify for all stakeholders the assessment and selection process for students to ensure that </w:t>
      </w:r>
      <w:r w:rsidR="0018380F">
        <w:rPr>
          <w:rFonts w:cs="Arial"/>
        </w:rPr>
        <w:t>Skills Lab</w:t>
      </w:r>
      <w:r>
        <w:rPr>
          <w:rFonts w:cs="Arial"/>
        </w:rPr>
        <w:t xml:space="preserve"> meets its compliance and ethical obligations and that all </w:t>
      </w:r>
      <w:r w:rsidR="0018380F">
        <w:rPr>
          <w:rFonts w:cs="Arial"/>
        </w:rPr>
        <w:t>Skills Lab</w:t>
      </w:r>
      <w:r>
        <w:rPr>
          <w:rFonts w:cs="Arial"/>
        </w:rPr>
        <w:t xml:space="preserve"> students can achieve their full potential.</w:t>
      </w:r>
    </w:p>
    <w:p w14:paraId="28FA14D9" w14:textId="77777777" w:rsidR="00CE0028" w:rsidRDefault="00CE0028" w:rsidP="00CE0028">
      <w:pPr>
        <w:pStyle w:val="Heading1"/>
      </w:pPr>
      <w:bookmarkStart w:id="6" w:name="_Toc531958944"/>
      <w:r>
        <w:t>Scope</w:t>
      </w:r>
      <w:bookmarkEnd w:id="6"/>
    </w:p>
    <w:p w14:paraId="1CFE975C" w14:textId="60E41938" w:rsidR="00CE0028" w:rsidRDefault="007342E1" w:rsidP="00DF173B">
      <w:r>
        <w:t xml:space="preserve">This policy covers all applicants for all qualifications offered by </w:t>
      </w:r>
      <w:r w:rsidR="00430C19">
        <w:t>Skills Lab</w:t>
      </w:r>
      <w:r>
        <w:t>.</w:t>
      </w:r>
    </w:p>
    <w:p w14:paraId="6E0165AF" w14:textId="77777777" w:rsidR="00CE0028" w:rsidRDefault="00CE0028" w:rsidP="00CE0028">
      <w:pPr>
        <w:pStyle w:val="Heading1"/>
      </w:pPr>
      <w:bookmarkStart w:id="7" w:name="_Toc531958945"/>
      <w:r>
        <w:t>Definitions</w:t>
      </w:r>
      <w:bookmarkEnd w:id="7"/>
    </w:p>
    <w:p w14:paraId="46A6CC6E" w14:textId="0B33AC5E" w:rsidR="00CA450C" w:rsidRDefault="00CA450C" w:rsidP="00CA450C">
      <w:pPr>
        <w:tabs>
          <w:tab w:val="left" w:pos="3119"/>
        </w:tabs>
        <w:ind w:left="3119" w:hanging="3119"/>
        <w:rPr>
          <w:rFonts w:cs="Arial"/>
        </w:rPr>
      </w:pPr>
      <w:r w:rsidRPr="00CF1430">
        <w:rPr>
          <w:rFonts w:cs="Arial"/>
        </w:rPr>
        <w:t>Access and Equity</w:t>
      </w:r>
      <w:r>
        <w:rPr>
          <w:rFonts w:cs="Arial"/>
        </w:rPr>
        <w:tab/>
      </w:r>
      <w:r w:rsidRPr="00DB27C0">
        <w:rPr>
          <w:rFonts w:cs="Arial"/>
        </w:rPr>
        <w:t xml:space="preserve">Refers to the policies, procedures and approaches that ensure that </w:t>
      </w:r>
      <w:r w:rsidR="0018380F">
        <w:rPr>
          <w:rFonts w:cs="Arial"/>
        </w:rPr>
        <w:t>Skills Lab</w:t>
      </w:r>
      <w:r w:rsidRPr="00DB27C0">
        <w:rPr>
          <w:rFonts w:cs="Arial"/>
        </w:rPr>
        <w:t xml:space="preserve"> training programs are responsive to the diverse needs of all employees, students and other stakeholders. </w:t>
      </w:r>
    </w:p>
    <w:p w14:paraId="07FD7A7F" w14:textId="77777777" w:rsidR="00CA450C" w:rsidRPr="00CA450C" w:rsidRDefault="00CA450C" w:rsidP="00CA450C">
      <w:pPr>
        <w:pStyle w:val="NormalIndent1cm"/>
        <w:tabs>
          <w:tab w:val="left" w:pos="3119"/>
        </w:tabs>
        <w:spacing w:after="200"/>
        <w:ind w:left="3119" w:hanging="2552"/>
        <w:jc w:val="both"/>
        <w:rPr>
          <w:rFonts w:asciiTheme="minorHAnsi" w:hAnsiTheme="minorHAnsi" w:cstheme="minorHAnsi"/>
          <w:szCs w:val="22"/>
        </w:rPr>
      </w:pPr>
      <w:r>
        <w:rPr>
          <w:rFonts w:cs="Arial"/>
          <w:szCs w:val="22"/>
        </w:rPr>
        <w:tab/>
      </w:r>
      <w:r w:rsidRPr="00CA450C">
        <w:rPr>
          <w:rFonts w:asciiTheme="minorHAnsi" w:hAnsiTheme="minorHAnsi" w:cstheme="minorHAnsi"/>
          <w:szCs w:val="22"/>
        </w:rPr>
        <w:t>Being accessible and equitable means ensuring that people with differing needs and abilities have the same opportunities to successfully gain skills, knowledge and experience through education and training irrespective of their age, disability, colour, race, gender, religion, sexuality, family responsibilities, or location.</w:t>
      </w:r>
    </w:p>
    <w:p w14:paraId="22510825" w14:textId="77777777" w:rsidR="00CA450C" w:rsidRPr="00CA450C" w:rsidRDefault="00CA450C" w:rsidP="00CA450C">
      <w:pPr>
        <w:pStyle w:val="NormalIndent1cm"/>
        <w:tabs>
          <w:tab w:val="left" w:pos="3119"/>
        </w:tabs>
        <w:spacing w:after="200"/>
        <w:ind w:left="3119" w:hanging="2552"/>
        <w:rPr>
          <w:rFonts w:asciiTheme="minorHAnsi" w:hAnsiTheme="minorHAnsi" w:cstheme="minorHAnsi"/>
          <w:szCs w:val="22"/>
        </w:rPr>
      </w:pPr>
      <w:r>
        <w:rPr>
          <w:rFonts w:cs="Arial"/>
          <w:szCs w:val="22"/>
        </w:rPr>
        <w:tab/>
      </w:r>
      <w:r w:rsidRPr="00CA450C">
        <w:rPr>
          <w:rFonts w:asciiTheme="minorHAnsi" w:hAnsiTheme="minorHAnsi" w:cstheme="minorHAnsi"/>
          <w:szCs w:val="22"/>
        </w:rPr>
        <w:t>It includes:</w:t>
      </w:r>
    </w:p>
    <w:p w14:paraId="19B23B27"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 xml:space="preserve">Providing and promoting non-discriminatory, inclusive practices and processes; and </w:t>
      </w:r>
    </w:p>
    <w:p w14:paraId="6593F41F"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 xml:space="preserve">Ensuring equal opportunities for all students to achieve their learning outcomes through reasonable adjustment of services, learning and assessment; and </w:t>
      </w:r>
    </w:p>
    <w:p w14:paraId="780948DD" w14:textId="77777777" w:rsidR="00CA450C" w:rsidRPr="00DB27C0" w:rsidRDefault="00CA450C" w:rsidP="00CA450C">
      <w:pPr>
        <w:pStyle w:val="ListParagraph"/>
        <w:numPr>
          <w:ilvl w:val="0"/>
          <w:numId w:val="25"/>
        </w:numPr>
        <w:tabs>
          <w:tab w:val="left" w:pos="3119"/>
          <w:tab w:val="left" w:pos="3544"/>
        </w:tabs>
        <w:spacing w:line="240" w:lineRule="auto"/>
        <w:ind w:left="3544" w:hanging="425"/>
        <w:contextualSpacing w:val="0"/>
        <w:rPr>
          <w:rFonts w:cs="Arial"/>
        </w:rPr>
      </w:pPr>
      <w:r w:rsidRPr="00DB27C0">
        <w:rPr>
          <w:rFonts w:cs="Arial"/>
        </w:rPr>
        <w:t>Commitment to treating all students or prospective students fairly.</w:t>
      </w:r>
    </w:p>
    <w:p w14:paraId="173D2CF1" w14:textId="586842ED" w:rsidR="00CA450C" w:rsidRDefault="00CA450C" w:rsidP="00CA450C">
      <w:pPr>
        <w:tabs>
          <w:tab w:val="left" w:pos="3119"/>
          <w:tab w:val="left" w:pos="3402"/>
        </w:tabs>
        <w:ind w:left="3402" w:hanging="3402"/>
        <w:rPr>
          <w:rFonts w:cs="Arial"/>
        </w:rPr>
      </w:pPr>
      <w:r w:rsidRPr="00CF1430">
        <w:rPr>
          <w:rFonts w:cs="Arial"/>
        </w:rPr>
        <w:t>Appeal</w:t>
      </w:r>
      <w:r>
        <w:rPr>
          <w:rFonts w:cs="Arial"/>
        </w:rPr>
        <w:tab/>
        <w:t>:</w:t>
      </w:r>
      <w:r>
        <w:rPr>
          <w:rFonts w:cs="Arial"/>
        </w:rPr>
        <w:tab/>
      </w:r>
      <w:r w:rsidRPr="00DB27C0">
        <w:rPr>
          <w:rFonts w:cs="Arial"/>
        </w:rPr>
        <w:t>An appeal arises when a stakeholder is not sat</w:t>
      </w:r>
      <w:r>
        <w:rPr>
          <w:rFonts w:cs="Arial"/>
        </w:rPr>
        <w:t xml:space="preserve">isfied with a decision taken by </w:t>
      </w:r>
      <w:r w:rsidR="0018380F">
        <w:rPr>
          <w:rFonts w:cs="Arial"/>
        </w:rPr>
        <w:t>Skills Lab</w:t>
      </w:r>
      <w:r w:rsidRPr="00DB27C0">
        <w:rPr>
          <w:rFonts w:cs="Arial"/>
        </w:rPr>
        <w:t>.</w:t>
      </w:r>
    </w:p>
    <w:p w14:paraId="7678E10A" w14:textId="4321F87B" w:rsidR="00CA450C" w:rsidRDefault="00CA450C" w:rsidP="00CA450C">
      <w:pPr>
        <w:tabs>
          <w:tab w:val="left" w:pos="3119"/>
          <w:tab w:val="left" w:pos="3402"/>
        </w:tabs>
        <w:ind w:left="3402" w:hanging="3402"/>
        <w:rPr>
          <w:rFonts w:cs="Arial"/>
        </w:rPr>
      </w:pPr>
      <w:r>
        <w:rPr>
          <w:rFonts w:cs="Arial"/>
        </w:rPr>
        <w:t>ACSF Pre Training</w:t>
      </w:r>
      <w:r w:rsidRPr="001E3217">
        <w:rPr>
          <w:rFonts w:cs="Arial"/>
        </w:rPr>
        <w:t xml:space="preserve"> Assessment </w:t>
      </w:r>
      <w:r w:rsidRPr="001E3217">
        <w:rPr>
          <w:rFonts w:cs="Arial"/>
        </w:rPr>
        <w:tab/>
        <w:t>:</w:t>
      </w:r>
      <w:r w:rsidRPr="001E3217">
        <w:rPr>
          <w:rFonts w:cs="Arial"/>
        </w:rPr>
        <w:tab/>
      </w:r>
      <w:r>
        <w:rPr>
          <w:rFonts w:cs="Arial"/>
        </w:rPr>
        <w:t>all</w:t>
      </w:r>
      <w:r w:rsidRPr="001E3217">
        <w:rPr>
          <w:rFonts w:cs="Arial"/>
        </w:rPr>
        <w:t xml:space="preserve"> candidate</w:t>
      </w:r>
      <w:r>
        <w:rPr>
          <w:rFonts w:cs="Arial"/>
        </w:rPr>
        <w:t>s</w:t>
      </w:r>
      <w:r w:rsidRPr="001E3217">
        <w:rPr>
          <w:rFonts w:cs="Arial"/>
        </w:rPr>
        <w:t xml:space="preserve"> </w:t>
      </w:r>
      <w:r>
        <w:rPr>
          <w:rFonts w:cs="Arial"/>
        </w:rPr>
        <w:t xml:space="preserve">must </w:t>
      </w:r>
      <w:r w:rsidR="00AD2539">
        <w:rPr>
          <w:rFonts w:cs="Arial"/>
        </w:rPr>
        <w:t>undertake</w:t>
      </w:r>
      <w:r>
        <w:rPr>
          <w:rFonts w:cs="Arial"/>
        </w:rPr>
        <w:t xml:space="preserve"> an</w:t>
      </w:r>
      <w:r w:rsidRPr="001E3217">
        <w:rPr>
          <w:rFonts w:cs="Arial"/>
        </w:rPr>
        <w:t xml:space="preserve"> assessment to c</w:t>
      </w:r>
      <w:r>
        <w:rPr>
          <w:rFonts w:cs="Arial"/>
        </w:rPr>
        <w:t>onfirm that their</w:t>
      </w:r>
      <w:r w:rsidRPr="001E3217">
        <w:rPr>
          <w:rFonts w:cs="Arial"/>
        </w:rPr>
        <w:t xml:space="preserve"> language, literacy, numeracy and cognitive capacity </w:t>
      </w:r>
      <w:r>
        <w:rPr>
          <w:rFonts w:cs="Arial"/>
        </w:rPr>
        <w:t xml:space="preserve">are of a level that </w:t>
      </w:r>
      <w:r>
        <w:rPr>
          <w:rFonts w:cs="Arial"/>
        </w:rPr>
        <w:lastRenderedPageBreak/>
        <w:t xml:space="preserve">ensures their capacity </w:t>
      </w:r>
      <w:proofErr w:type="gramStart"/>
      <w:r>
        <w:rPr>
          <w:rFonts w:cs="Arial"/>
        </w:rPr>
        <w:t>to successfully complete</w:t>
      </w:r>
      <w:proofErr w:type="gramEnd"/>
      <w:r>
        <w:rPr>
          <w:rFonts w:cs="Arial"/>
        </w:rPr>
        <w:t xml:space="preserve"> the qualification level chosen</w:t>
      </w:r>
      <w:r w:rsidRPr="001E3217">
        <w:rPr>
          <w:rFonts w:cs="Arial"/>
        </w:rPr>
        <w:t>.</w:t>
      </w:r>
    </w:p>
    <w:p w14:paraId="05A7C3B8" w14:textId="32DC6174" w:rsidR="009032E3" w:rsidRPr="001E3217" w:rsidRDefault="0018380F" w:rsidP="009032E3">
      <w:pPr>
        <w:tabs>
          <w:tab w:val="left" w:pos="3119"/>
          <w:tab w:val="left" w:pos="3402"/>
        </w:tabs>
        <w:ind w:left="3402" w:hanging="3402"/>
        <w:rPr>
          <w:rFonts w:cs="Arial"/>
        </w:rPr>
      </w:pPr>
      <w:r>
        <w:rPr>
          <w:rFonts w:cs="Arial"/>
        </w:rPr>
        <w:t>Pre training Review</w:t>
      </w:r>
      <w:r w:rsidR="009032E3" w:rsidRPr="001E3217">
        <w:rPr>
          <w:rFonts w:cs="Arial"/>
        </w:rPr>
        <w:tab/>
        <w:t>:</w:t>
      </w:r>
      <w:r w:rsidR="009032E3" w:rsidRPr="001E3217">
        <w:rPr>
          <w:rFonts w:cs="Arial"/>
        </w:rPr>
        <w:tab/>
        <w:t xml:space="preserve">a meeting of the candidate and </w:t>
      </w:r>
      <w:r>
        <w:rPr>
          <w:rFonts w:cs="Arial"/>
        </w:rPr>
        <w:t>Skills Lab</w:t>
      </w:r>
      <w:r w:rsidR="009032E3" w:rsidRPr="001E3217">
        <w:rPr>
          <w:rFonts w:cs="Arial"/>
        </w:rPr>
        <w:t xml:space="preserve"> representative at which</w:t>
      </w:r>
      <w:r>
        <w:rPr>
          <w:rFonts w:cs="Arial"/>
        </w:rPr>
        <w:t xml:space="preserve"> the ACSF Pre Training Assessment </w:t>
      </w:r>
      <w:proofErr w:type="gramStart"/>
      <w:r>
        <w:rPr>
          <w:rFonts w:cs="Arial"/>
        </w:rPr>
        <w:t>is conducted</w:t>
      </w:r>
      <w:proofErr w:type="gramEnd"/>
      <w:r>
        <w:rPr>
          <w:rFonts w:cs="Arial"/>
        </w:rPr>
        <w:t>,</w:t>
      </w:r>
      <w:r w:rsidR="009032E3" w:rsidRPr="001E3217">
        <w:rPr>
          <w:rFonts w:cs="Arial"/>
        </w:rPr>
        <w:t xml:space="preserve"> relevant information is shared and a decision to offer and accept entry into the course/qualification is made.</w:t>
      </w:r>
    </w:p>
    <w:p w14:paraId="0174757E" w14:textId="492773A3" w:rsidR="00CA450C" w:rsidRDefault="00CA450C" w:rsidP="00CA450C">
      <w:pPr>
        <w:tabs>
          <w:tab w:val="left" w:pos="3119"/>
          <w:tab w:val="left" w:pos="3402"/>
        </w:tabs>
        <w:ind w:left="3402" w:hanging="3402"/>
        <w:rPr>
          <w:rFonts w:cs="Arial"/>
        </w:rPr>
      </w:pPr>
      <w:r w:rsidRPr="001E3217">
        <w:rPr>
          <w:rFonts w:cs="Arial"/>
        </w:rPr>
        <w:t>Orientation</w:t>
      </w:r>
      <w:r w:rsidRPr="001E3217">
        <w:rPr>
          <w:rFonts w:cs="Arial"/>
        </w:rPr>
        <w:tab/>
        <w:t>:</w:t>
      </w:r>
      <w:r w:rsidRPr="001E3217">
        <w:rPr>
          <w:rFonts w:cs="Arial"/>
        </w:rPr>
        <w:tab/>
        <w:t xml:space="preserve">workshop to inform </w:t>
      </w:r>
      <w:r>
        <w:rPr>
          <w:rFonts w:cs="Arial"/>
        </w:rPr>
        <w:t>candidate</w:t>
      </w:r>
      <w:r w:rsidRPr="001E3217">
        <w:rPr>
          <w:rFonts w:cs="Arial"/>
        </w:rPr>
        <w:t xml:space="preserve">s </w:t>
      </w:r>
      <w:r>
        <w:rPr>
          <w:rFonts w:cs="Arial"/>
        </w:rPr>
        <w:t>about</w:t>
      </w:r>
      <w:r w:rsidRPr="001E3217">
        <w:rPr>
          <w:rFonts w:cs="Arial"/>
        </w:rPr>
        <w:t xml:space="preserve"> Qualifications, VET and </w:t>
      </w:r>
      <w:r w:rsidR="00D637A4">
        <w:rPr>
          <w:rFonts w:cs="Arial"/>
        </w:rPr>
        <w:t>Skills Lab</w:t>
      </w:r>
      <w:r w:rsidRPr="001E3217">
        <w:rPr>
          <w:rFonts w:cs="Arial"/>
        </w:rPr>
        <w:t xml:space="preserve"> information and requirements to assist them to determine appropriateness of study.</w:t>
      </w:r>
    </w:p>
    <w:p w14:paraId="0C84A933" w14:textId="77777777" w:rsidR="00CE0028" w:rsidRDefault="00CE0028" w:rsidP="00CE0028">
      <w:pPr>
        <w:pStyle w:val="Heading1"/>
      </w:pPr>
      <w:bookmarkStart w:id="8" w:name="_Toc531958946"/>
      <w:r>
        <w:t>Policy</w:t>
      </w:r>
      <w:bookmarkEnd w:id="8"/>
    </w:p>
    <w:p w14:paraId="585BB3B6" w14:textId="040D70DF" w:rsidR="00A1015E" w:rsidRDefault="0018380F" w:rsidP="00A1015E">
      <w:pPr>
        <w:spacing w:after="220"/>
        <w:rPr>
          <w:rFonts w:cs="Arial"/>
        </w:rPr>
      </w:pPr>
      <w:r>
        <w:rPr>
          <w:rFonts w:cs="Arial"/>
        </w:rPr>
        <w:t>Skills Lab</w:t>
      </w:r>
      <w:r w:rsidR="00A1015E" w:rsidRPr="00FC6E01">
        <w:rPr>
          <w:rFonts w:cs="Arial"/>
        </w:rPr>
        <w:t xml:space="preserve"> is committed to ethical, fair and inclusive assessment and selection of all prospective </w:t>
      </w:r>
      <w:r w:rsidR="00A1015E">
        <w:rPr>
          <w:rFonts w:cs="Arial"/>
        </w:rPr>
        <w:t>students.</w:t>
      </w:r>
    </w:p>
    <w:p w14:paraId="510A3112" w14:textId="12AFC6B3" w:rsidR="00A1015E" w:rsidRDefault="0018380F" w:rsidP="00A1015E">
      <w:pPr>
        <w:spacing w:after="220"/>
        <w:rPr>
          <w:rFonts w:cs="Arial"/>
        </w:rPr>
      </w:pPr>
      <w:r>
        <w:rPr>
          <w:rFonts w:cs="Arial"/>
        </w:rPr>
        <w:t>Skills Lab</w:t>
      </w:r>
      <w:r w:rsidR="00A1015E">
        <w:rPr>
          <w:rFonts w:cs="Arial"/>
        </w:rPr>
        <w:t xml:space="preserve">’s assessment and selection policy </w:t>
      </w:r>
      <w:proofErr w:type="gramStart"/>
      <w:r w:rsidR="00A1015E">
        <w:rPr>
          <w:rFonts w:cs="Arial"/>
        </w:rPr>
        <w:t>is aligned</w:t>
      </w:r>
      <w:proofErr w:type="gramEnd"/>
      <w:r w:rsidR="00A1015E">
        <w:rPr>
          <w:rFonts w:cs="Arial"/>
        </w:rPr>
        <w:t xml:space="preserve"> with access, equity and fairness principles to assist students to achieve their full potential.</w:t>
      </w:r>
    </w:p>
    <w:p w14:paraId="0F096538" w14:textId="77777777" w:rsidR="00A1015E" w:rsidRPr="0003630E" w:rsidRDefault="00A1015E" w:rsidP="00A1015E">
      <w:pPr>
        <w:spacing w:after="220"/>
        <w:rPr>
          <w:rFonts w:cs="Arial"/>
        </w:rPr>
      </w:pPr>
      <w:r w:rsidRPr="0003630E">
        <w:rPr>
          <w:rFonts w:cs="Arial"/>
        </w:rPr>
        <w:t>Any staff member found to be practising selection that does not meet access, equity, fairness principles and/or are not consistent, ethical and inclusive, will face disciplinary action.</w:t>
      </w:r>
    </w:p>
    <w:p w14:paraId="767CDB79" w14:textId="7C667087" w:rsidR="00A1015E" w:rsidRPr="00FC6E01" w:rsidRDefault="0018380F" w:rsidP="00A1015E">
      <w:pPr>
        <w:spacing w:after="120"/>
        <w:rPr>
          <w:rFonts w:cs="Arial"/>
        </w:rPr>
      </w:pPr>
      <w:r>
        <w:rPr>
          <w:rFonts w:cs="Arial"/>
        </w:rPr>
        <w:t>Skills Lab</w:t>
      </w:r>
      <w:r w:rsidR="00A1015E" w:rsidRPr="00FC6E01">
        <w:rPr>
          <w:rFonts w:cs="Arial"/>
        </w:rPr>
        <w:t xml:space="preserve"> is committed to providing all prospective </w:t>
      </w:r>
      <w:r w:rsidR="00A1015E">
        <w:rPr>
          <w:rFonts w:cs="Arial"/>
        </w:rPr>
        <w:t>student</w:t>
      </w:r>
      <w:r w:rsidR="00A1015E" w:rsidRPr="00FC6E01">
        <w:rPr>
          <w:rFonts w:cs="Arial"/>
        </w:rPr>
        <w:t xml:space="preserve">s with the following information to ensure that their decision to apply to study with us </w:t>
      </w:r>
      <w:proofErr w:type="gramStart"/>
      <w:r w:rsidR="00A1015E" w:rsidRPr="00FC6E01">
        <w:rPr>
          <w:rFonts w:cs="Arial"/>
        </w:rPr>
        <w:t>is made</w:t>
      </w:r>
      <w:proofErr w:type="gramEnd"/>
      <w:r w:rsidR="00A1015E" w:rsidRPr="00FC6E01">
        <w:rPr>
          <w:rFonts w:cs="Arial"/>
        </w:rPr>
        <w:t xml:space="preserve"> with full knowledge:</w:t>
      </w:r>
    </w:p>
    <w:p w14:paraId="24F8A4EA" w14:textId="72B47C1A" w:rsidR="00A1015E" w:rsidRDefault="00A1015E" w:rsidP="00A1015E">
      <w:pPr>
        <w:numPr>
          <w:ilvl w:val="0"/>
          <w:numId w:val="26"/>
        </w:numPr>
        <w:tabs>
          <w:tab w:val="clear" w:pos="720"/>
          <w:tab w:val="num" w:pos="1134"/>
        </w:tabs>
        <w:spacing w:after="0"/>
        <w:ind w:left="1134" w:hanging="567"/>
        <w:rPr>
          <w:rFonts w:cs="Arial"/>
        </w:rPr>
      </w:pPr>
      <w:r>
        <w:rPr>
          <w:rFonts w:cs="Arial"/>
        </w:rPr>
        <w:t>All Students:</w:t>
      </w:r>
    </w:p>
    <w:p w14:paraId="71DB7B53" w14:textId="77777777" w:rsidR="00A1015E" w:rsidRPr="00A1015E" w:rsidRDefault="00A1015E" w:rsidP="00A1015E">
      <w:pPr>
        <w:pStyle w:val="Dash2"/>
        <w:rPr>
          <w:i/>
          <w:szCs w:val="22"/>
        </w:rPr>
      </w:pPr>
      <w:r w:rsidRPr="00FC6E01">
        <w:rPr>
          <w:szCs w:val="22"/>
        </w:rPr>
        <w:t>Course E</w:t>
      </w:r>
      <w:r>
        <w:t xml:space="preserve">ntry Requirements </w:t>
      </w:r>
      <w:r w:rsidRPr="00A1015E">
        <w:rPr>
          <w:i/>
        </w:rPr>
        <w:t xml:space="preserve">(Academic, Language, Literacy and Numeracy </w:t>
      </w:r>
      <w:r w:rsidRPr="00A1015E">
        <w:rPr>
          <w:i/>
          <w:szCs w:val="22"/>
        </w:rPr>
        <w:t>proficiency requirements)</w:t>
      </w:r>
    </w:p>
    <w:p w14:paraId="69CAE977" w14:textId="77777777" w:rsidR="00A1015E" w:rsidRPr="00A1015E" w:rsidRDefault="00A1015E" w:rsidP="00A1015E">
      <w:pPr>
        <w:pStyle w:val="Dash2"/>
        <w:rPr>
          <w:i/>
        </w:rPr>
      </w:pPr>
      <w:r w:rsidRPr="00A1015E">
        <w:t xml:space="preserve">Accurate description of courses and outcomes </w:t>
      </w:r>
      <w:r w:rsidRPr="00A1015E">
        <w:rPr>
          <w:i/>
        </w:rPr>
        <w:t>(refer Student Handbook and course information brochures)</w:t>
      </w:r>
    </w:p>
    <w:p w14:paraId="286B642E" w14:textId="77777777" w:rsidR="00A1015E" w:rsidRPr="00A1015E" w:rsidRDefault="00A1015E" w:rsidP="00230112">
      <w:pPr>
        <w:pStyle w:val="Dash2"/>
        <w:jc w:val="both"/>
        <w:rPr>
          <w:i/>
        </w:rPr>
      </w:pPr>
      <w:r w:rsidRPr="00A1015E">
        <w:t xml:space="preserve">Accurate description of training facilities and resources </w:t>
      </w:r>
      <w:r w:rsidRPr="00A1015E">
        <w:rPr>
          <w:i/>
        </w:rPr>
        <w:t>(refer Student Handbook and course information brochures)</w:t>
      </w:r>
    </w:p>
    <w:p w14:paraId="3AEF0C68" w14:textId="77777777" w:rsidR="00A1015E" w:rsidRPr="00A1015E" w:rsidRDefault="00A1015E" w:rsidP="00A1015E">
      <w:pPr>
        <w:pStyle w:val="Dash2"/>
      </w:pPr>
      <w:r w:rsidRPr="00A1015E">
        <w:t xml:space="preserve">Fee schedule and refund policy </w:t>
      </w:r>
      <w:r w:rsidRPr="00A1015E">
        <w:rPr>
          <w:i/>
        </w:rPr>
        <w:t>(refer Fees &amp; Refund Policy, Student Handbook)</w:t>
      </w:r>
    </w:p>
    <w:p w14:paraId="7FBBC77F" w14:textId="77777777" w:rsidR="00A1015E" w:rsidRPr="00A1015E" w:rsidRDefault="00A1015E" w:rsidP="00A1015E">
      <w:pPr>
        <w:pStyle w:val="Dash2"/>
        <w:rPr>
          <w:i/>
        </w:rPr>
      </w:pPr>
      <w:r w:rsidRPr="00A1015E">
        <w:t xml:space="preserve">Study requirements including options for RPL and credit transfer </w:t>
      </w:r>
      <w:r w:rsidRPr="00A1015E">
        <w:rPr>
          <w:i/>
        </w:rPr>
        <w:t>(refer Recognition of Prior Learning &amp; Credit Transfer Policy and Applications, Student Handbook)</w:t>
      </w:r>
    </w:p>
    <w:p w14:paraId="61E14B8B" w14:textId="77777777" w:rsidR="00A1015E" w:rsidRPr="00A1015E" w:rsidRDefault="00A1015E" w:rsidP="00A1015E">
      <w:pPr>
        <w:pStyle w:val="Dash2"/>
        <w:rPr>
          <w:i/>
        </w:rPr>
      </w:pPr>
      <w:r w:rsidRPr="00A1015E">
        <w:t xml:space="preserve">Student Support Services </w:t>
      </w:r>
      <w:r w:rsidRPr="00A1015E">
        <w:rPr>
          <w:i/>
        </w:rPr>
        <w:t>(Refer Student Support Services Policy, Student Handbook)</w:t>
      </w:r>
    </w:p>
    <w:p w14:paraId="1B1C0FCE" w14:textId="77777777" w:rsidR="00A1015E" w:rsidRPr="00A1015E" w:rsidRDefault="00A1015E" w:rsidP="00A1015E">
      <w:pPr>
        <w:pStyle w:val="Dash2"/>
        <w:rPr>
          <w:i/>
        </w:rPr>
      </w:pPr>
      <w:r w:rsidRPr="00A1015E">
        <w:t xml:space="preserve">Complaints and Appeals Policies </w:t>
      </w:r>
      <w:r w:rsidRPr="00A1015E">
        <w:rPr>
          <w:i/>
        </w:rPr>
        <w:t>(Refer Complaint Policy and Appeal Policy, Student Handbook)</w:t>
      </w:r>
    </w:p>
    <w:p w14:paraId="1E97126D" w14:textId="77777777" w:rsidR="00A1015E" w:rsidRPr="00A1015E" w:rsidRDefault="00A1015E" w:rsidP="00A1015E">
      <w:pPr>
        <w:pStyle w:val="Dash2"/>
      </w:pPr>
      <w:r w:rsidRPr="00A1015E">
        <w:t xml:space="preserve">Transport Options </w:t>
      </w:r>
      <w:r w:rsidRPr="00A1015E">
        <w:rPr>
          <w:i/>
        </w:rPr>
        <w:t>(refer Student Handbook)</w:t>
      </w:r>
    </w:p>
    <w:p w14:paraId="24AAA91B" w14:textId="47FFDAB2" w:rsidR="00A1015E" w:rsidRDefault="00A1015E" w:rsidP="00A1015E">
      <w:pPr>
        <w:pStyle w:val="Dash2"/>
      </w:pPr>
      <w:r w:rsidRPr="00A1015E">
        <w:t xml:space="preserve">Special Needs </w:t>
      </w:r>
      <w:r w:rsidRPr="00A1015E">
        <w:rPr>
          <w:i/>
        </w:rPr>
        <w:t xml:space="preserve">(Refer </w:t>
      </w:r>
      <w:r w:rsidR="00F91601">
        <w:rPr>
          <w:i/>
        </w:rPr>
        <w:t>Student Handbook</w:t>
      </w:r>
      <w:r w:rsidRPr="00A1015E">
        <w:rPr>
          <w:i/>
        </w:rPr>
        <w:t>)</w:t>
      </w:r>
    </w:p>
    <w:p w14:paraId="42262B8D" w14:textId="77777777" w:rsidR="00CE0028" w:rsidRDefault="0078020D" w:rsidP="0078020D">
      <w:pPr>
        <w:pStyle w:val="Heading1"/>
      </w:pPr>
      <w:bookmarkStart w:id="9" w:name="_Toc531958947"/>
      <w:r>
        <w:lastRenderedPageBreak/>
        <w:t>Procedure</w:t>
      </w:r>
      <w:bookmarkEnd w:id="9"/>
    </w:p>
    <w:p w14:paraId="4D61A9A5" w14:textId="34E90170" w:rsidR="00CE0028" w:rsidRDefault="00A1015E" w:rsidP="00A1015E">
      <w:pPr>
        <w:pStyle w:val="Heading2"/>
      </w:pPr>
      <w:bookmarkStart w:id="10" w:name="_Toc531958948"/>
      <w:r>
        <w:t>G</w:t>
      </w:r>
      <w:r w:rsidR="0074053E">
        <w:t>uidelines</w:t>
      </w:r>
      <w:bookmarkEnd w:id="10"/>
    </w:p>
    <w:p w14:paraId="36B60E96" w14:textId="77777777" w:rsidR="00A1015E" w:rsidRPr="00A1015E" w:rsidRDefault="00A1015E" w:rsidP="00A1015E">
      <w:pPr>
        <w:pStyle w:val="Heading3"/>
      </w:pPr>
      <w:bookmarkStart w:id="11" w:name="_Toc531958949"/>
      <w:r>
        <w:t>Privacy &amp; Confidentiality</w:t>
      </w:r>
      <w:bookmarkEnd w:id="11"/>
    </w:p>
    <w:p w14:paraId="015A5CB3" w14:textId="24A19711" w:rsidR="00CE0028" w:rsidRDefault="00A1015E" w:rsidP="00DF173B">
      <w:r>
        <w:t xml:space="preserve">Privacy Principles are to </w:t>
      </w:r>
      <w:proofErr w:type="gramStart"/>
      <w:r>
        <w:t>be maintained</w:t>
      </w:r>
      <w:proofErr w:type="gramEnd"/>
      <w:r>
        <w:t xml:space="preserve"> at all times during the assessment and selection process in line with the Australian Privacy Principles, and </w:t>
      </w:r>
      <w:r w:rsidR="0018380F">
        <w:t>Skills Lab</w:t>
      </w:r>
      <w:r>
        <w:t xml:space="preserve">’s </w:t>
      </w:r>
      <w:r w:rsidR="00AD2539">
        <w:t>Privacy</w:t>
      </w:r>
      <w:r>
        <w:t xml:space="preserve"> and Confidentiality Policies.</w:t>
      </w:r>
    </w:p>
    <w:p w14:paraId="02A2E818" w14:textId="77777777" w:rsidR="00CE0028" w:rsidRDefault="00A1015E" w:rsidP="00A1015E">
      <w:pPr>
        <w:pStyle w:val="Heading3"/>
      </w:pPr>
      <w:bookmarkStart w:id="12" w:name="_Toc531958950"/>
      <w:r>
        <w:t>Records Management</w:t>
      </w:r>
      <w:bookmarkEnd w:id="12"/>
    </w:p>
    <w:p w14:paraId="3EAE8283" w14:textId="662D2A9C" w:rsidR="00A1015E" w:rsidRDefault="00A1015E" w:rsidP="00A1015E">
      <w:r>
        <w:t xml:space="preserve">All candidate records are to be </w:t>
      </w:r>
      <w:proofErr w:type="gramStart"/>
      <w:r>
        <w:t>maintained</w:t>
      </w:r>
      <w:proofErr w:type="gramEnd"/>
      <w:r>
        <w:t xml:space="preserve"> and managed in line with </w:t>
      </w:r>
      <w:r w:rsidR="0018380F">
        <w:t>Skills Lab</w:t>
      </w:r>
      <w:r>
        <w:t>’s Records Management &amp; Control Policy.</w:t>
      </w:r>
    </w:p>
    <w:p w14:paraId="47D1BDDB" w14:textId="77777777" w:rsidR="001A6850" w:rsidRDefault="001A6850" w:rsidP="001A6850">
      <w:pPr>
        <w:pStyle w:val="Heading3"/>
      </w:pPr>
      <w:bookmarkStart w:id="13" w:name="_Toc531958951"/>
      <w:r>
        <w:t>Australian Core Skills Framework Assessment</w:t>
      </w:r>
      <w:bookmarkEnd w:id="13"/>
    </w:p>
    <w:p w14:paraId="546D591E" w14:textId="47ABE41A" w:rsidR="001A6850" w:rsidRDefault="001A6850" w:rsidP="001A6850">
      <w:r>
        <w:t xml:space="preserve">The ACSF Assessment is conducted on-line using </w:t>
      </w:r>
      <w:r w:rsidR="00F91601">
        <w:t xml:space="preserve">BKSB </w:t>
      </w:r>
      <w:r w:rsidR="00B61CE1">
        <w:t xml:space="preserve">on-line </w:t>
      </w:r>
      <w:r>
        <w:t>Foundation Skills Assessment Tool.</w:t>
      </w:r>
    </w:p>
    <w:p w14:paraId="0200B695" w14:textId="77777777" w:rsidR="001A6850" w:rsidRDefault="001A6850" w:rsidP="001A6850">
      <w:r>
        <w:t xml:space="preserve">The duration of the assessment will </w:t>
      </w:r>
      <w:r w:rsidR="00B61CE1">
        <w:t xml:space="preserve">range greatly </w:t>
      </w:r>
      <w:r>
        <w:t>depend</w:t>
      </w:r>
      <w:r w:rsidR="00B61CE1">
        <w:t>ing</w:t>
      </w:r>
      <w:r>
        <w:t xml:space="preserve"> on the competency of t</w:t>
      </w:r>
      <w:r w:rsidR="00B61CE1">
        <w:t>he candidate.</w:t>
      </w:r>
    </w:p>
    <w:p w14:paraId="70692E12" w14:textId="6DC88ECA" w:rsidR="00B61CE1" w:rsidRDefault="00B61CE1" w:rsidP="001A6850">
      <w:r>
        <w:t xml:space="preserve">The </w:t>
      </w:r>
      <w:proofErr w:type="gramStart"/>
      <w:r>
        <w:t>candidate m</w:t>
      </w:r>
      <w:r w:rsidR="00AD2539">
        <w:t>a</w:t>
      </w:r>
      <w:r>
        <w:t>y choose to undertake the assessment from a private location in their</w:t>
      </w:r>
      <w:proofErr w:type="gramEnd"/>
      <w:r>
        <w:t xml:space="preserve"> own time or at </w:t>
      </w:r>
      <w:r w:rsidR="00430C19">
        <w:t>Skills Lab</w:t>
      </w:r>
      <w:r>
        <w:t xml:space="preserve">’s premises during the </w:t>
      </w:r>
      <w:r w:rsidR="0018380F">
        <w:t>Pre Training Review</w:t>
      </w:r>
      <w:r>
        <w:t xml:space="preserve"> process.</w:t>
      </w:r>
    </w:p>
    <w:p w14:paraId="050C3086" w14:textId="5AADEAE8" w:rsidR="00230112" w:rsidRDefault="0074053E" w:rsidP="00230112">
      <w:pPr>
        <w:pStyle w:val="Heading2"/>
      </w:pPr>
      <w:bookmarkStart w:id="14" w:name="_Toc531958952"/>
      <w:r>
        <w:t xml:space="preserve">Information </w:t>
      </w:r>
      <w:r w:rsidR="00AD2539">
        <w:t>for</w:t>
      </w:r>
      <w:r>
        <w:t xml:space="preserve"> All Students</w:t>
      </w:r>
      <w:bookmarkEnd w:id="14"/>
    </w:p>
    <w:p w14:paraId="62BD54BF" w14:textId="45DCE285" w:rsidR="00230112" w:rsidRDefault="00230112" w:rsidP="00230112">
      <w:r>
        <w:t xml:space="preserve">Information that must be provided to or clarified with the candidate at the </w:t>
      </w:r>
      <w:r w:rsidR="0018380F">
        <w:t>Pre Training Review</w:t>
      </w:r>
      <w:r>
        <w:t xml:space="preserve"> </w:t>
      </w:r>
      <w:r w:rsidR="00C27D8E">
        <w:t xml:space="preserve">which </w:t>
      </w:r>
      <w:r>
        <w:t xml:space="preserve">includes relevant policies and </w:t>
      </w:r>
      <w:r w:rsidR="00AD2539">
        <w:t>guidelines</w:t>
      </w:r>
      <w:r>
        <w:t xml:space="preserve"> where they are not included in the Student Handbook:</w:t>
      </w:r>
    </w:p>
    <w:p w14:paraId="42A7D35C" w14:textId="528156A9" w:rsidR="00230112" w:rsidRDefault="0018380F" w:rsidP="00230112">
      <w:pPr>
        <w:pStyle w:val="Dotnormal"/>
      </w:pPr>
      <w:r>
        <w:t>Skills Lab</w:t>
      </w:r>
      <w:r w:rsidR="00230112">
        <w:t>’s scope of registration</w:t>
      </w:r>
    </w:p>
    <w:p w14:paraId="65A7A0E4" w14:textId="0F3882C1" w:rsidR="00230112" w:rsidRDefault="00230112" w:rsidP="00230112">
      <w:pPr>
        <w:pStyle w:val="Dotnormal"/>
      </w:pPr>
      <w:r>
        <w:t>Course/Qualification applied for and expectations including:</w:t>
      </w:r>
    </w:p>
    <w:p w14:paraId="1170D1AB" w14:textId="412269E5" w:rsidR="00230112" w:rsidRPr="00230112" w:rsidRDefault="00230112" w:rsidP="00230112">
      <w:pPr>
        <w:pStyle w:val="Dash1cm"/>
      </w:pPr>
      <w:r w:rsidRPr="00230112">
        <w:t>Modes of delivery</w:t>
      </w:r>
    </w:p>
    <w:p w14:paraId="604555B9" w14:textId="5F4491DD" w:rsidR="00230112" w:rsidRPr="00230112" w:rsidRDefault="00230112" w:rsidP="00230112">
      <w:pPr>
        <w:pStyle w:val="Dash1cm"/>
      </w:pPr>
      <w:r w:rsidRPr="00230112">
        <w:t>Modes of assessment</w:t>
      </w:r>
      <w:r w:rsidR="0074053E">
        <w:t xml:space="preserve"> including reasonable adjustment where applicable</w:t>
      </w:r>
    </w:p>
    <w:p w14:paraId="7D8410AE" w14:textId="53502DF0" w:rsidR="00230112" w:rsidRPr="00230112" w:rsidRDefault="00230112" w:rsidP="00230112">
      <w:pPr>
        <w:pStyle w:val="Dash1cm"/>
      </w:pPr>
      <w:r>
        <w:t>Duration</w:t>
      </w:r>
      <w:r w:rsidR="0074053E">
        <w:t xml:space="preserve"> – including the effect</w:t>
      </w:r>
      <w:r w:rsidR="007E0155">
        <w:t xml:space="preserve"> of RPL/RCC and Credit Transfer</w:t>
      </w:r>
    </w:p>
    <w:p w14:paraId="3ED80838" w14:textId="33E11A42" w:rsidR="00230112" w:rsidRDefault="00230112" w:rsidP="00230112">
      <w:pPr>
        <w:pStyle w:val="Dash1cm"/>
      </w:pPr>
      <w:r>
        <w:t>Orientation/Induction process</w:t>
      </w:r>
    </w:p>
    <w:p w14:paraId="5DB9331C" w14:textId="443E6253" w:rsidR="00230112" w:rsidRDefault="00230112" w:rsidP="00230112">
      <w:pPr>
        <w:pStyle w:val="Dash1cm"/>
      </w:pPr>
      <w:r>
        <w:t>Contact schedule include hours and times</w:t>
      </w:r>
    </w:p>
    <w:p w14:paraId="284ED8AE" w14:textId="0B8E5C25" w:rsidR="00230112" w:rsidRDefault="00230112" w:rsidP="00230112">
      <w:pPr>
        <w:pStyle w:val="Dash1cm"/>
      </w:pPr>
      <w:r>
        <w:t>RPL/RCC and Credit Transfer application, process and cost where applicable</w:t>
      </w:r>
    </w:p>
    <w:p w14:paraId="6F71A405" w14:textId="7A9A1C80" w:rsidR="00230112" w:rsidRDefault="00230112" w:rsidP="00230112">
      <w:pPr>
        <w:pStyle w:val="Dotnormal"/>
      </w:pPr>
      <w:r>
        <w:t>Access Equity and Fairness Policy</w:t>
      </w:r>
    </w:p>
    <w:p w14:paraId="2BC3FFF6" w14:textId="03950EBE" w:rsidR="00230112" w:rsidRDefault="00230112" w:rsidP="00230112">
      <w:pPr>
        <w:pStyle w:val="Dotnormal"/>
      </w:pPr>
      <w:r>
        <w:t>Complaint Policy</w:t>
      </w:r>
    </w:p>
    <w:p w14:paraId="08633158" w14:textId="5FA490C5" w:rsidR="00230112" w:rsidRDefault="00230112" w:rsidP="00230112">
      <w:pPr>
        <w:pStyle w:val="Dotnormal"/>
      </w:pPr>
      <w:r>
        <w:t>Appeal Policy</w:t>
      </w:r>
    </w:p>
    <w:p w14:paraId="4752CA01" w14:textId="0953B6DD" w:rsidR="00230112" w:rsidRPr="00230112" w:rsidRDefault="00230112" w:rsidP="00230112">
      <w:pPr>
        <w:pStyle w:val="Dotnormal"/>
      </w:pPr>
      <w:r>
        <w:lastRenderedPageBreak/>
        <w:t>Fees and Refund Policy</w:t>
      </w:r>
    </w:p>
    <w:p w14:paraId="0E194E5F" w14:textId="46E675B9" w:rsidR="00CE0028" w:rsidRDefault="0074053E" w:rsidP="006C46B6">
      <w:pPr>
        <w:pStyle w:val="Heading2"/>
      </w:pPr>
      <w:bookmarkStart w:id="15" w:name="_Toc531958953"/>
      <w:r>
        <w:t>Application Process</w:t>
      </w:r>
      <w:bookmarkEnd w:id="15"/>
      <w:r>
        <w:t xml:space="preserve"> </w:t>
      </w:r>
    </w:p>
    <w:p w14:paraId="7BE05738" w14:textId="3931E63F" w:rsidR="006C46B6" w:rsidRDefault="006C46B6" w:rsidP="006C46B6">
      <w:r>
        <w:t xml:space="preserve">Due to the requirement for notated copies of </w:t>
      </w:r>
      <w:proofErr w:type="gramStart"/>
      <w:r>
        <w:t>evidence</w:t>
      </w:r>
      <w:proofErr w:type="gramEnd"/>
      <w:r>
        <w:t xml:space="preserve"> applications lodged by email will not be accepted unless prior special arrangements have been made and original or notated copies are sighted by </w:t>
      </w:r>
      <w:r w:rsidR="0018380F">
        <w:t>Skills Lab</w:t>
      </w:r>
      <w:r>
        <w:t>.</w:t>
      </w:r>
    </w:p>
    <w:p w14:paraId="687EEED6" w14:textId="77777777" w:rsidR="00A403D2" w:rsidRPr="00A403D2" w:rsidRDefault="00A403D2" w:rsidP="00A403D2">
      <w:pPr>
        <w:pStyle w:val="Heading3"/>
      </w:pPr>
      <w:bookmarkStart w:id="16" w:name="_Toc531958954"/>
      <w:r>
        <w:t>Administrative</w:t>
      </w:r>
      <w:r w:rsidR="00DC62C4">
        <w:t xml:space="preserve"> Receipt</w:t>
      </w:r>
      <w:bookmarkEnd w:id="16"/>
    </w:p>
    <w:p w14:paraId="689D6C5E" w14:textId="1B485587" w:rsidR="006C46B6" w:rsidRDefault="006C46B6" w:rsidP="006C46B6">
      <w:r w:rsidRPr="001E3217">
        <w:t xml:space="preserve">When an application </w:t>
      </w:r>
      <w:proofErr w:type="gramStart"/>
      <w:r w:rsidRPr="001E3217">
        <w:t>is received</w:t>
      </w:r>
      <w:proofErr w:type="gramEnd"/>
      <w:r w:rsidR="008667CA">
        <w:t>,</w:t>
      </w:r>
      <w:r w:rsidRPr="001E3217">
        <w:t xml:space="preserve"> Administration will:</w:t>
      </w:r>
    </w:p>
    <w:p w14:paraId="7A53502D" w14:textId="46479161" w:rsidR="006C46B6" w:rsidRDefault="006C46B6" w:rsidP="006C46B6">
      <w:pPr>
        <w:pStyle w:val="Dotnormal"/>
      </w:pPr>
      <w:r w:rsidRPr="006C46B6">
        <w:t>register receipt of the application</w:t>
      </w:r>
      <w:r w:rsidR="00F91601">
        <w:t xml:space="preserve"> in aXcelerate</w:t>
      </w:r>
      <w:r w:rsidRPr="006C46B6">
        <w:t>;</w:t>
      </w:r>
    </w:p>
    <w:p w14:paraId="6937BC1E" w14:textId="77777777" w:rsidR="009B6DB3" w:rsidRDefault="009B6DB3" w:rsidP="006C46B6">
      <w:pPr>
        <w:pStyle w:val="Dotnormal"/>
      </w:pPr>
      <w:r>
        <w:t>confirm USI (Unique Student Identification)</w:t>
      </w:r>
    </w:p>
    <w:p w14:paraId="1A38A8C9" w14:textId="0808BCE9" w:rsidR="009B6DB3" w:rsidRPr="006C46B6" w:rsidRDefault="009B6DB3" w:rsidP="00230112">
      <w:pPr>
        <w:pStyle w:val="Dotnormal"/>
        <w:numPr>
          <w:ilvl w:val="0"/>
          <w:numId w:val="0"/>
        </w:numPr>
        <w:ind w:left="567"/>
        <w:jc w:val="left"/>
      </w:pPr>
      <w:r>
        <w:t xml:space="preserve">Where a student does not have a USI assist them to </w:t>
      </w:r>
      <w:r w:rsidR="00230112">
        <w:t>apply for one</w:t>
      </w:r>
      <w:r>
        <w:t xml:space="preserve"> via </w:t>
      </w:r>
      <w:hyperlink r:id="rId46" w:history="1">
        <w:r w:rsidRPr="00B77AEA">
          <w:rPr>
            <w:rStyle w:val="Hyperlink"/>
          </w:rPr>
          <w:t>https://www.usi.gov.au/students/create-your-usi</w:t>
        </w:r>
      </w:hyperlink>
      <w:r>
        <w:t xml:space="preserve"> </w:t>
      </w:r>
    </w:p>
    <w:p w14:paraId="0AAFF15A" w14:textId="77777777" w:rsidR="006C46B6" w:rsidRPr="006C46B6" w:rsidRDefault="006C46B6" w:rsidP="006C46B6">
      <w:pPr>
        <w:pStyle w:val="Dotnormal"/>
      </w:pPr>
      <w:r w:rsidRPr="006C46B6">
        <w:t xml:space="preserve">ensure application form is complete and all required attachments accompany the application form; </w:t>
      </w:r>
    </w:p>
    <w:p w14:paraId="1ACAC45E" w14:textId="77777777" w:rsidR="006C46B6" w:rsidRPr="006C46B6" w:rsidRDefault="006C46B6" w:rsidP="006C46B6">
      <w:pPr>
        <w:pStyle w:val="Dash1cm"/>
      </w:pPr>
      <w:r w:rsidRPr="006C46B6">
        <w:t>where the application is incomplete return the application to the candidate with a covering letter explaining the issues and details of how to re-lodge the application;</w:t>
      </w:r>
    </w:p>
    <w:p w14:paraId="6FDC063D" w14:textId="77777777" w:rsidR="006C46B6" w:rsidRDefault="006C46B6" w:rsidP="009B6DB3">
      <w:pPr>
        <w:pStyle w:val="Normal1cm"/>
        <w:ind w:left="981" w:firstLine="153"/>
      </w:pPr>
      <w:proofErr w:type="gramStart"/>
      <w:r w:rsidRPr="004D34CE">
        <w:t>or</w:t>
      </w:r>
      <w:proofErr w:type="gramEnd"/>
    </w:p>
    <w:p w14:paraId="66E845EC" w14:textId="55B258C2" w:rsidR="006C46B6" w:rsidRDefault="006C46B6" w:rsidP="009B6DB3">
      <w:pPr>
        <w:pStyle w:val="Dash1cm"/>
        <w:numPr>
          <w:ilvl w:val="0"/>
          <w:numId w:val="0"/>
        </w:numPr>
        <w:ind w:left="1134"/>
      </w:pPr>
      <w:proofErr w:type="gramStart"/>
      <w:r w:rsidRPr="004D34CE">
        <w:t>where</w:t>
      </w:r>
      <w:proofErr w:type="gramEnd"/>
      <w:r w:rsidRPr="004D34CE">
        <w:t xml:space="preserve"> the application is complete forward the application and attachments to the </w:t>
      </w:r>
      <w:r w:rsidR="00885208">
        <w:t>Senior Trainer</w:t>
      </w:r>
      <w:r w:rsidRPr="004D34CE">
        <w:t>;</w:t>
      </w:r>
    </w:p>
    <w:p w14:paraId="77CF60FF" w14:textId="77777777" w:rsidR="006C46B6" w:rsidRDefault="006C46B6" w:rsidP="006C46B6">
      <w:pPr>
        <w:pStyle w:val="Dash1cm"/>
      </w:pPr>
      <w:r w:rsidRPr="004D34CE">
        <w:t>forward</w:t>
      </w:r>
      <w:r w:rsidRPr="001E3217">
        <w:t xml:space="preserve"> a letter to the candidate including:</w:t>
      </w:r>
    </w:p>
    <w:p w14:paraId="69C916E9" w14:textId="77777777" w:rsidR="006C46B6" w:rsidRPr="006C46B6" w:rsidRDefault="006C46B6" w:rsidP="006C46B6">
      <w:pPr>
        <w:pStyle w:val="ListParagraph"/>
        <w:numPr>
          <w:ilvl w:val="0"/>
          <w:numId w:val="32"/>
        </w:numPr>
        <w:tabs>
          <w:tab w:val="left" w:pos="1701"/>
        </w:tabs>
        <w:ind w:left="1701" w:hanging="567"/>
        <w:contextualSpacing w:val="0"/>
      </w:pPr>
      <w:r w:rsidRPr="006C46B6">
        <w:t>confirmation of receipt of application;</w:t>
      </w:r>
    </w:p>
    <w:p w14:paraId="6280E7A5" w14:textId="77777777" w:rsidR="006C46B6" w:rsidRPr="006C46B6" w:rsidRDefault="006C46B6" w:rsidP="006C46B6">
      <w:pPr>
        <w:pStyle w:val="ListParagraph"/>
        <w:numPr>
          <w:ilvl w:val="0"/>
          <w:numId w:val="32"/>
        </w:numPr>
        <w:tabs>
          <w:tab w:val="left" w:pos="1701"/>
        </w:tabs>
        <w:ind w:left="1701" w:hanging="567"/>
        <w:contextualSpacing w:val="0"/>
      </w:pPr>
      <w:r w:rsidRPr="006C46B6">
        <w:t>student handbook;</w:t>
      </w:r>
    </w:p>
    <w:p w14:paraId="0643A094" w14:textId="77777777" w:rsidR="006C46B6" w:rsidRPr="006C46B6" w:rsidRDefault="006C46B6" w:rsidP="006C46B6">
      <w:pPr>
        <w:pStyle w:val="ListParagraph"/>
        <w:numPr>
          <w:ilvl w:val="0"/>
          <w:numId w:val="32"/>
        </w:numPr>
        <w:tabs>
          <w:tab w:val="left" w:pos="1701"/>
        </w:tabs>
        <w:ind w:left="1701" w:hanging="567"/>
        <w:contextualSpacing w:val="0"/>
      </w:pPr>
      <w:r w:rsidRPr="006C46B6">
        <w:t xml:space="preserve">information regarding </w:t>
      </w:r>
      <w:r w:rsidR="00A403D2">
        <w:t>o</w:t>
      </w:r>
      <w:r w:rsidRPr="006C46B6">
        <w:t>rientation session</w:t>
      </w:r>
      <w:r w:rsidR="00A403D2">
        <w:t xml:space="preserve"> (domestic and off-shore students);</w:t>
      </w:r>
    </w:p>
    <w:p w14:paraId="6B73F600" w14:textId="77777777" w:rsidR="006C46B6" w:rsidRPr="006C46B6" w:rsidRDefault="006C46B6" w:rsidP="006C46B6">
      <w:pPr>
        <w:pStyle w:val="ListParagraph"/>
        <w:numPr>
          <w:ilvl w:val="0"/>
          <w:numId w:val="32"/>
        </w:numPr>
        <w:tabs>
          <w:tab w:val="left" w:pos="1701"/>
        </w:tabs>
        <w:ind w:left="1701" w:hanging="567"/>
        <w:contextualSpacing w:val="0"/>
      </w:pPr>
      <w:proofErr w:type="gramStart"/>
      <w:r w:rsidRPr="006C46B6">
        <w:t>invoice</w:t>
      </w:r>
      <w:proofErr w:type="gramEnd"/>
      <w:r w:rsidRPr="006C46B6">
        <w:t xml:space="preserve"> to be paid on confirmation of enrolment.</w:t>
      </w:r>
    </w:p>
    <w:p w14:paraId="5AB14C98" w14:textId="77777777" w:rsidR="006C46B6" w:rsidRPr="001E3217" w:rsidRDefault="006C46B6" w:rsidP="006C46B6">
      <w:pPr>
        <w:ind w:left="1134"/>
        <w:rPr>
          <w:rFonts w:cs="Arial"/>
        </w:rPr>
      </w:pPr>
      <w:r w:rsidRPr="001E3217">
        <w:rPr>
          <w:rFonts w:cs="Arial"/>
        </w:rPr>
        <w:t xml:space="preserve">Each step of the above process is to </w:t>
      </w:r>
      <w:proofErr w:type="gramStart"/>
      <w:r w:rsidRPr="001E3217">
        <w:rPr>
          <w:rFonts w:cs="Arial"/>
        </w:rPr>
        <w:t>be registered</w:t>
      </w:r>
      <w:proofErr w:type="gramEnd"/>
      <w:r w:rsidRPr="001E3217">
        <w:rPr>
          <w:rFonts w:cs="Arial"/>
        </w:rPr>
        <w:t xml:space="preserve"> in the Candidate Application Register to ensure the application can be tracked at all times.</w:t>
      </w:r>
    </w:p>
    <w:p w14:paraId="5ED440F4" w14:textId="4F8B7B63" w:rsidR="006C46B6" w:rsidRDefault="00885208" w:rsidP="00A403D2">
      <w:pPr>
        <w:pStyle w:val="Heading3"/>
      </w:pPr>
      <w:bookmarkStart w:id="17" w:name="_Toc531958955"/>
      <w:r>
        <w:t>Senior Trainer</w:t>
      </w:r>
      <w:bookmarkEnd w:id="17"/>
    </w:p>
    <w:p w14:paraId="0FCCB366" w14:textId="4563901C" w:rsidR="00A403D2" w:rsidRDefault="00A403D2" w:rsidP="00A403D2">
      <w:r>
        <w:t xml:space="preserve">The </w:t>
      </w:r>
      <w:r w:rsidR="00885208">
        <w:t>Senior Trainer</w:t>
      </w:r>
      <w:r>
        <w:t xml:space="preserve"> or their delegate will once an application for enrolment </w:t>
      </w:r>
      <w:proofErr w:type="gramStart"/>
      <w:r>
        <w:t>has been received</w:t>
      </w:r>
      <w:proofErr w:type="gramEnd"/>
      <w:r>
        <w:t xml:space="preserve"> from a domestic stud</w:t>
      </w:r>
      <w:r w:rsidR="009B6DB3">
        <w:t>ent will initiate the following process:</w:t>
      </w:r>
    </w:p>
    <w:p w14:paraId="3B0B12F7" w14:textId="4A5ADC9F" w:rsidR="009B6DB3" w:rsidRDefault="009B6DB3" w:rsidP="009B6DB3">
      <w:pPr>
        <w:pStyle w:val="Heading4"/>
        <w:spacing w:after="200"/>
      </w:pPr>
      <w:r>
        <w:t xml:space="preserve">Australian Core Skills Framework Assessment and </w:t>
      </w:r>
      <w:r w:rsidR="0018380F">
        <w:t>Pre Training Review</w:t>
      </w:r>
    </w:p>
    <w:p w14:paraId="32E36F70" w14:textId="66320F30" w:rsidR="009B6DB3" w:rsidRDefault="009B6DB3">
      <w:pPr>
        <w:pStyle w:val="Dot1cm"/>
      </w:pPr>
      <w:r>
        <w:t xml:space="preserve">conduct an ACSF Assessment </w:t>
      </w:r>
    </w:p>
    <w:p w14:paraId="5A36F021" w14:textId="77777777" w:rsidR="001A6850" w:rsidRDefault="001A6850">
      <w:pPr>
        <w:pStyle w:val="Dot1cm"/>
        <w:numPr>
          <w:ilvl w:val="0"/>
          <w:numId w:val="0"/>
        </w:numPr>
        <w:ind w:left="1134"/>
      </w:pPr>
      <w:proofErr w:type="gramStart"/>
      <w:r>
        <w:t>or</w:t>
      </w:r>
      <w:proofErr w:type="gramEnd"/>
    </w:p>
    <w:p w14:paraId="08A71708" w14:textId="6C117B8D" w:rsidR="001A6850" w:rsidRPr="001A6850" w:rsidRDefault="001A6850">
      <w:pPr>
        <w:pStyle w:val="Dot1cm"/>
      </w:pPr>
      <w:proofErr w:type="gramStart"/>
      <w:r>
        <w:lastRenderedPageBreak/>
        <w:t>where</w:t>
      </w:r>
      <w:proofErr w:type="gramEnd"/>
      <w:r>
        <w:t xml:space="preserve"> a candidate provides verified and recent evidence of their Language, Literacy and Numeracy competence the </w:t>
      </w:r>
      <w:r w:rsidR="00885208">
        <w:t>Senior Trainer</w:t>
      </w:r>
      <w:r>
        <w:t xml:space="preserve"> or their delegate may in their qualified and experienced opinion determine that the verified evidence is sufficient and the ACSF Assessment is not required.</w:t>
      </w:r>
    </w:p>
    <w:p w14:paraId="0D2B36BF" w14:textId="6FB4EEBD" w:rsidR="00DC62C4" w:rsidRDefault="00DC62C4">
      <w:pPr>
        <w:pStyle w:val="Dot1cm"/>
      </w:pPr>
      <w:r>
        <w:t xml:space="preserve">determine the </w:t>
      </w:r>
      <w:r w:rsidR="00AD2539">
        <w:t>candidate’s</w:t>
      </w:r>
      <w:r>
        <w:t xml:space="preserve"> capacity to undertake the qualification level chosen and</w:t>
      </w:r>
    </w:p>
    <w:p w14:paraId="4DDFF0A3" w14:textId="77777777" w:rsidR="00DC62C4" w:rsidRDefault="00DC62C4" w:rsidP="00DC62C4">
      <w:pPr>
        <w:pStyle w:val="Dash2"/>
      </w:pPr>
      <w:proofErr w:type="gramStart"/>
      <w:r>
        <w:t>where</w:t>
      </w:r>
      <w:proofErr w:type="gramEnd"/>
      <w:r>
        <w:t xml:space="preserve"> the candidate achieves the required level cont</w:t>
      </w:r>
      <w:r w:rsidR="001A6850">
        <w:t>inue onto the interview process.</w:t>
      </w:r>
    </w:p>
    <w:p w14:paraId="231F8059" w14:textId="77777777" w:rsidR="001A6850" w:rsidRDefault="001A6850" w:rsidP="001A6850">
      <w:pPr>
        <w:pStyle w:val="Dash2"/>
        <w:numPr>
          <w:ilvl w:val="0"/>
          <w:numId w:val="0"/>
        </w:numPr>
        <w:ind w:left="1701"/>
      </w:pPr>
      <w:proofErr w:type="gramStart"/>
      <w:r>
        <w:t>or</w:t>
      </w:r>
      <w:proofErr w:type="gramEnd"/>
    </w:p>
    <w:p w14:paraId="0A8B95BA" w14:textId="77777777" w:rsidR="00DC62C4" w:rsidRDefault="00DC62C4" w:rsidP="00DC62C4">
      <w:pPr>
        <w:pStyle w:val="Dash2"/>
      </w:pPr>
      <w:proofErr w:type="gramStart"/>
      <w:r>
        <w:t>where</w:t>
      </w:r>
      <w:proofErr w:type="gramEnd"/>
      <w:r>
        <w:t xml:space="preserve"> the candidate does not achieve the required level suggest and assist them to ac</w:t>
      </w:r>
      <w:r w:rsidR="001A6850">
        <w:t>cess Foundation Skills training.</w:t>
      </w:r>
    </w:p>
    <w:p w14:paraId="27FBA74F" w14:textId="1E9DD3BD" w:rsidR="00DC62C4" w:rsidRDefault="00DC62C4">
      <w:pPr>
        <w:pStyle w:val="Dot1cm"/>
      </w:pPr>
      <w:r>
        <w:t xml:space="preserve">conduct a </w:t>
      </w:r>
      <w:r w:rsidR="0018380F">
        <w:t>Pre Training Review</w:t>
      </w:r>
      <w:r w:rsidR="00B61CE1">
        <w:t xml:space="preserve"> using the </w:t>
      </w:r>
      <w:r w:rsidR="0018380F">
        <w:t>Pre Training Review</w:t>
      </w:r>
      <w:r w:rsidR="00B61CE1">
        <w:t xml:space="preserve"> Checklist form and</w:t>
      </w:r>
      <w:r>
        <w:t xml:space="preserve"> including:</w:t>
      </w:r>
    </w:p>
    <w:p w14:paraId="7C4E5803" w14:textId="77777777" w:rsidR="001A6850" w:rsidRDefault="001A6850" w:rsidP="00DC62C4">
      <w:pPr>
        <w:pStyle w:val="Dash2"/>
      </w:pPr>
      <w:r>
        <w:t>confirm computer literacy through an assessment;</w:t>
      </w:r>
    </w:p>
    <w:p w14:paraId="649374E2" w14:textId="77777777" w:rsidR="00DC62C4" w:rsidRDefault="00DC62C4" w:rsidP="00DC62C4">
      <w:pPr>
        <w:pStyle w:val="Dash2"/>
      </w:pPr>
      <w:r>
        <w:t>identification of the candidates preferred learning mode;</w:t>
      </w:r>
    </w:p>
    <w:p w14:paraId="07F7DD71" w14:textId="77777777" w:rsidR="00DC62C4" w:rsidRDefault="00DC62C4" w:rsidP="00DC62C4">
      <w:pPr>
        <w:pStyle w:val="Dash2"/>
      </w:pPr>
      <w:r>
        <w:t>discuss any factors that may require supports for their learning</w:t>
      </w:r>
      <w:r w:rsidR="001A6850">
        <w:t xml:space="preserve"> and complete the Voluntary Support Disclosure form</w:t>
      </w:r>
      <w:r>
        <w:t>;</w:t>
      </w:r>
    </w:p>
    <w:p w14:paraId="4AF6FBA3" w14:textId="77777777" w:rsidR="00DC62C4" w:rsidRDefault="00DC62C4" w:rsidP="00DC62C4">
      <w:pPr>
        <w:pStyle w:val="Dash2"/>
      </w:pPr>
      <w:r>
        <w:t>discussion re potential for Recognition of Prior Learning and/or Credit Transfer if applicable;</w:t>
      </w:r>
    </w:p>
    <w:p w14:paraId="00206FEA" w14:textId="77777777" w:rsidR="00DC62C4" w:rsidRDefault="00DC62C4" w:rsidP="00DC62C4">
      <w:pPr>
        <w:pStyle w:val="Dash2"/>
      </w:pPr>
      <w:r>
        <w:t>develop and agree an appropriate training plan that includes supports and where necessary reasonable adjustment;</w:t>
      </w:r>
    </w:p>
    <w:p w14:paraId="7772135C" w14:textId="77777777" w:rsidR="00DC62C4" w:rsidRDefault="00DC62C4" w:rsidP="00DC62C4">
      <w:pPr>
        <w:pStyle w:val="Dash2"/>
      </w:pPr>
      <w:r>
        <w:t>review the application for completeness and eligibility;</w:t>
      </w:r>
    </w:p>
    <w:p w14:paraId="6E5DA8D5" w14:textId="77777777" w:rsidR="00DC62C4" w:rsidRDefault="00DC62C4" w:rsidP="00DC62C4">
      <w:pPr>
        <w:pStyle w:val="Dash2"/>
      </w:pPr>
      <w:r>
        <w:t>verify qualifications and other relevant evidence provided by the candidate;</w:t>
      </w:r>
    </w:p>
    <w:p w14:paraId="1A22D7B6" w14:textId="77777777" w:rsidR="00B61CE1" w:rsidRDefault="00DC62C4" w:rsidP="00DC62C4">
      <w:pPr>
        <w:pStyle w:val="Dash2"/>
      </w:pPr>
      <w:r>
        <w:t>when verification</w:t>
      </w:r>
      <w:r w:rsidR="00C87406">
        <w:t xml:space="preserve"> </w:t>
      </w:r>
      <w:r>
        <w:t>is complete and it is confirmed that the candidate meets eligibility and entry criteria</w:t>
      </w:r>
    </w:p>
    <w:p w14:paraId="45BA1CFC" w14:textId="77777777" w:rsidR="00B61CE1" w:rsidRDefault="00B61CE1" w:rsidP="00B61CE1">
      <w:pPr>
        <w:pStyle w:val="Dash2"/>
        <w:numPr>
          <w:ilvl w:val="0"/>
          <w:numId w:val="33"/>
        </w:numPr>
        <w:ind w:left="2268" w:hanging="567"/>
      </w:pPr>
      <w:r>
        <w:t xml:space="preserve">either confirm acceptance into the course/qualification or </w:t>
      </w:r>
    </w:p>
    <w:p w14:paraId="0FF6CE69" w14:textId="77777777" w:rsidR="00B61CE1" w:rsidRDefault="00B61CE1" w:rsidP="00B61CE1">
      <w:pPr>
        <w:pStyle w:val="Dash2"/>
        <w:numPr>
          <w:ilvl w:val="0"/>
          <w:numId w:val="0"/>
        </w:numPr>
        <w:ind w:left="2268"/>
      </w:pPr>
      <w:proofErr w:type="gramStart"/>
      <w:r>
        <w:t>provide</w:t>
      </w:r>
      <w:proofErr w:type="gramEnd"/>
      <w:r>
        <w:t xml:space="preserve"> the candidate with an opportunity to provide additional supporting evidence or resit the ASCF Assessment and re apply or</w:t>
      </w:r>
    </w:p>
    <w:p w14:paraId="0A5943FA" w14:textId="77777777" w:rsidR="00B61CE1" w:rsidRDefault="00B61CE1" w:rsidP="00B61CE1">
      <w:pPr>
        <w:pStyle w:val="Dash2"/>
        <w:numPr>
          <w:ilvl w:val="0"/>
          <w:numId w:val="0"/>
        </w:numPr>
        <w:ind w:left="2268"/>
      </w:pPr>
      <w:proofErr w:type="gramStart"/>
      <w:r>
        <w:t>decline</w:t>
      </w:r>
      <w:proofErr w:type="gramEnd"/>
      <w:r>
        <w:t xml:space="preserve"> entry into the course/qualification ensuring to provide explanation of decision and information related to how the candidate can improve their eligibility </w:t>
      </w:r>
    </w:p>
    <w:p w14:paraId="1D917948" w14:textId="77777777" w:rsidR="00DC62C4" w:rsidRDefault="00DC62C4" w:rsidP="00B61CE1">
      <w:pPr>
        <w:pStyle w:val="Dash2"/>
        <w:numPr>
          <w:ilvl w:val="0"/>
          <w:numId w:val="33"/>
        </w:numPr>
        <w:ind w:left="2268" w:hanging="567"/>
      </w:pPr>
      <w:proofErr w:type="gramStart"/>
      <w:r>
        <w:t>forward</w:t>
      </w:r>
      <w:proofErr w:type="gramEnd"/>
      <w:r>
        <w:t xml:space="preserve"> application to Administration.</w:t>
      </w:r>
    </w:p>
    <w:p w14:paraId="70E6801E" w14:textId="77777777" w:rsidR="00DC62C4" w:rsidRDefault="00DC62C4" w:rsidP="00DC62C4">
      <w:pPr>
        <w:pStyle w:val="Heading3"/>
      </w:pPr>
      <w:bookmarkStart w:id="18" w:name="_Toc531958956"/>
      <w:r>
        <w:t>Administrative Finalisation</w:t>
      </w:r>
      <w:bookmarkEnd w:id="18"/>
    </w:p>
    <w:p w14:paraId="55CDEB3E" w14:textId="0E171597" w:rsidR="00DC62C4" w:rsidRDefault="00DC62C4" w:rsidP="00DC62C4">
      <w:r>
        <w:t xml:space="preserve">Administration will within 10 days of receipt of approved enrolment from the </w:t>
      </w:r>
      <w:r w:rsidR="00885208">
        <w:t>Senior Trainer</w:t>
      </w:r>
      <w:r>
        <w:t xml:space="preserve"> or their delegate:</w:t>
      </w:r>
    </w:p>
    <w:p w14:paraId="57C69C8A" w14:textId="77777777" w:rsidR="00DC62C4" w:rsidRDefault="00DC62C4" w:rsidP="00DC62C4">
      <w:pPr>
        <w:pStyle w:val="Dotnormal"/>
      </w:pPr>
      <w:r>
        <w:t>confirm that enrolment details are complete an</w:t>
      </w:r>
      <w:r w:rsidR="00B61CE1">
        <w:t xml:space="preserve">d all required </w:t>
      </w:r>
      <w:r>
        <w:t>attachments are appropriately notated</w:t>
      </w:r>
      <w:r w:rsidR="001A6850">
        <w:t xml:space="preserve"> i.e.</w:t>
      </w:r>
    </w:p>
    <w:p w14:paraId="79702D00" w14:textId="7E71683B" w:rsidR="001A6850" w:rsidRDefault="001A6850" w:rsidP="001A6850">
      <w:pPr>
        <w:pStyle w:val="Dash1cm"/>
      </w:pPr>
      <w:r>
        <w:t xml:space="preserve">ACSF assessment result signed by the </w:t>
      </w:r>
      <w:r w:rsidR="00885208">
        <w:t>Senior Trainer</w:t>
      </w:r>
    </w:p>
    <w:p w14:paraId="5F7B5528" w14:textId="77777777" w:rsidR="001A6850" w:rsidRDefault="00B61CE1" w:rsidP="001A6850">
      <w:pPr>
        <w:pStyle w:val="Dash1cm"/>
      </w:pPr>
      <w:r>
        <w:lastRenderedPageBreak/>
        <w:t>Computer literacy evidence</w:t>
      </w:r>
    </w:p>
    <w:p w14:paraId="197EB8A0" w14:textId="77777777" w:rsidR="001A6850" w:rsidRDefault="001A6850" w:rsidP="001A6850">
      <w:pPr>
        <w:pStyle w:val="Dash1cm"/>
      </w:pPr>
      <w:r>
        <w:t>Notated academic evidence</w:t>
      </w:r>
    </w:p>
    <w:p w14:paraId="2D7D847A" w14:textId="77777777" w:rsidR="001A6850" w:rsidRDefault="001A6850" w:rsidP="001A6850">
      <w:pPr>
        <w:pStyle w:val="Dash1cm"/>
      </w:pPr>
      <w:r>
        <w:t>Finalised Recognition of Prior Learning and/</w:t>
      </w:r>
      <w:r w:rsidR="00B61CE1">
        <w:t>or Credit Transfer applications</w:t>
      </w:r>
    </w:p>
    <w:p w14:paraId="4350188F" w14:textId="77777777" w:rsidR="001A6850" w:rsidRDefault="001A6850" w:rsidP="001A6850">
      <w:pPr>
        <w:pStyle w:val="Dash1cm"/>
      </w:pPr>
      <w:r>
        <w:t>Voluntary – Support Disclosure Form</w:t>
      </w:r>
    </w:p>
    <w:p w14:paraId="72CAF06D" w14:textId="77777777" w:rsidR="00B61CE1" w:rsidRDefault="00B61CE1" w:rsidP="001A6850">
      <w:pPr>
        <w:pStyle w:val="Dash1cm"/>
      </w:pPr>
      <w:r>
        <w:t>Application Form</w:t>
      </w:r>
    </w:p>
    <w:p w14:paraId="6E767490" w14:textId="3BBC53D1" w:rsidR="00B61CE1" w:rsidRDefault="00B61CE1" w:rsidP="001A6850">
      <w:pPr>
        <w:pStyle w:val="Dash1cm"/>
      </w:pPr>
      <w:r>
        <w:t xml:space="preserve">Completed </w:t>
      </w:r>
      <w:r w:rsidR="0018380F">
        <w:t>Pre Training Review</w:t>
      </w:r>
      <w:r>
        <w:t xml:space="preserve"> checklist</w:t>
      </w:r>
    </w:p>
    <w:p w14:paraId="5162B8F7" w14:textId="77777777" w:rsidR="00B61CE1" w:rsidRDefault="00B61CE1" w:rsidP="00B61CE1">
      <w:pPr>
        <w:pStyle w:val="Dot5"/>
        <w:tabs>
          <w:tab w:val="clear" w:pos="851"/>
          <w:tab w:val="left" w:pos="567"/>
        </w:tabs>
        <w:ind w:left="567"/>
      </w:pPr>
      <w:r>
        <w:t>Forward enrolment and course commencement details to the candidate.</w:t>
      </w:r>
    </w:p>
    <w:p w14:paraId="3A39A964" w14:textId="3EE46DF5" w:rsidR="00B423E5" w:rsidRDefault="0074053E" w:rsidP="00B423E5">
      <w:pPr>
        <w:pStyle w:val="Heading2"/>
      </w:pPr>
      <w:bookmarkStart w:id="19" w:name="_Toc531958957"/>
      <w:r>
        <w:t>Age Requirement</w:t>
      </w:r>
      <w:bookmarkEnd w:id="19"/>
    </w:p>
    <w:p w14:paraId="749CE6A0" w14:textId="1FE175EF" w:rsidR="0018380F" w:rsidRDefault="0018380F" w:rsidP="00B423E5">
      <w:r>
        <w:t>Skills Lab requires all students to be 18 years of age and older.</w:t>
      </w:r>
    </w:p>
    <w:p w14:paraId="5EB0B599" w14:textId="06BC3CBF" w:rsidR="006239DC" w:rsidRDefault="0074053E" w:rsidP="006239DC">
      <w:pPr>
        <w:pStyle w:val="Heading2"/>
      </w:pPr>
      <w:bookmarkStart w:id="20" w:name="_Toc531958958"/>
      <w:r>
        <w:t>English Language Proficiency</w:t>
      </w:r>
      <w:bookmarkEnd w:id="20"/>
    </w:p>
    <w:p w14:paraId="4BD52B01" w14:textId="1ABDBEB2" w:rsidR="006239DC" w:rsidRPr="00FC6E01" w:rsidRDefault="0018380F" w:rsidP="006239DC">
      <w:pPr>
        <w:spacing w:after="220"/>
        <w:rPr>
          <w:rFonts w:cs="Arial"/>
          <w:b/>
          <w:bCs/>
        </w:rPr>
      </w:pPr>
      <w:r>
        <w:rPr>
          <w:rFonts w:cs="Arial"/>
        </w:rPr>
        <w:t>S</w:t>
      </w:r>
      <w:r w:rsidR="006239DC">
        <w:rPr>
          <w:rFonts w:cs="Arial"/>
        </w:rPr>
        <w:t>tudent</w:t>
      </w:r>
      <w:r w:rsidR="006239DC" w:rsidRPr="00FC6E01">
        <w:rPr>
          <w:rFonts w:cs="Arial"/>
        </w:rPr>
        <w:t xml:space="preserve">s must satisfy </w:t>
      </w:r>
      <w:r>
        <w:rPr>
          <w:rFonts w:cs="Arial"/>
        </w:rPr>
        <w:t>Skills Lab</w:t>
      </w:r>
      <w:r w:rsidR="006239DC">
        <w:rPr>
          <w:rFonts w:cs="Arial"/>
        </w:rPr>
        <w:t>’s</w:t>
      </w:r>
      <w:r w:rsidR="006239DC" w:rsidRPr="00FC6E01">
        <w:rPr>
          <w:rFonts w:cs="Arial"/>
        </w:rPr>
        <w:t xml:space="preserve"> English language proficiency requirements for admission to one of its </w:t>
      </w:r>
      <w:r w:rsidR="006239DC">
        <w:rPr>
          <w:rFonts w:cs="Arial"/>
        </w:rPr>
        <w:t>programs</w:t>
      </w:r>
      <w:r w:rsidR="006239DC" w:rsidRPr="00FC6E01">
        <w:rPr>
          <w:rFonts w:cs="Arial"/>
        </w:rPr>
        <w:t>. The English language proficiency requirements are as follows:</w:t>
      </w:r>
    </w:p>
    <w:p w14:paraId="4BDFAF50" w14:textId="2FEE02CF" w:rsidR="006239DC" w:rsidRDefault="006239DC" w:rsidP="006239DC">
      <w:pPr>
        <w:pStyle w:val="Dotnormal"/>
      </w:pPr>
      <w:r w:rsidRPr="00FC6E01">
        <w:t xml:space="preserve">The </w:t>
      </w:r>
      <w:r>
        <w:t>student's first language is English,</w:t>
      </w:r>
      <w:r w:rsidRPr="00FC6E01">
        <w:t xml:space="preserve"> or</w:t>
      </w:r>
    </w:p>
    <w:p w14:paraId="5F5563C1" w14:textId="77777777" w:rsidR="006239DC" w:rsidRDefault="006239DC" w:rsidP="006239DC">
      <w:pPr>
        <w:pStyle w:val="Dotnormal"/>
      </w:pPr>
      <w:r w:rsidRPr="00FC6E01">
        <w:t xml:space="preserve">The </w:t>
      </w:r>
      <w:r>
        <w:t>student</w:t>
      </w:r>
      <w:r w:rsidRPr="00FC6E01">
        <w:t xml:space="preserve"> has:</w:t>
      </w:r>
    </w:p>
    <w:p w14:paraId="69E0DF31" w14:textId="77777777" w:rsidR="006239DC" w:rsidRPr="00FC6E01" w:rsidRDefault="006239DC" w:rsidP="006239DC">
      <w:pPr>
        <w:pStyle w:val="Dash1cm"/>
      </w:pPr>
      <w:r w:rsidRPr="00FC6E01">
        <w:t>successfully completed an Australian Year 12 Program; or</w:t>
      </w:r>
    </w:p>
    <w:p w14:paraId="72DF5335" w14:textId="7C4977D2" w:rsidR="006239DC" w:rsidRPr="00FC6E01" w:rsidRDefault="006239DC" w:rsidP="006239DC">
      <w:pPr>
        <w:pStyle w:val="Dash1cm"/>
      </w:pPr>
      <w:proofErr w:type="gramStart"/>
      <w:r>
        <w:t>s</w:t>
      </w:r>
      <w:r w:rsidRPr="00FC6E01">
        <w:t>uccessfully</w:t>
      </w:r>
      <w:proofErr w:type="gramEnd"/>
      <w:r w:rsidRPr="00FC6E01">
        <w:t xml:space="preserve"> completed an English language course approved by </w:t>
      </w:r>
      <w:r w:rsidR="0018380F">
        <w:t>Skills Lab</w:t>
      </w:r>
      <w:r w:rsidRPr="00FC6E01">
        <w:t xml:space="preserve"> from a registered English Language Intensive Course for Overseas </w:t>
      </w:r>
      <w:r>
        <w:t>Student</w:t>
      </w:r>
      <w:r w:rsidRPr="00FC6E01">
        <w:t>s (ELICOS) Provider.</w:t>
      </w:r>
    </w:p>
    <w:p w14:paraId="7C88147B" w14:textId="4DECFBF6" w:rsidR="006239DC" w:rsidRPr="00FC6E01" w:rsidRDefault="006239DC" w:rsidP="006239DC">
      <w:pPr>
        <w:pStyle w:val="Dash1cm"/>
      </w:pPr>
      <w:r w:rsidRPr="00FC6E01">
        <w:t xml:space="preserve">An overall </w:t>
      </w:r>
      <w:r>
        <w:t>International English Language Testing System (</w:t>
      </w:r>
      <w:r w:rsidRPr="00FC6E01">
        <w:t>IELTS</w:t>
      </w:r>
      <w:r>
        <w:t>)</w:t>
      </w:r>
      <w:r w:rsidRPr="00FC6E01">
        <w:t xml:space="preserve"> band score of at least 5.5; or</w:t>
      </w:r>
    </w:p>
    <w:p w14:paraId="0B86B92F" w14:textId="11121AF0" w:rsidR="006239DC" w:rsidRPr="00FC6E01" w:rsidRDefault="006239DC" w:rsidP="006239DC">
      <w:pPr>
        <w:pStyle w:val="Dash1cm"/>
      </w:pPr>
      <w:proofErr w:type="gramStart"/>
      <w:r w:rsidRPr="00FC6E01">
        <w:t>a</w:t>
      </w:r>
      <w:proofErr w:type="gramEnd"/>
      <w:r w:rsidRPr="00FC6E01">
        <w:t xml:space="preserve"> </w:t>
      </w:r>
      <w:r>
        <w:t>Test of English as a Foreign Language (</w:t>
      </w:r>
      <w:r w:rsidRPr="00FC6E01">
        <w:t>TOEFL</w:t>
      </w:r>
      <w:r>
        <w:t>)</w:t>
      </w:r>
      <w:r w:rsidRPr="00FC6E01">
        <w:t xml:space="preserve"> score of at least 520, or at least 190 in the computer-based TOEFL.</w:t>
      </w:r>
    </w:p>
    <w:p w14:paraId="4A7AF559" w14:textId="2986A63B" w:rsidR="006239DC" w:rsidRPr="00FC6E01" w:rsidRDefault="006239DC" w:rsidP="006239DC">
      <w:pPr>
        <w:rPr>
          <w:rFonts w:cs="Arial"/>
          <w:u w:val="single"/>
        </w:rPr>
      </w:pPr>
      <w:r w:rsidRPr="00FC6E01">
        <w:rPr>
          <w:rFonts w:cs="Arial"/>
        </w:rPr>
        <w:t xml:space="preserve">Prospective </w:t>
      </w:r>
      <w:r>
        <w:rPr>
          <w:rFonts w:cs="Arial"/>
        </w:rPr>
        <w:t>student</w:t>
      </w:r>
      <w:r w:rsidRPr="00FC6E01">
        <w:rPr>
          <w:rFonts w:cs="Arial"/>
        </w:rPr>
        <w:t>s are required to submit acceptable</w:t>
      </w:r>
      <w:r>
        <w:rPr>
          <w:rFonts w:cs="Arial"/>
        </w:rPr>
        <w:t xml:space="preserve"> notated</w:t>
      </w:r>
      <w:r w:rsidRPr="00FC6E01">
        <w:rPr>
          <w:rFonts w:cs="Arial"/>
        </w:rPr>
        <w:t xml:space="preserve"> evidence of their English proficiency at the time of application to study with </w:t>
      </w:r>
      <w:r w:rsidR="0018380F">
        <w:rPr>
          <w:rFonts w:cs="Arial"/>
        </w:rPr>
        <w:t>Skills Lab</w:t>
      </w:r>
      <w:r>
        <w:rPr>
          <w:rFonts w:cs="Arial"/>
        </w:rPr>
        <w:t xml:space="preserve"> e.g. </w:t>
      </w:r>
      <w:r w:rsidRPr="00FC6E01">
        <w:rPr>
          <w:rFonts w:cs="Arial"/>
        </w:rPr>
        <w:t xml:space="preserve">an IELTS document showing their score. This evidence must be no more than </w:t>
      </w:r>
      <w:r w:rsidRPr="00FC6E01">
        <w:rPr>
          <w:rFonts w:cs="Arial"/>
          <w:u w:val="single"/>
        </w:rPr>
        <w:t>18 months old.</w:t>
      </w:r>
    </w:p>
    <w:p w14:paraId="539B00B8" w14:textId="0E48E4AC" w:rsidR="006239DC" w:rsidRDefault="009032E3" w:rsidP="009032E3">
      <w:pPr>
        <w:pStyle w:val="Heading2"/>
      </w:pPr>
      <w:bookmarkStart w:id="21" w:name="_Toc531958959"/>
      <w:r>
        <w:t>Academic Requirements</w:t>
      </w:r>
      <w:bookmarkEnd w:id="21"/>
    </w:p>
    <w:p w14:paraId="1D7962CB" w14:textId="2DA3F17D" w:rsidR="009032E3" w:rsidRDefault="0018380F" w:rsidP="009032E3">
      <w:r>
        <w:t>Skills Lab</w:t>
      </w:r>
      <w:r w:rsidR="009032E3">
        <w:t>’s academic requirements for the qualifications it offers are:</w:t>
      </w:r>
    </w:p>
    <w:p w14:paraId="01A986F2" w14:textId="51C74FFE" w:rsidR="009032E3" w:rsidRDefault="009032E3" w:rsidP="009032E3">
      <w:pPr>
        <w:pStyle w:val="Dotnormal"/>
      </w:pPr>
      <w:r w:rsidRPr="00FC6E01">
        <w:t>Minimum Year 1</w:t>
      </w:r>
      <w:r>
        <w:t>1</w:t>
      </w:r>
      <w:r w:rsidRPr="00FC6E01">
        <w:t xml:space="preserve"> or </w:t>
      </w:r>
      <w:r w:rsidR="00AD2539" w:rsidRPr="00FC6E01">
        <w:t>international equivalent</w:t>
      </w:r>
    </w:p>
    <w:p w14:paraId="5FAA9E0C" w14:textId="057409E7" w:rsidR="009032E3" w:rsidRDefault="009032E3" w:rsidP="009032E3">
      <w:pPr>
        <w:pStyle w:val="Dotnormal"/>
      </w:pPr>
      <w:r>
        <w:lastRenderedPageBreak/>
        <w:t xml:space="preserve">Where a student is unable to provide evidence of minimum entry requirements or their evidence is not at the minimum level, in appropriate circumstances, </w:t>
      </w:r>
      <w:r w:rsidR="0018380F">
        <w:t>Skills Lab</w:t>
      </w:r>
      <w:r>
        <w:t xml:space="preserve"> may assess the student towards confirming the minimal level.</w:t>
      </w:r>
    </w:p>
    <w:p w14:paraId="2F7E0BAD" w14:textId="77777777" w:rsidR="009032E3" w:rsidRPr="00A06D48" w:rsidRDefault="009032E3" w:rsidP="009032E3">
      <w:pPr>
        <w:pStyle w:val="Dotnormal"/>
      </w:pPr>
      <w:r w:rsidRPr="00A06D48">
        <w:t>Basic computer literacy to the level required to complete qualification studies and vocational requirements.</w:t>
      </w:r>
    </w:p>
    <w:p w14:paraId="0AD92F95" w14:textId="12903F17" w:rsidR="009032E3" w:rsidRPr="0044418A" w:rsidRDefault="009032E3" w:rsidP="009032E3">
      <w:pPr>
        <w:rPr>
          <w:b/>
        </w:rPr>
      </w:pPr>
      <w:proofErr w:type="gramStart"/>
      <w:r w:rsidRPr="0044418A">
        <w:rPr>
          <w:b/>
        </w:rPr>
        <w:t>Or</w:t>
      </w:r>
      <w:proofErr w:type="gramEnd"/>
      <w:r w:rsidRPr="0044418A">
        <w:rPr>
          <w:b/>
        </w:rPr>
        <w:t xml:space="preserve"> candidates may avail themselves of </w:t>
      </w:r>
    </w:p>
    <w:p w14:paraId="13609E3A" w14:textId="5E19CCC4" w:rsidR="008026B7" w:rsidRDefault="009032E3" w:rsidP="009032E3">
      <w:pPr>
        <w:pStyle w:val="Heading2"/>
      </w:pPr>
      <w:bookmarkStart w:id="22" w:name="_Toc531958960"/>
      <w:r>
        <w:t>Recognition</w:t>
      </w:r>
      <w:bookmarkEnd w:id="22"/>
    </w:p>
    <w:p w14:paraId="1FB282DE" w14:textId="77777777" w:rsidR="009032E3" w:rsidRDefault="009032E3" w:rsidP="009032E3">
      <w:pPr>
        <w:pStyle w:val="Heading3"/>
      </w:pPr>
      <w:bookmarkStart w:id="23" w:name="_Toc531958961"/>
      <w:r w:rsidRPr="00FC6E01">
        <w:t>Recognition of Prior Learning</w:t>
      </w:r>
      <w:bookmarkEnd w:id="23"/>
      <w:r w:rsidRPr="00FC6E01">
        <w:t xml:space="preserve"> </w:t>
      </w:r>
    </w:p>
    <w:p w14:paraId="5856E703" w14:textId="4FAC8CF4" w:rsidR="009032E3" w:rsidRDefault="009032E3" w:rsidP="009032E3">
      <w:r>
        <w:t xml:space="preserve">RPL </w:t>
      </w:r>
      <w:r w:rsidRPr="00FC6E01">
        <w:t xml:space="preserve">provides </w:t>
      </w:r>
      <w:r>
        <w:t>student</w:t>
      </w:r>
      <w:r w:rsidRPr="00FC6E01">
        <w:t xml:space="preserve">s an opportunity to have their current skills and competencies recognised. These skills and competencies may relate to units that they are about to commence and as a result may exempt them from studying these units. There is a cost related to obtaining Recognition of Prior Learning. As the process requires </w:t>
      </w:r>
      <w:r>
        <w:t>student</w:t>
      </w:r>
      <w:r w:rsidRPr="00FC6E01">
        <w:t xml:space="preserve">s to gather evidence confirming their competency, it is essential that the assessor must hold a qualification at least one level above that which they are assessing. Please refer to </w:t>
      </w:r>
      <w:r w:rsidR="0018380F">
        <w:t>Skills Lab</w:t>
      </w:r>
      <w:r w:rsidRPr="00FC6E01">
        <w:t>’s RPL policy.</w:t>
      </w:r>
    </w:p>
    <w:p w14:paraId="4EC43F45" w14:textId="6E1CA465" w:rsidR="0044418A" w:rsidRPr="0044418A" w:rsidRDefault="0044418A" w:rsidP="009032E3">
      <w:pPr>
        <w:rPr>
          <w:b/>
        </w:rPr>
      </w:pPr>
      <w:r>
        <w:rPr>
          <w:b/>
        </w:rPr>
        <w:t>AND/OR</w:t>
      </w:r>
    </w:p>
    <w:p w14:paraId="7C4DCF7D" w14:textId="41AD7F20" w:rsidR="009032E3" w:rsidRDefault="009032E3" w:rsidP="009032E3">
      <w:pPr>
        <w:pStyle w:val="Heading3"/>
      </w:pPr>
      <w:bookmarkStart w:id="24" w:name="_Toc531958962"/>
      <w:r>
        <w:t>Recognition of Current Competency</w:t>
      </w:r>
      <w:bookmarkEnd w:id="24"/>
    </w:p>
    <w:p w14:paraId="37F2BD73" w14:textId="14BC91EA" w:rsidR="009032E3" w:rsidRPr="009032E3" w:rsidRDefault="0044418A" w:rsidP="009032E3">
      <w:r>
        <w:t>The assessment of a person's current capacity to perform; it applies if an individual has previously successfully completed the requirements for a unit of competency or a module and is now required to be reassessed to ensure that the competence is being maintained.  There is a cost related to obtaining RCC.  RCC</w:t>
      </w:r>
      <w:r w:rsidR="009032E3" w:rsidRPr="00FD54ED">
        <w:t xml:space="preserve"> </w:t>
      </w:r>
      <w:proofErr w:type="gramStart"/>
      <w:r w:rsidR="009032E3" w:rsidRPr="00FD54ED">
        <w:t>is based</w:t>
      </w:r>
      <w:proofErr w:type="gramEnd"/>
      <w:r w:rsidR="009032E3" w:rsidRPr="00FD54ED">
        <w:t xml:space="preserve"> on agreements between Registered Training Organisations </w:t>
      </w:r>
      <w:r>
        <w:t>in relation</w:t>
      </w:r>
      <w:r w:rsidR="009032E3" w:rsidRPr="00FD54ED">
        <w:t xml:space="preserve"> to the credit value to be given for specific units of competency and learning outcomes within a course or qualification.</w:t>
      </w:r>
    </w:p>
    <w:p w14:paraId="4E9EE85F" w14:textId="77777777" w:rsidR="0044418A" w:rsidRPr="00FC6E01" w:rsidRDefault="0044418A" w:rsidP="0044418A">
      <w:pPr>
        <w:spacing w:before="220" w:after="220"/>
        <w:rPr>
          <w:rFonts w:cs="Arial"/>
          <w:b/>
        </w:rPr>
      </w:pPr>
      <w:r>
        <w:rPr>
          <w:rFonts w:cs="Arial"/>
          <w:b/>
        </w:rPr>
        <w:t>AND/</w:t>
      </w:r>
      <w:r w:rsidRPr="00FC6E01">
        <w:rPr>
          <w:rFonts w:cs="Arial"/>
          <w:b/>
        </w:rPr>
        <w:t>OR</w:t>
      </w:r>
    </w:p>
    <w:p w14:paraId="41456F6F" w14:textId="77777777" w:rsidR="0044418A" w:rsidRDefault="0044418A" w:rsidP="0044418A">
      <w:pPr>
        <w:pStyle w:val="Heading3"/>
        <w:spacing w:before="220" w:after="220"/>
      </w:pPr>
      <w:bookmarkStart w:id="25" w:name="_Toc413839273"/>
      <w:bookmarkStart w:id="26" w:name="_Toc531958963"/>
      <w:r>
        <w:t>Credit Transfer</w:t>
      </w:r>
      <w:bookmarkEnd w:id="25"/>
      <w:bookmarkEnd w:id="26"/>
    </w:p>
    <w:p w14:paraId="1FD0D6E2" w14:textId="6F4FB749" w:rsidR="0044418A" w:rsidRPr="00FC6E01" w:rsidRDefault="0044418A" w:rsidP="0044418A">
      <w:pPr>
        <w:spacing w:after="220"/>
        <w:rPr>
          <w:rFonts w:cs="Arial"/>
        </w:rPr>
      </w:pPr>
      <w:r w:rsidRPr="00FC6E01">
        <w:rPr>
          <w:rFonts w:cs="Arial"/>
        </w:rPr>
        <w:t xml:space="preserve">Credit transfer </w:t>
      </w:r>
      <w:r w:rsidRPr="0044418A">
        <w:t xml:space="preserve">involves assessing a previously completed course or subject to see if it provides equivalent learning or competency outcomes to those required within their current course of study. It </w:t>
      </w:r>
      <w:proofErr w:type="gramStart"/>
      <w:r w:rsidRPr="0044418A">
        <w:t>should be used</w:t>
      </w:r>
      <w:proofErr w:type="gramEnd"/>
      <w:r w:rsidRPr="0044418A">
        <w:t xml:space="preserve"> when the student is seeking credit for a course or subject that they have already completed. Credit Transfer can also be across sectors e.g. Vocational Education and Training in School</w:t>
      </w:r>
      <w:r>
        <w:t xml:space="preserve"> </w:t>
      </w:r>
      <w:r w:rsidRPr="0044418A">
        <w:t>(VE</w:t>
      </w:r>
      <w:r>
        <w:t>TIS</w:t>
      </w:r>
      <w:r w:rsidRPr="0044418A">
        <w:t>) units credited against</w:t>
      </w:r>
      <w:r w:rsidRPr="00FC6E01">
        <w:rPr>
          <w:rFonts w:cs="Arial"/>
        </w:rPr>
        <w:t xml:space="preserve"> </w:t>
      </w:r>
      <w:r>
        <w:rPr>
          <w:rFonts w:cs="Arial"/>
        </w:rPr>
        <w:t xml:space="preserve">the relevant qualification </w:t>
      </w:r>
      <w:r w:rsidRPr="00FC6E01">
        <w:rPr>
          <w:rFonts w:cs="Arial"/>
        </w:rPr>
        <w:t xml:space="preserve">offered through </w:t>
      </w:r>
      <w:r w:rsidR="0018380F">
        <w:rPr>
          <w:rFonts w:cs="Arial"/>
        </w:rPr>
        <w:t>Skills Lab</w:t>
      </w:r>
      <w:r>
        <w:rPr>
          <w:rFonts w:cs="Arial"/>
        </w:rPr>
        <w:t>.</w:t>
      </w:r>
    </w:p>
    <w:p w14:paraId="5AF2295B" w14:textId="77777777" w:rsidR="0044418A" w:rsidRPr="0056190D" w:rsidRDefault="0044418A" w:rsidP="0044418A">
      <w:pPr>
        <w:pStyle w:val="Heading3"/>
        <w:spacing w:after="220"/>
      </w:pPr>
      <w:bookmarkStart w:id="27" w:name="_Toc275727069"/>
      <w:bookmarkStart w:id="28" w:name="_Toc275727278"/>
      <w:bookmarkStart w:id="29" w:name="_Toc413839275"/>
      <w:bookmarkStart w:id="30" w:name="_Toc531958964"/>
      <w:r w:rsidRPr="0056190D">
        <w:t>Physical Requirements</w:t>
      </w:r>
      <w:bookmarkEnd w:id="27"/>
      <w:bookmarkEnd w:id="28"/>
      <w:bookmarkEnd w:id="29"/>
      <w:bookmarkEnd w:id="30"/>
    </w:p>
    <w:p w14:paraId="1729747C" w14:textId="35C65EE7" w:rsidR="0044418A" w:rsidRDefault="0018380F" w:rsidP="0044418A">
      <w:pPr>
        <w:tabs>
          <w:tab w:val="left" w:pos="567"/>
          <w:tab w:val="left" w:pos="2220"/>
        </w:tabs>
        <w:spacing w:after="220"/>
        <w:rPr>
          <w:rFonts w:cs="Arial"/>
        </w:rPr>
      </w:pPr>
      <w:r>
        <w:rPr>
          <w:rFonts w:cs="Arial"/>
        </w:rPr>
        <w:t>Skills Lab</w:t>
      </w:r>
      <w:r w:rsidR="0044418A" w:rsidRPr="0056190D">
        <w:rPr>
          <w:rFonts w:cs="Arial"/>
        </w:rPr>
        <w:t xml:space="preserve"> is committed to open access and equit</w:t>
      </w:r>
      <w:r w:rsidR="0044418A">
        <w:rPr>
          <w:rFonts w:cs="Arial"/>
        </w:rPr>
        <w:t>y</w:t>
      </w:r>
      <w:r w:rsidR="0044418A" w:rsidRPr="0056190D">
        <w:rPr>
          <w:rFonts w:cs="Arial"/>
        </w:rPr>
        <w:t xml:space="preserve"> for everyone</w:t>
      </w:r>
      <w:r w:rsidR="0044418A">
        <w:rPr>
          <w:rFonts w:cs="Arial"/>
        </w:rPr>
        <w:t>.</w:t>
      </w:r>
    </w:p>
    <w:p w14:paraId="2C666628" w14:textId="16338568" w:rsidR="0044418A" w:rsidRPr="0056190D" w:rsidRDefault="0044418A" w:rsidP="0044418A">
      <w:pPr>
        <w:tabs>
          <w:tab w:val="left" w:pos="567"/>
          <w:tab w:val="left" w:pos="2220"/>
        </w:tabs>
        <w:spacing w:after="220"/>
        <w:rPr>
          <w:rFonts w:cs="Arial"/>
        </w:rPr>
      </w:pPr>
      <w:r w:rsidRPr="0056190D">
        <w:rPr>
          <w:rFonts w:cs="Arial"/>
        </w:rPr>
        <w:t xml:space="preserve">To assist </w:t>
      </w:r>
      <w:r w:rsidR="0018380F">
        <w:rPr>
          <w:rFonts w:cs="Arial"/>
        </w:rPr>
        <w:t>Skills Lab</w:t>
      </w:r>
      <w:r w:rsidRPr="0056190D">
        <w:rPr>
          <w:rFonts w:cs="Arial"/>
        </w:rPr>
        <w:t xml:space="preserve"> to ensure the safety and success of all students it is requested that </w:t>
      </w:r>
      <w:proofErr w:type="gramStart"/>
      <w:r w:rsidRPr="0056190D">
        <w:rPr>
          <w:rFonts w:cs="Arial"/>
        </w:rPr>
        <w:t>the Disclosure Support Form be completed by students who have a physical or mental illness or impairment that will require support or flexibility of course delivery</w:t>
      </w:r>
      <w:proofErr w:type="gramEnd"/>
      <w:r w:rsidRPr="0056190D">
        <w:rPr>
          <w:rFonts w:cs="Arial"/>
        </w:rPr>
        <w:t>.  Completion of the Disclosure Support Form is voluntary and highly confidential with only persons directly involved in the student’s training having access t</w:t>
      </w:r>
      <w:r>
        <w:rPr>
          <w:rFonts w:cs="Arial"/>
        </w:rPr>
        <w:t>o minimum required information.</w:t>
      </w:r>
    </w:p>
    <w:p w14:paraId="6F69CD57" w14:textId="5191B72E" w:rsidR="0044418A" w:rsidRPr="0056190D" w:rsidRDefault="0018380F" w:rsidP="0044418A">
      <w:pPr>
        <w:tabs>
          <w:tab w:val="left" w:pos="567"/>
          <w:tab w:val="left" w:pos="2220"/>
        </w:tabs>
        <w:spacing w:after="220"/>
        <w:rPr>
          <w:rFonts w:cs="Arial"/>
        </w:rPr>
      </w:pPr>
      <w:r>
        <w:rPr>
          <w:rFonts w:cs="Arial"/>
        </w:rPr>
        <w:lastRenderedPageBreak/>
        <w:t>Skills Lab</w:t>
      </w:r>
      <w:r w:rsidR="0044418A">
        <w:rPr>
          <w:rFonts w:cs="Arial"/>
        </w:rPr>
        <w:t xml:space="preserve">, its employees, contractors or other representatives </w:t>
      </w:r>
      <w:r w:rsidR="0044418A" w:rsidRPr="0056190D">
        <w:rPr>
          <w:rFonts w:cs="Arial"/>
        </w:rPr>
        <w:t xml:space="preserve">will not be responsible for the </w:t>
      </w:r>
      <w:r w:rsidR="00AD2539" w:rsidRPr="0056190D">
        <w:rPr>
          <w:rFonts w:cs="Arial"/>
        </w:rPr>
        <w:t>well-being</w:t>
      </w:r>
      <w:r w:rsidR="0044418A" w:rsidRPr="0056190D">
        <w:rPr>
          <w:rFonts w:cs="Arial"/>
        </w:rPr>
        <w:t xml:space="preserve">, safety or success of </w:t>
      </w:r>
      <w:r w:rsidR="0044418A">
        <w:rPr>
          <w:rFonts w:cs="Arial"/>
        </w:rPr>
        <w:t>a</w:t>
      </w:r>
      <w:r w:rsidR="0044418A" w:rsidRPr="0056190D">
        <w:rPr>
          <w:rFonts w:cs="Arial"/>
        </w:rPr>
        <w:t xml:space="preserve"> student </w:t>
      </w:r>
      <w:r w:rsidR="0044418A">
        <w:rPr>
          <w:rFonts w:cs="Arial"/>
        </w:rPr>
        <w:t>where an</w:t>
      </w:r>
      <w:r w:rsidR="0044418A" w:rsidRPr="0056190D">
        <w:rPr>
          <w:rFonts w:cs="Arial"/>
        </w:rPr>
        <w:t xml:space="preserve"> illness or impairment </w:t>
      </w:r>
      <w:proofErr w:type="gramStart"/>
      <w:r w:rsidR="0044418A" w:rsidRPr="0056190D">
        <w:rPr>
          <w:rFonts w:cs="Arial"/>
        </w:rPr>
        <w:t>has not been disclosed</w:t>
      </w:r>
      <w:proofErr w:type="gramEnd"/>
      <w:r w:rsidR="0044418A">
        <w:rPr>
          <w:rFonts w:cs="Arial"/>
        </w:rPr>
        <w:t xml:space="preserve"> prior to commencement of training</w:t>
      </w:r>
      <w:r w:rsidR="0044418A" w:rsidRPr="0056190D">
        <w:rPr>
          <w:rFonts w:cs="Arial"/>
        </w:rPr>
        <w:t>.</w:t>
      </w:r>
    </w:p>
    <w:p w14:paraId="72B63BBA" w14:textId="19428816" w:rsidR="00DC62C4" w:rsidRDefault="0044418A" w:rsidP="0044418A">
      <w:r>
        <w:t>Depending on the qualification applied for and due</w:t>
      </w:r>
      <w:r w:rsidR="0018380F">
        <w:t xml:space="preserve"> to</w:t>
      </w:r>
      <w:r>
        <w:t xml:space="preserve"> the Work Health &amp; Safety requirements there may be physical limitations for some people.  For </w:t>
      </w:r>
      <w:r w:rsidR="00AD2539">
        <w:t>example,</w:t>
      </w:r>
      <w:r>
        <w:t xml:space="preserve"> in electrical </w:t>
      </w:r>
      <w:proofErr w:type="gramStart"/>
      <w:r>
        <w:t>work</w:t>
      </w:r>
      <w:proofErr w:type="gramEnd"/>
      <w:r>
        <w:t xml:space="preserve"> wires are colour coded and a person who has colour blindness will not be able to discern the difference between one wire and another.</w:t>
      </w:r>
    </w:p>
    <w:p w14:paraId="07662912" w14:textId="65B4DD89" w:rsidR="00475595" w:rsidRDefault="0074053E" w:rsidP="00475595">
      <w:pPr>
        <w:pStyle w:val="Heading2"/>
      </w:pPr>
      <w:bookmarkStart w:id="31" w:name="_Toc531958965"/>
      <w:r>
        <w:t xml:space="preserve">Authenticity </w:t>
      </w:r>
      <w:r w:rsidR="00AD2539">
        <w:t>of</w:t>
      </w:r>
      <w:r>
        <w:t xml:space="preserve"> Evidence</w:t>
      </w:r>
      <w:bookmarkEnd w:id="31"/>
    </w:p>
    <w:p w14:paraId="49E85161" w14:textId="77777777" w:rsidR="00475595" w:rsidRDefault="00475595" w:rsidP="00475595">
      <w:pPr>
        <w:rPr>
          <w:rFonts w:cs="Arial"/>
        </w:rPr>
      </w:pPr>
      <w:r w:rsidRPr="00667E3E">
        <w:rPr>
          <w:rFonts w:cs="Arial"/>
        </w:rPr>
        <w:t xml:space="preserve">Please note that </w:t>
      </w:r>
      <w:proofErr w:type="gramStart"/>
      <w:r w:rsidRPr="00667E3E">
        <w:rPr>
          <w:rFonts w:cs="Arial"/>
        </w:rPr>
        <w:t xml:space="preserve">copies of evidence </w:t>
      </w:r>
      <w:r w:rsidRPr="00C917D4">
        <w:rPr>
          <w:rFonts w:cs="Arial"/>
          <w:b/>
          <w:u w:val="single"/>
        </w:rPr>
        <w:t>must be notated</w:t>
      </w:r>
      <w:r w:rsidRPr="00667E3E">
        <w:rPr>
          <w:rFonts w:cs="Arial"/>
        </w:rPr>
        <w:t xml:space="preserve"> by an appropriately authorised person</w:t>
      </w:r>
      <w:r>
        <w:rPr>
          <w:rFonts w:cs="Arial"/>
        </w:rPr>
        <w:t xml:space="preserve"> to indicate</w:t>
      </w:r>
      <w:r w:rsidRPr="00667E3E">
        <w:rPr>
          <w:rFonts w:cs="Arial"/>
        </w:rPr>
        <w:t xml:space="preserve"> that the </w:t>
      </w:r>
      <w:r>
        <w:rPr>
          <w:rFonts w:cs="Arial"/>
        </w:rPr>
        <w:t xml:space="preserve">original document has been </w:t>
      </w:r>
      <w:r w:rsidRPr="00667E3E">
        <w:rPr>
          <w:rFonts w:cs="Arial"/>
        </w:rPr>
        <w:t>sighted and that the copy is an exact replica of the original</w:t>
      </w:r>
      <w:proofErr w:type="gramEnd"/>
      <w:r>
        <w:rPr>
          <w:rFonts w:cs="Arial"/>
        </w:rPr>
        <w:t>.</w:t>
      </w:r>
    </w:p>
    <w:p w14:paraId="7086E44E" w14:textId="77777777" w:rsidR="00475595" w:rsidRDefault="00475595" w:rsidP="00475595">
      <w:pPr>
        <w:spacing w:before="220" w:after="220"/>
        <w:rPr>
          <w:rFonts w:cs="Arial"/>
        </w:rPr>
      </w:pPr>
      <w:r>
        <w:rPr>
          <w:rFonts w:cs="Arial"/>
        </w:rPr>
        <w:t>S</w:t>
      </w:r>
      <w:r w:rsidRPr="00667E3E">
        <w:rPr>
          <w:rFonts w:cs="Arial"/>
        </w:rPr>
        <w:t xml:space="preserve">uch </w:t>
      </w:r>
      <w:r>
        <w:rPr>
          <w:rFonts w:cs="Arial"/>
        </w:rPr>
        <w:t>authorised people include:</w:t>
      </w:r>
    </w:p>
    <w:p w14:paraId="287C5F0F" w14:textId="01504233" w:rsidR="00475595" w:rsidRDefault="00C917D4" w:rsidP="00D26045">
      <w:pPr>
        <w:numPr>
          <w:ilvl w:val="0"/>
          <w:numId w:val="39"/>
        </w:numPr>
        <w:tabs>
          <w:tab w:val="left" w:pos="567"/>
        </w:tabs>
        <w:spacing w:after="0"/>
        <w:ind w:left="567" w:hanging="567"/>
        <w:rPr>
          <w:rFonts w:cs="Arial"/>
        </w:rPr>
      </w:pPr>
      <w:r>
        <w:rPr>
          <w:rFonts w:cs="Arial"/>
        </w:rPr>
        <w:t>Justice of the Peace</w:t>
      </w:r>
    </w:p>
    <w:p w14:paraId="465782BD" w14:textId="576B4BA2" w:rsidR="00475595" w:rsidRDefault="00475595" w:rsidP="00D26045">
      <w:pPr>
        <w:numPr>
          <w:ilvl w:val="0"/>
          <w:numId w:val="39"/>
        </w:numPr>
        <w:tabs>
          <w:tab w:val="left" w:pos="567"/>
        </w:tabs>
        <w:spacing w:after="0"/>
        <w:ind w:left="567" w:hanging="567"/>
        <w:rPr>
          <w:rFonts w:cs="Arial"/>
        </w:rPr>
      </w:pPr>
      <w:r w:rsidRPr="00667E3E">
        <w:rPr>
          <w:rFonts w:cs="Arial"/>
        </w:rPr>
        <w:t>other person duly authorised to certify passpo</w:t>
      </w:r>
      <w:r w:rsidR="00C917D4">
        <w:rPr>
          <w:rFonts w:cs="Arial"/>
        </w:rPr>
        <w:t>rts and statutory declarations</w:t>
      </w:r>
    </w:p>
    <w:p w14:paraId="263F77A9" w14:textId="65088903" w:rsidR="00475595" w:rsidRDefault="0018380F" w:rsidP="00D26045">
      <w:pPr>
        <w:numPr>
          <w:ilvl w:val="0"/>
          <w:numId w:val="39"/>
        </w:numPr>
        <w:tabs>
          <w:tab w:val="left" w:pos="567"/>
        </w:tabs>
        <w:spacing w:after="220"/>
        <w:ind w:left="567" w:hanging="567"/>
        <w:rPr>
          <w:rFonts w:cs="Arial"/>
        </w:rPr>
      </w:pPr>
      <w:r>
        <w:rPr>
          <w:rFonts w:cs="Arial"/>
        </w:rPr>
        <w:t>Skills Lab</w:t>
      </w:r>
      <w:r w:rsidR="00475595">
        <w:rPr>
          <w:rFonts w:cs="Arial"/>
        </w:rPr>
        <w:t xml:space="preserve"> </w:t>
      </w:r>
      <w:r w:rsidR="00475595" w:rsidRPr="00C10B62">
        <w:rPr>
          <w:rFonts w:cs="Arial"/>
        </w:rPr>
        <w:t xml:space="preserve">staff member who </w:t>
      </w:r>
      <w:proofErr w:type="gramStart"/>
      <w:r w:rsidR="00475595" w:rsidRPr="00C10B62">
        <w:rPr>
          <w:rFonts w:cs="Arial"/>
        </w:rPr>
        <w:t>has been provided</w:t>
      </w:r>
      <w:proofErr w:type="gramEnd"/>
      <w:r w:rsidR="00475595" w:rsidRPr="00C10B62">
        <w:rPr>
          <w:rFonts w:cs="Arial"/>
        </w:rPr>
        <w:t xml:space="preserve"> with both the original and the copy</w:t>
      </w:r>
      <w:r w:rsidR="00C917D4">
        <w:rPr>
          <w:rFonts w:cs="Arial"/>
        </w:rPr>
        <w:t>.</w:t>
      </w:r>
    </w:p>
    <w:p w14:paraId="66602825" w14:textId="425BEDE1" w:rsidR="00C917D4" w:rsidRDefault="00C917D4" w:rsidP="00C917D4">
      <w:pPr>
        <w:tabs>
          <w:tab w:val="left" w:pos="1134"/>
        </w:tabs>
        <w:spacing w:after="220"/>
        <w:rPr>
          <w:rFonts w:cs="Arial"/>
        </w:rPr>
      </w:pPr>
      <w:r>
        <w:rPr>
          <w:rFonts w:cs="Arial"/>
        </w:rPr>
        <w:t>Additionally, evidence supporting Entry Requirements, RPL/RCC or Credit Transfer need to be current and directly related to the issue it is evidencing.</w:t>
      </w:r>
    </w:p>
    <w:p w14:paraId="5BC1B8D0" w14:textId="6FECDE68" w:rsidR="00C917D4" w:rsidRDefault="00C917D4" w:rsidP="00C917D4">
      <w:pPr>
        <w:tabs>
          <w:tab w:val="left" w:pos="1134"/>
        </w:tabs>
        <w:spacing w:after="220"/>
        <w:rPr>
          <w:rFonts w:cs="Arial"/>
        </w:rPr>
      </w:pPr>
      <w:r>
        <w:rPr>
          <w:rFonts w:cs="Arial"/>
        </w:rPr>
        <w:t>RPL/RCC third party and other evidence should not be older than 12 months.</w:t>
      </w:r>
    </w:p>
    <w:p w14:paraId="6D1D1D8F" w14:textId="137D1DFF" w:rsidR="00C917D4" w:rsidRDefault="00C917D4" w:rsidP="00C917D4">
      <w:pPr>
        <w:tabs>
          <w:tab w:val="left" w:pos="1134"/>
        </w:tabs>
        <w:spacing w:after="220"/>
        <w:rPr>
          <w:rFonts w:cs="Arial"/>
        </w:rPr>
      </w:pPr>
      <w:r>
        <w:rPr>
          <w:rFonts w:cs="Arial"/>
        </w:rPr>
        <w:t>Credit Transfer evidence should not be older than 5 years</w:t>
      </w:r>
      <w:r w:rsidR="003F3F48">
        <w:rPr>
          <w:rFonts w:cs="Arial"/>
        </w:rPr>
        <w:t xml:space="preserve"> and no more than one upgrade in qualification as per www.training.gov.au</w:t>
      </w:r>
    </w:p>
    <w:p w14:paraId="703269EB" w14:textId="4A32B7C8" w:rsidR="00C917D4" w:rsidRDefault="00C917D4" w:rsidP="00C917D4">
      <w:pPr>
        <w:tabs>
          <w:tab w:val="left" w:pos="1134"/>
        </w:tabs>
        <w:spacing w:after="220"/>
        <w:rPr>
          <w:rFonts w:cs="Arial"/>
        </w:rPr>
      </w:pPr>
      <w:r>
        <w:rPr>
          <w:rFonts w:cs="Arial"/>
        </w:rPr>
        <w:t>Entry Requirements must be current within 3 months of the application.</w:t>
      </w:r>
    </w:p>
    <w:p w14:paraId="16C15956" w14:textId="03CE74F7" w:rsidR="003F3F48" w:rsidRDefault="003F3F48" w:rsidP="006E4E84">
      <w:pPr>
        <w:pStyle w:val="Heading1"/>
      </w:pPr>
      <w:bookmarkStart w:id="32" w:name="_Toc531958966"/>
      <w:r>
        <w:t>Appeal</w:t>
      </w:r>
      <w:bookmarkEnd w:id="32"/>
      <w:r>
        <w:t xml:space="preserve"> </w:t>
      </w:r>
    </w:p>
    <w:p w14:paraId="2269DCEF" w14:textId="4395DEA5" w:rsidR="003F3F48" w:rsidRPr="006E4E84" w:rsidRDefault="003F3F48" w:rsidP="006E4E84">
      <w:pPr>
        <w:rPr>
          <w:i/>
        </w:rPr>
      </w:pPr>
      <w:r>
        <w:t xml:space="preserve">If a candidate believes that their assessment and selection has not been fairly administered they may appeal Skills Lab’s decision.  </w:t>
      </w:r>
      <w:r>
        <w:rPr>
          <w:i/>
        </w:rPr>
        <w:t>Please refer to Appeal Policy.</w:t>
      </w:r>
    </w:p>
    <w:p w14:paraId="541E4149" w14:textId="77777777" w:rsidR="00CE0028" w:rsidRDefault="00CE0028" w:rsidP="00CE0028">
      <w:pPr>
        <w:pStyle w:val="Heading1"/>
      </w:pPr>
      <w:bookmarkStart w:id="33" w:name="_Toc531958967"/>
      <w:r>
        <w:t>Responsibilities</w:t>
      </w:r>
      <w:bookmarkEnd w:id="33"/>
    </w:p>
    <w:p w14:paraId="24B92A22" w14:textId="7A9898D3" w:rsidR="00CE0028" w:rsidRDefault="00CE0028" w:rsidP="00CE0028">
      <w:pPr>
        <w:pStyle w:val="Heading2"/>
      </w:pPr>
      <w:bookmarkStart w:id="34" w:name="_Toc531958968"/>
      <w:r>
        <w:t>General Manager</w:t>
      </w:r>
      <w:bookmarkEnd w:id="34"/>
    </w:p>
    <w:p w14:paraId="7576C0AF" w14:textId="12A551BC" w:rsidR="00CE0028" w:rsidRDefault="00230112" w:rsidP="00CE0028">
      <w:r>
        <w:t>It is the responsibility of the General Manager</w:t>
      </w:r>
      <w:r w:rsidR="00430C19">
        <w:t xml:space="preserve"> </w:t>
      </w:r>
      <w:r>
        <w:t>to ensure equitable and transparent application and assessment policy for all students.</w:t>
      </w:r>
    </w:p>
    <w:p w14:paraId="67CAE7CB" w14:textId="0ED6B860" w:rsidR="00CE0028" w:rsidRDefault="00885208" w:rsidP="00CE0028">
      <w:pPr>
        <w:pStyle w:val="Heading2"/>
      </w:pPr>
      <w:bookmarkStart w:id="35" w:name="_Toc531958969"/>
      <w:r>
        <w:lastRenderedPageBreak/>
        <w:t>Senior Trainer</w:t>
      </w:r>
      <w:bookmarkEnd w:id="35"/>
    </w:p>
    <w:p w14:paraId="6E2B3813" w14:textId="1F286F9F" w:rsidR="00CE0028" w:rsidRDefault="00C917D4" w:rsidP="00CE0028">
      <w:r>
        <w:t xml:space="preserve">It is the responsibility of the </w:t>
      </w:r>
      <w:r w:rsidR="00885208">
        <w:t>Senior Trainer</w:t>
      </w:r>
      <w:r>
        <w:t xml:space="preserve"> to:</w:t>
      </w:r>
    </w:p>
    <w:p w14:paraId="25349D59" w14:textId="25841CA3" w:rsidR="00C917D4" w:rsidRDefault="00C917D4" w:rsidP="00C917D4">
      <w:pPr>
        <w:pStyle w:val="Dotnormal"/>
      </w:pPr>
      <w:r>
        <w:t>ensure that only the most current and up to date hardcopy, electronic or verbal information is provided to prospective students</w:t>
      </w:r>
    </w:p>
    <w:p w14:paraId="6E853220" w14:textId="64A70CE1" w:rsidR="00C917D4" w:rsidRDefault="00C917D4" w:rsidP="00C917D4">
      <w:pPr>
        <w:pStyle w:val="Dotnormal"/>
      </w:pPr>
      <w:r>
        <w:t>provide an accessible, transparent and timely application and enrolment process for all applicants</w:t>
      </w:r>
    </w:p>
    <w:p w14:paraId="06E0EAD1" w14:textId="2A57D1B0" w:rsidR="00C917D4" w:rsidRDefault="00C917D4" w:rsidP="00C917D4">
      <w:pPr>
        <w:pStyle w:val="Dotnormal"/>
      </w:pPr>
      <w:r>
        <w:t>inform all applicants fully of all requirements and options to ensure the fair and equitable assessment and selection of students</w:t>
      </w:r>
    </w:p>
    <w:p w14:paraId="7D9D0AB2" w14:textId="60DB0D4A" w:rsidR="00C917D4" w:rsidRDefault="00C917D4" w:rsidP="00C917D4">
      <w:pPr>
        <w:pStyle w:val="Dotnormal"/>
      </w:pPr>
      <w:r w:rsidRPr="0056190D">
        <w:t>assess individual applications an</w:t>
      </w:r>
      <w:r>
        <w:t>d provide honest, open feedback</w:t>
      </w:r>
    </w:p>
    <w:p w14:paraId="0CB04667" w14:textId="7B5C9F80" w:rsidR="00C917D4" w:rsidRDefault="00C917D4" w:rsidP="00C917D4">
      <w:pPr>
        <w:pStyle w:val="Dotnormal"/>
      </w:pPr>
      <w:r>
        <w:t>ensure that all candidates are aware of the complaint and appeal process</w:t>
      </w:r>
    </w:p>
    <w:p w14:paraId="42B682AF" w14:textId="648CEB9B" w:rsidR="00C917D4" w:rsidRPr="00DC4B92" w:rsidRDefault="00C917D4" w:rsidP="00C917D4">
      <w:pPr>
        <w:pStyle w:val="Dotnormal"/>
      </w:pPr>
      <w:r w:rsidRPr="00DC4B92">
        <w:t xml:space="preserve">assist and provide support </w:t>
      </w:r>
      <w:r>
        <w:t xml:space="preserve">to Administration </w:t>
      </w:r>
      <w:r w:rsidRPr="00DC4B92">
        <w:t xml:space="preserve">in all matters related to student </w:t>
      </w:r>
      <w:r>
        <w:t>enrolment</w:t>
      </w:r>
    </w:p>
    <w:p w14:paraId="6EC044A5" w14:textId="310FC9BE" w:rsidR="00C917D4" w:rsidRPr="00DC4B92" w:rsidRDefault="00C917D4" w:rsidP="00C917D4">
      <w:pPr>
        <w:pStyle w:val="Dotnormal"/>
      </w:pPr>
      <w:r w:rsidRPr="00DC4B92">
        <w:t>assess supporting application ev</w:t>
      </w:r>
      <w:r>
        <w:t>idence equitably and completely</w:t>
      </w:r>
    </w:p>
    <w:p w14:paraId="61165C4F" w14:textId="1A595394" w:rsidR="00C917D4" w:rsidRPr="00DC4B92" w:rsidRDefault="00C917D4" w:rsidP="00C917D4">
      <w:pPr>
        <w:pStyle w:val="Dotnormal"/>
      </w:pPr>
      <w:r w:rsidRPr="00DC4B92">
        <w:t>provide equitable and accessible RPL</w:t>
      </w:r>
      <w:r>
        <w:t>, RCC</w:t>
      </w:r>
      <w:r w:rsidRPr="00DC4B92">
        <w:t xml:space="preserve"> and CT opportuniti</w:t>
      </w:r>
      <w:r>
        <w:t>es and processes for candidates</w:t>
      </w:r>
    </w:p>
    <w:p w14:paraId="0B132F3C" w14:textId="5497F7C9" w:rsidR="00CE0028" w:rsidRDefault="00C917D4" w:rsidP="00C917D4">
      <w:pPr>
        <w:pStyle w:val="Dotnormal"/>
      </w:pPr>
      <w:proofErr w:type="gramStart"/>
      <w:r w:rsidRPr="00DC4B92">
        <w:t>assess</w:t>
      </w:r>
      <w:proofErr w:type="gramEnd"/>
      <w:r w:rsidRPr="00DC4B92">
        <w:t xml:space="preserve"> and develop appropriate support mechanisms and/or flexible learning for students requiring these</w:t>
      </w:r>
      <w:r>
        <w:t>.</w:t>
      </w:r>
    </w:p>
    <w:p w14:paraId="534447FD" w14:textId="2ABD2DF1" w:rsidR="00CE0028" w:rsidRDefault="00230112" w:rsidP="00C917D4">
      <w:pPr>
        <w:pStyle w:val="Heading2"/>
      </w:pPr>
      <w:bookmarkStart w:id="36" w:name="_Toc531958970"/>
      <w:r>
        <w:t>A</w:t>
      </w:r>
      <w:r w:rsidR="00C917D4">
        <w:t>dministration</w:t>
      </w:r>
      <w:bookmarkEnd w:id="36"/>
    </w:p>
    <w:p w14:paraId="6FD25E3B" w14:textId="4D504956" w:rsidR="00C917D4" w:rsidRPr="00C917D4" w:rsidRDefault="00230112" w:rsidP="00C917D4">
      <w:r>
        <w:t>It is the responsibility of Administration to ensure that they meet the requirements of this policy at all times.</w:t>
      </w:r>
    </w:p>
    <w:p w14:paraId="495C38DC" w14:textId="77777777" w:rsidR="00CE0028" w:rsidRDefault="00CE0028" w:rsidP="00CE0028">
      <w:pPr>
        <w:pStyle w:val="Heading2"/>
      </w:pPr>
      <w:bookmarkStart w:id="37" w:name="_Toc531958971"/>
      <w:r>
        <w:t>Student Support &amp; Children’s Protection Officers</w:t>
      </w:r>
      <w:bookmarkEnd w:id="37"/>
    </w:p>
    <w:p w14:paraId="18C6FB16" w14:textId="0522A752" w:rsidR="00CE0028" w:rsidRDefault="00230112" w:rsidP="00CE0028">
      <w:r>
        <w:t xml:space="preserve">Student Support Officers </w:t>
      </w:r>
      <w:proofErr w:type="gramStart"/>
      <w:r>
        <w:t>are tasked</w:t>
      </w:r>
      <w:proofErr w:type="gramEnd"/>
      <w:r>
        <w:t xml:space="preserve"> with assisting the </w:t>
      </w:r>
      <w:r w:rsidR="00885208">
        <w:t>Senior Trainer</w:t>
      </w:r>
      <w:r>
        <w:t xml:space="preserve"> in the development of support mechanisms and reasonable adjustments for students requiring them.</w:t>
      </w:r>
    </w:p>
    <w:p w14:paraId="533C253B" w14:textId="6A6C3B43" w:rsidR="00CE0028" w:rsidRDefault="00C917D4" w:rsidP="00CE0028">
      <w:pPr>
        <w:pStyle w:val="Heading2"/>
      </w:pPr>
      <w:bookmarkStart w:id="38" w:name="_Toc531958972"/>
      <w:r>
        <w:t>Candidates</w:t>
      </w:r>
      <w:bookmarkEnd w:id="38"/>
    </w:p>
    <w:p w14:paraId="10D0D7AD" w14:textId="77777777" w:rsidR="00C917D4" w:rsidRPr="0056190D" w:rsidRDefault="00C917D4" w:rsidP="00C917D4">
      <w:pPr>
        <w:tabs>
          <w:tab w:val="left" w:pos="567"/>
          <w:tab w:val="left" w:pos="2220"/>
        </w:tabs>
        <w:spacing w:before="220" w:after="220"/>
        <w:rPr>
          <w:rFonts w:cs="Arial"/>
        </w:rPr>
      </w:pPr>
      <w:r w:rsidRPr="0056190D">
        <w:rPr>
          <w:rFonts w:cs="Arial"/>
        </w:rPr>
        <w:t xml:space="preserve">It is the responsibility of the </w:t>
      </w:r>
      <w:r>
        <w:rPr>
          <w:rFonts w:cs="Arial"/>
        </w:rPr>
        <w:t>candidate/</w:t>
      </w:r>
      <w:r w:rsidRPr="0056190D">
        <w:rPr>
          <w:rFonts w:cs="Arial"/>
        </w:rPr>
        <w:t>student to:</w:t>
      </w:r>
    </w:p>
    <w:p w14:paraId="36EECAC2" w14:textId="19E56592" w:rsidR="00C917D4" w:rsidRPr="0056190D" w:rsidRDefault="00C917D4" w:rsidP="00C917D4">
      <w:pPr>
        <w:pStyle w:val="Dotnormal"/>
      </w:pPr>
      <w:r w:rsidRPr="0056190D">
        <w:t>provide sufficient evidence to support their application and claims for Recognition and Credit Transfer</w:t>
      </w:r>
    </w:p>
    <w:p w14:paraId="01E55630" w14:textId="133C2CC5" w:rsidR="00C917D4" w:rsidRDefault="00C917D4" w:rsidP="00C917D4">
      <w:pPr>
        <w:pStyle w:val="Dotnormal"/>
      </w:pPr>
      <w:r w:rsidRPr="0056190D">
        <w:t>to disclose any issue that may require support or flexibility for the safe and successful completion of their training</w:t>
      </w:r>
    </w:p>
    <w:p w14:paraId="56281D84" w14:textId="3D7C8DCE" w:rsidR="00C917D4" w:rsidRDefault="00C917D4" w:rsidP="00C917D4">
      <w:pPr>
        <w:pStyle w:val="Dotnormal"/>
      </w:pPr>
      <w:r>
        <w:t>ensure that enrolment forms, evidence and other required attachments are complete and notated where required</w:t>
      </w:r>
    </w:p>
    <w:p w14:paraId="063D1B0F" w14:textId="15E0D89B" w:rsidR="00C917D4" w:rsidRDefault="00C917D4" w:rsidP="00C917D4">
      <w:pPr>
        <w:pStyle w:val="Dotnormal"/>
      </w:pPr>
      <w:proofErr w:type="gramStart"/>
      <w:r>
        <w:t>ensure</w:t>
      </w:r>
      <w:proofErr w:type="gramEnd"/>
      <w:r>
        <w:t xml:space="preserve"> that all of the information they provide is true and accurate.</w:t>
      </w:r>
    </w:p>
    <w:p w14:paraId="3529823B" w14:textId="77777777" w:rsidR="00195213" w:rsidRDefault="00195213" w:rsidP="00195213">
      <w:pPr>
        <w:pStyle w:val="Heading1"/>
      </w:pPr>
      <w:bookmarkStart w:id="39" w:name="_Toc531958973"/>
      <w:r>
        <w:lastRenderedPageBreak/>
        <w:t>Applicable Standards</w:t>
      </w:r>
      <w:bookmarkEnd w:id="39"/>
    </w:p>
    <w:p w14:paraId="1475F0D2" w14:textId="77777777" w:rsidR="00195213" w:rsidRPr="00474B46" w:rsidRDefault="00D95E9E" w:rsidP="00195213">
      <w:pPr>
        <w:pStyle w:val="Heading2"/>
      </w:pPr>
      <w:hyperlink r:id="rId47" w:history="1">
        <w:bookmarkStart w:id="40" w:name="_Toc414208538"/>
        <w:bookmarkStart w:id="41" w:name="_Toc414223356"/>
        <w:bookmarkStart w:id="42" w:name="_Toc414539588"/>
        <w:bookmarkStart w:id="43" w:name="_Toc414631227"/>
        <w:bookmarkStart w:id="44" w:name="_Toc422914379"/>
        <w:bookmarkStart w:id="45" w:name="_Toc531958974"/>
        <w:r w:rsidR="00195213">
          <w:t>S</w:t>
        </w:r>
        <w:r w:rsidR="00195213" w:rsidRPr="00474B46">
          <w:t xml:space="preserve">tandards </w:t>
        </w:r>
        <w:r w:rsidR="00195213">
          <w:t>f</w:t>
        </w:r>
        <w:r w:rsidR="00195213" w:rsidRPr="00474B46">
          <w:t>or Registered Training Organisations 2015</w:t>
        </w:r>
        <w:bookmarkEnd w:id="40"/>
      </w:hyperlink>
      <w:r w:rsidR="00195213" w:rsidRPr="00474B46">
        <w:t xml:space="preserve"> – Domestic Students</w:t>
      </w:r>
      <w:bookmarkEnd w:id="41"/>
      <w:bookmarkEnd w:id="42"/>
      <w:bookmarkEnd w:id="43"/>
      <w:bookmarkEnd w:id="44"/>
      <w:bookmarkEnd w:id="45"/>
    </w:p>
    <w:p w14:paraId="0BA46489" w14:textId="77777777" w:rsidR="00195213" w:rsidRDefault="00195213" w:rsidP="00B56AA6">
      <w:pPr>
        <w:pStyle w:val="Normal5indent"/>
      </w:pPr>
      <w:r w:rsidRPr="00474B46">
        <w:t xml:space="preserve">Made under the </w:t>
      </w:r>
      <w:hyperlink r:id="rId48" w:history="1">
        <w:r w:rsidRPr="002015B0">
          <w:t>National Vocational Education and Training Regulator Act 2011</w:t>
        </w:r>
      </w:hyperlink>
      <w:r w:rsidRPr="00474B46">
        <w:t>:</w:t>
      </w:r>
    </w:p>
    <w:p w14:paraId="3CB190BF" w14:textId="77777777" w:rsidR="00195213" w:rsidRDefault="00195213" w:rsidP="00195213">
      <w:pPr>
        <w:pStyle w:val="Heading3"/>
      </w:pPr>
      <w:bookmarkStart w:id="46" w:name="_Toc422914380"/>
      <w:bookmarkStart w:id="47" w:name="_Toc531958975"/>
      <w:r>
        <w:t>Standard 1 Training &amp; Assessment Strategies</w:t>
      </w:r>
      <w:bookmarkEnd w:id="46"/>
      <w:bookmarkEnd w:id="47"/>
    </w:p>
    <w:p w14:paraId="030AB2FA" w14:textId="77777777" w:rsidR="00195213" w:rsidRDefault="00195213" w:rsidP="00B56AA6">
      <w:pPr>
        <w:pStyle w:val="Normal5indent"/>
      </w:pPr>
      <w:r w:rsidRPr="003F5832">
        <w:t xml:space="preserve">The </w:t>
      </w:r>
      <w:proofErr w:type="gramStart"/>
      <w:r w:rsidRPr="003F5832">
        <w:t>RTO’s</w:t>
      </w:r>
      <w:proofErr w:type="gramEnd"/>
      <w:r w:rsidRPr="003F5832">
        <w:t xml:space="preserve"> training and assessment strategies and practices are responsive to industry and learner needs and meet the requirements of training packages and VET accredited courses.</w:t>
      </w:r>
    </w:p>
    <w:p w14:paraId="4C80CE27" w14:textId="77777777" w:rsidR="00195213" w:rsidRDefault="00195213" w:rsidP="00195213">
      <w:pPr>
        <w:pStyle w:val="Heading4"/>
      </w:pPr>
      <w:bookmarkStart w:id="48" w:name="_Toc422914381"/>
      <w:r>
        <w:t xml:space="preserve">Clause 1.4: </w:t>
      </w:r>
      <w:r w:rsidRPr="0096664F">
        <w:t xml:space="preserve">Implement a </w:t>
      </w:r>
      <w:r w:rsidRPr="003E7E3A">
        <w:t>Comprehensive</w:t>
      </w:r>
      <w:r w:rsidRPr="0096664F">
        <w:t xml:space="preserve"> Training </w:t>
      </w:r>
      <w:proofErr w:type="gramStart"/>
      <w:r w:rsidRPr="0096664F">
        <w:t>And</w:t>
      </w:r>
      <w:proofErr w:type="gramEnd"/>
      <w:r w:rsidRPr="0096664F">
        <w:t xml:space="preserve"> Assessment Strategy</w:t>
      </w:r>
      <w:bookmarkEnd w:id="48"/>
    </w:p>
    <w:p w14:paraId="047183E4" w14:textId="77777777" w:rsidR="00195213" w:rsidRPr="00B56AA6" w:rsidRDefault="00195213" w:rsidP="00B56AA6">
      <w:pPr>
        <w:pStyle w:val="Normal1cm"/>
      </w:pPr>
      <w:r w:rsidRPr="00B56AA6">
        <w:t>The RTO meets all requirements specified in the relevant training package or VET accredited course.</w:t>
      </w:r>
    </w:p>
    <w:p w14:paraId="11DD8484" w14:textId="77777777" w:rsidR="00195213" w:rsidRDefault="00195213" w:rsidP="00195213">
      <w:pPr>
        <w:pStyle w:val="Heading4"/>
      </w:pPr>
      <w:bookmarkStart w:id="49" w:name="_Toc422914382"/>
      <w:r>
        <w:t>Context</w:t>
      </w:r>
      <w:bookmarkEnd w:id="49"/>
    </w:p>
    <w:p w14:paraId="7A3188C0" w14:textId="77777777" w:rsidR="00195213" w:rsidRDefault="00195213" w:rsidP="00B56AA6">
      <w:pPr>
        <w:pStyle w:val="Normal1cm"/>
      </w:pPr>
      <w:r w:rsidRPr="00D34C5A">
        <w:t>RTOs must provide equitable access to all required educational and support services, so that no learner is disadvantaged regardless of their mode of study or location. Make any limitations regarding access to these resources clear in your pre-enrolment information so clients and learners can make an informed choice about which RTO and course of study best meets their needs.</w:t>
      </w:r>
    </w:p>
    <w:p w14:paraId="595834EB" w14:textId="77777777" w:rsidR="00195213" w:rsidRDefault="00195213" w:rsidP="00B56AA6">
      <w:pPr>
        <w:pStyle w:val="Normal1cm"/>
      </w:pPr>
      <w:r w:rsidRPr="00D34C5A">
        <w:t xml:space="preserve">Identify any mandatory requirements for learners to commence the program, such as qualifications that </w:t>
      </w:r>
      <w:proofErr w:type="gramStart"/>
      <w:r w:rsidRPr="00D34C5A">
        <w:t>must be held</w:t>
      </w:r>
      <w:proofErr w:type="gramEnd"/>
      <w:r w:rsidRPr="00D34C5A">
        <w:t xml:space="preserve"> or periods of industry experience. It can also be useful at this stage to identify any areas where learners may need additional support (e.g. if they have low English levels) and to identify whether leaners’ physical attributes may influence their ability to complete the training and assessment (e.g. if heavy lifting is required).</w:t>
      </w:r>
    </w:p>
    <w:p w14:paraId="27F30F49" w14:textId="77777777" w:rsidR="00195213" w:rsidRDefault="00195213" w:rsidP="00B56AA6">
      <w:pPr>
        <w:pStyle w:val="Normal1cm"/>
      </w:pPr>
      <w:r>
        <w:t xml:space="preserve">Information that </w:t>
      </w:r>
      <w:proofErr w:type="gramStart"/>
      <w:r>
        <w:t>must be specified</w:t>
      </w:r>
      <w:proofErr w:type="gramEnd"/>
      <w:r>
        <w:t>:</w:t>
      </w:r>
    </w:p>
    <w:p w14:paraId="329E3D49"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Training Product</w:t>
      </w:r>
    </w:p>
    <w:p w14:paraId="7BA1E438"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Care and elective components (full qualifications)</w:t>
      </w:r>
    </w:p>
    <w:p w14:paraId="0CBD3C39"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Mode of delivery</w:t>
      </w:r>
    </w:p>
    <w:p w14:paraId="52BBFE32"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Entry requirements</w:t>
      </w:r>
    </w:p>
    <w:p w14:paraId="11139371"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Duration and scheduling</w:t>
      </w:r>
    </w:p>
    <w:p w14:paraId="370C1045"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Assessment resources, methods and timing</w:t>
      </w:r>
    </w:p>
    <w:p w14:paraId="64D90613"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Learning resources</w:t>
      </w:r>
    </w:p>
    <w:p w14:paraId="74CAED07"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Human resources</w:t>
      </w:r>
    </w:p>
    <w:p w14:paraId="27F4157D"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Physical resources</w:t>
      </w:r>
    </w:p>
    <w:p w14:paraId="59E91E45" w14:textId="05E99B75"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Strategies for ‘</w:t>
      </w:r>
      <w:r w:rsidR="00AD2539" w:rsidRPr="00B56AA6">
        <w:rPr>
          <w:rFonts w:asciiTheme="minorHAnsi" w:hAnsiTheme="minorHAnsi" w:cstheme="minorHAnsi"/>
        </w:rPr>
        <w:t>stand-alone</w:t>
      </w:r>
      <w:r w:rsidRPr="00B56AA6">
        <w:rPr>
          <w:rFonts w:asciiTheme="minorHAnsi" w:hAnsiTheme="minorHAnsi" w:cstheme="minorHAnsi"/>
        </w:rPr>
        <w:t>’ units or skill sets</w:t>
      </w:r>
    </w:p>
    <w:p w14:paraId="5F3B304E" w14:textId="77777777" w:rsidR="00195213" w:rsidRPr="00B56AA6" w:rsidRDefault="00195213" w:rsidP="00B56AA6">
      <w:pPr>
        <w:pStyle w:val="BodyTextIndent"/>
        <w:numPr>
          <w:ilvl w:val="0"/>
          <w:numId w:val="14"/>
        </w:numPr>
        <w:spacing w:before="100" w:beforeAutospacing="1" w:after="100" w:afterAutospacing="1"/>
        <w:ind w:left="1134" w:hanging="567"/>
        <w:jc w:val="left"/>
        <w:rPr>
          <w:rFonts w:asciiTheme="minorHAnsi" w:hAnsiTheme="minorHAnsi" w:cstheme="minorHAnsi"/>
        </w:rPr>
      </w:pPr>
      <w:r w:rsidRPr="00B56AA6">
        <w:rPr>
          <w:rFonts w:asciiTheme="minorHAnsi" w:hAnsiTheme="minorHAnsi" w:cstheme="minorHAnsi"/>
        </w:rPr>
        <w:t>Strategies for ‘assessment only’ pathways.</w:t>
      </w:r>
    </w:p>
    <w:p w14:paraId="7CB9081C" w14:textId="77777777" w:rsidR="00195213" w:rsidRDefault="00195213" w:rsidP="00195213">
      <w:pPr>
        <w:pStyle w:val="Heading4"/>
      </w:pPr>
      <w:bookmarkStart w:id="50" w:name="_Toc422914383"/>
      <w:r>
        <w:t>Clause 1.7: Support Learners</w:t>
      </w:r>
      <w:bookmarkEnd w:id="50"/>
    </w:p>
    <w:p w14:paraId="617909F7" w14:textId="77777777" w:rsidR="00195213" w:rsidRDefault="00195213" w:rsidP="00B56AA6">
      <w:pPr>
        <w:pStyle w:val="Normal1cm"/>
      </w:pPr>
      <w:r w:rsidRPr="00D34C5A">
        <w:t xml:space="preserve">The RTO determines the support needs of individual </w:t>
      </w:r>
      <w:proofErr w:type="gramStart"/>
      <w:r w:rsidRPr="00D34C5A">
        <w:t>learners and provides access to the educational</w:t>
      </w:r>
      <w:proofErr w:type="gramEnd"/>
      <w:r w:rsidRPr="00D34C5A">
        <w:t xml:space="preserve"> and support services necessary for the individual learner to meet the requirements of the training product as specified in training packages or VET accredited courses.</w:t>
      </w:r>
    </w:p>
    <w:p w14:paraId="7B8022DE" w14:textId="77777777" w:rsidR="00195213" w:rsidRDefault="00195213" w:rsidP="00195213">
      <w:pPr>
        <w:pStyle w:val="Heading4"/>
      </w:pPr>
      <w:bookmarkStart w:id="51" w:name="_Toc422914384"/>
      <w:r>
        <w:t>Context</w:t>
      </w:r>
      <w:bookmarkEnd w:id="51"/>
    </w:p>
    <w:p w14:paraId="7DC68C31" w14:textId="77777777" w:rsidR="00195213" w:rsidRDefault="00195213" w:rsidP="00B56AA6">
      <w:pPr>
        <w:pStyle w:val="Normal1cm"/>
      </w:pPr>
      <w:r w:rsidRPr="00D34C5A">
        <w:t>To maximise the chance of learners successfully completing their training, your RTO needs to:</w:t>
      </w:r>
    </w:p>
    <w:p w14:paraId="44FD2338" w14:textId="77777777" w:rsidR="00195213" w:rsidRPr="00B56AA6" w:rsidRDefault="00195213" w:rsidP="00B56AA6">
      <w:pPr>
        <w:pStyle w:val="ListParagraph"/>
        <w:numPr>
          <w:ilvl w:val="0"/>
          <w:numId w:val="15"/>
        </w:numPr>
        <w:tabs>
          <w:tab w:val="left" w:pos="567"/>
        </w:tabs>
        <w:spacing w:after="120" w:line="240" w:lineRule="auto"/>
        <w:ind w:left="1134" w:hanging="567"/>
        <w:contextualSpacing w:val="0"/>
        <w:rPr>
          <w:rFonts w:cstheme="minorHAnsi"/>
        </w:rPr>
      </w:pPr>
      <w:r w:rsidRPr="00B56AA6">
        <w:rPr>
          <w:rFonts w:cstheme="minorHAnsi"/>
        </w:rPr>
        <w:lastRenderedPageBreak/>
        <w:t>identify any support individual learners need prior to their enrolment or commencement (whichever is the earliest)</w:t>
      </w:r>
    </w:p>
    <w:p w14:paraId="3E3CF914" w14:textId="77777777" w:rsidR="00195213" w:rsidRPr="00B56AA6" w:rsidRDefault="00195213">
      <w:pPr>
        <w:pStyle w:val="Dot1cm"/>
      </w:pPr>
      <w:proofErr w:type="gramStart"/>
      <w:r w:rsidRPr="00B56AA6">
        <w:t>provide</w:t>
      </w:r>
      <w:proofErr w:type="gramEnd"/>
      <w:r w:rsidRPr="00B56AA6">
        <w:t xml:space="preserve"> access to that support throughout their training.</w:t>
      </w:r>
    </w:p>
    <w:p w14:paraId="442C5705" w14:textId="77777777" w:rsidR="00195213" w:rsidRDefault="00195213" w:rsidP="00B56AA6">
      <w:pPr>
        <w:pStyle w:val="Normal1cm"/>
      </w:pPr>
      <w:r w:rsidRPr="00D34C5A">
        <w:t>This may include providing:</w:t>
      </w:r>
    </w:p>
    <w:p w14:paraId="74134416" w14:textId="77777777" w:rsidR="00195213" w:rsidRPr="00B56AA6" w:rsidRDefault="00195213">
      <w:pPr>
        <w:pStyle w:val="Dot1cm"/>
      </w:pPr>
      <w:r w:rsidRPr="00B56AA6">
        <w:t>Language, Literacy and Numeracy (LLN) support</w:t>
      </w:r>
    </w:p>
    <w:p w14:paraId="22280810" w14:textId="77777777" w:rsidR="00195213" w:rsidRPr="00B56AA6" w:rsidRDefault="00195213">
      <w:pPr>
        <w:pStyle w:val="Dot1cm"/>
      </w:pPr>
      <w:r w:rsidRPr="00B56AA6">
        <w:t>assistive technology</w:t>
      </w:r>
    </w:p>
    <w:p w14:paraId="74CA2241" w14:textId="77777777" w:rsidR="00195213" w:rsidRPr="00B56AA6" w:rsidRDefault="00195213">
      <w:pPr>
        <w:pStyle w:val="Dot1cm"/>
      </w:pPr>
      <w:r w:rsidRPr="00B56AA6">
        <w:t>additional tutorials</w:t>
      </w:r>
    </w:p>
    <w:p w14:paraId="09910CA8" w14:textId="77777777" w:rsidR="00195213" w:rsidRPr="00B56AA6" w:rsidRDefault="00195213">
      <w:pPr>
        <w:pStyle w:val="Dot1cm"/>
      </w:pPr>
      <w:proofErr w:type="gramStart"/>
      <w:r w:rsidRPr="00B56AA6">
        <w:t>other</w:t>
      </w:r>
      <w:proofErr w:type="gramEnd"/>
      <w:r w:rsidRPr="00B56AA6">
        <w:t xml:space="preserve"> mechanisms, such as assistance in using technology for online delivery components.</w:t>
      </w:r>
    </w:p>
    <w:p w14:paraId="1C9F3205" w14:textId="77777777" w:rsidR="00195213" w:rsidRDefault="00195213" w:rsidP="00B56AA6">
      <w:pPr>
        <w:pStyle w:val="Normal1cm"/>
      </w:pPr>
      <w:r w:rsidRPr="00D34C5A">
        <w:t>If support attracts an additional cost to the learner, you must make this clear in pre-enrolment information.</w:t>
      </w:r>
    </w:p>
    <w:p w14:paraId="224EAB02" w14:textId="77777777" w:rsidR="00195213" w:rsidRDefault="00195213" w:rsidP="00B56AA6">
      <w:pPr>
        <w:pStyle w:val="Normal1cm"/>
      </w:pPr>
      <w:r w:rsidRPr="00D34C5A">
        <w:t xml:space="preserve">If there are limitations to the support your RTO is able to provide, these limitations need to </w:t>
      </w:r>
      <w:proofErr w:type="gramStart"/>
      <w:r w:rsidRPr="00D34C5A">
        <w:t>be made</w:t>
      </w:r>
      <w:proofErr w:type="gramEnd"/>
      <w:r w:rsidRPr="00D34C5A">
        <w:t xml:space="preserve"> clear in information provided to potential learners.</w:t>
      </w:r>
      <w:r>
        <w:t xml:space="preserve"> </w:t>
      </w:r>
      <w:proofErr w:type="gramStart"/>
      <w:r>
        <w:rPr>
          <w:i/>
        </w:rPr>
        <w:t>e</w:t>
      </w:r>
      <w:r w:rsidRPr="00D21B27">
        <w:rPr>
          <w:rFonts w:cs="Times New Roman"/>
          <w:i/>
        </w:rPr>
        <w:t>.g</w:t>
      </w:r>
      <w:proofErr w:type="gramEnd"/>
      <w:r w:rsidRPr="00D21B27">
        <w:rPr>
          <w:rFonts w:cs="Times New Roman"/>
          <w:i/>
        </w:rPr>
        <w:t>. entry assessment</w:t>
      </w:r>
    </w:p>
    <w:p w14:paraId="3F032040" w14:textId="77777777" w:rsidR="00195213" w:rsidRDefault="00195213" w:rsidP="00195213">
      <w:pPr>
        <w:pStyle w:val="Heading4"/>
      </w:pPr>
      <w:bookmarkStart w:id="52" w:name="_Toc422914385"/>
      <w:r>
        <w:t>Clause 1.12: Recognition of Prior Learning</w:t>
      </w:r>
      <w:bookmarkEnd w:id="52"/>
    </w:p>
    <w:p w14:paraId="75F91DC0" w14:textId="77777777" w:rsidR="00195213" w:rsidRDefault="00195213" w:rsidP="00B56AA6">
      <w:pPr>
        <w:pStyle w:val="Normal1cm"/>
      </w:pPr>
      <w:r w:rsidRPr="00D34C5A">
        <w:t>The RTO offers recognition of prior learning to individual learners</w:t>
      </w:r>
    </w:p>
    <w:p w14:paraId="70F73B2B" w14:textId="77777777" w:rsidR="00195213" w:rsidRDefault="00195213" w:rsidP="00195213">
      <w:pPr>
        <w:pStyle w:val="Heading4"/>
      </w:pPr>
      <w:bookmarkStart w:id="53" w:name="_Toc422914386"/>
      <w:r>
        <w:t>Context</w:t>
      </w:r>
      <w:bookmarkEnd w:id="53"/>
    </w:p>
    <w:p w14:paraId="57A5DA87" w14:textId="77777777" w:rsidR="00195213" w:rsidRDefault="00195213" w:rsidP="00B56AA6">
      <w:pPr>
        <w:pStyle w:val="Normal1cm"/>
      </w:pPr>
      <w:r>
        <w:t xml:space="preserve">Fairness &amp; flexibility:  </w:t>
      </w:r>
      <w:r w:rsidRPr="00D34C5A">
        <w:t xml:space="preserve">At enrolment or prior to commencement of training, make recognition of prior learning available to all learners. Ensure any required adjustments </w:t>
      </w:r>
      <w:proofErr w:type="gramStart"/>
      <w:r w:rsidRPr="00D34C5A">
        <w:t>are made</w:t>
      </w:r>
      <w:proofErr w:type="gramEnd"/>
      <w:r w:rsidRPr="00D34C5A">
        <w:t xml:space="preserve"> to the training and assessment program for that learner.</w:t>
      </w:r>
    </w:p>
    <w:p w14:paraId="10BD5B44" w14:textId="77777777" w:rsidR="00195213" w:rsidRDefault="00195213" w:rsidP="00195213">
      <w:pPr>
        <w:pStyle w:val="Heading4"/>
      </w:pPr>
      <w:bookmarkStart w:id="54" w:name="_Toc422914387"/>
      <w:r>
        <w:t>Clauses 1.26 &amp; 1.27: Manage Transition from Superseded Training Products</w:t>
      </w:r>
      <w:bookmarkEnd w:id="54"/>
    </w:p>
    <w:p w14:paraId="4B62FA99" w14:textId="77777777" w:rsidR="00195213" w:rsidRDefault="00195213" w:rsidP="00B56AA6">
      <w:pPr>
        <w:pStyle w:val="Normal1cm"/>
      </w:pPr>
      <w:r w:rsidRPr="00D34C5A">
        <w:t>Evidence from a student management system that no students were enrolled in a superseded qualification beyond the relevant date may be sufficient, particularly if the system prevents enrolment of learners into superseded, removed or deleted training products and does not issue qualifications or statements of attainment beyond the allowable timeframes.</w:t>
      </w:r>
    </w:p>
    <w:p w14:paraId="2F349095" w14:textId="77777777" w:rsidR="00195213" w:rsidRDefault="00195213" w:rsidP="00B56AA6">
      <w:pPr>
        <w:pStyle w:val="Normal1cm"/>
      </w:pPr>
      <w:r w:rsidRPr="00D34C5A">
        <w:t>If your RTO is using a decision made by ASQA to allow delivery in specific circumstances beyond the usual allowable timeframes, retain evidence that all learners involved match the identified criteria for this delivery.</w:t>
      </w:r>
    </w:p>
    <w:p w14:paraId="0E9B652C" w14:textId="77777777" w:rsidR="00195213" w:rsidRDefault="00195213" w:rsidP="00195213">
      <w:pPr>
        <w:pStyle w:val="Heading2"/>
      </w:pPr>
      <w:bookmarkStart w:id="55" w:name="_Toc422914388"/>
      <w:bookmarkStart w:id="56" w:name="_Toc531958976"/>
      <w:r w:rsidRPr="004E1033">
        <w:t>Standard 3: The RTO issues, maintains and accepts AQF certification documentation in accordance with these Standards and provides access to learner records.</w:t>
      </w:r>
      <w:bookmarkEnd w:id="55"/>
      <w:bookmarkEnd w:id="56"/>
    </w:p>
    <w:p w14:paraId="7A84EF92" w14:textId="77777777" w:rsidR="00195213" w:rsidRDefault="00195213" w:rsidP="00195213">
      <w:pPr>
        <w:pStyle w:val="Heading4"/>
      </w:pPr>
      <w:bookmarkStart w:id="57" w:name="_Toc422914389"/>
      <w:r>
        <w:t>Clause 3.6: Participate in the Student Identifier Scheme</w:t>
      </w:r>
      <w:bookmarkEnd w:id="57"/>
    </w:p>
    <w:p w14:paraId="58E7A2C8" w14:textId="77777777" w:rsidR="00195213" w:rsidRDefault="00195213" w:rsidP="00B56AA6">
      <w:pPr>
        <w:pStyle w:val="Normal1cm"/>
      </w:pPr>
      <w:r w:rsidRPr="00D34C5A">
        <w:t>The RTO meets the requirements of the Student Identifier scheme, including:</w:t>
      </w:r>
    </w:p>
    <w:p w14:paraId="495CBE7A" w14:textId="77777777" w:rsidR="00195213" w:rsidRDefault="00195213">
      <w:pPr>
        <w:pStyle w:val="Dot1cm"/>
      </w:pPr>
      <w:r w:rsidRPr="00D34C5A">
        <w:t>verifying with the Registrar, a Student Identifier provided to it by an individual before using that Student Identifier for any purpose</w:t>
      </w:r>
    </w:p>
    <w:p w14:paraId="060436C6" w14:textId="77777777" w:rsidR="00195213" w:rsidRDefault="00195213">
      <w:pPr>
        <w:pStyle w:val="Dot1cm"/>
      </w:pPr>
      <w:r w:rsidRPr="00D34C5A">
        <w:lastRenderedPageBreak/>
        <w:t xml:space="preserve">ensuring that it will not issue AQF certification documentation to an individual without being in receipt of a verified Student Identifier for that individual, unless an exemption applies under the </w:t>
      </w:r>
      <w:r w:rsidRPr="00D34C5A">
        <w:rPr>
          <w:i/>
          <w:iCs/>
        </w:rPr>
        <w:t>Student Identifiers Act 2014</w:t>
      </w:r>
    </w:p>
    <w:p w14:paraId="6AB60558" w14:textId="77777777" w:rsidR="00195213" w:rsidRDefault="00195213">
      <w:pPr>
        <w:pStyle w:val="Dot1cm"/>
      </w:pPr>
      <w:r w:rsidRPr="00D34C5A">
        <w:t>ensuring that where an exemption described in Clause 3.6 (b) applies, it will inform the student prior to either the completion of the enrolment or commencement of training and assessment, whichever occurs first, that the results of the training will not be accessible through the Commonwealth and will not appear on any authenticated VET transcript prepared by the Registrar, and</w:t>
      </w:r>
    </w:p>
    <w:p w14:paraId="63F802BE" w14:textId="77777777" w:rsidR="00195213" w:rsidRDefault="00195213">
      <w:pPr>
        <w:pStyle w:val="Dot1cm"/>
      </w:pPr>
      <w:proofErr w:type="gramStart"/>
      <w:r w:rsidRPr="00D34C5A">
        <w:t>ensuring</w:t>
      </w:r>
      <w:proofErr w:type="gramEnd"/>
      <w:r w:rsidRPr="00D34C5A">
        <w:t xml:space="preserve"> the security of Student Identifiers and all related documentation under its control, including information stored in its student management systems.</w:t>
      </w:r>
    </w:p>
    <w:p w14:paraId="3C8E23F1" w14:textId="77777777" w:rsidR="00195213" w:rsidRDefault="00195213" w:rsidP="00195213">
      <w:pPr>
        <w:pStyle w:val="Heading2"/>
      </w:pPr>
      <w:bookmarkStart w:id="58" w:name="_Toc422914390"/>
      <w:bookmarkStart w:id="59" w:name="_Toc531958977"/>
      <w:r>
        <w:t xml:space="preserve">Standard 4: </w:t>
      </w:r>
      <w:r w:rsidRPr="00D34C5A">
        <w:t>Accurate and accessible information about an RTO, its services and performance is available to inform prospective and current learners and clients.</w:t>
      </w:r>
      <w:bookmarkEnd w:id="58"/>
      <w:bookmarkEnd w:id="59"/>
    </w:p>
    <w:p w14:paraId="3405A420" w14:textId="77777777" w:rsidR="00195213" w:rsidRDefault="00195213" w:rsidP="00195213">
      <w:pPr>
        <w:pStyle w:val="Heading4"/>
      </w:pPr>
      <w:bookmarkStart w:id="60" w:name="_Toc422914391"/>
      <w:r w:rsidRPr="00044CAA">
        <w:t>Clause 4.1:  Provide accurate information to learners about services and qualifications</w:t>
      </w:r>
      <w:bookmarkEnd w:id="60"/>
    </w:p>
    <w:p w14:paraId="577635B7" w14:textId="77777777" w:rsidR="00195213" w:rsidRDefault="00195213" w:rsidP="00B56AA6">
      <w:pPr>
        <w:pStyle w:val="Normal1cm"/>
      </w:pPr>
      <w:r w:rsidRPr="00D34C5A">
        <w:t>Information, whether disseminated directly by the RTO or on its behalf, is both accurate and factual, and:</w:t>
      </w:r>
    </w:p>
    <w:p w14:paraId="6CF7A25E" w14:textId="77777777" w:rsidR="00195213" w:rsidRDefault="00195213">
      <w:pPr>
        <w:pStyle w:val="Dot1cm"/>
      </w:pPr>
      <w:r w:rsidRPr="00D34C5A">
        <w:t>accurately represents the services it provides and the training products on its scope of registration</w:t>
      </w:r>
    </w:p>
    <w:p w14:paraId="731CD7C5" w14:textId="77777777" w:rsidR="00195213" w:rsidRDefault="00195213">
      <w:pPr>
        <w:pStyle w:val="Dot1cm"/>
      </w:pPr>
      <w:r w:rsidRPr="00D34C5A">
        <w:t>includes its RTO Code</w:t>
      </w:r>
    </w:p>
    <w:p w14:paraId="348EA8DD" w14:textId="77777777" w:rsidR="00195213" w:rsidRDefault="00195213">
      <w:pPr>
        <w:pStyle w:val="Dot1cm"/>
      </w:pPr>
      <w:r w:rsidRPr="00D34C5A">
        <w:t>refers to another person or organisation in its marketing material only if the consent of that person or organisation has been obtained  </w:t>
      </w:r>
    </w:p>
    <w:p w14:paraId="5FF0E958" w14:textId="77777777" w:rsidR="00195213" w:rsidRDefault="00195213">
      <w:pPr>
        <w:pStyle w:val="Dot1cm"/>
      </w:pPr>
      <w:r w:rsidRPr="00D34C5A">
        <w:t>uses the NRT Logo only in accordance with the conditions of use specified in Schedule 4</w:t>
      </w:r>
    </w:p>
    <w:p w14:paraId="3834C49D" w14:textId="77777777" w:rsidR="00195213" w:rsidRDefault="00195213">
      <w:pPr>
        <w:pStyle w:val="Dot1cm"/>
      </w:pPr>
      <w:r w:rsidRPr="00D34C5A">
        <w:t>makes clear where a third party is recruiting prospective learners for the RTO on its behalf  </w:t>
      </w:r>
    </w:p>
    <w:p w14:paraId="5B67873C" w14:textId="77777777" w:rsidR="00195213" w:rsidRDefault="00195213">
      <w:pPr>
        <w:pStyle w:val="Dot1cm"/>
      </w:pPr>
      <w:r w:rsidRPr="00D34C5A">
        <w:t>distinguishes where it is delivering training and assessment on behalf of another RTO or where training and assessment is being delivered on its behalf by a third party  </w:t>
      </w:r>
    </w:p>
    <w:p w14:paraId="2DBBFE96" w14:textId="77777777" w:rsidR="00195213" w:rsidRDefault="00195213">
      <w:pPr>
        <w:pStyle w:val="Dot1cm"/>
      </w:pPr>
      <w:r w:rsidRPr="00D34C5A">
        <w:t>distinguishes between nationally recognised training and assessment leading to the issuance of AQF certification documentation from any other training or assessment delivered by the RTO</w:t>
      </w:r>
    </w:p>
    <w:p w14:paraId="202288A7" w14:textId="77777777" w:rsidR="00195213" w:rsidRDefault="00195213">
      <w:pPr>
        <w:pStyle w:val="Dot1cm"/>
      </w:pPr>
      <w:r w:rsidRPr="00D34C5A">
        <w:t>includes the title and code of any training product, as published on the National Register, referred to in that information</w:t>
      </w:r>
    </w:p>
    <w:p w14:paraId="67E11F12" w14:textId="77777777" w:rsidR="00195213" w:rsidRDefault="00195213">
      <w:pPr>
        <w:pStyle w:val="Dot1cm"/>
      </w:pPr>
      <w:r w:rsidRPr="00D34C5A">
        <w:t>only advertises or markets a non-current training product while it remains on the RTO’s scope of registration</w:t>
      </w:r>
    </w:p>
    <w:p w14:paraId="4271DC6A" w14:textId="77777777" w:rsidR="00195213" w:rsidRDefault="00195213">
      <w:pPr>
        <w:pStyle w:val="Dot1cm"/>
      </w:pPr>
      <w:r w:rsidRPr="00D34C5A">
        <w:t>only advertises or markets that a training product it delivers will enable learners to obtain a licensed or regulated outcome where this has been confirmed by the industry regulator in the jurisdiction in which it is being advertised  </w:t>
      </w:r>
    </w:p>
    <w:p w14:paraId="2521B769" w14:textId="77777777" w:rsidR="00195213" w:rsidRDefault="00195213">
      <w:pPr>
        <w:pStyle w:val="Dot1cm"/>
      </w:pPr>
      <w:r w:rsidRPr="00D34C5A">
        <w:t>includes details about any VET FEE-HELP, government funded subsidy or other financial support arrangements associated with the RTO’s provision of training and assessment, and</w:t>
      </w:r>
    </w:p>
    <w:p w14:paraId="1985F603" w14:textId="77777777" w:rsidR="00195213" w:rsidRDefault="00195213">
      <w:pPr>
        <w:pStyle w:val="Dot1cm"/>
      </w:pPr>
      <w:r w:rsidRPr="00D34C5A">
        <w:lastRenderedPageBreak/>
        <w:t>does not guarantee that:</w:t>
      </w:r>
    </w:p>
    <w:p w14:paraId="433B93C7" w14:textId="77777777" w:rsidR="00195213" w:rsidRPr="00B56AA6" w:rsidRDefault="00195213" w:rsidP="00B56AA6">
      <w:pPr>
        <w:pStyle w:val="Dash2"/>
      </w:pPr>
      <w:r w:rsidRPr="00B56AA6">
        <w:t>a learner will successfully complete a training product on its scope of registration, or</w:t>
      </w:r>
    </w:p>
    <w:p w14:paraId="5FA10618" w14:textId="77777777" w:rsidR="00195213" w:rsidRPr="00B56AA6" w:rsidRDefault="00195213" w:rsidP="00B56AA6">
      <w:pPr>
        <w:pStyle w:val="Dash2"/>
      </w:pPr>
      <w:r w:rsidRPr="00B56AA6">
        <w:t>a training product can be completed in a manner which does not meet the requirements of Clause 1.1 and 1.2, or</w:t>
      </w:r>
    </w:p>
    <w:p w14:paraId="3F73A787" w14:textId="77777777" w:rsidR="00195213" w:rsidRPr="00B56AA6" w:rsidRDefault="00195213" w:rsidP="00B56AA6">
      <w:pPr>
        <w:pStyle w:val="Dash2"/>
      </w:pPr>
      <w:proofErr w:type="gramStart"/>
      <w:r w:rsidRPr="00B56AA6">
        <w:t>a</w:t>
      </w:r>
      <w:proofErr w:type="gramEnd"/>
      <w:r w:rsidRPr="00B56AA6">
        <w:t xml:space="preserve"> learner will obtain a particular employment outcome where this is outside the control of the RTO.</w:t>
      </w:r>
    </w:p>
    <w:p w14:paraId="52EEB398" w14:textId="77777777" w:rsidR="00195213" w:rsidRPr="00044CAA" w:rsidRDefault="00195213" w:rsidP="00B56AA6">
      <w:pPr>
        <w:pStyle w:val="Normal1cm"/>
      </w:pPr>
      <w:r w:rsidRPr="00044CAA">
        <w:t>Your RTO is subject to all relevant consumer protection law that applies in any jurisdiction where your RTO operates.</w:t>
      </w:r>
    </w:p>
    <w:p w14:paraId="2A6CA7FC" w14:textId="77777777" w:rsidR="00195213" w:rsidRPr="00044CAA" w:rsidRDefault="00195213" w:rsidP="00B56AA6">
      <w:pPr>
        <w:pStyle w:val="Normal1cm"/>
      </w:pPr>
      <w:r w:rsidRPr="00044CAA">
        <w:t>Your RTO must enable informed choice for clients and learners by providing clear and factual information, whether this is done directly (including through your website) or by a third party, including an education agent or broker. Your RTO is responsible for all marketing or other material disseminated on its behalf, regardless of the channel or method used.</w:t>
      </w:r>
    </w:p>
    <w:p w14:paraId="25753941" w14:textId="77777777" w:rsidR="00195213" w:rsidRDefault="00195213" w:rsidP="00B56AA6">
      <w:pPr>
        <w:pStyle w:val="Normal1cm"/>
      </w:pPr>
      <w:r w:rsidRPr="00044CAA">
        <w:t>As the information must be accurate, your RTO must ensure it honours all commitments it makes.</w:t>
      </w:r>
    </w:p>
    <w:p w14:paraId="1D2229C3" w14:textId="77777777" w:rsidR="00195213" w:rsidRDefault="00195213" w:rsidP="00B56AA6">
      <w:pPr>
        <w:pStyle w:val="Normal1cm"/>
      </w:pPr>
      <w:r w:rsidRPr="00044CAA">
        <w:t>Marketing</w:t>
      </w:r>
      <w:r w:rsidRPr="00D34C5A">
        <w:t xml:space="preserve"> material must include the following information:</w:t>
      </w:r>
    </w:p>
    <w:p w14:paraId="42A8EBB1" w14:textId="77777777" w:rsidR="00195213" w:rsidRDefault="00195213">
      <w:pPr>
        <w:pStyle w:val="Dot1cm"/>
      </w:pPr>
      <w:r w:rsidRPr="00044CAA">
        <w:t>RTO Code</w:t>
      </w:r>
    </w:p>
    <w:p w14:paraId="6566B493" w14:textId="77777777" w:rsidR="00195213" w:rsidRDefault="00195213">
      <w:pPr>
        <w:pStyle w:val="Dot1cm"/>
      </w:pPr>
      <w:r>
        <w:t>Nationally Recognised Training</w:t>
      </w:r>
    </w:p>
    <w:p w14:paraId="302A4BFC" w14:textId="77777777" w:rsidR="00195213" w:rsidRDefault="00195213">
      <w:pPr>
        <w:pStyle w:val="Dot1cm"/>
      </w:pPr>
      <w:r>
        <w:t>Code and full title of the training product</w:t>
      </w:r>
    </w:p>
    <w:p w14:paraId="61B1E18E" w14:textId="77777777" w:rsidR="00195213" w:rsidRDefault="00195213" w:rsidP="00B56AA6">
      <w:pPr>
        <w:pStyle w:val="Normal1cm"/>
      </w:pPr>
      <w:proofErr w:type="gramStart"/>
      <w:r>
        <w:t>and</w:t>
      </w:r>
      <w:proofErr w:type="gramEnd"/>
      <w:r>
        <w:t xml:space="preserve"> marketing materials and student information must not include false statements or promises.</w:t>
      </w:r>
    </w:p>
    <w:p w14:paraId="0026EAB8" w14:textId="77777777" w:rsidR="00195213" w:rsidRDefault="00195213" w:rsidP="00B56AA6">
      <w:pPr>
        <w:pStyle w:val="Normal1cm"/>
      </w:pPr>
      <w:r w:rsidRPr="00D34C5A">
        <w:t>As evidence of applying this Standard, RTOs need to retain copies of actual advertising and marketing material, including any material created by a third party. Retaining a copy and register of all approved material, while not mandatory, makes it easier for RTOs to monitor marketing and allows this to be presented as part of an audit or in the investigation of a complaint.</w:t>
      </w:r>
    </w:p>
    <w:p w14:paraId="7007380F" w14:textId="6D410996" w:rsidR="00195213" w:rsidRDefault="00195213" w:rsidP="00B56AA6">
      <w:pPr>
        <w:pStyle w:val="Normal1cm"/>
      </w:pPr>
      <w:r>
        <w:t xml:space="preserve">Permission for referencing another person or entity </w:t>
      </w:r>
      <w:proofErr w:type="gramStart"/>
      <w:r>
        <w:t xml:space="preserve">must </w:t>
      </w:r>
      <w:r w:rsidR="00AD2539">
        <w:t xml:space="preserve">be </w:t>
      </w:r>
      <w:r>
        <w:t>gained</w:t>
      </w:r>
      <w:proofErr w:type="gramEnd"/>
      <w:r>
        <w:t xml:space="preserve"> in writing.</w:t>
      </w:r>
    </w:p>
    <w:p w14:paraId="5FFE7F86" w14:textId="77777777" w:rsidR="00195213" w:rsidRDefault="00195213" w:rsidP="00195213">
      <w:pPr>
        <w:pStyle w:val="Heading2"/>
      </w:pPr>
      <w:bookmarkStart w:id="61" w:name="_Toc403399724"/>
      <w:bookmarkStart w:id="62" w:name="_Toc422914392"/>
      <w:bookmarkStart w:id="63" w:name="_Toc531958978"/>
      <w:r w:rsidRPr="00D34C5A">
        <w:t>Standard Five</w:t>
      </w:r>
      <w:r>
        <w:t xml:space="preserve"> - </w:t>
      </w:r>
      <w:r w:rsidRPr="00D34C5A">
        <w:t xml:space="preserve">Each </w:t>
      </w:r>
      <w:r>
        <w:t>Learner i</w:t>
      </w:r>
      <w:r w:rsidRPr="00D34C5A">
        <w:t xml:space="preserve">s Properly Informed </w:t>
      </w:r>
      <w:r>
        <w:t>a</w:t>
      </w:r>
      <w:r w:rsidRPr="00D34C5A">
        <w:t>nd Protected.</w:t>
      </w:r>
      <w:bookmarkEnd w:id="61"/>
      <w:bookmarkEnd w:id="62"/>
      <w:bookmarkEnd w:id="63"/>
    </w:p>
    <w:p w14:paraId="416F2B72" w14:textId="77777777" w:rsidR="00195213" w:rsidRDefault="00195213" w:rsidP="00195213">
      <w:pPr>
        <w:pStyle w:val="Heading4"/>
      </w:pPr>
      <w:bookmarkStart w:id="64" w:name="_Toc403399732"/>
      <w:bookmarkStart w:id="65" w:name="_Toc422914393"/>
      <w:r w:rsidRPr="00D34C5A">
        <w:t>Clause 5.1</w:t>
      </w:r>
      <w:bookmarkEnd w:id="64"/>
      <w:bookmarkEnd w:id="65"/>
    </w:p>
    <w:p w14:paraId="60E2803D" w14:textId="77777777" w:rsidR="00195213" w:rsidRDefault="00195213" w:rsidP="00B56AA6">
      <w:pPr>
        <w:pStyle w:val="Normal1cm"/>
      </w:pPr>
      <w:r w:rsidRPr="00D34C5A">
        <w:t>Prior to enrolment or the commencement of training and assessment, whichever comes first, the RTO provides advice to the prospective learner about the training product appropriate to meeting the learner’s needs, taking into account the individual’s existing skills and competencies.</w:t>
      </w:r>
    </w:p>
    <w:p w14:paraId="6C5E9D77" w14:textId="77777777" w:rsidR="00195213" w:rsidRDefault="00195213" w:rsidP="00195213">
      <w:pPr>
        <w:pStyle w:val="Heading4"/>
      </w:pPr>
      <w:bookmarkStart w:id="66" w:name="_Toc403399733"/>
      <w:bookmarkStart w:id="67" w:name="_Toc422914394"/>
      <w:r w:rsidRPr="00D34C5A">
        <w:t>Clause 5.2</w:t>
      </w:r>
      <w:bookmarkEnd w:id="66"/>
      <w:bookmarkEnd w:id="67"/>
    </w:p>
    <w:p w14:paraId="04CBE15C" w14:textId="77777777" w:rsidR="00195213" w:rsidRDefault="00195213" w:rsidP="00B56AA6">
      <w:pPr>
        <w:pStyle w:val="Normal1cm"/>
      </w:pPr>
      <w:r w:rsidRPr="00D34C5A">
        <w:t xml:space="preserve">Prior to enrolment or the commencement of training and assessment, whichever comes first, the RTO provides, in print or through referral to an electronic copy, current and accurate information that enables the learner to make informed decisions about undertaking training with the RTO and at a minimum includes the following content: </w:t>
      </w:r>
    </w:p>
    <w:p w14:paraId="1C91351B" w14:textId="77777777" w:rsidR="00195213" w:rsidRPr="003E7E3A" w:rsidRDefault="00195213">
      <w:pPr>
        <w:pStyle w:val="Dot1cm"/>
      </w:pPr>
      <w:r w:rsidRPr="00D34C5A">
        <w:t xml:space="preserve">the code, title and currency of the </w:t>
      </w:r>
      <w:r w:rsidRPr="003E7E3A">
        <w:t>training product to which the learner is to be enrolled, as published on the National Register</w:t>
      </w:r>
    </w:p>
    <w:p w14:paraId="09AF0682" w14:textId="77777777" w:rsidR="00195213" w:rsidRDefault="00195213">
      <w:pPr>
        <w:pStyle w:val="Dot1cm"/>
      </w:pPr>
      <w:r w:rsidRPr="003E7E3A">
        <w:lastRenderedPageBreak/>
        <w:t>the training and assessment, and related educational and support services the RTO will provide to the learner including</w:t>
      </w:r>
      <w:r w:rsidRPr="00D34C5A">
        <w:t xml:space="preserve"> the:</w:t>
      </w:r>
    </w:p>
    <w:p w14:paraId="1A995776" w14:textId="77777777" w:rsidR="00195213" w:rsidRPr="003E7E3A" w:rsidRDefault="00195213" w:rsidP="00B56AA6">
      <w:pPr>
        <w:pStyle w:val="Dash2"/>
      </w:pPr>
      <w:r w:rsidRPr="003E7E3A">
        <w:t>estimated duration  </w:t>
      </w:r>
    </w:p>
    <w:p w14:paraId="07BD001E" w14:textId="77777777" w:rsidR="00195213" w:rsidRPr="00110766" w:rsidRDefault="00195213" w:rsidP="00B56AA6">
      <w:pPr>
        <w:pStyle w:val="Dash2"/>
      </w:pPr>
      <w:r w:rsidRPr="00110766">
        <w:t>expected locations at which it will be provided</w:t>
      </w:r>
    </w:p>
    <w:p w14:paraId="78BA45DA" w14:textId="77777777" w:rsidR="00195213" w:rsidRPr="00110766" w:rsidRDefault="00195213" w:rsidP="00B56AA6">
      <w:pPr>
        <w:pStyle w:val="Dash2"/>
      </w:pPr>
      <w:r w:rsidRPr="00110766">
        <w:t>expected modes of delivery  </w:t>
      </w:r>
    </w:p>
    <w:p w14:paraId="1D16BCED" w14:textId="77777777" w:rsidR="00195213" w:rsidRPr="00D21B27" w:rsidRDefault="00195213" w:rsidP="00B56AA6">
      <w:pPr>
        <w:pStyle w:val="Dash2"/>
      </w:pPr>
      <w:r w:rsidRPr="00D21B27">
        <w:t>name and contact details of any third party that will provide training and/or assessment, and related educational and support services to the learner on the RTO’s behalf, and</w:t>
      </w:r>
    </w:p>
    <w:p w14:paraId="0C5A85F9" w14:textId="77777777" w:rsidR="00195213" w:rsidRDefault="00195213" w:rsidP="00B56AA6">
      <w:pPr>
        <w:pStyle w:val="Dash2"/>
      </w:pPr>
      <w:proofErr w:type="gramStart"/>
      <w:r w:rsidRPr="00D21B27">
        <w:t>any</w:t>
      </w:r>
      <w:proofErr w:type="gramEnd"/>
      <w:r w:rsidRPr="00D21B27">
        <w:t xml:space="preserve"> work placement</w:t>
      </w:r>
      <w:r w:rsidRPr="00E31DC1">
        <w:t xml:space="preserve"> arrangements.</w:t>
      </w:r>
    </w:p>
    <w:p w14:paraId="07D26BF1" w14:textId="77777777" w:rsidR="00195213" w:rsidRDefault="00195213">
      <w:pPr>
        <w:pStyle w:val="Dot1cm"/>
      </w:pPr>
      <w:proofErr w:type="gramStart"/>
      <w:r w:rsidRPr="00D34C5A">
        <w:t>the</w:t>
      </w:r>
      <w:proofErr w:type="gramEnd"/>
      <w:r w:rsidRPr="00D34C5A">
        <w:t xml:space="preserve"> RTO’s obligations to the learner, including that the RTO is responsible for the quality of the training and assessment in compliance with these Standards, and for the issuance of the AQF certification documentation.</w:t>
      </w:r>
    </w:p>
    <w:p w14:paraId="2E839ECB" w14:textId="77777777" w:rsidR="00195213" w:rsidRDefault="00195213">
      <w:pPr>
        <w:pStyle w:val="Dot1cm"/>
      </w:pPr>
      <w:r w:rsidRPr="00D34C5A">
        <w:t>the learner’s rights, including:</w:t>
      </w:r>
    </w:p>
    <w:p w14:paraId="0A6FABF7" w14:textId="77777777" w:rsidR="00195213" w:rsidRDefault="00195213" w:rsidP="00B56AA6">
      <w:pPr>
        <w:pStyle w:val="Dash2"/>
      </w:pPr>
      <w:r w:rsidRPr="00E31DC1">
        <w:t>details of the RTO’s complaints and appeals process required by Standard 6, and</w:t>
      </w:r>
    </w:p>
    <w:p w14:paraId="7924CA84" w14:textId="77777777" w:rsidR="00195213" w:rsidRDefault="00195213" w:rsidP="00B56AA6">
      <w:pPr>
        <w:pStyle w:val="Dash2"/>
      </w:pPr>
      <w:r w:rsidRPr="00E31DC1">
        <w:t>if the RTO, or a third party delivering training and assessment on its behalf, closes or ceases to deliver any part of the training product that the learner is enrolled in  </w:t>
      </w:r>
    </w:p>
    <w:p w14:paraId="137A151B" w14:textId="77777777" w:rsidR="00195213" w:rsidRDefault="00195213">
      <w:pPr>
        <w:pStyle w:val="Dot1cm"/>
      </w:pPr>
      <w:r w:rsidRPr="00D34C5A">
        <w:t>the learner’s obligations:</w:t>
      </w:r>
    </w:p>
    <w:p w14:paraId="4D8856B1" w14:textId="77777777" w:rsidR="00195213" w:rsidRDefault="00195213" w:rsidP="00B56AA6">
      <w:pPr>
        <w:pStyle w:val="Dash2"/>
      </w:pPr>
      <w:r w:rsidRPr="00E31DC1">
        <w:t>in relation to the repayment of any debt to be incurred under the VET FEE-HELP scheme arising from the provision of services  </w:t>
      </w:r>
    </w:p>
    <w:p w14:paraId="0272B2C0" w14:textId="77777777" w:rsidR="00195213" w:rsidRDefault="00195213" w:rsidP="00B56AA6">
      <w:pPr>
        <w:pStyle w:val="Dash2"/>
      </w:pPr>
      <w:r w:rsidRPr="00E31DC1">
        <w:t>any requirements the RTO requires the learner to meet to enter and successfully complete their chosen training product, and</w:t>
      </w:r>
    </w:p>
    <w:p w14:paraId="05401930" w14:textId="77777777" w:rsidR="00195213" w:rsidRDefault="00195213" w:rsidP="00B56AA6">
      <w:pPr>
        <w:pStyle w:val="Dash2"/>
      </w:pPr>
      <w:r w:rsidRPr="00E31DC1">
        <w:t>any materials and equipment that the learner must provide, and</w:t>
      </w:r>
    </w:p>
    <w:p w14:paraId="07130B14" w14:textId="77777777" w:rsidR="00195213" w:rsidRDefault="00195213" w:rsidP="00B56AA6">
      <w:pPr>
        <w:pStyle w:val="Dash2"/>
      </w:pPr>
      <w:proofErr w:type="gramStart"/>
      <w:r w:rsidRPr="00D34C5A">
        <w:t>information</w:t>
      </w:r>
      <w:proofErr w:type="gramEnd"/>
      <w:r w:rsidRPr="00D34C5A">
        <w:t xml:space="preserve"> on the implications for the learner of government training entitlements and subsidy arrangements in relation to the delivery of the services.</w:t>
      </w:r>
    </w:p>
    <w:p w14:paraId="009CB110" w14:textId="77777777" w:rsidR="00195213" w:rsidRDefault="00195213" w:rsidP="00195213">
      <w:pPr>
        <w:pStyle w:val="Heading4"/>
      </w:pPr>
      <w:bookmarkStart w:id="68" w:name="_Toc403399734"/>
      <w:bookmarkStart w:id="69" w:name="_Toc422914395"/>
      <w:r w:rsidRPr="00D34C5A">
        <w:t>Clause 5.3</w:t>
      </w:r>
      <w:bookmarkEnd w:id="68"/>
      <w:bookmarkEnd w:id="69"/>
    </w:p>
    <w:p w14:paraId="16415CE1" w14:textId="77777777" w:rsidR="00195213" w:rsidRDefault="00195213" w:rsidP="00B56AA6">
      <w:pPr>
        <w:pStyle w:val="Normal1cm"/>
      </w:pPr>
      <w:r w:rsidRPr="00D34C5A">
        <w:t xml:space="preserve">Where the RTO collects fees from the individual learner, either directly or through a third party, the RTO provides or directs the learner to information prior to enrolment of the commencement of training and assessment, whichever comes first, specifying: </w:t>
      </w:r>
    </w:p>
    <w:p w14:paraId="6494DACD" w14:textId="77777777" w:rsidR="00195213" w:rsidRDefault="00195213">
      <w:pPr>
        <w:pStyle w:val="Dot1cm"/>
      </w:pPr>
      <w:r w:rsidRPr="00D34C5A">
        <w:t>all relevant fee information including:</w:t>
      </w:r>
    </w:p>
    <w:p w14:paraId="3D9AD3F4" w14:textId="77777777" w:rsidR="00195213" w:rsidRDefault="00195213" w:rsidP="00B56AA6">
      <w:pPr>
        <w:pStyle w:val="Dash2"/>
      </w:pPr>
      <w:r w:rsidRPr="00D34C5A">
        <w:t>fees that must be paid to the RTO, and</w:t>
      </w:r>
    </w:p>
    <w:p w14:paraId="77C20FC1" w14:textId="77777777" w:rsidR="00195213" w:rsidRDefault="00195213" w:rsidP="00B56AA6">
      <w:pPr>
        <w:pStyle w:val="Dash2"/>
      </w:pPr>
      <w:r w:rsidRPr="00D34C5A">
        <w:t>payment terms and conditions including deposits and refunds  </w:t>
      </w:r>
    </w:p>
    <w:p w14:paraId="6AE35054" w14:textId="77777777" w:rsidR="00195213" w:rsidRDefault="00195213">
      <w:pPr>
        <w:pStyle w:val="Dot1cm"/>
      </w:pPr>
      <w:r w:rsidRPr="00D34C5A">
        <w:t>the learner’s rights as a consumer, including but not limited to any statutory cooling-off period, if one applies  </w:t>
      </w:r>
    </w:p>
    <w:p w14:paraId="2D8D920A" w14:textId="77777777" w:rsidR="00195213" w:rsidRDefault="00195213">
      <w:pPr>
        <w:pStyle w:val="Dot1cm"/>
      </w:pPr>
      <w:r w:rsidRPr="00D34C5A">
        <w:t>the learner’s right to obtain a refund for services not provided by the RTO in the event the:</w:t>
      </w:r>
    </w:p>
    <w:p w14:paraId="2B285649" w14:textId="77777777" w:rsidR="00195213" w:rsidRDefault="00195213" w:rsidP="00B56AA6">
      <w:pPr>
        <w:pStyle w:val="Dash2"/>
      </w:pPr>
      <w:r w:rsidRPr="00D34C5A">
        <w:lastRenderedPageBreak/>
        <w:t>arrangement is terminated early, or</w:t>
      </w:r>
    </w:p>
    <w:p w14:paraId="45830164" w14:textId="77777777" w:rsidR="00195213" w:rsidRDefault="00195213" w:rsidP="00B56AA6">
      <w:pPr>
        <w:pStyle w:val="Dash2"/>
      </w:pPr>
      <w:proofErr w:type="gramStart"/>
      <w:r w:rsidRPr="00D34C5A">
        <w:t>the</w:t>
      </w:r>
      <w:proofErr w:type="gramEnd"/>
      <w:r w:rsidRPr="00D34C5A">
        <w:t xml:space="preserve"> RTO fails to provide the agreed services.</w:t>
      </w:r>
    </w:p>
    <w:p w14:paraId="4DD92F1F" w14:textId="77777777" w:rsidR="00195213" w:rsidRDefault="00195213" w:rsidP="00B56AA6">
      <w:pPr>
        <w:pStyle w:val="Normal1cm"/>
      </w:pPr>
      <w:r>
        <w:t xml:space="preserve">Evidence - </w:t>
      </w:r>
      <w:r w:rsidRPr="00D34C5A">
        <w:t xml:space="preserve">For example, while RTOs could provide the relevant information on their website, they would still need to demonstrate that individuals </w:t>
      </w:r>
      <w:proofErr w:type="gramStart"/>
      <w:r w:rsidRPr="00D34C5A">
        <w:t>are always directed</w:t>
      </w:r>
      <w:proofErr w:type="gramEnd"/>
      <w:r w:rsidRPr="00D34C5A">
        <w:t xml:space="preserve"> to the specific information prior to enrolment. Regardless of how the information </w:t>
      </w:r>
      <w:proofErr w:type="gramStart"/>
      <w:r w:rsidRPr="00D34C5A">
        <w:t>is provided</w:t>
      </w:r>
      <w:proofErr w:type="gramEnd"/>
      <w:r w:rsidRPr="00D34C5A">
        <w:t xml:space="preserve"> to prospective learners, it must be accurate and conform to the planned training and assessment described in your RTO’s training and assessment strategies.</w:t>
      </w:r>
    </w:p>
    <w:p w14:paraId="1FF19147" w14:textId="77777777" w:rsidR="00195213" w:rsidRPr="00D34C5A" w:rsidRDefault="00195213" w:rsidP="00195213">
      <w:pPr>
        <w:pStyle w:val="Heading4"/>
      </w:pPr>
      <w:bookmarkStart w:id="70" w:name="_Toc403399735"/>
      <w:bookmarkStart w:id="71" w:name="_Toc422914396"/>
      <w:r w:rsidRPr="00D34C5A">
        <w:t>Clause 5.4</w:t>
      </w:r>
      <w:bookmarkEnd w:id="70"/>
      <w:bookmarkEnd w:id="71"/>
    </w:p>
    <w:p w14:paraId="115F228B" w14:textId="77777777" w:rsidR="00195213" w:rsidRPr="00D34C5A" w:rsidRDefault="00195213" w:rsidP="00B56AA6">
      <w:pPr>
        <w:pStyle w:val="Normal1cm"/>
      </w:pPr>
      <w:r w:rsidRPr="00D34C5A">
        <w:t>Where there are any changes to agreed services, the RTO advises the learner as soon as practicable, including in relation to any new third party arrangements or a change in ownership or changes to existing third party arrangements.</w:t>
      </w:r>
    </w:p>
    <w:p w14:paraId="09BCE87F" w14:textId="77777777" w:rsidR="00195213" w:rsidRDefault="00195213" w:rsidP="00195213">
      <w:pPr>
        <w:pStyle w:val="Heading2"/>
      </w:pPr>
      <w:bookmarkStart w:id="72" w:name="_Toc403399748"/>
      <w:bookmarkStart w:id="73" w:name="_Toc422914397"/>
      <w:bookmarkStart w:id="74" w:name="_Toc531958979"/>
      <w:r w:rsidRPr="00D34C5A">
        <w:t xml:space="preserve">Standard </w:t>
      </w:r>
      <w:proofErr w:type="gramStart"/>
      <w:r>
        <w:t>6</w:t>
      </w:r>
      <w:proofErr w:type="gramEnd"/>
      <w:r>
        <w:t xml:space="preserve"> - </w:t>
      </w:r>
      <w:r w:rsidRPr="00D34C5A">
        <w:t>Complaints and appeals are recorded, acknowledged and dealt with fairly, efficiently and effectively.</w:t>
      </w:r>
      <w:bookmarkEnd w:id="72"/>
      <w:bookmarkEnd w:id="73"/>
      <w:bookmarkEnd w:id="74"/>
    </w:p>
    <w:p w14:paraId="2F2FF3E1" w14:textId="77777777" w:rsidR="00195213" w:rsidRDefault="00195213" w:rsidP="00B56AA6">
      <w:pPr>
        <w:pStyle w:val="Normal1cm"/>
      </w:pPr>
      <w:r w:rsidRPr="00D34C5A">
        <w:t xml:space="preserve">RTOs must implement a transparent complaints and appeals policy that enables learners and clients to </w:t>
      </w:r>
      <w:proofErr w:type="gramStart"/>
      <w:r w:rsidRPr="00D34C5A">
        <w:t>be informed</w:t>
      </w:r>
      <w:proofErr w:type="gramEnd"/>
      <w:r w:rsidRPr="00D34C5A">
        <w:t xml:space="preserve"> of and to understand their rights and the RTO’s responsibilities under the Standards.</w:t>
      </w:r>
    </w:p>
    <w:p w14:paraId="5DABCADD" w14:textId="77777777" w:rsidR="00195213" w:rsidRDefault="00195213" w:rsidP="00B56AA6">
      <w:pPr>
        <w:pStyle w:val="Normal1cm"/>
      </w:pPr>
      <w:r w:rsidRPr="00D34C5A">
        <w:t>Enterprise RTOs and volunteer associations that do not charge fees for the training and/or assessment and only provide training to employees or members are not required to maintain a separate complaints and appeals policy in relation to their training and assessment. These organisations must ensure, however, that their organisation’s complaints policy is sufficiently broad to cover the activities as an RTO.</w:t>
      </w:r>
    </w:p>
    <w:p w14:paraId="22926F1B" w14:textId="77777777" w:rsidR="00195213" w:rsidRDefault="00195213" w:rsidP="00B56AA6">
      <w:pPr>
        <w:pStyle w:val="Normal1cm"/>
      </w:pPr>
      <w:r w:rsidRPr="00D34C5A">
        <w:t xml:space="preserve">RTOs must retain evidence that they have a publicly available policy or policies to deal with complaints and appeals. If the RTO uses third parties to deliver services, the policy </w:t>
      </w:r>
      <w:proofErr w:type="gramStart"/>
      <w:r w:rsidRPr="00D34C5A">
        <w:t>must be made</w:t>
      </w:r>
      <w:proofErr w:type="gramEnd"/>
      <w:r w:rsidRPr="00D34C5A">
        <w:t xml:space="preserve"> available to prospective learners of the third parties.</w:t>
      </w:r>
    </w:p>
    <w:p w14:paraId="66BD2B15" w14:textId="77777777" w:rsidR="00195213" w:rsidRDefault="00195213" w:rsidP="00B56AA6">
      <w:pPr>
        <w:pStyle w:val="Normal1cm"/>
      </w:pPr>
      <w:r w:rsidRPr="00D34C5A">
        <w:t xml:space="preserve">Where complaints or appeals </w:t>
      </w:r>
      <w:proofErr w:type="gramStart"/>
      <w:r w:rsidRPr="00D34C5A">
        <w:t>have been received</w:t>
      </w:r>
      <w:proofErr w:type="gramEnd"/>
      <w:r w:rsidRPr="00D34C5A">
        <w:t>, RTOs must keep evidence of how the matter was dealt with and the outcome (including the timeframes). The RTO will need to show that it has identified the cause of the complaint or appeal and what steps it has taken to prevent the situation happening again.</w:t>
      </w:r>
    </w:p>
    <w:p w14:paraId="6904FD67" w14:textId="3CED2B83" w:rsidR="00CE0028" w:rsidRPr="00CE0028" w:rsidRDefault="00CE0028" w:rsidP="00CE0028"/>
    <w:sectPr w:rsidR="00CE0028" w:rsidRPr="00CE0028" w:rsidSect="0074053E">
      <w:pgSz w:w="11906" w:h="16838"/>
      <w:pgMar w:top="1276" w:right="1077" w:bottom="156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55B93" w14:textId="77777777" w:rsidR="00F91601" w:rsidRDefault="00F91601" w:rsidP="0055724A">
      <w:pPr>
        <w:spacing w:after="0" w:line="240" w:lineRule="auto"/>
      </w:pPr>
      <w:r>
        <w:separator/>
      </w:r>
    </w:p>
  </w:endnote>
  <w:endnote w:type="continuationSeparator" w:id="0">
    <w:p w14:paraId="06771C8D" w14:textId="77777777" w:rsidR="00F91601" w:rsidRDefault="00F91601" w:rsidP="0055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8484E" w14:textId="77777777" w:rsidR="00F91601" w:rsidRDefault="00F91601" w:rsidP="002217BA">
    <w:pPr>
      <w:pStyle w:val="Header"/>
      <w:jc w:val="right"/>
    </w:pPr>
  </w:p>
  <w:p w14:paraId="202AA3CA" w14:textId="556F853D" w:rsidR="00F91601" w:rsidRPr="0096285F" w:rsidRDefault="00F91601" w:rsidP="002217BA">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661588">
      <w:rPr>
        <w:noProof/>
      </w:rPr>
      <w:t>2018</w:t>
    </w:r>
    <w:r w:rsidRPr="00F44530">
      <w:fldChar w:fldCharType="end"/>
    </w:r>
    <w:r w:rsidRPr="00F44530">
      <w:t xml:space="preserve"> </w:t>
    </w:r>
    <w:r>
      <w:t xml:space="preserve">Skills Lab Pty Ltd | Document Id: POL018 | Version </w:t>
    </w:r>
    <w:r w:rsidR="00844065">
      <w:t>1</w:t>
    </w:r>
    <w:r w:rsidR="00661588">
      <w:t>5 | Version Date: 11</w:t>
    </w:r>
    <w:r>
      <w:t>/12/2018</w:t>
    </w:r>
    <w:r w:rsidRPr="00F44530">
      <w:tab/>
      <w:t xml:space="preserve">Page </w:t>
    </w:r>
    <w:r>
      <w:fldChar w:fldCharType="begin"/>
    </w:r>
    <w:r>
      <w:instrText xml:space="preserve"> PAGE   \* MERGEFORMAT </w:instrText>
    </w:r>
    <w:r>
      <w:fldChar w:fldCharType="separate"/>
    </w:r>
    <w:r w:rsidR="00D95E9E">
      <w:rPr>
        <w:noProof/>
      </w:rPr>
      <w:t>20</w:t>
    </w:r>
    <w:r>
      <w:fldChar w:fldCharType="end"/>
    </w:r>
    <w:r w:rsidRPr="00F44530">
      <w:t xml:space="preserve"> of </w:t>
    </w:r>
    <w:r>
      <w:rPr>
        <w:noProof/>
      </w:rPr>
      <w:fldChar w:fldCharType="begin"/>
    </w:r>
    <w:r>
      <w:rPr>
        <w:noProof/>
      </w:rPr>
      <w:instrText xml:space="preserve"> NUMPAGES   \* MERGEFORMAT </w:instrText>
    </w:r>
    <w:r>
      <w:rPr>
        <w:noProof/>
      </w:rPr>
      <w:fldChar w:fldCharType="separate"/>
    </w:r>
    <w:r w:rsidR="00D95E9E">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94033" w14:textId="1E38A55C" w:rsidR="00F91601" w:rsidRPr="0096285F" w:rsidRDefault="00F91601" w:rsidP="003170F6">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661588">
      <w:rPr>
        <w:noProof/>
      </w:rPr>
      <w:t>2018</w:t>
    </w:r>
    <w:r w:rsidRPr="00F44530">
      <w:fldChar w:fldCharType="end"/>
    </w:r>
    <w:r w:rsidRPr="00F44530">
      <w:t xml:space="preserve"> </w:t>
    </w:r>
    <w:r>
      <w:t xml:space="preserve">Skills Lab Pty Ltd | Document Id: POL018 | Version </w:t>
    </w:r>
    <w:r w:rsidR="00F764BC">
      <w:t>1</w:t>
    </w:r>
    <w:r w:rsidR="00661588">
      <w:t>5 | Version Date: 11</w:t>
    </w:r>
    <w:r>
      <w:t>/12/2018</w:t>
    </w:r>
    <w:r w:rsidRPr="00F44530">
      <w:tab/>
      <w:t xml:space="preserve">Page </w:t>
    </w:r>
    <w:r>
      <w:fldChar w:fldCharType="begin"/>
    </w:r>
    <w:r>
      <w:instrText xml:space="preserve"> PAGE   \* MERGEFORMAT </w:instrText>
    </w:r>
    <w:r>
      <w:fldChar w:fldCharType="separate"/>
    </w:r>
    <w:r w:rsidR="00D95E9E">
      <w:rPr>
        <w:noProof/>
      </w:rPr>
      <w:t>4</w:t>
    </w:r>
    <w:r>
      <w:fldChar w:fldCharType="end"/>
    </w:r>
    <w:r w:rsidRPr="00F44530">
      <w:t xml:space="preserve"> of </w:t>
    </w:r>
    <w:r>
      <w:rPr>
        <w:noProof/>
      </w:rPr>
      <w:fldChar w:fldCharType="begin"/>
    </w:r>
    <w:r>
      <w:rPr>
        <w:noProof/>
      </w:rPr>
      <w:instrText xml:space="preserve"> NUMPAGES   \* MERGEFORMAT </w:instrText>
    </w:r>
    <w:r>
      <w:rPr>
        <w:noProof/>
      </w:rPr>
      <w:fldChar w:fldCharType="separate"/>
    </w:r>
    <w:r w:rsidR="00D95E9E">
      <w:rPr>
        <w:noProof/>
      </w:rPr>
      <w:t>20</w:t>
    </w:r>
    <w:r>
      <w:rPr>
        <w:noProof/>
      </w:rPr>
      <w:fldChar w:fldCharType="end"/>
    </w:r>
  </w:p>
  <w:p w14:paraId="5010B78C" w14:textId="77777777" w:rsidR="00F91601" w:rsidRDefault="00F91601" w:rsidP="003A766A">
    <w:pPr>
      <w:pStyle w:val="Head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15266" w14:textId="77777777" w:rsidR="00F91601" w:rsidRDefault="00F91601" w:rsidP="0055724A">
      <w:pPr>
        <w:spacing w:after="0" w:line="240" w:lineRule="auto"/>
      </w:pPr>
      <w:r>
        <w:separator/>
      </w:r>
    </w:p>
  </w:footnote>
  <w:footnote w:type="continuationSeparator" w:id="0">
    <w:p w14:paraId="1CB13A15" w14:textId="77777777" w:rsidR="00F91601" w:rsidRDefault="00F91601" w:rsidP="0055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AB4FA" w14:textId="42951B8D" w:rsidR="00F91601" w:rsidRDefault="00F91601">
    <w:pPr>
      <w:pStyle w:val="Header"/>
    </w:pPr>
    <w:r>
      <w:rPr>
        <w:noProof/>
        <w:lang w:eastAsia="en-AU"/>
      </w:rPr>
      <w:drawing>
        <wp:anchor distT="0" distB="0" distL="114300" distR="114300" simplePos="0" relativeHeight="251658240" behindDoc="0" locked="0" layoutInCell="1" allowOverlap="1" wp14:anchorId="04B06DCA" wp14:editId="0AD0E2A6">
          <wp:simplePos x="0" y="0"/>
          <wp:positionH relativeFrom="margin">
            <wp:align>right</wp:align>
          </wp:positionH>
          <wp:positionV relativeFrom="paragraph">
            <wp:posOffset>-78105</wp:posOffset>
          </wp:positionV>
          <wp:extent cx="1744345" cy="23622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220"/>
                  </a:xfrm>
                  <a:prstGeom prst="rect">
                    <a:avLst/>
                  </a:prstGeom>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A77C" w14:textId="2DA529AF" w:rsidR="00E72840" w:rsidRDefault="00E72840">
    <w:pPr>
      <w:pStyle w:val="Header"/>
    </w:pPr>
    <w:r>
      <w:rPr>
        <w:noProof/>
        <w:lang w:eastAsia="en-AU"/>
      </w:rPr>
      <w:drawing>
        <wp:anchor distT="0" distB="0" distL="114300" distR="114300" simplePos="0" relativeHeight="251660288" behindDoc="0" locked="0" layoutInCell="1" allowOverlap="1" wp14:anchorId="343CDD37" wp14:editId="4414046B">
          <wp:simplePos x="0" y="0"/>
          <wp:positionH relativeFrom="margin">
            <wp:align>right</wp:align>
          </wp:positionH>
          <wp:positionV relativeFrom="paragraph">
            <wp:posOffset>-48260</wp:posOffset>
          </wp:positionV>
          <wp:extent cx="1744345" cy="23622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2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E54CE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2pt" o:bullet="t">
        <v:imagedata r:id="rId1" o:title="Untitled1"/>
      </v:shape>
    </w:pict>
  </w:numPicBullet>
  <w:numPicBullet w:numPicBulletId="1">
    <w:pict>
      <v:shape id="_x0000_i1027" type="#_x0000_t75" style="width:14.25pt;height:15pt" o:bullet="t">
        <v:imagedata r:id="rId2" o:title="Untitled"/>
      </v:shape>
    </w:pict>
  </w:numPicBullet>
  <w:abstractNum w:abstractNumId="0" w15:restartNumberingAfterBreak="0">
    <w:nsid w:val="051B0A28"/>
    <w:multiLevelType w:val="hybridMultilevel"/>
    <w:tmpl w:val="2E0E3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A14BF"/>
    <w:multiLevelType w:val="hybridMultilevel"/>
    <w:tmpl w:val="1436CB94"/>
    <w:lvl w:ilvl="0" w:tplc="FFFFFFFF">
      <w:start w:val="1"/>
      <w:numFmt w:val="lowerLetter"/>
      <w:lvlText w:val="%1."/>
      <w:lvlJc w:val="left"/>
      <w:pPr>
        <w:tabs>
          <w:tab w:val="num" w:pos="690"/>
        </w:tabs>
        <w:ind w:left="69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88212A3"/>
    <w:multiLevelType w:val="hybridMultilevel"/>
    <w:tmpl w:val="5A20D1F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09302C7C"/>
    <w:multiLevelType w:val="hybridMultilevel"/>
    <w:tmpl w:val="953EDBFE"/>
    <w:lvl w:ilvl="0" w:tplc="930A69F0">
      <w:start w:val="1"/>
      <w:numFmt w:val="bullet"/>
      <w:pStyle w:val="Dot15cm"/>
      <w:lvlText w:val=""/>
      <w:lvlJc w:val="left"/>
      <w:pPr>
        <w:tabs>
          <w:tab w:val="num" w:pos="720"/>
        </w:tabs>
        <w:ind w:left="720" w:hanging="360"/>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A6452"/>
    <w:multiLevelType w:val="hybridMultilevel"/>
    <w:tmpl w:val="BA000872"/>
    <w:lvl w:ilvl="0" w:tplc="43BAB9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87AD4"/>
    <w:multiLevelType w:val="hybridMultilevel"/>
    <w:tmpl w:val="0214019A"/>
    <w:lvl w:ilvl="0" w:tplc="6D8E5716">
      <w:start w:val="1"/>
      <w:numFmt w:val="bullet"/>
      <w:lvlText w:val=""/>
      <w:lvlJc w:val="left"/>
      <w:pPr>
        <w:ind w:left="-414" w:hanging="360"/>
      </w:pPr>
      <w:rPr>
        <w:rFonts w:ascii="Wingdings" w:hAnsi="Wingdings" w:hint="default"/>
        <w:sz w:val="22"/>
        <w:szCs w:val="12"/>
      </w:rPr>
    </w:lvl>
    <w:lvl w:ilvl="1" w:tplc="0C090003" w:tentative="1">
      <w:start w:val="1"/>
      <w:numFmt w:val="bullet"/>
      <w:lvlText w:val="o"/>
      <w:lvlJc w:val="left"/>
      <w:pPr>
        <w:ind w:left="306" w:hanging="360"/>
      </w:pPr>
      <w:rPr>
        <w:rFonts w:ascii="Courier New" w:hAnsi="Courier New" w:cs="Courier New" w:hint="default"/>
      </w:rPr>
    </w:lvl>
    <w:lvl w:ilvl="2" w:tplc="0C090005" w:tentative="1">
      <w:start w:val="1"/>
      <w:numFmt w:val="bullet"/>
      <w:lvlText w:val=""/>
      <w:lvlJc w:val="left"/>
      <w:pPr>
        <w:ind w:left="1026" w:hanging="360"/>
      </w:pPr>
      <w:rPr>
        <w:rFonts w:ascii="Wingdings" w:hAnsi="Wingdings" w:hint="default"/>
      </w:rPr>
    </w:lvl>
    <w:lvl w:ilvl="3" w:tplc="0C090001" w:tentative="1">
      <w:start w:val="1"/>
      <w:numFmt w:val="bullet"/>
      <w:lvlText w:val=""/>
      <w:lvlJc w:val="left"/>
      <w:pPr>
        <w:ind w:left="1746" w:hanging="360"/>
      </w:pPr>
      <w:rPr>
        <w:rFonts w:ascii="Symbol" w:hAnsi="Symbol" w:hint="default"/>
      </w:rPr>
    </w:lvl>
    <w:lvl w:ilvl="4" w:tplc="0C090003" w:tentative="1">
      <w:start w:val="1"/>
      <w:numFmt w:val="bullet"/>
      <w:lvlText w:val="o"/>
      <w:lvlJc w:val="left"/>
      <w:pPr>
        <w:ind w:left="2466" w:hanging="360"/>
      </w:pPr>
      <w:rPr>
        <w:rFonts w:ascii="Courier New" w:hAnsi="Courier New" w:cs="Courier New" w:hint="default"/>
      </w:rPr>
    </w:lvl>
    <w:lvl w:ilvl="5" w:tplc="0C090005" w:tentative="1">
      <w:start w:val="1"/>
      <w:numFmt w:val="bullet"/>
      <w:lvlText w:val=""/>
      <w:lvlJc w:val="left"/>
      <w:pPr>
        <w:ind w:left="3186" w:hanging="360"/>
      </w:pPr>
      <w:rPr>
        <w:rFonts w:ascii="Wingdings" w:hAnsi="Wingdings" w:hint="default"/>
      </w:rPr>
    </w:lvl>
    <w:lvl w:ilvl="6" w:tplc="0C090001" w:tentative="1">
      <w:start w:val="1"/>
      <w:numFmt w:val="bullet"/>
      <w:lvlText w:val=""/>
      <w:lvlJc w:val="left"/>
      <w:pPr>
        <w:ind w:left="3906" w:hanging="360"/>
      </w:pPr>
      <w:rPr>
        <w:rFonts w:ascii="Symbol" w:hAnsi="Symbol" w:hint="default"/>
      </w:rPr>
    </w:lvl>
    <w:lvl w:ilvl="7" w:tplc="0C090003" w:tentative="1">
      <w:start w:val="1"/>
      <w:numFmt w:val="bullet"/>
      <w:lvlText w:val="o"/>
      <w:lvlJc w:val="left"/>
      <w:pPr>
        <w:ind w:left="4626" w:hanging="360"/>
      </w:pPr>
      <w:rPr>
        <w:rFonts w:ascii="Courier New" w:hAnsi="Courier New" w:cs="Courier New" w:hint="default"/>
      </w:rPr>
    </w:lvl>
    <w:lvl w:ilvl="8" w:tplc="0C090005" w:tentative="1">
      <w:start w:val="1"/>
      <w:numFmt w:val="bullet"/>
      <w:lvlText w:val=""/>
      <w:lvlJc w:val="left"/>
      <w:pPr>
        <w:ind w:left="5346" w:hanging="360"/>
      </w:pPr>
      <w:rPr>
        <w:rFonts w:ascii="Wingdings" w:hAnsi="Wingdings" w:hint="default"/>
      </w:rPr>
    </w:lvl>
  </w:abstractNum>
  <w:abstractNum w:abstractNumId="6" w15:restartNumberingAfterBreak="0">
    <w:nsid w:val="1B2509CD"/>
    <w:multiLevelType w:val="hybridMultilevel"/>
    <w:tmpl w:val="8264A2C4"/>
    <w:lvl w:ilvl="0" w:tplc="0C090005">
      <w:start w:val="1"/>
      <w:numFmt w:val="bullet"/>
      <w:lvlText w:val=""/>
      <w:lvlJc w:val="left"/>
      <w:pPr>
        <w:ind w:left="3960" w:hanging="360"/>
      </w:pPr>
      <w:rPr>
        <w:rFonts w:ascii="Wingdings" w:hAnsi="Wingdings"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7" w15:restartNumberingAfterBreak="0">
    <w:nsid w:val="1BF12AD0"/>
    <w:multiLevelType w:val="hybridMultilevel"/>
    <w:tmpl w:val="52BA272C"/>
    <w:lvl w:ilvl="0" w:tplc="A9A48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E47C47"/>
    <w:multiLevelType w:val="hybridMultilevel"/>
    <w:tmpl w:val="ED1C14B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0D224D"/>
    <w:multiLevelType w:val="hybridMultilevel"/>
    <w:tmpl w:val="8F448B14"/>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95C9E"/>
    <w:multiLevelType w:val="hybridMultilevel"/>
    <w:tmpl w:val="ACC82434"/>
    <w:lvl w:ilvl="0" w:tplc="D6007668">
      <w:start w:val="1"/>
      <w:numFmt w:val="bullet"/>
      <w:lvlText w:val=""/>
      <w:lvlJc w:val="left"/>
      <w:pPr>
        <w:ind w:left="2421" w:hanging="360"/>
      </w:pPr>
      <w:rPr>
        <w:rFonts w:ascii="Wingdings 3" w:hAnsi="Wingdings 3" w:hint="default"/>
        <w:color w:val="auto"/>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15:restartNumberingAfterBreak="0">
    <w:nsid w:val="201A440F"/>
    <w:multiLevelType w:val="hybridMultilevel"/>
    <w:tmpl w:val="FC18C1DC"/>
    <w:lvl w:ilvl="0" w:tplc="02B8985A">
      <w:start w:val="1"/>
      <w:numFmt w:val="bullet"/>
      <w:lvlText w:val=""/>
      <w:lvlJc w:val="left"/>
      <w:pPr>
        <w:ind w:left="720" w:hanging="360"/>
      </w:pPr>
      <w:rPr>
        <w:rFonts w:ascii="Symbol" w:hAnsi="Symbol" w:hint="default"/>
        <w:color w:val="C9282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DC7305"/>
    <w:multiLevelType w:val="hybridMultilevel"/>
    <w:tmpl w:val="BE567254"/>
    <w:lvl w:ilvl="0" w:tplc="FFFFFFFF">
      <w:start w:val="3"/>
      <w:numFmt w:val="lowerLetter"/>
      <w:lvlText w:val="%1."/>
      <w:lvlJc w:val="left"/>
      <w:pPr>
        <w:tabs>
          <w:tab w:val="num" w:pos="360"/>
        </w:tabs>
        <w:ind w:left="360" w:hanging="360"/>
      </w:pPr>
      <w:rPr>
        <w:rFonts w:cs="Times New Roman" w:hint="default"/>
      </w:rPr>
    </w:lvl>
    <w:lvl w:ilvl="1" w:tplc="FFFFFFFF">
      <w:start w:val="1"/>
      <w:numFmt w:val="lowerRoman"/>
      <w:lvlText w:val="%2."/>
      <w:lvlJc w:val="righ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A16260"/>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418BB"/>
    <w:multiLevelType w:val="hybridMultilevel"/>
    <w:tmpl w:val="DB98E7A4"/>
    <w:lvl w:ilvl="0" w:tplc="FFFFFFFF">
      <w:start w:val="1"/>
      <w:numFmt w:val="bullet"/>
      <w:lvlText w:val=""/>
      <w:lvlJc w:val="left"/>
      <w:pPr>
        <w:ind w:left="1898" w:hanging="360"/>
      </w:pPr>
      <w:rPr>
        <w:rFonts w:ascii="Symbol" w:hAnsi="Symbol" w:hint="default"/>
      </w:rPr>
    </w:lvl>
    <w:lvl w:ilvl="1" w:tplc="0C090003" w:tentative="1">
      <w:start w:val="1"/>
      <w:numFmt w:val="bullet"/>
      <w:lvlText w:val="o"/>
      <w:lvlJc w:val="left"/>
      <w:pPr>
        <w:ind w:left="2618" w:hanging="360"/>
      </w:pPr>
      <w:rPr>
        <w:rFonts w:ascii="Courier New" w:hAnsi="Courier New" w:cs="Courier New" w:hint="default"/>
      </w:rPr>
    </w:lvl>
    <w:lvl w:ilvl="2" w:tplc="0C090005" w:tentative="1">
      <w:start w:val="1"/>
      <w:numFmt w:val="bullet"/>
      <w:lvlText w:val=""/>
      <w:lvlJc w:val="left"/>
      <w:pPr>
        <w:ind w:left="3338" w:hanging="360"/>
      </w:pPr>
      <w:rPr>
        <w:rFonts w:ascii="Wingdings" w:hAnsi="Wingdings" w:hint="default"/>
      </w:rPr>
    </w:lvl>
    <w:lvl w:ilvl="3" w:tplc="0C090001" w:tentative="1">
      <w:start w:val="1"/>
      <w:numFmt w:val="bullet"/>
      <w:lvlText w:val=""/>
      <w:lvlJc w:val="left"/>
      <w:pPr>
        <w:ind w:left="4058" w:hanging="360"/>
      </w:pPr>
      <w:rPr>
        <w:rFonts w:ascii="Symbol" w:hAnsi="Symbol" w:hint="default"/>
      </w:rPr>
    </w:lvl>
    <w:lvl w:ilvl="4" w:tplc="0C090003" w:tentative="1">
      <w:start w:val="1"/>
      <w:numFmt w:val="bullet"/>
      <w:lvlText w:val="o"/>
      <w:lvlJc w:val="left"/>
      <w:pPr>
        <w:ind w:left="4778" w:hanging="360"/>
      </w:pPr>
      <w:rPr>
        <w:rFonts w:ascii="Courier New" w:hAnsi="Courier New" w:cs="Courier New" w:hint="default"/>
      </w:rPr>
    </w:lvl>
    <w:lvl w:ilvl="5" w:tplc="0C090005" w:tentative="1">
      <w:start w:val="1"/>
      <w:numFmt w:val="bullet"/>
      <w:lvlText w:val=""/>
      <w:lvlJc w:val="left"/>
      <w:pPr>
        <w:ind w:left="5498" w:hanging="360"/>
      </w:pPr>
      <w:rPr>
        <w:rFonts w:ascii="Wingdings" w:hAnsi="Wingdings" w:hint="default"/>
      </w:rPr>
    </w:lvl>
    <w:lvl w:ilvl="6" w:tplc="0C090001" w:tentative="1">
      <w:start w:val="1"/>
      <w:numFmt w:val="bullet"/>
      <w:lvlText w:val=""/>
      <w:lvlJc w:val="left"/>
      <w:pPr>
        <w:ind w:left="6218" w:hanging="360"/>
      </w:pPr>
      <w:rPr>
        <w:rFonts w:ascii="Symbol" w:hAnsi="Symbol" w:hint="default"/>
      </w:rPr>
    </w:lvl>
    <w:lvl w:ilvl="7" w:tplc="0C090003" w:tentative="1">
      <w:start w:val="1"/>
      <w:numFmt w:val="bullet"/>
      <w:lvlText w:val="o"/>
      <w:lvlJc w:val="left"/>
      <w:pPr>
        <w:ind w:left="6938" w:hanging="360"/>
      </w:pPr>
      <w:rPr>
        <w:rFonts w:ascii="Courier New" w:hAnsi="Courier New" w:cs="Courier New" w:hint="default"/>
      </w:rPr>
    </w:lvl>
    <w:lvl w:ilvl="8" w:tplc="0C090005" w:tentative="1">
      <w:start w:val="1"/>
      <w:numFmt w:val="bullet"/>
      <w:lvlText w:val=""/>
      <w:lvlJc w:val="left"/>
      <w:pPr>
        <w:ind w:left="7658" w:hanging="360"/>
      </w:pPr>
      <w:rPr>
        <w:rFonts w:ascii="Wingdings" w:hAnsi="Wingdings" w:hint="default"/>
      </w:rPr>
    </w:lvl>
  </w:abstractNum>
  <w:abstractNum w:abstractNumId="15" w15:restartNumberingAfterBreak="0">
    <w:nsid w:val="2EDB40D8"/>
    <w:multiLevelType w:val="hybridMultilevel"/>
    <w:tmpl w:val="7FC40A52"/>
    <w:lvl w:ilvl="0" w:tplc="4E94FBBC">
      <w:start w:val="1"/>
      <w:numFmt w:val="bullet"/>
      <w:pStyle w:val="Dot5"/>
      <w:lvlText w:val=""/>
      <w:lvlJc w:val="left"/>
      <w:pPr>
        <w:ind w:left="1287" w:hanging="360"/>
      </w:pPr>
      <w:rPr>
        <w:rFonts w:ascii="Wingdings" w:hAnsi="Wingdings" w:hint="default"/>
        <w:sz w:val="22"/>
        <w:szCs w:val="1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C222F96"/>
    <w:multiLevelType w:val="hybridMultilevel"/>
    <w:tmpl w:val="317478DE"/>
    <w:lvl w:ilvl="0" w:tplc="FFFFFFFF">
      <w:start w:val="1"/>
      <w:numFmt w:val="lowerLetter"/>
      <w:lvlText w:val="%1."/>
      <w:lvlJc w:val="left"/>
      <w:pPr>
        <w:tabs>
          <w:tab w:val="num" w:pos="360"/>
        </w:tabs>
        <w:ind w:left="360" w:hanging="360"/>
      </w:pPr>
      <w:rPr>
        <w:rFonts w:cs="Times New Roman"/>
      </w:rPr>
    </w:lvl>
    <w:lvl w:ilvl="1" w:tplc="FFFFFFFF">
      <w:start w:val="1"/>
      <w:numFmt w:val="lowerRoman"/>
      <w:lvlText w:val="%2."/>
      <w:lvlJc w:val="right"/>
      <w:pPr>
        <w:tabs>
          <w:tab w:val="num" w:pos="1260"/>
        </w:tabs>
        <w:ind w:left="1260" w:hanging="180"/>
      </w:pPr>
      <w:rPr>
        <w:rFonts w:cs="Times New Roman"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E267702"/>
    <w:multiLevelType w:val="hybridMultilevel"/>
    <w:tmpl w:val="930E0F02"/>
    <w:lvl w:ilvl="0" w:tplc="CB482EA8">
      <w:start w:val="1"/>
      <w:numFmt w:val="lowerRoman"/>
      <w:lvlText w:val="%1."/>
      <w:lvlJc w:val="right"/>
      <w:pPr>
        <w:tabs>
          <w:tab w:val="num" w:pos="1911"/>
        </w:tabs>
        <w:ind w:left="1911" w:hanging="360"/>
      </w:pPr>
      <w:rPr>
        <w:rFonts w:cs="Times New Roman" w:hint="default"/>
      </w:rPr>
    </w:lvl>
    <w:lvl w:ilvl="1" w:tplc="0C090019" w:tentative="1">
      <w:start w:val="1"/>
      <w:numFmt w:val="lowerLetter"/>
      <w:lvlText w:val="%2."/>
      <w:lvlJc w:val="left"/>
      <w:pPr>
        <w:tabs>
          <w:tab w:val="num" w:pos="2661"/>
        </w:tabs>
        <w:ind w:left="2661" w:hanging="360"/>
      </w:pPr>
      <w:rPr>
        <w:rFonts w:cs="Times New Roman"/>
      </w:rPr>
    </w:lvl>
    <w:lvl w:ilvl="2" w:tplc="0C09001B" w:tentative="1">
      <w:start w:val="1"/>
      <w:numFmt w:val="lowerRoman"/>
      <w:lvlText w:val="%3."/>
      <w:lvlJc w:val="right"/>
      <w:pPr>
        <w:tabs>
          <w:tab w:val="num" w:pos="3381"/>
        </w:tabs>
        <w:ind w:left="3381" w:hanging="180"/>
      </w:pPr>
      <w:rPr>
        <w:rFonts w:cs="Times New Roman"/>
      </w:rPr>
    </w:lvl>
    <w:lvl w:ilvl="3" w:tplc="0C09000F" w:tentative="1">
      <w:start w:val="1"/>
      <w:numFmt w:val="decimal"/>
      <w:lvlText w:val="%4."/>
      <w:lvlJc w:val="left"/>
      <w:pPr>
        <w:tabs>
          <w:tab w:val="num" w:pos="4101"/>
        </w:tabs>
        <w:ind w:left="4101" w:hanging="360"/>
      </w:pPr>
      <w:rPr>
        <w:rFonts w:cs="Times New Roman"/>
      </w:rPr>
    </w:lvl>
    <w:lvl w:ilvl="4" w:tplc="0C090019" w:tentative="1">
      <w:start w:val="1"/>
      <w:numFmt w:val="lowerLetter"/>
      <w:lvlText w:val="%5."/>
      <w:lvlJc w:val="left"/>
      <w:pPr>
        <w:tabs>
          <w:tab w:val="num" w:pos="4821"/>
        </w:tabs>
        <w:ind w:left="4821" w:hanging="360"/>
      </w:pPr>
      <w:rPr>
        <w:rFonts w:cs="Times New Roman"/>
      </w:rPr>
    </w:lvl>
    <w:lvl w:ilvl="5" w:tplc="0C09001B" w:tentative="1">
      <w:start w:val="1"/>
      <w:numFmt w:val="lowerRoman"/>
      <w:lvlText w:val="%6."/>
      <w:lvlJc w:val="right"/>
      <w:pPr>
        <w:tabs>
          <w:tab w:val="num" w:pos="5541"/>
        </w:tabs>
        <w:ind w:left="5541" w:hanging="180"/>
      </w:pPr>
      <w:rPr>
        <w:rFonts w:cs="Times New Roman"/>
      </w:rPr>
    </w:lvl>
    <w:lvl w:ilvl="6" w:tplc="0C09000F" w:tentative="1">
      <w:start w:val="1"/>
      <w:numFmt w:val="decimal"/>
      <w:lvlText w:val="%7."/>
      <w:lvlJc w:val="left"/>
      <w:pPr>
        <w:tabs>
          <w:tab w:val="num" w:pos="6261"/>
        </w:tabs>
        <w:ind w:left="6261" w:hanging="360"/>
      </w:pPr>
      <w:rPr>
        <w:rFonts w:cs="Times New Roman"/>
      </w:rPr>
    </w:lvl>
    <w:lvl w:ilvl="7" w:tplc="0C090019" w:tentative="1">
      <w:start w:val="1"/>
      <w:numFmt w:val="lowerLetter"/>
      <w:lvlText w:val="%8."/>
      <w:lvlJc w:val="left"/>
      <w:pPr>
        <w:tabs>
          <w:tab w:val="num" w:pos="6981"/>
        </w:tabs>
        <w:ind w:left="6981" w:hanging="360"/>
      </w:pPr>
      <w:rPr>
        <w:rFonts w:cs="Times New Roman"/>
      </w:rPr>
    </w:lvl>
    <w:lvl w:ilvl="8" w:tplc="0C09001B" w:tentative="1">
      <w:start w:val="1"/>
      <w:numFmt w:val="lowerRoman"/>
      <w:lvlText w:val="%9."/>
      <w:lvlJc w:val="right"/>
      <w:pPr>
        <w:tabs>
          <w:tab w:val="num" w:pos="7701"/>
        </w:tabs>
        <w:ind w:left="7701" w:hanging="180"/>
      </w:pPr>
      <w:rPr>
        <w:rFonts w:cs="Times New Roman"/>
      </w:rPr>
    </w:lvl>
  </w:abstractNum>
  <w:abstractNum w:abstractNumId="18" w15:restartNumberingAfterBreak="0">
    <w:nsid w:val="44303121"/>
    <w:multiLevelType w:val="hybridMultilevel"/>
    <w:tmpl w:val="075A511C"/>
    <w:lvl w:ilvl="0" w:tplc="FFFFFFFF">
      <w:start w:val="1"/>
      <w:numFmt w:val="lowerLetter"/>
      <w:lvlText w:val="%1."/>
      <w:lvlJc w:val="left"/>
      <w:pPr>
        <w:tabs>
          <w:tab w:val="num" w:pos="360"/>
        </w:tabs>
        <w:ind w:left="360" w:hanging="360"/>
      </w:pPr>
      <w:rPr>
        <w:rFonts w:cs="Times New Roman"/>
      </w:rPr>
    </w:lvl>
    <w:lvl w:ilvl="1" w:tplc="FFFFFFFF">
      <w:start w:val="1"/>
      <w:numFmt w:val="lowerRoman"/>
      <w:lvlText w:val="(%2)"/>
      <w:lvlJc w:val="left"/>
      <w:pPr>
        <w:tabs>
          <w:tab w:val="num" w:pos="1440"/>
        </w:tabs>
        <w:ind w:left="1440" w:hanging="720"/>
      </w:pPr>
      <w:rPr>
        <w:rFonts w:cs="Times New Roman" w:hint="default"/>
        <w:sz w:val="22"/>
      </w:rPr>
    </w:lvl>
    <w:lvl w:ilvl="2" w:tplc="FFFFFFFF">
      <w:start w:val="1"/>
      <w:numFmt w:val="lowerLetter"/>
      <w:lvlText w:val="(%3)"/>
      <w:lvlJc w:val="left"/>
      <w:pPr>
        <w:tabs>
          <w:tab w:val="num" w:pos="1980"/>
        </w:tabs>
        <w:ind w:left="1980" w:hanging="360"/>
      </w:pPr>
      <w:rPr>
        <w:rFonts w:cs="Times New Roman"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45C842D9"/>
    <w:multiLevelType w:val="hybridMultilevel"/>
    <w:tmpl w:val="1896711E"/>
    <w:lvl w:ilvl="0" w:tplc="28861F28">
      <w:start w:val="1"/>
      <w:numFmt w:val="bullet"/>
      <w:pStyle w:val="Arrow25"/>
      <w:lvlText w:val=""/>
      <w:lvlJc w:val="left"/>
      <w:pPr>
        <w:ind w:left="720" w:hanging="360"/>
      </w:pPr>
      <w:rPr>
        <w:rFonts w:ascii="Wingdings 3" w:hAnsi="Wingdings 3"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66D67"/>
    <w:multiLevelType w:val="hybridMultilevel"/>
    <w:tmpl w:val="295E7CEC"/>
    <w:lvl w:ilvl="0" w:tplc="D9263FEE">
      <w:start w:val="1"/>
      <w:numFmt w:val="bullet"/>
      <w:pStyle w:val="Dot1cm"/>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49F63562"/>
    <w:multiLevelType w:val="hybridMultilevel"/>
    <w:tmpl w:val="47F4BC96"/>
    <w:lvl w:ilvl="0" w:tplc="6D8E5716">
      <w:start w:val="1"/>
      <w:numFmt w:val="bullet"/>
      <w:lvlText w:val=""/>
      <w:lvlJc w:val="left"/>
      <w:pPr>
        <w:ind w:left="720" w:hanging="360"/>
      </w:pPr>
      <w:rPr>
        <w:rFonts w:ascii="Wingdings" w:hAnsi="Wingdings" w:hint="default"/>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672F0"/>
    <w:multiLevelType w:val="hybridMultilevel"/>
    <w:tmpl w:val="16E47690"/>
    <w:lvl w:ilvl="0" w:tplc="0C0A5D5E">
      <w:start w:val="1"/>
      <w:numFmt w:val="bullet"/>
      <w:pStyle w:val="Dash15"/>
      <w:lvlText w:val="-"/>
      <w:lvlJc w:val="left"/>
      <w:pPr>
        <w:ind w:left="1854" w:hanging="360"/>
      </w:pPr>
      <w:rPr>
        <w:rFonts w:ascii="Arial" w:hAnsi="Arial" w:hint="default"/>
        <w:b/>
        <w:i w:val="0"/>
        <w:color w:val="auto"/>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4C965C02"/>
    <w:multiLevelType w:val="hybridMultilevel"/>
    <w:tmpl w:val="99803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DF63E0"/>
    <w:multiLevelType w:val="hybridMultilevel"/>
    <w:tmpl w:val="36CC848E"/>
    <w:lvl w:ilvl="0" w:tplc="D4FA3648">
      <w:start w:val="1"/>
      <w:numFmt w:val="bullet"/>
      <w:pStyle w:val="Dash2"/>
      <w:lvlText w:val=""/>
      <w:lvlJc w:val="left"/>
      <w:pPr>
        <w:ind w:left="1800" w:hanging="360"/>
      </w:pPr>
      <w:rPr>
        <w:rFonts w:ascii="Symbol" w:hAnsi="Symbol" w:hint="default"/>
        <w:sz w:val="12"/>
        <w:szCs w:val="12"/>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553E6B92"/>
    <w:multiLevelType w:val="hybridMultilevel"/>
    <w:tmpl w:val="23C24268"/>
    <w:lvl w:ilvl="0" w:tplc="CEA407A8">
      <w:start w:val="1"/>
      <w:numFmt w:val="decimal"/>
      <w:lvlText w:val="%1."/>
      <w:lvlJc w:val="left"/>
      <w:pPr>
        <w:ind w:left="720" w:hanging="360"/>
      </w:pPr>
      <w:rPr>
        <w:rFonts w:ascii="Arial" w:hAnsi="Arial" w:hint="default"/>
        <w:b w:val="0"/>
        <w:i w:val="0"/>
        <w:caps w:val="0"/>
        <w:strike w:val="0"/>
        <w:dstrike w:val="0"/>
        <w:vanish w:val="0"/>
        <w:color w:val="000000"/>
        <w:sz w:val="22"/>
        <w:szCs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9DF7E07"/>
    <w:multiLevelType w:val="hybridMultilevel"/>
    <w:tmpl w:val="77DEF648"/>
    <w:lvl w:ilvl="0" w:tplc="66764B92">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7" w15:restartNumberingAfterBreak="0">
    <w:nsid w:val="5A5A66EF"/>
    <w:multiLevelType w:val="hybridMultilevel"/>
    <w:tmpl w:val="3876678E"/>
    <w:lvl w:ilvl="0" w:tplc="FFFFFFFF">
      <w:start w:val="1"/>
      <w:numFmt w:val="lowerLetter"/>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8" w15:restartNumberingAfterBreak="0">
    <w:nsid w:val="5B5D483E"/>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1675F"/>
    <w:multiLevelType w:val="hybridMultilevel"/>
    <w:tmpl w:val="EC26F7AE"/>
    <w:lvl w:ilvl="0" w:tplc="FFFFFFFF">
      <w:start w:val="1"/>
      <w:numFmt w:val="lowerLetter"/>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639E77B7"/>
    <w:multiLevelType w:val="hybridMultilevel"/>
    <w:tmpl w:val="EC9CA316"/>
    <w:lvl w:ilvl="0" w:tplc="6D8E5716">
      <w:start w:val="1"/>
      <w:numFmt w:val="bullet"/>
      <w:lvlText w:val=""/>
      <w:lvlJc w:val="left"/>
      <w:pPr>
        <w:ind w:left="720" w:hanging="360"/>
      </w:pPr>
      <w:rPr>
        <w:rFonts w:ascii="Wingdings" w:hAnsi="Wingdings" w:hint="default"/>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AD62B9"/>
    <w:multiLevelType w:val="hybridMultilevel"/>
    <w:tmpl w:val="29E480A4"/>
    <w:lvl w:ilvl="0" w:tplc="6D8E571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962353"/>
    <w:multiLevelType w:val="hybridMultilevel"/>
    <w:tmpl w:val="C1266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C53CBF"/>
    <w:multiLevelType w:val="hybridMultilevel"/>
    <w:tmpl w:val="A55E7A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4836E2"/>
    <w:multiLevelType w:val="hybridMultilevel"/>
    <w:tmpl w:val="90BAA8E0"/>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C5247"/>
    <w:multiLevelType w:val="hybridMultilevel"/>
    <w:tmpl w:val="48AA1F16"/>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FD0F71"/>
    <w:multiLevelType w:val="hybridMultilevel"/>
    <w:tmpl w:val="3546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AE6772"/>
    <w:multiLevelType w:val="hybridMultilevel"/>
    <w:tmpl w:val="BE72AD84"/>
    <w:lvl w:ilvl="0" w:tplc="FFFFFFFF">
      <w:start w:val="1"/>
      <w:numFmt w:val="lowerRoman"/>
      <w:pStyle w:val="Dash3"/>
      <w:lvlText w:val="%1."/>
      <w:lvlJc w:val="right"/>
      <w:pPr>
        <w:tabs>
          <w:tab w:val="num" w:pos="1980"/>
        </w:tabs>
        <w:ind w:left="1980" w:hanging="360"/>
      </w:pPr>
      <w:rPr>
        <w:rFonts w:cs="Times New Roman"/>
      </w:rPr>
    </w:lvl>
    <w:lvl w:ilvl="1" w:tplc="FFFFFFFF" w:tentative="1">
      <w:start w:val="1"/>
      <w:numFmt w:val="lowerLetter"/>
      <w:lvlText w:val="%2."/>
      <w:lvlJc w:val="left"/>
      <w:pPr>
        <w:tabs>
          <w:tab w:val="num" w:pos="2493"/>
        </w:tabs>
        <w:ind w:left="2493" w:hanging="360"/>
      </w:pPr>
      <w:rPr>
        <w:rFonts w:cs="Times New Roman"/>
      </w:rPr>
    </w:lvl>
    <w:lvl w:ilvl="2" w:tplc="FFFFFFFF" w:tentative="1">
      <w:start w:val="1"/>
      <w:numFmt w:val="lowerRoman"/>
      <w:lvlText w:val="%3."/>
      <w:lvlJc w:val="right"/>
      <w:pPr>
        <w:tabs>
          <w:tab w:val="num" w:pos="3213"/>
        </w:tabs>
        <w:ind w:left="3213" w:hanging="180"/>
      </w:pPr>
      <w:rPr>
        <w:rFonts w:cs="Times New Roman"/>
      </w:rPr>
    </w:lvl>
    <w:lvl w:ilvl="3" w:tplc="FFFFFFFF" w:tentative="1">
      <w:start w:val="1"/>
      <w:numFmt w:val="decimal"/>
      <w:lvlText w:val="%4."/>
      <w:lvlJc w:val="left"/>
      <w:pPr>
        <w:tabs>
          <w:tab w:val="num" w:pos="3933"/>
        </w:tabs>
        <w:ind w:left="3933" w:hanging="360"/>
      </w:pPr>
      <w:rPr>
        <w:rFonts w:cs="Times New Roman"/>
      </w:rPr>
    </w:lvl>
    <w:lvl w:ilvl="4" w:tplc="FFFFFFFF" w:tentative="1">
      <w:start w:val="1"/>
      <w:numFmt w:val="lowerLetter"/>
      <w:lvlText w:val="%5."/>
      <w:lvlJc w:val="left"/>
      <w:pPr>
        <w:tabs>
          <w:tab w:val="num" w:pos="4653"/>
        </w:tabs>
        <w:ind w:left="4653" w:hanging="360"/>
      </w:pPr>
      <w:rPr>
        <w:rFonts w:cs="Times New Roman"/>
      </w:rPr>
    </w:lvl>
    <w:lvl w:ilvl="5" w:tplc="FFFFFFFF" w:tentative="1">
      <w:start w:val="1"/>
      <w:numFmt w:val="lowerRoman"/>
      <w:lvlText w:val="%6."/>
      <w:lvlJc w:val="right"/>
      <w:pPr>
        <w:tabs>
          <w:tab w:val="num" w:pos="5373"/>
        </w:tabs>
        <w:ind w:left="5373" w:hanging="180"/>
      </w:pPr>
      <w:rPr>
        <w:rFonts w:cs="Times New Roman"/>
      </w:rPr>
    </w:lvl>
    <w:lvl w:ilvl="6" w:tplc="FFFFFFFF" w:tentative="1">
      <w:start w:val="1"/>
      <w:numFmt w:val="decimal"/>
      <w:lvlText w:val="%7."/>
      <w:lvlJc w:val="left"/>
      <w:pPr>
        <w:tabs>
          <w:tab w:val="num" w:pos="6093"/>
        </w:tabs>
        <w:ind w:left="6093" w:hanging="360"/>
      </w:pPr>
      <w:rPr>
        <w:rFonts w:cs="Times New Roman"/>
      </w:rPr>
    </w:lvl>
    <w:lvl w:ilvl="7" w:tplc="FFFFFFFF" w:tentative="1">
      <w:start w:val="1"/>
      <w:numFmt w:val="lowerLetter"/>
      <w:lvlText w:val="%8."/>
      <w:lvlJc w:val="left"/>
      <w:pPr>
        <w:tabs>
          <w:tab w:val="num" w:pos="6813"/>
        </w:tabs>
        <w:ind w:left="6813" w:hanging="360"/>
      </w:pPr>
      <w:rPr>
        <w:rFonts w:cs="Times New Roman"/>
      </w:rPr>
    </w:lvl>
    <w:lvl w:ilvl="8" w:tplc="FFFFFFFF" w:tentative="1">
      <w:start w:val="1"/>
      <w:numFmt w:val="lowerRoman"/>
      <w:lvlText w:val="%9."/>
      <w:lvlJc w:val="right"/>
      <w:pPr>
        <w:tabs>
          <w:tab w:val="num" w:pos="7533"/>
        </w:tabs>
        <w:ind w:left="7533" w:hanging="180"/>
      </w:pPr>
      <w:rPr>
        <w:rFonts w:cs="Times New Roman"/>
      </w:rPr>
    </w:lvl>
  </w:abstractNum>
  <w:abstractNum w:abstractNumId="38" w15:restartNumberingAfterBreak="0">
    <w:nsid w:val="79A44D72"/>
    <w:multiLevelType w:val="hybridMultilevel"/>
    <w:tmpl w:val="660C3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AF5413"/>
    <w:multiLevelType w:val="hybridMultilevel"/>
    <w:tmpl w:val="4F225D9E"/>
    <w:lvl w:ilvl="0" w:tplc="A9A48366">
      <w:start w:val="1"/>
      <w:numFmt w:val="decimal"/>
      <w:lvlText w:val="%1.)"/>
      <w:lvlJc w:val="left"/>
      <w:pPr>
        <w:ind w:left="408" w:hanging="360"/>
      </w:pPr>
      <w:rPr>
        <w:rFonts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0" w15:restartNumberingAfterBreak="0">
    <w:nsid w:val="7D1A1DB6"/>
    <w:multiLevelType w:val="hybridMultilevel"/>
    <w:tmpl w:val="2084E93C"/>
    <w:lvl w:ilvl="0" w:tplc="4398AA30">
      <w:start w:val="1"/>
      <w:numFmt w:val="bullet"/>
      <w:lvlText w:val=""/>
      <w:lvlPicBulletId w:val="0"/>
      <w:lvlJc w:val="left"/>
      <w:pPr>
        <w:ind w:left="720" w:hanging="360"/>
      </w:pPr>
      <w:rPr>
        <w:rFonts w:ascii="Symbol" w:hAnsi="Symbol" w:hint="default"/>
        <w:color w:val="auto"/>
      </w:rPr>
    </w:lvl>
    <w:lvl w:ilvl="1" w:tplc="99AA896A">
      <w:start w:val="1"/>
      <w:numFmt w:val="bullet"/>
      <w:lvlText w:val=""/>
      <w:lvlPicBulletId w:val="1"/>
      <w:lvlJc w:val="left"/>
      <w:pPr>
        <w:ind w:left="1440" w:hanging="360"/>
      </w:pPr>
      <w:rPr>
        <w:rFonts w:ascii="Symbol" w:hAnsi="Symbol" w:hint="default"/>
        <w:color w:val="auto"/>
      </w:rPr>
    </w:lvl>
    <w:lvl w:ilvl="2" w:tplc="4398AA30">
      <w:start w:val="1"/>
      <w:numFmt w:val="bullet"/>
      <w:lvlText w:val=""/>
      <w:lvlPicBulletId w:val="0"/>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717B11"/>
    <w:multiLevelType w:val="hybridMultilevel"/>
    <w:tmpl w:val="FACC1066"/>
    <w:lvl w:ilvl="0" w:tplc="6D8E5716">
      <w:start w:val="1"/>
      <w:numFmt w:val="bullet"/>
      <w:lvlText w:val=""/>
      <w:lvlJc w:val="left"/>
      <w:pPr>
        <w:ind w:left="720" w:hanging="360"/>
      </w:pPr>
      <w:rPr>
        <w:rFonts w:ascii="Wingdings" w:hAnsi="Wingdings" w:hint="default"/>
        <w:b/>
        <w:i w:val="0"/>
        <w:color w:val="auto"/>
        <w:sz w:val="2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40"/>
  </w:num>
  <w:num w:numId="4">
    <w:abstractNumId w:val="28"/>
  </w:num>
  <w:num w:numId="5">
    <w:abstractNumId w:val="0"/>
  </w:num>
  <w:num w:numId="6">
    <w:abstractNumId w:val="38"/>
  </w:num>
  <w:num w:numId="7">
    <w:abstractNumId w:val="23"/>
  </w:num>
  <w:num w:numId="8">
    <w:abstractNumId w:val="4"/>
  </w:num>
  <w:num w:numId="9">
    <w:abstractNumId w:val="11"/>
  </w:num>
  <w:num w:numId="10">
    <w:abstractNumId w:val="39"/>
  </w:num>
  <w:num w:numId="11">
    <w:abstractNumId w:val="7"/>
  </w:num>
  <w:num w:numId="12">
    <w:abstractNumId w:val="26"/>
  </w:num>
  <w:num w:numId="13">
    <w:abstractNumId w:val="36"/>
  </w:num>
  <w:num w:numId="14">
    <w:abstractNumId w:val="31"/>
  </w:num>
  <w:num w:numId="15">
    <w:abstractNumId w:val="20"/>
  </w:num>
  <w:num w:numId="16">
    <w:abstractNumId w:val="24"/>
  </w:num>
  <w:num w:numId="17">
    <w:abstractNumId w:val="16"/>
  </w:num>
  <w:num w:numId="18">
    <w:abstractNumId w:val="18"/>
  </w:num>
  <w:num w:numId="19">
    <w:abstractNumId w:val="12"/>
  </w:num>
  <w:num w:numId="20">
    <w:abstractNumId w:val="37"/>
  </w:num>
  <w:num w:numId="21">
    <w:abstractNumId w:val="1"/>
  </w:num>
  <w:num w:numId="22">
    <w:abstractNumId w:val="29"/>
  </w:num>
  <w:num w:numId="23">
    <w:abstractNumId w:val="17"/>
  </w:num>
  <w:num w:numId="24">
    <w:abstractNumId w:val="27"/>
  </w:num>
  <w:num w:numId="25">
    <w:abstractNumId w:val="6"/>
  </w:num>
  <w:num w:numId="26">
    <w:abstractNumId w:val="3"/>
  </w:num>
  <w:num w:numId="27">
    <w:abstractNumId w:val="30"/>
  </w:num>
  <w:num w:numId="28">
    <w:abstractNumId w:val="15"/>
  </w:num>
  <w:num w:numId="29">
    <w:abstractNumId w:val="22"/>
  </w:num>
  <w:num w:numId="30">
    <w:abstractNumId w:val="10"/>
  </w:num>
  <w:num w:numId="31">
    <w:abstractNumId w:val="19"/>
  </w:num>
  <w:num w:numId="32">
    <w:abstractNumId w:val="8"/>
  </w:num>
  <w:num w:numId="33">
    <w:abstractNumId w:val="14"/>
  </w:num>
  <w:num w:numId="34">
    <w:abstractNumId w:val="34"/>
  </w:num>
  <w:num w:numId="35">
    <w:abstractNumId w:val="25"/>
  </w:num>
  <w:num w:numId="36">
    <w:abstractNumId w:val="2"/>
  </w:num>
  <w:num w:numId="37">
    <w:abstractNumId w:val="9"/>
  </w:num>
  <w:num w:numId="38">
    <w:abstractNumId w:val="33"/>
  </w:num>
  <w:num w:numId="39">
    <w:abstractNumId w:val="5"/>
  </w:num>
  <w:num w:numId="40">
    <w:abstractNumId w:val="41"/>
  </w:num>
  <w:num w:numId="41">
    <w:abstractNumId w:val="2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E22"/>
    <w:rsid w:val="00050A5A"/>
    <w:rsid w:val="00071204"/>
    <w:rsid w:val="00097E22"/>
    <w:rsid w:val="000A5AFF"/>
    <w:rsid w:val="000C3E40"/>
    <w:rsid w:val="00104EED"/>
    <w:rsid w:val="00155136"/>
    <w:rsid w:val="00163A6F"/>
    <w:rsid w:val="0018380F"/>
    <w:rsid w:val="001901E1"/>
    <w:rsid w:val="00190C51"/>
    <w:rsid w:val="00195213"/>
    <w:rsid w:val="001A6850"/>
    <w:rsid w:val="001B25C1"/>
    <w:rsid w:val="001F30BA"/>
    <w:rsid w:val="002217BA"/>
    <w:rsid w:val="00230112"/>
    <w:rsid w:val="00264F9E"/>
    <w:rsid w:val="002804F0"/>
    <w:rsid w:val="002B0AF3"/>
    <w:rsid w:val="002C646D"/>
    <w:rsid w:val="0030127F"/>
    <w:rsid w:val="003170F6"/>
    <w:rsid w:val="003436B9"/>
    <w:rsid w:val="00347132"/>
    <w:rsid w:val="00351AE4"/>
    <w:rsid w:val="003552F9"/>
    <w:rsid w:val="00355F96"/>
    <w:rsid w:val="003762D9"/>
    <w:rsid w:val="00377766"/>
    <w:rsid w:val="003A766A"/>
    <w:rsid w:val="003C4879"/>
    <w:rsid w:val="003F074E"/>
    <w:rsid w:val="003F3F48"/>
    <w:rsid w:val="00412D89"/>
    <w:rsid w:val="00430C19"/>
    <w:rsid w:val="0044418A"/>
    <w:rsid w:val="004639F3"/>
    <w:rsid w:val="00475595"/>
    <w:rsid w:val="00484A51"/>
    <w:rsid w:val="004D5724"/>
    <w:rsid w:val="005072C9"/>
    <w:rsid w:val="0055724A"/>
    <w:rsid w:val="0056504F"/>
    <w:rsid w:val="00573F3A"/>
    <w:rsid w:val="005A6B4E"/>
    <w:rsid w:val="005B14B5"/>
    <w:rsid w:val="005C000C"/>
    <w:rsid w:val="005D2F2D"/>
    <w:rsid w:val="0060033F"/>
    <w:rsid w:val="006051A6"/>
    <w:rsid w:val="00605FE7"/>
    <w:rsid w:val="00623726"/>
    <w:rsid w:val="006239DC"/>
    <w:rsid w:val="0063036C"/>
    <w:rsid w:val="00647359"/>
    <w:rsid w:val="00661588"/>
    <w:rsid w:val="00666997"/>
    <w:rsid w:val="006B484C"/>
    <w:rsid w:val="006B4DB0"/>
    <w:rsid w:val="006C46B6"/>
    <w:rsid w:val="006E4E84"/>
    <w:rsid w:val="00730D0E"/>
    <w:rsid w:val="007316CD"/>
    <w:rsid w:val="0073210A"/>
    <w:rsid w:val="007342E1"/>
    <w:rsid w:val="00737621"/>
    <w:rsid w:val="0074053E"/>
    <w:rsid w:val="0078020D"/>
    <w:rsid w:val="00794EF7"/>
    <w:rsid w:val="007E0155"/>
    <w:rsid w:val="007E3B3A"/>
    <w:rsid w:val="008026B7"/>
    <w:rsid w:val="008044D8"/>
    <w:rsid w:val="00842097"/>
    <w:rsid w:val="00844065"/>
    <w:rsid w:val="008667CA"/>
    <w:rsid w:val="00885208"/>
    <w:rsid w:val="00893D22"/>
    <w:rsid w:val="008D6292"/>
    <w:rsid w:val="009032E3"/>
    <w:rsid w:val="0090650C"/>
    <w:rsid w:val="009334DB"/>
    <w:rsid w:val="00936D02"/>
    <w:rsid w:val="0096285F"/>
    <w:rsid w:val="00994A5A"/>
    <w:rsid w:val="009B5C30"/>
    <w:rsid w:val="009B6DB3"/>
    <w:rsid w:val="009F0976"/>
    <w:rsid w:val="00A01E81"/>
    <w:rsid w:val="00A1015E"/>
    <w:rsid w:val="00A403D2"/>
    <w:rsid w:val="00A47B18"/>
    <w:rsid w:val="00A553AD"/>
    <w:rsid w:val="00A67F52"/>
    <w:rsid w:val="00A94937"/>
    <w:rsid w:val="00AA18CE"/>
    <w:rsid w:val="00AD2539"/>
    <w:rsid w:val="00AD4792"/>
    <w:rsid w:val="00AF73EF"/>
    <w:rsid w:val="00B15393"/>
    <w:rsid w:val="00B15DF3"/>
    <w:rsid w:val="00B23F82"/>
    <w:rsid w:val="00B423E5"/>
    <w:rsid w:val="00B56AA6"/>
    <w:rsid w:val="00B61CE1"/>
    <w:rsid w:val="00B63257"/>
    <w:rsid w:val="00BD7630"/>
    <w:rsid w:val="00C041E2"/>
    <w:rsid w:val="00C27D8E"/>
    <w:rsid w:val="00C41592"/>
    <w:rsid w:val="00C41D2E"/>
    <w:rsid w:val="00C43EBF"/>
    <w:rsid w:val="00C4624A"/>
    <w:rsid w:val="00C667E4"/>
    <w:rsid w:val="00C87406"/>
    <w:rsid w:val="00C917D4"/>
    <w:rsid w:val="00CA450C"/>
    <w:rsid w:val="00CB0CE5"/>
    <w:rsid w:val="00CE0028"/>
    <w:rsid w:val="00CF223A"/>
    <w:rsid w:val="00CF3084"/>
    <w:rsid w:val="00D1503E"/>
    <w:rsid w:val="00D15E04"/>
    <w:rsid w:val="00D20FE9"/>
    <w:rsid w:val="00D26045"/>
    <w:rsid w:val="00D3460F"/>
    <w:rsid w:val="00D3663A"/>
    <w:rsid w:val="00D61B91"/>
    <w:rsid w:val="00D637A4"/>
    <w:rsid w:val="00D95E9E"/>
    <w:rsid w:val="00D977E0"/>
    <w:rsid w:val="00DA3173"/>
    <w:rsid w:val="00DB0472"/>
    <w:rsid w:val="00DC62C4"/>
    <w:rsid w:val="00DC79E7"/>
    <w:rsid w:val="00DF173B"/>
    <w:rsid w:val="00DF1863"/>
    <w:rsid w:val="00E1303A"/>
    <w:rsid w:val="00E31227"/>
    <w:rsid w:val="00E647A9"/>
    <w:rsid w:val="00E72840"/>
    <w:rsid w:val="00EB1F0E"/>
    <w:rsid w:val="00EB47CC"/>
    <w:rsid w:val="00ED131E"/>
    <w:rsid w:val="00EE3997"/>
    <w:rsid w:val="00EE560C"/>
    <w:rsid w:val="00EF3C91"/>
    <w:rsid w:val="00F03A30"/>
    <w:rsid w:val="00F03B84"/>
    <w:rsid w:val="00F0577E"/>
    <w:rsid w:val="00F138B3"/>
    <w:rsid w:val="00F23A3A"/>
    <w:rsid w:val="00F249D2"/>
    <w:rsid w:val="00F27978"/>
    <w:rsid w:val="00F44530"/>
    <w:rsid w:val="00F6321C"/>
    <w:rsid w:val="00F63D1A"/>
    <w:rsid w:val="00F64A05"/>
    <w:rsid w:val="00F764BC"/>
    <w:rsid w:val="00F80454"/>
    <w:rsid w:val="00F91601"/>
    <w:rsid w:val="00FB3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C1CF5"/>
  <w15:docId w15:val="{5B53E6DF-2D18-4348-8D75-CBD260DE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D22"/>
    <w:pPr>
      <w:jc w:val="both"/>
    </w:pPr>
  </w:style>
  <w:style w:type="paragraph" w:styleId="Heading1">
    <w:name w:val="heading 1"/>
    <w:basedOn w:val="Normal"/>
    <w:next w:val="Normal"/>
    <w:link w:val="Heading1Char"/>
    <w:uiPriority w:val="9"/>
    <w:qFormat/>
    <w:rsid w:val="00484A51"/>
    <w:pPr>
      <w:keepNext/>
      <w:keepLines/>
      <w:pBdr>
        <w:bottom w:val="single" w:sz="12" w:space="1" w:color="808080" w:themeColor="background1" w:themeShade="80"/>
      </w:pBdr>
      <w:spacing w:before="480" w:after="360"/>
      <w:outlineLvl w:val="0"/>
    </w:pPr>
    <w:rPr>
      <w:rFonts w:eastAsiaTheme="majorEastAsia" w:cstheme="majorBidi"/>
      <w:bCs/>
      <w:color w:val="C9282D" w:themeColor="accent2"/>
      <w:sz w:val="40"/>
      <w:szCs w:val="28"/>
    </w:rPr>
  </w:style>
  <w:style w:type="paragraph" w:styleId="Heading2">
    <w:name w:val="heading 2"/>
    <w:basedOn w:val="Normal"/>
    <w:next w:val="Normal"/>
    <w:link w:val="Heading2Char"/>
    <w:uiPriority w:val="9"/>
    <w:unhideWhenUsed/>
    <w:qFormat/>
    <w:rsid w:val="00F03A30"/>
    <w:pPr>
      <w:keepNext/>
      <w:keepLines/>
      <w:spacing w:before="360" w:after="240"/>
      <w:outlineLvl w:val="1"/>
    </w:pPr>
    <w:rPr>
      <w:rFonts w:eastAsiaTheme="majorEastAsia" w:cstheme="majorBidi"/>
      <w:b/>
      <w:bCs/>
      <w:color w:val="545E60" w:themeColor="accent1" w:themeShade="BF"/>
      <w:sz w:val="32"/>
      <w:szCs w:val="26"/>
    </w:rPr>
  </w:style>
  <w:style w:type="paragraph" w:styleId="Heading3">
    <w:name w:val="heading 3"/>
    <w:basedOn w:val="Normal"/>
    <w:next w:val="Normal"/>
    <w:link w:val="Heading3Char"/>
    <w:uiPriority w:val="9"/>
    <w:unhideWhenUsed/>
    <w:qFormat/>
    <w:rsid w:val="00F03A30"/>
    <w:pPr>
      <w:keepNext/>
      <w:keepLines/>
      <w:spacing w:before="200" w:after="120"/>
      <w:outlineLvl w:val="2"/>
    </w:pPr>
    <w:rPr>
      <w:rFonts w:eastAsiaTheme="majorEastAsia" w:cstheme="majorBidi"/>
      <w:b/>
      <w:bCs/>
      <w:color w:val="545E60" w:themeColor="accent1" w:themeShade="BF"/>
      <w:sz w:val="28"/>
    </w:rPr>
  </w:style>
  <w:style w:type="paragraph" w:styleId="Heading4">
    <w:name w:val="heading 4"/>
    <w:basedOn w:val="Normal"/>
    <w:next w:val="Normal"/>
    <w:link w:val="Heading4Char"/>
    <w:uiPriority w:val="9"/>
    <w:unhideWhenUsed/>
    <w:qFormat/>
    <w:rsid w:val="00B56AA6"/>
    <w:pPr>
      <w:keepNext/>
      <w:keepLines/>
      <w:spacing w:before="200" w:after="0"/>
      <w:ind w:left="567"/>
      <w:outlineLvl w:val="3"/>
    </w:pPr>
    <w:rPr>
      <w:rFonts w:eastAsiaTheme="majorEastAsia" w:cstheme="majorBidi"/>
      <w:b/>
      <w:bCs/>
      <w:i/>
      <w:iCs/>
      <w:color w:val="545E60" w:themeColor="accent1" w:themeShade="BF"/>
      <w:sz w:val="24"/>
    </w:rPr>
  </w:style>
  <w:style w:type="paragraph" w:styleId="Heading5">
    <w:name w:val="heading 5"/>
    <w:basedOn w:val="Normal"/>
    <w:next w:val="Normal"/>
    <w:link w:val="Heading5Char"/>
    <w:uiPriority w:val="9"/>
    <w:semiHidden/>
    <w:unhideWhenUsed/>
    <w:rsid w:val="00F03A30"/>
    <w:pPr>
      <w:keepNext/>
      <w:keepLines/>
      <w:spacing w:before="200" w:after="0"/>
      <w:outlineLvl w:val="4"/>
    </w:pPr>
    <w:rPr>
      <w:rFonts w:eastAsiaTheme="majorEastAsia" w:cstheme="majorBidi"/>
      <w:color w:val="383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51"/>
    <w:rPr>
      <w:rFonts w:eastAsiaTheme="majorEastAsia" w:cstheme="majorBidi"/>
      <w:bCs/>
      <w:color w:val="C9282D" w:themeColor="accent2"/>
      <w:sz w:val="40"/>
      <w:szCs w:val="28"/>
    </w:rPr>
  </w:style>
  <w:style w:type="character" w:customStyle="1" w:styleId="Heading2Char">
    <w:name w:val="Heading 2 Char"/>
    <w:basedOn w:val="DefaultParagraphFont"/>
    <w:link w:val="Heading2"/>
    <w:uiPriority w:val="9"/>
    <w:rsid w:val="00F03A30"/>
    <w:rPr>
      <w:rFonts w:eastAsiaTheme="majorEastAsia" w:cstheme="majorBidi"/>
      <w:b/>
      <w:bCs/>
      <w:color w:val="545E60" w:themeColor="accent1" w:themeShade="BF"/>
      <w:sz w:val="32"/>
      <w:szCs w:val="26"/>
    </w:rPr>
  </w:style>
  <w:style w:type="character" w:customStyle="1" w:styleId="Heading3Char">
    <w:name w:val="Heading 3 Char"/>
    <w:basedOn w:val="DefaultParagraphFont"/>
    <w:link w:val="Heading3"/>
    <w:uiPriority w:val="9"/>
    <w:rsid w:val="00F03A30"/>
    <w:rPr>
      <w:rFonts w:eastAsiaTheme="majorEastAsia" w:cstheme="majorBidi"/>
      <w:b/>
      <w:bCs/>
      <w:color w:val="545E60" w:themeColor="accent1" w:themeShade="BF"/>
      <w:sz w:val="28"/>
    </w:rPr>
  </w:style>
  <w:style w:type="character" w:customStyle="1" w:styleId="Heading4Char">
    <w:name w:val="Heading 4 Char"/>
    <w:basedOn w:val="DefaultParagraphFont"/>
    <w:link w:val="Heading4"/>
    <w:uiPriority w:val="9"/>
    <w:rsid w:val="00B56AA6"/>
    <w:rPr>
      <w:rFonts w:eastAsiaTheme="majorEastAsia" w:cstheme="majorBidi"/>
      <w:b/>
      <w:bCs/>
      <w:i/>
      <w:iCs/>
      <w:color w:val="545E60" w:themeColor="accent1" w:themeShade="BF"/>
      <w:sz w:val="24"/>
    </w:rPr>
  </w:style>
  <w:style w:type="character" w:customStyle="1" w:styleId="Heading5Char">
    <w:name w:val="Heading 5 Char"/>
    <w:basedOn w:val="DefaultParagraphFont"/>
    <w:link w:val="Heading5"/>
    <w:uiPriority w:val="9"/>
    <w:semiHidden/>
    <w:rsid w:val="00F03A30"/>
    <w:rPr>
      <w:rFonts w:eastAsiaTheme="majorEastAsia" w:cstheme="majorBidi"/>
      <w:color w:val="383F40" w:themeColor="accent1" w:themeShade="7F"/>
    </w:rPr>
  </w:style>
  <w:style w:type="paragraph" w:styleId="Title">
    <w:name w:val="Title"/>
    <w:basedOn w:val="Normal"/>
    <w:next w:val="Normal"/>
    <w:link w:val="TitleChar"/>
    <w:uiPriority w:val="10"/>
    <w:qFormat/>
    <w:rsid w:val="00F03A30"/>
    <w:pPr>
      <w:pBdr>
        <w:bottom w:val="single" w:sz="18" w:space="4" w:color="E2E5E6" w:themeColor="accent1" w:themeTint="33"/>
      </w:pBdr>
      <w:spacing w:after="300" w:line="240" w:lineRule="auto"/>
      <w:contextualSpacing/>
      <w:jc w:val="right"/>
    </w:pPr>
    <w:rPr>
      <w:rFonts w:eastAsiaTheme="majorEastAsia" w:cstheme="majorBidi"/>
      <w:i/>
      <w:color w:val="E2E5E6" w:themeColor="accent1" w:themeTint="33"/>
      <w:spacing w:val="5"/>
      <w:kern w:val="28"/>
      <w:sz w:val="72"/>
      <w:szCs w:val="52"/>
    </w:rPr>
  </w:style>
  <w:style w:type="character" w:customStyle="1" w:styleId="TitleChar">
    <w:name w:val="Title Char"/>
    <w:basedOn w:val="DefaultParagraphFont"/>
    <w:link w:val="Title"/>
    <w:uiPriority w:val="10"/>
    <w:rsid w:val="00F03A30"/>
    <w:rPr>
      <w:rFonts w:eastAsiaTheme="majorEastAsia" w:cstheme="majorBidi"/>
      <w:i/>
      <w:color w:val="E2E5E6" w:themeColor="accent1" w:themeTint="33"/>
      <w:spacing w:val="5"/>
      <w:kern w:val="28"/>
      <w:sz w:val="72"/>
      <w:szCs w:val="52"/>
    </w:rPr>
  </w:style>
  <w:style w:type="paragraph" w:styleId="Subtitle">
    <w:name w:val="Subtitle"/>
    <w:basedOn w:val="Normal"/>
    <w:next w:val="Normal"/>
    <w:link w:val="SubtitleChar"/>
    <w:uiPriority w:val="11"/>
    <w:qFormat/>
    <w:rsid w:val="00F03A30"/>
    <w:pPr>
      <w:numPr>
        <w:ilvl w:val="1"/>
      </w:numPr>
      <w:jc w:val="right"/>
    </w:pPr>
    <w:rPr>
      <w:rFonts w:eastAsiaTheme="majorEastAsia" w:cstheme="majorBidi"/>
      <w:i/>
      <w:iCs/>
      <w:color w:val="E2E5E6" w:themeColor="accent1" w:themeTint="33"/>
      <w:spacing w:val="15"/>
      <w:sz w:val="36"/>
      <w:szCs w:val="24"/>
    </w:rPr>
  </w:style>
  <w:style w:type="character" w:customStyle="1" w:styleId="SubtitleChar">
    <w:name w:val="Subtitle Char"/>
    <w:basedOn w:val="DefaultParagraphFont"/>
    <w:link w:val="Subtitle"/>
    <w:uiPriority w:val="11"/>
    <w:rsid w:val="00F03A30"/>
    <w:rPr>
      <w:rFonts w:eastAsiaTheme="majorEastAsia" w:cstheme="majorBidi"/>
      <w:i/>
      <w:iCs/>
      <w:color w:val="E2E5E6" w:themeColor="accent1" w:themeTint="33"/>
      <w:spacing w:val="15"/>
      <w:sz w:val="36"/>
      <w:szCs w:val="24"/>
    </w:rPr>
  </w:style>
  <w:style w:type="paragraph" w:styleId="TOCHeading">
    <w:name w:val="TOC Heading"/>
    <w:basedOn w:val="Heading1"/>
    <w:next w:val="Normal"/>
    <w:uiPriority w:val="39"/>
    <w:unhideWhenUsed/>
    <w:qFormat/>
    <w:rsid w:val="00F03A30"/>
    <w:pPr>
      <w:pBdr>
        <w:bottom w:val="single" w:sz="12" w:space="1" w:color="717F81" w:themeColor="accent1"/>
      </w:pBdr>
      <w:spacing w:after="240"/>
      <w:outlineLvl w:val="9"/>
    </w:pPr>
    <w:rPr>
      <w:lang w:eastAsia="ja-JP"/>
    </w:rPr>
  </w:style>
  <w:style w:type="character" w:styleId="PlaceholderText">
    <w:name w:val="Placeholder Text"/>
    <w:basedOn w:val="DefaultParagraphFont"/>
    <w:uiPriority w:val="99"/>
    <w:semiHidden/>
    <w:rsid w:val="00F03A30"/>
    <w:rPr>
      <w:color w:val="808080"/>
    </w:rPr>
  </w:style>
  <w:style w:type="paragraph" w:styleId="BalloonText">
    <w:name w:val="Balloon Text"/>
    <w:basedOn w:val="Normal"/>
    <w:link w:val="BalloonTextChar"/>
    <w:uiPriority w:val="99"/>
    <w:semiHidden/>
    <w:unhideWhenUsed/>
    <w:rsid w:val="00F0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30"/>
    <w:rPr>
      <w:rFonts w:ascii="Tahoma" w:hAnsi="Tahoma" w:cs="Tahoma"/>
      <w:sz w:val="16"/>
      <w:szCs w:val="16"/>
    </w:rPr>
  </w:style>
  <w:style w:type="paragraph" w:styleId="Header">
    <w:name w:val="header"/>
    <w:basedOn w:val="Normal"/>
    <w:link w:val="HeaderChar"/>
    <w:uiPriority w:val="99"/>
    <w:unhideWhenUsed/>
    <w:rsid w:val="00DF1863"/>
    <w:pPr>
      <w:tabs>
        <w:tab w:val="center" w:pos="4513"/>
        <w:tab w:val="right" w:pos="9026"/>
      </w:tabs>
      <w:spacing w:after="0" w:line="240" w:lineRule="auto"/>
    </w:pPr>
    <w:rPr>
      <w:color w:val="717F81" w:themeColor="accent1"/>
      <w:sz w:val="20"/>
    </w:rPr>
  </w:style>
  <w:style w:type="character" w:customStyle="1" w:styleId="HeaderChar">
    <w:name w:val="Header Char"/>
    <w:basedOn w:val="DefaultParagraphFont"/>
    <w:link w:val="Header"/>
    <w:uiPriority w:val="99"/>
    <w:rsid w:val="00DF1863"/>
    <w:rPr>
      <w:color w:val="717F81" w:themeColor="accent1"/>
      <w:sz w:val="20"/>
    </w:rPr>
  </w:style>
  <w:style w:type="paragraph" w:styleId="Footer">
    <w:name w:val="footer"/>
    <w:basedOn w:val="Normal"/>
    <w:link w:val="FooterChar"/>
    <w:uiPriority w:val="99"/>
    <w:unhideWhenUsed/>
    <w:qFormat/>
    <w:rsid w:val="00F44530"/>
    <w:pPr>
      <w:pBdr>
        <w:top w:val="single" w:sz="4" w:space="1" w:color="717F81" w:themeColor="accent1"/>
        <w:left w:val="single" w:sz="4" w:space="4" w:color="717F81" w:themeColor="accent1"/>
      </w:pBdr>
      <w:tabs>
        <w:tab w:val="center" w:pos="4513"/>
        <w:tab w:val="right" w:pos="9729"/>
      </w:tabs>
      <w:spacing w:after="0" w:line="240" w:lineRule="auto"/>
    </w:pPr>
    <w:rPr>
      <w:color w:val="717F81" w:themeColor="accent1"/>
      <w:sz w:val="20"/>
    </w:rPr>
  </w:style>
  <w:style w:type="character" w:customStyle="1" w:styleId="FooterChar">
    <w:name w:val="Footer Char"/>
    <w:basedOn w:val="DefaultParagraphFont"/>
    <w:link w:val="Footer"/>
    <w:uiPriority w:val="99"/>
    <w:rsid w:val="00F44530"/>
    <w:rPr>
      <w:color w:val="717F81" w:themeColor="accent1"/>
      <w:sz w:val="20"/>
    </w:rPr>
  </w:style>
  <w:style w:type="paragraph" w:styleId="TOC1">
    <w:name w:val="toc 1"/>
    <w:basedOn w:val="Normal"/>
    <w:next w:val="Normal"/>
    <w:autoRedefine/>
    <w:uiPriority w:val="39"/>
    <w:unhideWhenUsed/>
    <w:qFormat/>
    <w:rsid w:val="00F23A3A"/>
    <w:pPr>
      <w:tabs>
        <w:tab w:val="right" w:leader="dot" w:pos="9742"/>
      </w:tabs>
      <w:spacing w:after="100"/>
    </w:pPr>
    <w:rPr>
      <w:b/>
      <w:color w:val="545E60" w:themeColor="accent1" w:themeShade="BF"/>
      <w:sz w:val="28"/>
    </w:rPr>
  </w:style>
  <w:style w:type="paragraph" w:styleId="TOC2">
    <w:name w:val="toc 2"/>
    <w:basedOn w:val="Normal"/>
    <w:next w:val="Normal"/>
    <w:autoRedefine/>
    <w:uiPriority w:val="39"/>
    <w:unhideWhenUsed/>
    <w:qFormat/>
    <w:rsid w:val="0074053E"/>
    <w:pPr>
      <w:tabs>
        <w:tab w:val="right" w:leader="dot" w:pos="9742"/>
      </w:tabs>
      <w:spacing w:after="100"/>
      <w:ind w:left="284"/>
    </w:pPr>
    <w:rPr>
      <w:color w:val="545E60" w:themeColor="accent1" w:themeShade="BF"/>
      <w:sz w:val="24"/>
    </w:rPr>
  </w:style>
  <w:style w:type="paragraph" w:styleId="TOC3">
    <w:name w:val="toc 3"/>
    <w:basedOn w:val="Normal"/>
    <w:next w:val="Normal"/>
    <w:autoRedefine/>
    <w:uiPriority w:val="39"/>
    <w:unhideWhenUsed/>
    <w:qFormat/>
    <w:rsid w:val="0074053E"/>
    <w:pPr>
      <w:tabs>
        <w:tab w:val="right" w:leader="dot" w:pos="9742"/>
      </w:tabs>
      <w:spacing w:after="100"/>
      <w:ind w:left="567"/>
    </w:pPr>
    <w:rPr>
      <w:color w:val="545E60" w:themeColor="accent1" w:themeShade="BF"/>
    </w:rPr>
  </w:style>
  <w:style w:type="character" w:styleId="Hyperlink">
    <w:name w:val="Hyperlink"/>
    <w:basedOn w:val="DefaultParagraphFont"/>
    <w:uiPriority w:val="99"/>
    <w:unhideWhenUsed/>
    <w:rsid w:val="00F249D2"/>
    <w:rPr>
      <w:color w:val="0000FF" w:themeColor="hyperlink"/>
      <w:u w:val="single"/>
    </w:rPr>
  </w:style>
  <w:style w:type="table" w:styleId="TableGrid">
    <w:name w:val="Table Grid"/>
    <w:basedOn w:val="TableNormal"/>
    <w:uiPriority w:val="59"/>
    <w:rsid w:val="008D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D3460F"/>
    <w:pPr>
      <w:spacing w:after="0" w:line="240" w:lineRule="auto"/>
    </w:pPr>
    <w:rPr>
      <w:color w:val="545E60" w:themeColor="accent1" w:themeShade="BF"/>
    </w:r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insideV w:val="single" w:sz="4" w:space="0" w:color="A9B2B3" w:themeColor="accent1" w:themeTint="99"/>
      </w:tblBorders>
    </w:tblPr>
    <w:tblStylePr w:type="firstRow">
      <w:rPr>
        <w:b/>
        <w:bCs/>
      </w:rPr>
      <w:tblPr/>
      <w:tcPr>
        <w:tcBorders>
          <w:bottom w:val="single" w:sz="12" w:space="0" w:color="A9B2B3" w:themeColor="accent1" w:themeTint="99"/>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GridTable-Accent1">
    <w:name w:val="SAGE Grid Table - Accent 1"/>
    <w:basedOn w:val="GridTable6Colorful-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insideV w:val="single" w:sz="4" w:space="0" w:color="717F81" w:themeColor="accent1"/>
      </w:tblBorders>
    </w:tblPr>
    <w:tblStylePr w:type="firstRow">
      <w:rPr>
        <w:b/>
        <w:bCs/>
      </w:rPr>
      <w:tblPr/>
      <w:tcPr>
        <w:tcBorders>
          <w:bottom w:val="single" w:sz="12" w:space="0" w:color="717F81" w:themeColor="accent1"/>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styleId="ListParagraph">
    <w:name w:val="List Paragraph"/>
    <w:basedOn w:val="Normal"/>
    <w:uiPriority w:val="34"/>
    <w:qFormat/>
    <w:rsid w:val="00DC79E7"/>
    <w:pPr>
      <w:ind w:left="720"/>
      <w:contextualSpacing/>
      <w:jc w:val="left"/>
    </w:pPr>
  </w:style>
  <w:style w:type="character" w:styleId="IntenseEmphasis">
    <w:name w:val="Intense Emphasis"/>
    <w:basedOn w:val="DefaultParagraphFont"/>
    <w:uiPriority w:val="21"/>
    <w:qFormat/>
    <w:rsid w:val="001901E1"/>
    <w:rPr>
      <w:b/>
      <w:bCs/>
      <w:i/>
      <w:iCs/>
      <w:color w:val="717F81" w:themeColor="accent1"/>
    </w:rPr>
  </w:style>
  <w:style w:type="table" w:styleId="ListTable4-Accent1">
    <w:name w:val="List Table 4 Accent 1"/>
    <w:basedOn w:val="TableNormal"/>
    <w:uiPriority w:val="49"/>
    <w:rsid w:val="00D3460F"/>
    <w:pPr>
      <w:spacing w:after="0" w:line="240" w:lineRule="auto"/>
    </w:p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tblBorders>
    </w:tblPr>
    <w:tblStylePr w:type="firstRow">
      <w:rPr>
        <w:b/>
        <w:bCs/>
        <w:color w:val="FFFFFF" w:themeColor="background1"/>
      </w:rPr>
      <w:tblPr/>
      <w:tcPr>
        <w:tcBorders>
          <w:top w:val="single" w:sz="4" w:space="0" w:color="717F81" w:themeColor="accent1"/>
          <w:left w:val="single" w:sz="4" w:space="0" w:color="717F81" w:themeColor="accent1"/>
          <w:bottom w:val="single" w:sz="4" w:space="0" w:color="717F81" w:themeColor="accent1"/>
          <w:right w:val="single" w:sz="4" w:space="0" w:color="717F81" w:themeColor="accent1"/>
          <w:insideH w:val="nil"/>
        </w:tcBorders>
        <w:shd w:val="clear" w:color="auto" w:fill="717F81" w:themeFill="accent1"/>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ListTable-Accent1">
    <w:name w:val="SAGE List Table - Accent 1"/>
    <w:basedOn w:val="ListTable4-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tblBorders>
    </w:tblPr>
    <w:tblStylePr w:type="firstRow">
      <w:rPr>
        <w:b/>
        <w:bCs/>
        <w:color w:val="auto"/>
      </w:rPr>
      <w:tblPr/>
      <w:tcPr>
        <w:tcBorders>
          <w:top w:val="single" w:sz="4" w:space="0" w:color="717F81" w:themeColor="accent1"/>
          <w:left w:val="single" w:sz="4" w:space="0" w:color="717F81" w:themeColor="accent1"/>
          <w:bottom w:val="single" w:sz="12" w:space="0" w:color="717F81" w:themeColor="accent1"/>
          <w:right w:val="single" w:sz="4" w:space="0" w:color="717F81" w:themeColor="accent1"/>
          <w:insideH w:val="nil"/>
          <w:insideV w:val="nil"/>
          <w:tl2br w:val="nil"/>
          <w:tr2bl w:val="nil"/>
        </w:tcBorders>
        <w:shd w:val="clear" w:color="auto" w:fill="E2E5E6" w:themeFill="accent1" w:themeFillTint="33"/>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customStyle="1" w:styleId="Default">
    <w:name w:val="Default"/>
    <w:rsid w:val="007E3B3A"/>
    <w:pPr>
      <w:autoSpaceDE w:val="0"/>
      <w:autoSpaceDN w:val="0"/>
      <w:adjustRightInd w:val="0"/>
      <w:spacing w:after="0" w:line="240" w:lineRule="auto"/>
    </w:pPr>
    <w:rPr>
      <w:rFonts w:ascii="Calibri" w:hAnsi="Calibri" w:cs="Calibri"/>
      <w:color w:val="000000"/>
      <w:sz w:val="24"/>
      <w:szCs w:val="24"/>
    </w:rPr>
  </w:style>
  <w:style w:type="paragraph" w:styleId="BodyTextIndent">
    <w:name w:val="Body Text Indent"/>
    <w:basedOn w:val="Normal"/>
    <w:link w:val="BodyTextIndentChar"/>
    <w:rsid w:val="00195213"/>
    <w:pPr>
      <w:spacing w:after="120" w:line="240" w:lineRule="auto"/>
      <w:ind w:left="283"/>
    </w:pPr>
    <w:rPr>
      <w:rFonts w:ascii="Arial" w:eastAsia="Times New Roman" w:hAnsi="Arial" w:cs="Times New Roman"/>
      <w:szCs w:val="24"/>
      <w:lang w:eastAsia="en-AU"/>
    </w:rPr>
  </w:style>
  <w:style w:type="character" w:customStyle="1" w:styleId="BodyTextIndentChar">
    <w:name w:val="Body Text Indent Char"/>
    <w:basedOn w:val="DefaultParagraphFont"/>
    <w:link w:val="BodyTextIndent"/>
    <w:rsid w:val="00195213"/>
    <w:rPr>
      <w:rFonts w:ascii="Arial" w:eastAsia="Times New Roman" w:hAnsi="Arial" w:cs="Times New Roman"/>
      <w:szCs w:val="24"/>
      <w:lang w:eastAsia="en-AU"/>
    </w:rPr>
  </w:style>
  <w:style w:type="paragraph" w:customStyle="1" w:styleId="Normal5indent">
    <w:name w:val="Normal .5 indent"/>
    <w:basedOn w:val="Normal"/>
    <w:qFormat/>
    <w:rsid w:val="00B56AA6"/>
    <w:pPr>
      <w:spacing w:after="240" w:line="240" w:lineRule="auto"/>
      <w:ind w:left="284"/>
    </w:pPr>
    <w:rPr>
      <w:rFonts w:eastAsia="Times New Roman" w:cs="Times New Roman"/>
      <w:szCs w:val="24"/>
      <w:lang w:eastAsia="en-AU"/>
    </w:rPr>
  </w:style>
  <w:style w:type="paragraph" w:customStyle="1" w:styleId="Normal15">
    <w:name w:val="Normal 1.5"/>
    <w:basedOn w:val="Default"/>
    <w:qFormat/>
    <w:rsid w:val="00B56AA6"/>
    <w:pPr>
      <w:spacing w:after="240"/>
      <w:ind w:left="851"/>
    </w:pPr>
    <w:rPr>
      <w:rFonts w:asciiTheme="minorHAnsi" w:eastAsia="Calibri" w:hAnsiTheme="minorHAnsi" w:cs="Arial"/>
      <w:sz w:val="22"/>
      <w:szCs w:val="22"/>
      <w:lang w:eastAsia="en-AU"/>
    </w:rPr>
  </w:style>
  <w:style w:type="paragraph" w:customStyle="1" w:styleId="Normal20">
    <w:name w:val="Normal 2.0"/>
    <w:basedOn w:val="Normal15"/>
    <w:qFormat/>
    <w:rsid w:val="00195213"/>
    <w:pPr>
      <w:ind w:left="1134"/>
    </w:pPr>
  </w:style>
  <w:style w:type="paragraph" w:customStyle="1" w:styleId="Dot1cm">
    <w:name w:val="Dot 1cm"/>
    <w:basedOn w:val="ListParagraph"/>
    <w:autoRedefine/>
    <w:qFormat/>
    <w:rsid w:val="0018380F"/>
    <w:pPr>
      <w:numPr>
        <w:numId w:val="15"/>
      </w:numPr>
      <w:spacing w:after="240" w:line="240" w:lineRule="auto"/>
      <w:ind w:left="1134" w:hanging="567"/>
      <w:contextualSpacing w:val="0"/>
    </w:pPr>
    <w:rPr>
      <w:rFonts w:eastAsia="Times New Roman" w:cstheme="minorHAnsi"/>
      <w:szCs w:val="24"/>
      <w:lang w:eastAsia="en-AU"/>
    </w:rPr>
  </w:style>
  <w:style w:type="paragraph" w:customStyle="1" w:styleId="Dash2">
    <w:name w:val="Dash 2"/>
    <w:basedOn w:val="ListParagraph"/>
    <w:qFormat/>
    <w:rsid w:val="00B56AA6"/>
    <w:pPr>
      <w:numPr>
        <w:numId w:val="16"/>
      </w:numPr>
      <w:tabs>
        <w:tab w:val="left" w:pos="567"/>
        <w:tab w:val="left" w:pos="1701"/>
      </w:tabs>
      <w:spacing w:after="240" w:line="240" w:lineRule="auto"/>
      <w:ind w:left="1701" w:hanging="567"/>
      <w:contextualSpacing w:val="0"/>
    </w:pPr>
    <w:rPr>
      <w:rFonts w:eastAsia="Times New Roman" w:cstheme="minorHAnsi"/>
      <w:szCs w:val="24"/>
      <w:lang w:eastAsia="en-AU"/>
    </w:rPr>
  </w:style>
  <w:style w:type="paragraph" w:customStyle="1" w:styleId="Dot15cm">
    <w:name w:val="Dot 1.5cm"/>
    <w:basedOn w:val="Dot1cm"/>
    <w:qFormat/>
    <w:rsid w:val="00195213"/>
    <w:pPr>
      <w:numPr>
        <w:numId w:val="26"/>
      </w:numPr>
      <w:tabs>
        <w:tab w:val="left" w:pos="1418"/>
      </w:tabs>
      <w:ind w:left="1418" w:hanging="567"/>
    </w:pPr>
  </w:style>
  <w:style w:type="paragraph" w:customStyle="1" w:styleId="Normal5cm">
    <w:name w:val="Normal .5cm"/>
    <w:basedOn w:val="Normal"/>
    <w:link w:val="Normal5cmChar"/>
    <w:qFormat/>
    <w:rsid w:val="00195213"/>
    <w:pPr>
      <w:spacing w:after="240" w:line="240" w:lineRule="auto"/>
      <w:ind w:left="284"/>
    </w:pPr>
    <w:rPr>
      <w:rFonts w:ascii="Arial" w:eastAsia="Times New Roman" w:hAnsi="Arial" w:cs="Times New Roman"/>
      <w:szCs w:val="24"/>
      <w:lang w:eastAsia="en-AU"/>
    </w:rPr>
  </w:style>
  <w:style w:type="paragraph" w:customStyle="1" w:styleId="Dot2CM">
    <w:name w:val="Dot 2CM"/>
    <w:basedOn w:val="Dot1cm"/>
    <w:qFormat/>
    <w:rsid w:val="00195213"/>
    <w:pPr>
      <w:numPr>
        <w:numId w:val="0"/>
      </w:numPr>
      <w:tabs>
        <w:tab w:val="num" w:pos="720"/>
      </w:tabs>
      <w:ind w:left="1701" w:hanging="567"/>
    </w:pPr>
  </w:style>
  <w:style w:type="paragraph" w:customStyle="1" w:styleId="Dash3">
    <w:name w:val="Dash 3"/>
    <w:basedOn w:val="Normal"/>
    <w:qFormat/>
    <w:rsid w:val="00195213"/>
    <w:pPr>
      <w:numPr>
        <w:numId w:val="20"/>
      </w:numPr>
      <w:tabs>
        <w:tab w:val="left" w:pos="567"/>
        <w:tab w:val="left" w:pos="2268"/>
      </w:tabs>
      <w:spacing w:after="240" w:line="240" w:lineRule="auto"/>
      <w:ind w:left="2268" w:hanging="567"/>
      <w:jc w:val="left"/>
    </w:pPr>
    <w:rPr>
      <w:rFonts w:ascii="Arial" w:eastAsia="Times New Roman" w:hAnsi="Arial" w:cs="Arial"/>
      <w:szCs w:val="24"/>
      <w:lang w:eastAsia="en-AU"/>
    </w:rPr>
  </w:style>
  <w:style w:type="paragraph" w:customStyle="1" w:styleId="Normal1cm">
    <w:name w:val="Normal 1cm"/>
    <w:basedOn w:val="Normal5cm"/>
    <w:link w:val="Normal1cmChar"/>
    <w:qFormat/>
    <w:rsid w:val="00B56AA6"/>
    <w:pPr>
      <w:ind w:left="567"/>
    </w:pPr>
    <w:rPr>
      <w:rFonts w:asciiTheme="minorHAnsi" w:hAnsiTheme="minorHAnsi" w:cstheme="minorHAnsi"/>
    </w:rPr>
  </w:style>
  <w:style w:type="paragraph" w:customStyle="1" w:styleId="NormalIndent1cm">
    <w:name w:val="Normal Indent 1cm"/>
    <w:basedOn w:val="Normal"/>
    <w:qFormat/>
    <w:rsid w:val="00CA450C"/>
    <w:pPr>
      <w:spacing w:after="240" w:line="240" w:lineRule="auto"/>
      <w:ind w:left="567"/>
      <w:jc w:val="left"/>
    </w:pPr>
    <w:rPr>
      <w:rFonts w:ascii="Arial" w:eastAsia="Times New Roman" w:hAnsi="Arial" w:cs="Times New Roman"/>
      <w:szCs w:val="24"/>
      <w:lang w:eastAsia="en-AU"/>
    </w:rPr>
  </w:style>
  <w:style w:type="character" w:customStyle="1" w:styleId="Normal5cmChar">
    <w:name w:val="Normal .5cm Char"/>
    <w:basedOn w:val="DefaultParagraphFont"/>
    <w:link w:val="Normal5cm"/>
    <w:rsid w:val="00B56AA6"/>
    <w:rPr>
      <w:rFonts w:ascii="Arial" w:eastAsia="Times New Roman" w:hAnsi="Arial" w:cs="Times New Roman"/>
      <w:szCs w:val="24"/>
      <w:lang w:eastAsia="en-AU"/>
    </w:rPr>
  </w:style>
  <w:style w:type="character" w:customStyle="1" w:styleId="Normal1cmChar">
    <w:name w:val="Normal 1cm Char"/>
    <w:basedOn w:val="Normal5cmChar"/>
    <w:link w:val="Normal1cm"/>
    <w:rsid w:val="00B56AA6"/>
    <w:rPr>
      <w:rFonts w:ascii="Arial" w:eastAsia="Times New Roman" w:hAnsi="Arial" w:cstheme="minorHAnsi"/>
      <w:szCs w:val="24"/>
      <w:lang w:eastAsia="en-AU"/>
    </w:rPr>
  </w:style>
  <w:style w:type="paragraph" w:customStyle="1" w:styleId="Dot5">
    <w:name w:val="Dot .5"/>
    <w:basedOn w:val="Normal"/>
    <w:qFormat/>
    <w:rsid w:val="006C46B6"/>
    <w:pPr>
      <w:numPr>
        <w:numId w:val="28"/>
      </w:numPr>
      <w:tabs>
        <w:tab w:val="left" w:pos="851"/>
      </w:tabs>
      <w:ind w:left="851" w:hanging="567"/>
    </w:pPr>
    <w:rPr>
      <w:rFonts w:eastAsia="Times New Roman" w:cs="Arial"/>
      <w:lang w:eastAsia="en-AU"/>
    </w:rPr>
  </w:style>
  <w:style w:type="paragraph" w:customStyle="1" w:styleId="Dash15">
    <w:name w:val="Dash 1.5"/>
    <w:basedOn w:val="Normal"/>
    <w:qFormat/>
    <w:rsid w:val="006C46B6"/>
    <w:pPr>
      <w:numPr>
        <w:numId w:val="29"/>
      </w:numPr>
      <w:tabs>
        <w:tab w:val="left" w:pos="1418"/>
      </w:tabs>
      <w:spacing w:after="240" w:line="240" w:lineRule="auto"/>
      <w:ind w:left="1418" w:hanging="567"/>
    </w:pPr>
    <w:rPr>
      <w:rFonts w:ascii="Arial" w:eastAsia="Times New Roman" w:hAnsi="Arial" w:cs="Arial"/>
      <w:lang w:eastAsia="en-AU"/>
    </w:rPr>
  </w:style>
  <w:style w:type="paragraph" w:customStyle="1" w:styleId="Arrow25">
    <w:name w:val="Arrow 2.5"/>
    <w:basedOn w:val="Normal"/>
    <w:rsid w:val="006C46B6"/>
    <w:pPr>
      <w:numPr>
        <w:numId w:val="31"/>
      </w:numPr>
      <w:tabs>
        <w:tab w:val="left" w:pos="1985"/>
      </w:tabs>
      <w:spacing w:after="240" w:line="240" w:lineRule="auto"/>
      <w:ind w:left="1985" w:hanging="567"/>
    </w:pPr>
    <w:rPr>
      <w:rFonts w:ascii="Arial" w:eastAsia="Times New Roman" w:hAnsi="Arial" w:cs="Arial"/>
      <w:lang w:eastAsia="en-AU"/>
    </w:rPr>
  </w:style>
  <w:style w:type="paragraph" w:customStyle="1" w:styleId="Dotnormal">
    <w:name w:val="Dot normal"/>
    <w:basedOn w:val="Dot5"/>
    <w:qFormat/>
    <w:rsid w:val="006C46B6"/>
    <w:pPr>
      <w:tabs>
        <w:tab w:val="clear" w:pos="851"/>
        <w:tab w:val="left" w:pos="567"/>
      </w:tabs>
      <w:ind w:left="567"/>
    </w:pPr>
  </w:style>
  <w:style w:type="paragraph" w:customStyle="1" w:styleId="Dash1cm">
    <w:name w:val="Dash 1cm"/>
    <w:basedOn w:val="Dash15"/>
    <w:qFormat/>
    <w:rsid w:val="006C46B6"/>
    <w:pPr>
      <w:tabs>
        <w:tab w:val="clear" w:pos="1418"/>
        <w:tab w:val="left" w:pos="1134"/>
      </w:tabs>
      <w:spacing w:after="200" w:line="276" w:lineRule="auto"/>
      <w:ind w:left="1134"/>
    </w:pPr>
    <w:rPr>
      <w:rFonts w:asciiTheme="minorHAnsi" w:hAnsiTheme="minorHAnsi" w:cstheme="minorHAnsi"/>
    </w:rPr>
  </w:style>
  <w:style w:type="character" w:styleId="CommentReference">
    <w:name w:val="annotation reference"/>
    <w:basedOn w:val="DefaultParagraphFont"/>
    <w:uiPriority w:val="99"/>
    <w:semiHidden/>
    <w:unhideWhenUsed/>
    <w:rsid w:val="009B6DB3"/>
    <w:rPr>
      <w:sz w:val="16"/>
      <w:szCs w:val="16"/>
    </w:rPr>
  </w:style>
  <w:style w:type="paragraph" w:styleId="CommentText">
    <w:name w:val="annotation text"/>
    <w:basedOn w:val="Normal"/>
    <w:link w:val="CommentTextChar"/>
    <w:uiPriority w:val="99"/>
    <w:semiHidden/>
    <w:unhideWhenUsed/>
    <w:rsid w:val="009B6DB3"/>
    <w:pPr>
      <w:spacing w:line="240" w:lineRule="auto"/>
    </w:pPr>
    <w:rPr>
      <w:sz w:val="20"/>
      <w:szCs w:val="20"/>
    </w:rPr>
  </w:style>
  <w:style w:type="character" w:customStyle="1" w:styleId="CommentTextChar">
    <w:name w:val="Comment Text Char"/>
    <w:basedOn w:val="DefaultParagraphFont"/>
    <w:link w:val="CommentText"/>
    <w:uiPriority w:val="99"/>
    <w:semiHidden/>
    <w:rsid w:val="009B6DB3"/>
    <w:rPr>
      <w:sz w:val="20"/>
      <w:szCs w:val="20"/>
    </w:rPr>
  </w:style>
  <w:style w:type="paragraph" w:styleId="CommentSubject">
    <w:name w:val="annotation subject"/>
    <w:basedOn w:val="CommentText"/>
    <w:next w:val="CommentText"/>
    <w:link w:val="CommentSubjectChar"/>
    <w:uiPriority w:val="99"/>
    <w:semiHidden/>
    <w:unhideWhenUsed/>
    <w:rsid w:val="009B6DB3"/>
    <w:rPr>
      <w:b/>
      <w:bCs/>
    </w:rPr>
  </w:style>
  <w:style w:type="character" w:customStyle="1" w:styleId="CommentSubjectChar">
    <w:name w:val="Comment Subject Char"/>
    <w:basedOn w:val="CommentTextChar"/>
    <w:link w:val="CommentSubject"/>
    <w:uiPriority w:val="99"/>
    <w:semiHidden/>
    <w:rsid w:val="009B6DB3"/>
    <w:rPr>
      <w:b/>
      <w:bCs/>
      <w:sz w:val="20"/>
      <w:szCs w:val="20"/>
    </w:rPr>
  </w:style>
  <w:style w:type="character" w:styleId="FollowedHyperlink">
    <w:name w:val="FollowedHyperlink"/>
    <w:basedOn w:val="DefaultParagraphFont"/>
    <w:uiPriority w:val="99"/>
    <w:semiHidden/>
    <w:unhideWhenUsed/>
    <w:rsid w:val="000712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www.legislation.sa.gov.au/LZ/C/A/CHILDRENS%20PROTECTION%20LAW%20REFORM%20(TRANSITIONAL%20ARRANGEMENTS%20AND%20RELATED%20AMENDMENTS)%20ACT%202017/CURRENT/2017.64.AUTH.PDF" TargetMode="External"/><Relationship Id="rId39" Type="http://schemas.openxmlformats.org/officeDocument/2006/relationships/hyperlink" Target="https://www.legislation.gov.au/Search/sexual%20discrimination" TargetMode="External"/><Relationship Id="rId3" Type="http://schemas.openxmlformats.org/officeDocument/2006/relationships/customXml" Target="../customXml/item3.xml"/><Relationship Id="rId21" Type="http://schemas.openxmlformats.org/officeDocument/2006/relationships/hyperlink" Target="https://www.legislation.sa.gov.au/LZ/C/A/Children%20and%20Young%20People%20(Safety)%20Act%202017.aspx" TargetMode="External"/><Relationship Id="rId34" Type="http://schemas.openxmlformats.org/officeDocument/2006/relationships/hyperlink" Target="https://www.legislation.sa.gov.au/LZ/C/A/PROFESSIONAL%20STANDARDS%20ACT%202004.aspx" TargetMode="External"/><Relationship Id="rId42" Type="http://schemas.openxmlformats.org/officeDocument/2006/relationships/hyperlink" Target="https://www.legislation.sa.gov.au/LZ/C/A/TECHNICAL%20AND%20FURTHER%20EDUCATION%20ACT%201975.aspx" TargetMode="External"/><Relationship Id="rId47" Type="http://schemas.openxmlformats.org/officeDocument/2006/relationships/hyperlink" Target="http://www.comlaw.gov.au/Details/F2013L00167"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legislation.sa.gov.au/LZ/C/R/CHILDRENS%20PROTECTION%20REGULATIONS%202010/CURRENT/2010.176.UN.PDF" TargetMode="External"/><Relationship Id="rId33" Type="http://schemas.openxmlformats.org/officeDocument/2006/relationships/hyperlink" Target="https://www.oaic.gov.au/privacy-law/privacy-act/" TargetMode="External"/><Relationship Id="rId38" Type="http://schemas.openxmlformats.org/officeDocument/2006/relationships/hyperlink" Target="https://www.legislation.sa.gov.au/LZ/C/A/RACIAL%20VILIFICATION%20ACT%201996.aspx" TargetMode="External"/><Relationship Id="rId46" Type="http://schemas.openxmlformats.org/officeDocument/2006/relationships/hyperlink" Target="https://www.usi.gov.au/students/create-your-usi"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C2018C00050" TargetMode="External"/><Relationship Id="rId29" Type="http://schemas.openxmlformats.org/officeDocument/2006/relationships/hyperlink" Target="https://www.legislation.gov.au/Search/disability%20discrimination%20act" TargetMode="External"/><Relationship Id="rId41" Type="http://schemas.openxmlformats.org/officeDocument/2006/relationships/hyperlink" Target="https://www.asqa.gov.au/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legislation.sa.gov.au/LZ/C/A/CHILDRENS%20PROTECTION%20ACT%201993/CURRENT/1993.93.AUTH.PDF" TargetMode="External"/><Relationship Id="rId32" Type="http://schemas.openxmlformats.org/officeDocument/2006/relationships/hyperlink" Target="https://www.legislation.gov.au/Details/C2017C00245" TargetMode="External"/><Relationship Id="rId37" Type="http://schemas.openxmlformats.org/officeDocument/2006/relationships/hyperlink" Target="https://www.legislation.gov.au/Search/racial%20discrimination" TargetMode="External"/><Relationship Id="rId40" Type="http://schemas.openxmlformats.org/officeDocument/2006/relationships/hyperlink" Target="https://www.asqa.gov.au/standards" TargetMode="External"/><Relationship Id="rId45" Type="http://schemas.openxmlformats.org/officeDocument/2006/relationships/hyperlink" Target="https://www.legislation.gov.au/Series/C2004A0333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sa.gov.au/LZ/C/R/CHILDREN%20AND%20YOUNG%20PEOPLE%20(SAFETY)%20REGULATIONS%202017/CURRENT/2017.353.AUTH.PDF" TargetMode="External"/><Relationship Id="rId28" Type="http://schemas.openxmlformats.org/officeDocument/2006/relationships/hyperlink" Target="https://www.dss.gov.au/our-responsibilities/families-and-children/publications-articles/protecting-children-is-everyones-business" TargetMode="External"/><Relationship Id="rId36" Type="http://schemas.openxmlformats.org/officeDocument/2006/relationships/hyperlink" Target="https://www.asqa.gov.au/vet-registration/understand-requirements-registration/vet-quality-framewor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au/Details/C2018C00038" TargetMode="External"/><Relationship Id="rId31" Type="http://schemas.openxmlformats.org/officeDocument/2006/relationships/hyperlink" Target="https://www.legislation.gov.au/Search/freedom%20of%20information" TargetMode="External"/><Relationship Id="rId44" Type="http://schemas.openxmlformats.org/officeDocument/2006/relationships/hyperlink" Target="https://www.legislation.sa.gov.au/lz/c/a/training%20and%20skills%20development%20Act%202008.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legislation.sa.gov.au/LZ/C/A/Children%20and%20Young%20People%20(Safety)%20Act%202017.aspx" TargetMode="External"/><Relationship Id="rId27" Type="http://schemas.openxmlformats.org/officeDocument/2006/relationships/hyperlink" Target="https://www.legislation.sa.gov.au/LZ/C/R/CHILDREN%20AND%20YOUNG%20PEOPLE%20(SAFETY)%20(TRANSITIONAL%20PROVISIONS)%20REGULATIONS%202017/CURRENT/2017.355.AUTH.PDF" TargetMode="External"/><Relationship Id="rId30" Type="http://schemas.openxmlformats.org/officeDocument/2006/relationships/hyperlink" Target="https://www.legislation.sa.gov.au/LZ/C/A/EQUAL%20OPPORTUNITY%20ACT%201984.aspx" TargetMode="External"/><Relationship Id="rId35" Type="http://schemas.openxmlformats.org/officeDocument/2006/relationships/hyperlink" Target="file:///C:/Users/Anna/Documents/SAGE%20FINAL%20MAR18/final%20drafts/Australian%20Professional%20Standards%20for%20Teachers" TargetMode="External"/><Relationship Id="rId43" Type="http://schemas.openxmlformats.org/officeDocument/2006/relationships/hyperlink" Target="https://www.legislation.gov.au/Series/C2004A00109" TargetMode="External"/><Relationship Id="rId48" Type="http://schemas.openxmlformats.org/officeDocument/2006/relationships/hyperlink" Target="http://www.comlaw.gov.au/Details/C2014C00623"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AppData\Local\Microsoft\Windows\INetCache\Content.Outlook\T32XXV8D\SAGE%20Automation%20Word%20doc%20template.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1F497D"/>
      </a:dk2>
      <a:lt2>
        <a:srgbClr val="EEECE1"/>
      </a:lt2>
      <a:accent1>
        <a:srgbClr val="717F81"/>
      </a:accent1>
      <a:accent2>
        <a:srgbClr val="C9282D"/>
      </a:accent2>
      <a:accent3>
        <a:srgbClr val="9BBB59"/>
      </a:accent3>
      <a:accent4>
        <a:srgbClr val="8064A2"/>
      </a:accent4>
      <a:accent5>
        <a:srgbClr val="4BACC6"/>
      </a:accent5>
      <a:accent6>
        <a:srgbClr val="F79646"/>
      </a:accent6>
      <a:hlink>
        <a:srgbClr val="0000FF"/>
      </a:hlink>
      <a:folHlink>
        <a:srgbClr val="800080"/>
      </a:folHlink>
    </a:clrScheme>
    <a:fontScheme name="SAG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71A3A28EBD24F81D63940E7EBDC46" ma:contentTypeVersion="4" ma:contentTypeDescription="Create a new document." ma:contentTypeScope="" ma:versionID="ac828bd14cf79614149b9de8c6d55299">
  <xsd:schema xmlns:xsd="http://www.w3.org/2001/XMLSchema" xmlns:xs="http://www.w3.org/2001/XMLSchema" xmlns:p="http://schemas.microsoft.com/office/2006/metadata/properties" xmlns:ns2="760c1950-7d7e-4ed7-bcaf-755c1211e07e" targetNamespace="http://schemas.microsoft.com/office/2006/metadata/properties" ma:root="true" ma:fieldsID="4f71186a8cca9e9885d49fa71d73b251" ns2:_="">
    <xsd:import namespace="760c1950-7d7e-4ed7-bcaf-755c1211e0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1950-7d7e-4ed7-bcaf-755c1211e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AA2E-8B61-4F10-8AE2-EE52936A8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c1950-7d7e-4ed7-bcaf-755c1211e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9E1527-B78D-4D14-8D22-EC13F7A3195A}">
  <ds:schemaRefs>
    <ds:schemaRef ds:uri="http://schemas.microsoft.com/sharepoint/v3/contenttype/forms"/>
  </ds:schemaRefs>
</ds:datastoreItem>
</file>

<file path=customXml/itemProps3.xml><?xml version="1.0" encoding="utf-8"?>
<ds:datastoreItem xmlns:ds="http://schemas.openxmlformats.org/officeDocument/2006/customXml" ds:itemID="{B13F65FC-469A-4862-88F1-183CE7E15F1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60c1950-7d7e-4ed7-bcaf-755c1211e07e"/>
    <ds:schemaRef ds:uri="http://www.w3.org/XML/1998/namespace"/>
    <ds:schemaRef ds:uri="http://purl.org/dc/dcmitype/"/>
  </ds:schemaRefs>
</ds:datastoreItem>
</file>

<file path=customXml/itemProps4.xml><?xml version="1.0" encoding="utf-8"?>
<ds:datastoreItem xmlns:ds="http://schemas.openxmlformats.org/officeDocument/2006/customXml" ds:itemID="{338C1F9C-A4A7-4A81-B572-6048C9C0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Automation Word doc template</Template>
  <TotalTime>599</TotalTime>
  <Pages>20</Pages>
  <Words>5974</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ASSESSMENT &amp; SELECTION OF STUDENTS</vt:lpstr>
    </vt:vector>
  </TitlesOfParts>
  <Company/>
  <LinksUpToDate>false</LinksUpToDate>
  <CharactersWithSpaces>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&amp; SELECTION OF STUDENTS</dc:title>
  <dc:subject/>
  <dc:creator>Anna Montebello</dc:creator>
  <cp:keywords/>
  <dc:description/>
  <cp:lastModifiedBy>Laura Mabikafola</cp:lastModifiedBy>
  <cp:revision>48</cp:revision>
  <cp:lastPrinted>2011-04-21T02:05:00Z</cp:lastPrinted>
  <dcterms:created xsi:type="dcterms:W3CDTF">2018-04-06T03:27:00Z</dcterms:created>
  <dcterms:modified xsi:type="dcterms:W3CDTF">2018-12-10T22:16:00Z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vt:r8>
  </property>
  <property fmtid="{D5CDD505-2E9C-101B-9397-08002B2CF9AE}" pid="3" name="Sector">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0x0101009E871A3A28EBD24F81D63940E7EBDC46</vt:lpwstr>
  </property>
  <property fmtid="{D5CDD505-2E9C-101B-9397-08002B2CF9AE}" pid="7" name="BusinessActivity">
    <vt:lpwstr>13;#Corporate Branding|c5eac004-b98a-4964-ae48-33a9c2f115a8;#10;#Corporate Templates|4e30a9b0-b397-4d57-a578-2ad7322e17bc</vt:lpwstr>
  </property>
  <property fmtid="{D5CDD505-2E9C-101B-9397-08002B2CF9AE}" pid="8" name="TemplateUrl">
    <vt:lpwstr/>
  </property>
  <property fmtid="{D5CDD505-2E9C-101B-9397-08002B2CF9AE}" pid="9" name="Capability">
    <vt:lpwstr/>
  </property>
  <property fmtid="{D5CDD505-2E9C-101B-9397-08002B2CF9AE}" pid="10" name="NextReview">
    <vt:filetime>2013-03-19T13:30:00Z</vt:filetime>
  </property>
  <property fmtid="{D5CDD505-2E9C-101B-9397-08002B2CF9AE}" pid="11" name="BusinessCategory">
    <vt:lpwstr>143;#SAGE Templates|518c9e84-17c6-4240-b6c3-7378fcd3e751</vt:lpwstr>
  </property>
  <property fmtid="{D5CDD505-2E9C-101B-9397-08002B2CF9AE}" pid="12" name="DocumentOwner">
    <vt:lpwstr>7</vt:lpwstr>
  </property>
  <property fmtid="{D5CDD505-2E9C-101B-9397-08002B2CF9AE}" pid="13" name="ManagementSystem">
    <vt:lpwstr>15</vt:lpwstr>
  </property>
  <property fmtid="{D5CDD505-2E9C-101B-9397-08002B2CF9AE}" pid="14" name="DocumentCategory">
    <vt:lpwstr>82</vt:lpwstr>
  </property>
  <property fmtid="{D5CDD505-2E9C-101B-9397-08002B2CF9AE}" pid="15" name="h5401f1b808042cb9f298598ba6e181a">
    <vt:lpwstr>Corporate Branding|c5eac004-b98a-4964-ae48-33a9c2f115a8;Corporate Templates|4e30a9b0-b397-4d57-a578-2ad7322e17bc</vt:lpwstr>
  </property>
  <property fmtid="{D5CDD505-2E9C-101B-9397-08002B2CF9AE}" pid="16" name="_dlc_DocIdItemGuid">
    <vt:lpwstr>9818bc73-4298-4b8e-9bb1-4936fd3f9fad</vt:lpwstr>
  </property>
  <property fmtid="{D5CDD505-2E9C-101B-9397-08002B2CF9AE}" pid="17" name="ComplianceAssetId">
    <vt:lpwstr/>
  </property>
</Properties>
</file>