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bCs/>
          <w:color w:val="C9282D" w:themeColor="accent2"/>
          <w:sz w:val="40"/>
          <w:szCs w:val="28"/>
        </w:rPr>
        <w:id w:val="2067223433"/>
        <w:docPartObj>
          <w:docPartGallery w:val="Cover Pages"/>
          <w:docPartUnique/>
        </w:docPartObj>
      </w:sdtPr>
      <w:sdtEndPr/>
      <w:sdtContent>
        <w:p w14:paraId="37307370" w14:textId="2EA0766C" w:rsidR="0073210A" w:rsidRDefault="008019DB" w:rsidP="00CB0CE5">
          <w:r>
            <w:rPr>
              <w:noProof/>
              <w:lang w:eastAsia="en-AU"/>
            </w:rPr>
            <mc:AlternateContent>
              <mc:Choice Requires="wpg">
                <w:drawing>
                  <wp:anchor distT="0" distB="0" distL="114300" distR="114300" simplePos="0" relativeHeight="251662848" behindDoc="1" locked="0" layoutInCell="1" allowOverlap="1" wp14:anchorId="2F07CFA3" wp14:editId="791FF67A">
                    <wp:simplePos x="0" y="0"/>
                    <wp:positionH relativeFrom="page">
                      <wp:align>right</wp:align>
                    </wp:positionH>
                    <wp:positionV relativeFrom="paragraph">
                      <wp:posOffset>-911009</wp:posOffset>
                    </wp:positionV>
                    <wp:extent cx="7553325" cy="1132840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553325" cy="11328400"/>
                              <a:chOff x="0" y="0"/>
                              <a:chExt cx="7553325" cy="1132840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132840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00050" y="495300"/>
                                <a:ext cx="3305175" cy="448310"/>
                              </a:xfrm>
                              <a:prstGeom prst="rect">
                                <a:avLst/>
                              </a:prstGeom>
                            </pic:spPr>
                          </pic:pic>
                        </wpg:wgp>
                      </a:graphicData>
                    </a:graphic>
                  </wp:anchor>
                </w:drawing>
              </mc:Choice>
              <mc:Fallback>
                <w:pict w14:anchorId="65C3E0A0">
                  <v:group w14:anchorId="3650CDCC" id="Group 7" o:spid="_x0000_s1026" style="position:absolute;margin-left:543.55pt;margin-top:-71.75pt;width:594.75pt;height:892pt;z-index:-251653632;mso-position-horizontal:right;mso-position-horizontal-relative:page" coordsize="75533,1132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bChsiERckKiQcGyAk&#10;KygoICQpJSUxLyUpLiorKzkrKi4vNDU1NTQvOzs7Ozs7Ozs7Ozs7Ozs7Ozs7Ozs7/9sAQwENCwsQ&#10;DhAbFBskMighKDI7NDIyMjs7Ozs7Ozs7Ozs7Ozs7Ozs7QEBAQEA7QEBAQEBAQEBAQEBAQEBAQEBA&#10;QEBA/9sAQwINCwsQDhAbFBskMighKDI7NDIyMjs7Ozs7Ozs7Ozs7Ozs7Ozs7QEBAQEA7QEBAQEBA&#10;QEBAQEBAQEBAQEBAQEBA/8AAEQgMjghf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">
                    <v:shape id="Picture 4" o:spid="_x0000_s1027" type="#_x0000_t75" style="position:absolute;width:75533;height:1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">
                      <v:imagedata r:id="rId13" o:title=""/>
                      <v:path arrowok="t"/>
                    </v:shape>
                    <v:shape id="Picture 6" o:spid="_x0000_s1028" type="#_x0000_t75" style="position:absolute;left:4000;top:4953;width:3305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">
                      <v:imagedata r:id="rId14" o:title=""/>
                      <v:path arrowok="t"/>
                    </v:shape>
                    <w10:wrap anchorx="page"/>
                  </v:group>
                </w:pict>
              </mc:Fallback>
            </mc:AlternateContent>
          </w:r>
        </w:p>
        <w:p w14:paraId="58C96388" w14:textId="7ADD518D" w:rsidR="0073210A" w:rsidRPr="00CF3084" w:rsidRDefault="00F766A1" w:rsidP="00CF3084">
          <w:pPr>
            <w:pStyle w:val="Title"/>
            <w:spacing w:before="3480"/>
          </w:pPr>
          <w:sdt>
            <w:sdtPr>
              <w:rPr>
                <w:b/>
                <w:sz w:val="50"/>
                <w:szCs w:val="50"/>
              </w:rPr>
              <w:alias w:val="Title"/>
              <w:tag w:val=""/>
              <w:id w:val="-689759080"/>
              <w:dataBinding w:prefixMappings="xmlns:ns0='http://purl.org/dc/elements/1.1/' xmlns:ns1='http://schemas.openxmlformats.org/package/2006/metadata/core-properties' " w:xpath="/ns1:coreProperties[1]/ns0:title[1]" w:storeItemID="{6C3C8BC8-F283-45AE-878A-BAB7291924A1}"/>
              <w:text/>
            </w:sdtPr>
            <w:sdtEndPr/>
            <w:sdtContent>
              <w:r w:rsidR="00731EDC" w:rsidRPr="00A520CE">
                <w:rPr>
                  <w:b/>
                  <w:sz w:val="50"/>
                  <w:szCs w:val="50"/>
                </w:rPr>
                <w:t>ISSUANCE OF CERTIFICATION DOCUMENTS &amp; RECORDS OF RESULTS</w:t>
              </w:r>
            </w:sdtContent>
          </w:sdt>
        </w:p>
        <w:p w14:paraId="40FC3C10" w14:textId="7AFF1D4B" w:rsidR="0073210A" w:rsidRPr="00A520CE" w:rsidRDefault="00F64A05" w:rsidP="00A520CE">
          <w:pPr>
            <w:pStyle w:val="Subtitle"/>
            <w:spacing w:after="120" w:line="240" w:lineRule="auto"/>
            <w:rPr>
              <w:color w:val="FFFFFF" w:themeColor="background1"/>
              <w:szCs w:val="36"/>
            </w:rPr>
          </w:pPr>
          <w:r w:rsidRPr="00A520CE">
            <w:rPr>
              <w:color w:val="FFFFFF" w:themeColor="background1"/>
              <w:szCs w:val="36"/>
            </w:rPr>
            <w:t>RTO Code:</w:t>
          </w:r>
          <w:r w:rsidR="00ED08B1">
            <w:rPr>
              <w:color w:val="FFFFFF" w:themeColor="background1"/>
              <w:szCs w:val="36"/>
            </w:rPr>
            <w:t>45486</w:t>
          </w:r>
        </w:p>
        <w:p w14:paraId="32F9B304" w14:textId="77777777" w:rsidR="0073210A" w:rsidRPr="00A520CE" w:rsidRDefault="00F64A05" w:rsidP="00A520CE">
          <w:pPr>
            <w:pStyle w:val="Subtitle"/>
            <w:spacing w:after="120" w:line="240" w:lineRule="auto"/>
            <w:rPr>
              <w:color w:val="FFFFFF" w:themeColor="background1"/>
              <w:szCs w:val="36"/>
            </w:rPr>
          </w:pPr>
          <w:r w:rsidRPr="00A520CE">
            <w:rPr>
              <w:color w:val="FFFFFF" w:themeColor="background1"/>
              <w:szCs w:val="36"/>
            </w:rPr>
            <w:t xml:space="preserve">Created:  </w:t>
          </w:r>
          <w:r w:rsidR="008203F3" w:rsidRPr="00A520CE">
            <w:rPr>
              <w:color w:val="FFFFFF" w:themeColor="background1"/>
              <w:szCs w:val="36"/>
            </w:rPr>
            <w:t>03</w:t>
          </w:r>
          <w:r w:rsidRPr="00A520CE">
            <w:rPr>
              <w:color w:val="FFFFFF" w:themeColor="background1"/>
              <w:szCs w:val="36"/>
            </w:rPr>
            <w:t>/06/2017</w:t>
          </w:r>
        </w:p>
        <w:p w14:paraId="30557965" w14:textId="78F6F045" w:rsidR="00F64A05" w:rsidRPr="00A520CE" w:rsidRDefault="00F64A05" w:rsidP="00A520CE">
          <w:pPr>
            <w:pStyle w:val="Subtitle"/>
            <w:spacing w:after="120" w:line="240" w:lineRule="auto"/>
            <w:rPr>
              <w:color w:val="FFFFFF" w:themeColor="background1"/>
              <w:szCs w:val="36"/>
            </w:rPr>
          </w:pPr>
          <w:r w:rsidRPr="00A520CE">
            <w:rPr>
              <w:color w:val="FFFFFF" w:themeColor="background1"/>
              <w:szCs w:val="36"/>
            </w:rPr>
            <w:t xml:space="preserve">Last Modified:  </w:t>
          </w:r>
          <w:r w:rsidR="00214BD5">
            <w:rPr>
              <w:color w:val="FFFFFF" w:themeColor="background1"/>
              <w:szCs w:val="36"/>
            </w:rPr>
            <w:t>23</w:t>
          </w:r>
          <w:r w:rsidR="00731EDC" w:rsidRPr="00A520CE">
            <w:rPr>
              <w:color w:val="FFFFFF" w:themeColor="background1"/>
              <w:szCs w:val="36"/>
            </w:rPr>
            <w:t>/</w:t>
          </w:r>
          <w:r w:rsidR="00214BD5">
            <w:rPr>
              <w:color w:val="FFFFFF" w:themeColor="background1"/>
              <w:szCs w:val="36"/>
            </w:rPr>
            <w:t>04</w:t>
          </w:r>
          <w:r w:rsidR="00731EDC" w:rsidRPr="00A520CE">
            <w:rPr>
              <w:color w:val="FFFFFF" w:themeColor="background1"/>
              <w:szCs w:val="36"/>
            </w:rPr>
            <w:t>/201</w:t>
          </w:r>
          <w:r w:rsidR="00ED08B1">
            <w:rPr>
              <w:color w:val="FFFFFF" w:themeColor="background1"/>
              <w:szCs w:val="36"/>
            </w:rPr>
            <w:t>9</w:t>
          </w:r>
        </w:p>
        <w:p w14:paraId="5A1EE278" w14:textId="4012F078" w:rsidR="00F64A05" w:rsidRPr="00A520CE" w:rsidRDefault="00F64A05" w:rsidP="00A520CE">
          <w:pPr>
            <w:pStyle w:val="Subtitle"/>
            <w:spacing w:after="120" w:line="240" w:lineRule="auto"/>
            <w:rPr>
              <w:color w:val="FFFFFF" w:themeColor="background1"/>
              <w:szCs w:val="36"/>
            </w:rPr>
          </w:pPr>
          <w:r w:rsidRPr="00A520CE">
            <w:rPr>
              <w:color w:val="FFFFFF" w:themeColor="background1"/>
              <w:szCs w:val="36"/>
            </w:rPr>
            <w:t xml:space="preserve">Revision Date:  </w:t>
          </w:r>
          <w:r w:rsidR="00731EDC" w:rsidRPr="00A520CE">
            <w:rPr>
              <w:color w:val="FFFFFF" w:themeColor="background1"/>
              <w:szCs w:val="36"/>
            </w:rPr>
            <w:t>03/0</w:t>
          </w:r>
          <w:r w:rsidR="00214BD5">
            <w:rPr>
              <w:color w:val="FFFFFF" w:themeColor="background1"/>
              <w:szCs w:val="36"/>
            </w:rPr>
            <w:t>8</w:t>
          </w:r>
          <w:r w:rsidR="00731EDC" w:rsidRPr="00A520CE">
            <w:rPr>
              <w:color w:val="FFFFFF" w:themeColor="background1"/>
              <w:szCs w:val="36"/>
            </w:rPr>
            <w:t>/2019</w:t>
          </w:r>
        </w:p>
        <w:p w14:paraId="6DE2FA12" w14:textId="77777777" w:rsidR="00F64A05" w:rsidRPr="00A520CE" w:rsidRDefault="00F64A05" w:rsidP="00A520CE">
          <w:pPr>
            <w:pStyle w:val="Subtitle"/>
            <w:spacing w:after="120" w:line="240" w:lineRule="auto"/>
            <w:rPr>
              <w:color w:val="FFFFFF" w:themeColor="background1"/>
              <w:szCs w:val="36"/>
            </w:rPr>
          </w:pPr>
        </w:p>
        <w:p w14:paraId="37A074A2" w14:textId="6391351E" w:rsidR="00F64A05" w:rsidRPr="00A520CE" w:rsidRDefault="002F7179" w:rsidP="00A520CE">
          <w:pPr>
            <w:pStyle w:val="Subtitle"/>
            <w:spacing w:after="120" w:line="240" w:lineRule="auto"/>
            <w:rPr>
              <w:color w:val="FFFFFF" w:themeColor="background1"/>
              <w:szCs w:val="36"/>
            </w:rPr>
          </w:pPr>
          <w:r w:rsidRPr="00A520CE">
            <w:rPr>
              <w:color w:val="FFFFFF" w:themeColor="background1"/>
              <w:szCs w:val="36"/>
            </w:rPr>
            <w:t>Appr</w:t>
          </w:r>
          <w:r w:rsidR="00F64A05" w:rsidRPr="00A520CE">
            <w:rPr>
              <w:color w:val="FFFFFF" w:themeColor="background1"/>
              <w:szCs w:val="36"/>
            </w:rPr>
            <w:t xml:space="preserve">oved </w:t>
          </w:r>
          <w:proofErr w:type="gramStart"/>
          <w:r w:rsidR="00F64A05" w:rsidRPr="00A520CE">
            <w:rPr>
              <w:color w:val="FFFFFF" w:themeColor="background1"/>
              <w:szCs w:val="36"/>
            </w:rPr>
            <w:t>by</w:t>
          </w:r>
          <w:r w:rsidR="008019DB">
            <w:rPr>
              <w:color w:val="FFFFFF" w:themeColor="background1"/>
              <w:szCs w:val="36"/>
            </w:rPr>
            <w:t>:</w:t>
          </w:r>
          <w:proofErr w:type="gramEnd"/>
          <w:r w:rsidR="008019DB">
            <w:rPr>
              <w:color w:val="FFFFFF" w:themeColor="background1"/>
              <w:szCs w:val="36"/>
            </w:rPr>
            <w:t xml:space="preserve"> Laura </w:t>
          </w:r>
          <w:proofErr w:type="spellStart"/>
          <w:r w:rsidR="008019DB">
            <w:rPr>
              <w:color w:val="FFFFFF" w:themeColor="background1"/>
              <w:szCs w:val="36"/>
            </w:rPr>
            <w:t>Mabikafola</w:t>
          </w:r>
          <w:proofErr w:type="spellEnd"/>
        </w:p>
        <w:p w14:paraId="21A73A81" w14:textId="54AFAA85" w:rsidR="00F64A05" w:rsidRPr="00F64A05" w:rsidRDefault="00F64A05" w:rsidP="00A520CE">
          <w:pPr>
            <w:pStyle w:val="Subtitle"/>
            <w:spacing w:after="120" w:line="240" w:lineRule="auto"/>
            <w:rPr>
              <w:i w:val="0"/>
              <w:color w:val="FFFFFF" w:themeColor="background1"/>
              <w:sz w:val="28"/>
              <w:szCs w:val="28"/>
            </w:rPr>
          </w:pPr>
          <w:r w:rsidRPr="00A520CE">
            <w:rPr>
              <w:color w:val="FFFFFF" w:themeColor="background1"/>
              <w:szCs w:val="36"/>
            </w:rPr>
            <w:t>General Manager</w:t>
          </w:r>
        </w:p>
        <w:p w14:paraId="277C1D90" w14:textId="5AD472C7" w:rsidR="0073210A" w:rsidRDefault="0073210A">
          <w:r>
            <w:br w:type="page"/>
          </w:r>
        </w:p>
        <w:sdt>
          <w:sdtPr>
            <w:rPr>
              <w:rFonts w:eastAsiaTheme="minorHAnsi" w:cstheme="minorBidi"/>
              <w:bCs w:val="0"/>
              <w:color w:val="auto"/>
              <w:sz w:val="22"/>
              <w:szCs w:val="22"/>
              <w:lang w:eastAsia="en-US"/>
            </w:rPr>
            <w:id w:val="-1619598121"/>
            <w:docPartObj>
              <w:docPartGallery w:val="Table of Contents"/>
              <w:docPartUnique/>
            </w:docPartObj>
          </w:sdtPr>
          <w:sdtEndPr>
            <w:rPr>
              <w:b/>
              <w:noProof/>
            </w:rPr>
          </w:sdtEndPr>
          <w:sdtContent>
            <w:p w14:paraId="5F86E7B7" w14:textId="234411CA" w:rsidR="0073210A" w:rsidRDefault="0073210A">
              <w:pPr>
                <w:pStyle w:val="TOCHeading"/>
              </w:pPr>
              <w:r>
                <w:t>Contents</w:t>
              </w:r>
            </w:p>
            <w:p w14:paraId="16111FF7" w14:textId="44F2E165" w:rsidR="000323CE" w:rsidRDefault="0073210A">
              <w:pPr>
                <w:pStyle w:val="TOC1"/>
                <w:rPr>
                  <w:rFonts w:eastAsiaTheme="minorEastAsia"/>
                  <w:b w:val="0"/>
                  <w:noProof/>
                  <w:color w:val="auto"/>
                  <w:sz w:val="22"/>
                  <w:lang w:eastAsia="en-AU"/>
                </w:rPr>
              </w:pPr>
              <w:r>
                <w:fldChar w:fldCharType="begin"/>
              </w:r>
              <w:r>
                <w:instrText xml:space="preserve"> TOC \o "1-3" \h \z \u </w:instrText>
              </w:r>
              <w:r>
                <w:fldChar w:fldCharType="separate"/>
              </w:r>
              <w:hyperlink w:anchor="_Toc532125297" w:history="1">
                <w:r w:rsidR="000323CE" w:rsidRPr="0068231E">
                  <w:rPr>
                    <w:rStyle w:val="Hyperlink"/>
                    <w:noProof/>
                  </w:rPr>
                  <w:t>Documents</w:t>
                </w:r>
                <w:r w:rsidR="000323CE">
                  <w:rPr>
                    <w:noProof/>
                    <w:webHidden/>
                  </w:rPr>
                  <w:tab/>
                </w:r>
                <w:r w:rsidR="000323CE">
                  <w:rPr>
                    <w:noProof/>
                    <w:webHidden/>
                  </w:rPr>
                  <w:fldChar w:fldCharType="begin"/>
                </w:r>
                <w:r w:rsidR="000323CE">
                  <w:rPr>
                    <w:noProof/>
                    <w:webHidden/>
                  </w:rPr>
                  <w:instrText xml:space="preserve"> PAGEREF _Toc532125297 \h </w:instrText>
                </w:r>
                <w:r w:rsidR="000323CE">
                  <w:rPr>
                    <w:noProof/>
                    <w:webHidden/>
                  </w:rPr>
                </w:r>
                <w:r w:rsidR="000323CE">
                  <w:rPr>
                    <w:noProof/>
                    <w:webHidden/>
                  </w:rPr>
                  <w:fldChar w:fldCharType="separate"/>
                </w:r>
                <w:r w:rsidR="000323CE">
                  <w:rPr>
                    <w:noProof/>
                    <w:webHidden/>
                  </w:rPr>
                  <w:t>3</w:t>
                </w:r>
                <w:r w:rsidR="000323CE">
                  <w:rPr>
                    <w:noProof/>
                    <w:webHidden/>
                  </w:rPr>
                  <w:fldChar w:fldCharType="end"/>
                </w:r>
              </w:hyperlink>
            </w:p>
            <w:p w14:paraId="2A040632" w14:textId="25B2021D" w:rsidR="000323CE" w:rsidRDefault="00F766A1">
              <w:pPr>
                <w:pStyle w:val="TOC1"/>
                <w:rPr>
                  <w:rFonts w:eastAsiaTheme="minorEastAsia"/>
                  <w:b w:val="0"/>
                  <w:noProof/>
                  <w:color w:val="auto"/>
                  <w:sz w:val="22"/>
                  <w:lang w:eastAsia="en-AU"/>
                </w:rPr>
              </w:pPr>
              <w:hyperlink w:anchor="_Toc532125298" w:history="1">
                <w:r w:rsidR="000323CE" w:rsidRPr="0068231E">
                  <w:rPr>
                    <w:rStyle w:val="Hyperlink"/>
                    <w:noProof/>
                  </w:rPr>
                  <w:t>References</w:t>
                </w:r>
                <w:r w:rsidR="000323CE">
                  <w:rPr>
                    <w:noProof/>
                    <w:webHidden/>
                  </w:rPr>
                  <w:tab/>
                </w:r>
                <w:r w:rsidR="000323CE">
                  <w:rPr>
                    <w:noProof/>
                    <w:webHidden/>
                  </w:rPr>
                  <w:fldChar w:fldCharType="begin"/>
                </w:r>
                <w:r w:rsidR="000323CE">
                  <w:rPr>
                    <w:noProof/>
                    <w:webHidden/>
                  </w:rPr>
                  <w:instrText xml:space="preserve"> PAGEREF _Toc532125298 \h </w:instrText>
                </w:r>
                <w:r w:rsidR="000323CE">
                  <w:rPr>
                    <w:noProof/>
                    <w:webHidden/>
                  </w:rPr>
                </w:r>
                <w:r w:rsidR="000323CE">
                  <w:rPr>
                    <w:noProof/>
                    <w:webHidden/>
                  </w:rPr>
                  <w:fldChar w:fldCharType="separate"/>
                </w:r>
                <w:r w:rsidR="000323CE">
                  <w:rPr>
                    <w:noProof/>
                    <w:webHidden/>
                  </w:rPr>
                  <w:t>3</w:t>
                </w:r>
                <w:r w:rsidR="000323CE">
                  <w:rPr>
                    <w:noProof/>
                    <w:webHidden/>
                  </w:rPr>
                  <w:fldChar w:fldCharType="end"/>
                </w:r>
              </w:hyperlink>
            </w:p>
            <w:p w14:paraId="776E803B" w14:textId="33C86203" w:rsidR="000323CE" w:rsidRDefault="00F766A1">
              <w:pPr>
                <w:pStyle w:val="TOC1"/>
                <w:rPr>
                  <w:rFonts w:eastAsiaTheme="minorEastAsia"/>
                  <w:b w:val="0"/>
                  <w:noProof/>
                  <w:color w:val="auto"/>
                  <w:sz w:val="22"/>
                  <w:lang w:eastAsia="en-AU"/>
                </w:rPr>
              </w:pPr>
              <w:hyperlink w:anchor="_Toc532125299" w:history="1">
                <w:r w:rsidR="000323CE" w:rsidRPr="0068231E">
                  <w:rPr>
                    <w:rStyle w:val="Hyperlink"/>
                    <w:noProof/>
                  </w:rPr>
                  <w:t>Purpose</w:t>
                </w:r>
                <w:r w:rsidR="000323CE">
                  <w:rPr>
                    <w:noProof/>
                    <w:webHidden/>
                  </w:rPr>
                  <w:tab/>
                </w:r>
                <w:r w:rsidR="000323CE">
                  <w:rPr>
                    <w:noProof/>
                    <w:webHidden/>
                  </w:rPr>
                  <w:fldChar w:fldCharType="begin"/>
                </w:r>
                <w:r w:rsidR="000323CE">
                  <w:rPr>
                    <w:noProof/>
                    <w:webHidden/>
                  </w:rPr>
                  <w:instrText xml:space="preserve"> PAGEREF _Toc532125299 \h </w:instrText>
                </w:r>
                <w:r w:rsidR="000323CE">
                  <w:rPr>
                    <w:noProof/>
                    <w:webHidden/>
                  </w:rPr>
                </w:r>
                <w:r w:rsidR="000323CE">
                  <w:rPr>
                    <w:noProof/>
                    <w:webHidden/>
                  </w:rPr>
                  <w:fldChar w:fldCharType="separate"/>
                </w:r>
                <w:r w:rsidR="000323CE">
                  <w:rPr>
                    <w:noProof/>
                    <w:webHidden/>
                  </w:rPr>
                  <w:t>3</w:t>
                </w:r>
                <w:r w:rsidR="000323CE">
                  <w:rPr>
                    <w:noProof/>
                    <w:webHidden/>
                  </w:rPr>
                  <w:fldChar w:fldCharType="end"/>
                </w:r>
              </w:hyperlink>
            </w:p>
            <w:p w14:paraId="653A4FFE" w14:textId="572FBC2A" w:rsidR="000323CE" w:rsidRDefault="00F766A1">
              <w:pPr>
                <w:pStyle w:val="TOC1"/>
                <w:rPr>
                  <w:rFonts w:eastAsiaTheme="minorEastAsia"/>
                  <w:b w:val="0"/>
                  <w:noProof/>
                  <w:color w:val="auto"/>
                  <w:sz w:val="22"/>
                  <w:lang w:eastAsia="en-AU"/>
                </w:rPr>
              </w:pPr>
              <w:hyperlink w:anchor="_Toc532125300" w:history="1">
                <w:r w:rsidR="000323CE" w:rsidRPr="0068231E">
                  <w:rPr>
                    <w:rStyle w:val="Hyperlink"/>
                    <w:noProof/>
                  </w:rPr>
                  <w:t>Scope</w:t>
                </w:r>
                <w:r w:rsidR="000323CE">
                  <w:rPr>
                    <w:noProof/>
                    <w:webHidden/>
                  </w:rPr>
                  <w:tab/>
                </w:r>
                <w:r w:rsidR="000323CE">
                  <w:rPr>
                    <w:noProof/>
                    <w:webHidden/>
                  </w:rPr>
                  <w:fldChar w:fldCharType="begin"/>
                </w:r>
                <w:r w:rsidR="000323CE">
                  <w:rPr>
                    <w:noProof/>
                    <w:webHidden/>
                  </w:rPr>
                  <w:instrText xml:space="preserve"> PAGEREF _Toc532125300 \h </w:instrText>
                </w:r>
                <w:r w:rsidR="000323CE">
                  <w:rPr>
                    <w:noProof/>
                    <w:webHidden/>
                  </w:rPr>
                </w:r>
                <w:r w:rsidR="000323CE">
                  <w:rPr>
                    <w:noProof/>
                    <w:webHidden/>
                  </w:rPr>
                  <w:fldChar w:fldCharType="separate"/>
                </w:r>
                <w:r w:rsidR="000323CE">
                  <w:rPr>
                    <w:noProof/>
                    <w:webHidden/>
                  </w:rPr>
                  <w:t>3</w:t>
                </w:r>
                <w:r w:rsidR="000323CE">
                  <w:rPr>
                    <w:noProof/>
                    <w:webHidden/>
                  </w:rPr>
                  <w:fldChar w:fldCharType="end"/>
                </w:r>
              </w:hyperlink>
            </w:p>
            <w:p w14:paraId="091BA728" w14:textId="7D22DBBC" w:rsidR="000323CE" w:rsidRDefault="00F766A1">
              <w:pPr>
                <w:pStyle w:val="TOC1"/>
                <w:rPr>
                  <w:rFonts w:eastAsiaTheme="minorEastAsia"/>
                  <w:b w:val="0"/>
                  <w:noProof/>
                  <w:color w:val="auto"/>
                  <w:sz w:val="22"/>
                  <w:lang w:eastAsia="en-AU"/>
                </w:rPr>
              </w:pPr>
              <w:hyperlink w:anchor="_Toc532125301" w:history="1">
                <w:r w:rsidR="000323CE" w:rsidRPr="0068231E">
                  <w:rPr>
                    <w:rStyle w:val="Hyperlink"/>
                    <w:noProof/>
                  </w:rPr>
                  <w:t>Definitions</w:t>
                </w:r>
                <w:r w:rsidR="000323CE">
                  <w:rPr>
                    <w:noProof/>
                    <w:webHidden/>
                  </w:rPr>
                  <w:tab/>
                </w:r>
                <w:r w:rsidR="000323CE">
                  <w:rPr>
                    <w:noProof/>
                    <w:webHidden/>
                  </w:rPr>
                  <w:fldChar w:fldCharType="begin"/>
                </w:r>
                <w:r w:rsidR="000323CE">
                  <w:rPr>
                    <w:noProof/>
                    <w:webHidden/>
                  </w:rPr>
                  <w:instrText xml:space="preserve"> PAGEREF _Toc532125301 \h </w:instrText>
                </w:r>
                <w:r w:rsidR="000323CE">
                  <w:rPr>
                    <w:noProof/>
                    <w:webHidden/>
                  </w:rPr>
                </w:r>
                <w:r w:rsidR="000323CE">
                  <w:rPr>
                    <w:noProof/>
                    <w:webHidden/>
                  </w:rPr>
                  <w:fldChar w:fldCharType="separate"/>
                </w:r>
                <w:r w:rsidR="000323CE">
                  <w:rPr>
                    <w:noProof/>
                    <w:webHidden/>
                  </w:rPr>
                  <w:t>4</w:t>
                </w:r>
                <w:r w:rsidR="000323CE">
                  <w:rPr>
                    <w:noProof/>
                    <w:webHidden/>
                  </w:rPr>
                  <w:fldChar w:fldCharType="end"/>
                </w:r>
              </w:hyperlink>
            </w:p>
            <w:p w14:paraId="04E861E2" w14:textId="5F115817" w:rsidR="000323CE" w:rsidRDefault="00F766A1">
              <w:pPr>
                <w:pStyle w:val="TOC1"/>
                <w:rPr>
                  <w:rFonts w:eastAsiaTheme="minorEastAsia"/>
                  <w:b w:val="0"/>
                  <w:noProof/>
                  <w:color w:val="auto"/>
                  <w:sz w:val="22"/>
                  <w:lang w:eastAsia="en-AU"/>
                </w:rPr>
              </w:pPr>
              <w:hyperlink w:anchor="_Toc532125302" w:history="1">
                <w:r w:rsidR="000323CE" w:rsidRPr="0068231E">
                  <w:rPr>
                    <w:rStyle w:val="Hyperlink"/>
                    <w:noProof/>
                  </w:rPr>
                  <w:t>Policy</w:t>
                </w:r>
                <w:r w:rsidR="000323CE">
                  <w:rPr>
                    <w:noProof/>
                    <w:webHidden/>
                  </w:rPr>
                  <w:tab/>
                </w:r>
                <w:r w:rsidR="000323CE">
                  <w:rPr>
                    <w:noProof/>
                    <w:webHidden/>
                  </w:rPr>
                  <w:fldChar w:fldCharType="begin"/>
                </w:r>
                <w:r w:rsidR="000323CE">
                  <w:rPr>
                    <w:noProof/>
                    <w:webHidden/>
                  </w:rPr>
                  <w:instrText xml:space="preserve"> PAGEREF _Toc532125302 \h </w:instrText>
                </w:r>
                <w:r w:rsidR="000323CE">
                  <w:rPr>
                    <w:noProof/>
                    <w:webHidden/>
                  </w:rPr>
                </w:r>
                <w:r w:rsidR="000323CE">
                  <w:rPr>
                    <w:noProof/>
                    <w:webHidden/>
                  </w:rPr>
                  <w:fldChar w:fldCharType="separate"/>
                </w:r>
                <w:r w:rsidR="000323CE">
                  <w:rPr>
                    <w:noProof/>
                    <w:webHidden/>
                  </w:rPr>
                  <w:t>4</w:t>
                </w:r>
                <w:r w:rsidR="000323CE">
                  <w:rPr>
                    <w:noProof/>
                    <w:webHidden/>
                  </w:rPr>
                  <w:fldChar w:fldCharType="end"/>
                </w:r>
              </w:hyperlink>
            </w:p>
            <w:p w14:paraId="61FFBEFE" w14:textId="0FD8A3E5" w:rsidR="000323CE" w:rsidRDefault="00F766A1">
              <w:pPr>
                <w:pStyle w:val="TOC1"/>
                <w:rPr>
                  <w:rFonts w:eastAsiaTheme="minorEastAsia"/>
                  <w:b w:val="0"/>
                  <w:noProof/>
                  <w:color w:val="auto"/>
                  <w:sz w:val="22"/>
                  <w:lang w:eastAsia="en-AU"/>
                </w:rPr>
              </w:pPr>
              <w:hyperlink w:anchor="_Toc532125303" w:history="1">
                <w:r w:rsidR="000323CE" w:rsidRPr="0068231E">
                  <w:rPr>
                    <w:rStyle w:val="Hyperlink"/>
                    <w:noProof/>
                  </w:rPr>
                  <w:t>Procedure</w:t>
                </w:r>
                <w:r w:rsidR="000323CE">
                  <w:rPr>
                    <w:noProof/>
                    <w:webHidden/>
                  </w:rPr>
                  <w:tab/>
                </w:r>
                <w:r w:rsidR="000323CE">
                  <w:rPr>
                    <w:noProof/>
                    <w:webHidden/>
                  </w:rPr>
                  <w:fldChar w:fldCharType="begin"/>
                </w:r>
                <w:r w:rsidR="000323CE">
                  <w:rPr>
                    <w:noProof/>
                    <w:webHidden/>
                  </w:rPr>
                  <w:instrText xml:space="preserve"> PAGEREF _Toc532125303 \h </w:instrText>
                </w:r>
                <w:r w:rsidR="000323CE">
                  <w:rPr>
                    <w:noProof/>
                    <w:webHidden/>
                  </w:rPr>
                </w:r>
                <w:r w:rsidR="000323CE">
                  <w:rPr>
                    <w:noProof/>
                    <w:webHidden/>
                  </w:rPr>
                  <w:fldChar w:fldCharType="separate"/>
                </w:r>
                <w:r w:rsidR="000323CE">
                  <w:rPr>
                    <w:noProof/>
                    <w:webHidden/>
                  </w:rPr>
                  <w:t>4</w:t>
                </w:r>
                <w:r w:rsidR="000323CE">
                  <w:rPr>
                    <w:noProof/>
                    <w:webHidden/>
                  </w:rPr>
                  <w:fldChar w:fldCharType="end"/>
                </w:r>
              </w:hyperlink>
            </w:p>
            <w:p w14:paraId="2B4EF057" w14:textId="6DA46538" w:rsidR="000323CE" w:rsidRDefault="00F766A1">
              <w:pPr>
                <w:pStyle w:val="TOC2"/>
                <w:tabs>
                  <w:tab w:val="right" w:leader="dot" w:pos="9742"/>
                </w:tabs>
                <w:rPr>
                  <w:rFonts w:eastAsiaTheme="minorEastAsia"/>
                  <w:noProof/>
                  <w:color w:val="auto"/>
                  <w:sz w:val="22"/>
                  <w:lang w:eastAsia="en-AU"/>
                </w:rPr>
              </w:pPr>
              <w:hyperlink w:anchor="_Toc532125304" w:history="1">
                <w:r w:rsidR="000323CE" w:rsidRPr="0068231E">
                  <w:rPr>
                    <w:rStyle w:val="Hyperlink"/>
                    <w:noProof/>
                  </w:rPr>
                  <w:t>Confirmation of Competency</w:t>
                </w:r>
                <w:r w:rsidR="000323CE">
                  <w:rPr>
                    <w:noProof/>
                    <w:webHidden/>
                  </w:rPr>
                  <w:tab/>
                </w:r>
                <w:r w:rsidR="000323CE">
                  <w:rPr>
                    <w:noProof/>
                    <w:webHidden/>
                  </w:rPr>
                  <w:fldChar w:fldCharType="begin"/>
                </w:r>
                <w:r w:rsidR="000323CE">
                  <w:rPr>
                    <w:noProof/>
                    <w:webHidden/>
                  </w:rPr>
                  <w:instrText xml:space="preserve"> PAGEREF _Toc532125304 \h </w:instrText>
                </w:r>
                <w:r w:rsidR="000323CE">
                  <w:rPr>
                    <w:noProof/>
                    <w:webHidden/>
                  </w:rPr>
                </w:r>
                <w:r w:rsidR="000323CE">
                  <w:rPr>
                    <w:noProof/>
                    <w:webHidden/>
                  </w:rPr>
                  <w:fldChar w:fldCharType="separate"/>
                </w:r>
                <w:r w:rsidR="000323CE">
                  <w:rPr>
                    <w:noProof/>
                    <w:webHidden/>
                  </w:rPr>
                  <w:t>4</w:t>
                </w:r>
                <w:r w:rsidR="000323CE">
                  <w:rPr>
                    <w:noProof/>
                    <w:webHidden/>
                  </w:rPr>
                  <w:fldChar w:fldCharType="end"/>
                </w:r>
              </w:hyperlink>
            </w:p>
            <w:p w14:paraId="0E66F9D3" w14:textId="4B9E2040" w:rsidR="000323CE" w:rsidRDefault="00F766A1">
              <w:pPr>
                <w:pStyle w:val="TOC2"/>
                <w:tabs>
                  <w:tab w:val="right" w:leader="dot" w:pos="9742"/>
                </w:tabs>
                <w:rPr>
                  <w:rFonts w:eastAsiaTheme="minorEastAsia"/>
                  <w:noProof/>
                  <w:color w:val="auto"/>
                  <w:sz w:val="22"/>
                  <w:lang w:eastAsia="en-AU"/>
                </w:rPr>
              </w:pPr>
              <w:hyperlink w:anchor="_Toc532125305" w:history="1">
                <w:r w:rsidR="000323CE" w:rsidRPr="0068231E">
                  <w:rPr>
                    <w:rStyle w:val="Hyperlink"/>
                    <w:noProof/>
                  </w:rPr>
                  <w:t>When Not to Issue AQF Testamurs</w:t>
                </w:r>
                <w:r w:rsidR="000323CE">
                  <w:rPr>
                    <w:noProof/>
                    <w:webHidden/>
                  </w:rPr>
                  <w:tab/>
                </w:r>
                <w:r w:rsidR="000323CE">
                  <w:rPr>
                    <w:noProof/>
                    <w:webHidden/>
                  </w:rPr>
                  <w:fldChar w:fldCharType="begin"/>
                </w:r>
                <w:r w:rsidR="000323CE">
                  <w:rPr>
                    <w:noProof/>
                    <w:webHidden/>
                  </w:rPr>
                  <w:instrText xml:space="preserve"> PAGEREF _Toc532125305 \h </w:instrText>
                </w:r>
                <w:r w:rsidR="000323CE">
                  <w:rPr>
                    <w:noProof/>
                    <w:webHidden/>
                  </w:rPr>
                </w:r>
                <w:r w:rsidR="000323CE">
                  <w:rPr>
                    <w:noProof/>
                    <w:webHidden/>
                  </w:rPr>
                  <w:fldChar w:fldCharType="separate"/>
                </w:r>
                <w:r w:rsidR="000323CE">
                  <w:rPr>
                    <w:noProof/>
                    <w:webHidden/>
                  </w:rPr>
                  <w:t>4</w:t>
                </w:r>
                <w:r w:rsidR="000323CE">
                  <w:rPr>
                    <w:noProof/>
                    <w:webHidden/>
                  </w:rPr>
                  <w:fldChar w:fldCharType="end"/>
                </w:r>
              </w:hyperlink>
            </w:p>
            <w:p w14:paraId="1F8ABA51" w14:textId="110AAB5F" w:rsidR="000323CE" w:rsidRDefault="00F766A1">
              <w:pPr>
                <w:pStyle w:val="TOC2"/>
                <w:tabs>
                  <w:tab w:val="right" w:leader="dot" w:pos="9742"/>
                </w:tabs>
                <w:rPr>
                  <w:rFonts w:eastAsiaTheme="minorEastAsia"/>
                  <w:noProof/>
                  <w:color w:val="auto"/>
                  <w:sz w:val="22"/>
                  <w:lang w:eastAsia="en-AU"/>
                </w:rPr>
              </w:pPr>
              <w:hyperlink w:anchor="_Toc532125306" w:history="1">
                <w:r w:rsidR="000323CE" w:rsidRPr="0068231E">
                  <w:rPr>
                    <w:rStyle w:val="Hyperlink"/>
                    <w:noProof/>
                  </w:rPr>
                  <w:t>What Documentation Applies</w:t>
                </w:r>
                <w:r w:rsidR="000323CE">
                  <w:rPr>
                    <w:noProof/>
                    <w:webHidden/>
                  </w:rPr>
                  <w:tab/>
                </w:r>
                <w:r w:rsidR="000323CE">
                  <w:rPr>
                    <w:noProof/>
                    <w:webHidden/>
                  </w:rPr>
                  <w:fldChar w:fldCharType="begin"/>
                </w:r>
                <w:r w:rsidR="000323CE">
                  <w:rPr>
                    <w:noProof/>
                    <w:webHidden/>
                  </w:rPr>
                  <w:instrText xml:space="preserve"> PAGEREF _Toc532125306 \h </w:instrText>
                </w:r>
                <w:r w:rsidR="000323CE">
                  <w:rPr>
                    <w:noProof/>
                    <w:webHidden/>
                  </w:rPr>
                </w:r>
                <w:r w:rsidR="000323CE">
                  <w:rPr>
                    <w:noProof/>
                    <w:webHidden/>
                  </w:rPr>
                  <w:fldChar w:fldCharType="separate"/>
                </w:r>
                <w:r w:rsidR="000323CE">
                  <w:rPr>
                    <w:noProof/>
                    <w:webHidden/>
                  </w:rPr>
                  <w:t>5</w:t>
                </w:r>
                <w:r w:rsidR="000323CE">
                  <w:rPr>
                    <w:noProof/>
                    <w:webHidden/>
                  </w:rPr>
                  <w:fldChar w:fldCharType="end"/>
                </w:r>
              </w:hyperlink>
            </w:p>
            <w:p w14:paraId="281A84C7" w14:textId="068F9295" w:rsidR="000323CE" w:rsidRDefault="00F766A1">
              <w:pPr>
                <w:pStyle w:val="TOC3"/>
                <w:rPr>
                  <w:rFonts w:eastAsiaTheme="minorEastAsia"/>
                  <w:noProof/>
                  <w:color w:val="auto"/>
                  <w:lang w:eastAsia="en-AU"/>
                </w:rPr>
              </w:pPr>
              <w:hyperlink w:anchor="_Toc532125307" w:history="1">
                <w:r w:rsidR="000323CE" w:rsidRPr="0068231E">
                  <w:rPr>
                    <w:rStyle w:val="Hyperlink"/>
                    <w:noProof/>
                  </w:rPr>
                  <w:t>Completed Qualification</w:t>
                </w:r>
                <w:r w:rsidR="000323CE">
                  <w:rPr>
                    <w:noProof/>
                    <w:webHidden/>
                  </w:rPr>
                  <w:tab/>
                </w:r>
                <w:r w:rsidR="000323CE">
                  <w:rPr>
                    <w:noProof/>
                    <w:webHidden/>
                  </w:rPr>
                  <w:fldChar w:fldCharType="begin"/>
                </w:r>
                <w:r w:rsidR="000323CE">
                  <w:rPr>
                    <w:noProof/>
                    <w:webHidden/>
                  </w:rPr>
                  <w:instrText xml:space="preserve"> PAGEREF _Toc532125307 \h </w:instrText>
                </w:r>
                <w:r w:rsidR="000323CE">
                  <w:rPr>
                    <w:noProof/>
                    <w:webHidden/>
                  </w:rPr>
                </w:r>
                <w:r w:rsidR="000323CE">
                  <w:rPr>
                    <w:noProof/>
                    <w:webHidden/>
                  </w:rPr>
                  <w:fldChar w:fldCharType="separate"/>
                </w:r>
                <w:r w:rsidR="000323CE">
                  <w:rPr>
                    <w:noProof/>
                    <w:webHidden/>
                  </w:rPr>
                  <w:t>5</w:t>
                </w:r>
                <w:r w:rsidR="000323CE">
                  <w:rPr>
                    <w:noProof/>
                    <w:webHidden/>
                  </w:rPr>
                  <w:fldChar w:fldCharType="end"/>
                </w:r>
              </w:hyperlink>
            </w:p>
            <w:p w14:paraId="1C64877C" w14:textId="6B8FDE9E" w:rsidR="000323CE" w:rsidRDefault="00F766A1">
              <w:pPr>
                <w:pStyle w:val="TOC3"/>
                <w:rPr>
                  <w:rFonts w:eastAsiaTheme="minorEastAsia"/>
                  <w:noProof/>
                  <w:color w:val="auto"/>
                  <w:lang w:eastAsia="en-AU"/>
                </w:rPr>
              </w:pPr>
              <w:hyperlink w:anchor="_Toc532125308" w:history="1">
                <w:r w:rsidR="000323CE" w:rsidRPr="0068231E">
                  <w:rPr>
                    <w:rStyle w:val="Hyperlink"/>
                    <w:noProof/>
                  </w:rPr>
                  <w:t>Incomplete/Partial Completion of Qualification &amp;/or Skill Sets &amp;/or Individual Units of Competency</w:t>
                </w:r>
                <w:r w:rsidR="000323CE">
                  <w:rPr>
                    <w:noProof/>
                    <w:webHidden/>
                  </w:rPr>
                  <w:tab/>
                </w:r>
                <w:r w:rsidR="000323CE">
                  <w:rPr>
                    <w:noProof/>
                    <w:webHidden/>
                  </w:rPr>
                  <w:fldChar w:fldCharType="begin"/>
                </w:r>
                <w:r w:rsidR="000323CE">
                  <w:rPr>
                    <w:noProof/>
                    <w:webHidden/>
                  </w:rPr>
                  <w:instrText xml:space="preserve"> PAGEREF _Toc532125308 \h </w:instrText>
                </w:r>
                <w:r w:rsidR="000323CE">
                  <w:rPr>
                    <w:noProof/>
                    <w:webHidden/>
                  </w:rPr>
                </w:r>
                <w:r w:rsidR="000323CE">
                  <w:rPr>
                    <w:noProof/>
                    <w:webHidden/>
                  </w:rPr>
                  <w:fldChar w:fldCharType="separate"/>
                </w:r>
                <w:r w:rsidR="000323CE">
                  <w:rPr>
                    <w:noProof/>
                    <w:webHidden/>
                  </w:rPr>
                  <w:t>5</w:t>
                </w:r>
                <w:r w:rsidR="000323CE">
                  <w:rPr>
                    <w:noProof/>
                    <w:webHidden/>
                  </w:rPr>
                  <w:fldChar w:fldCharType="end"/>
                </w:r>
              </w:hyperlink>
            </w:p>
            <w:p w14:paraId="57AE5492" w14:textId="41E38F46" w:rsidR="000323CE" w:rsidRDefault="00F766A1">
              <w:pPr>
                <w:pStyle w:val="TOC3"/>
                <w:rPr>
                  <w:rFonts w:eastAsiaTheme="minorEastAsia"/>
                  <w:noProof/>
                  <w:color w:val="auto"/>
                  <w:lang w:eastAsia="en-AU"/>
                </w:rPr>
              </w:pPr>
              <w:hyperlink w:anchor="_Toc532125309" w:history="1">
                <w:r w:rsidR="000323CE" w:rsidRPr="0068231E">
                  <w:rPr>
                    <w:rStyle w:val="Hyperlink"/>
                    <w:noProof/>
                  </w:rPr>
                  <w:t>Entitlement to Retain Testamurs and Records of Results</w:t>
                </w:r>
                <w:r w:rsidR="000323CE">
                  <w:rPr>
                    <w:noProof/>
                    <w:webHidden/>
                  </w:rPr>
                  <w:tab/>
                </w:r>
                <w:r w:rsidR="000323CE">
                  <w:rPr>
                    <w:noProof/>
                    <w:webHidden/>
                  </w:rPr>
                  <w:fldChar w:fldCharType="begin"/>
                </w:r>
                <w:r w:rsidR="000323CE">
                  <w:rPr>
                    <w:noProof/>
                    <w:webHidden/>
                  </w:rPr>
                  <w:instrText xml:space="preserve"> PAGEREF _Toc532125309 \h </w:instrText>
                </w:r>
                <w:r w:rsidR="000323CE">
                  <w:rPr>
                    <w:noProof/>
                    <w:webHidden/>
                  </w:rPr>
                </w:r>
                <w:r w:rsidR="000323CE">
                  <w:rPr>
                    <w:noProof/>
                    <w:webHidden/>
                  </w:rPr>
                  <w:fldChar w:fldCharType="separate"/>
                </w:r>
                <w:r w:rsidR="000323CE">
                  <w:rPr>
                    <w:noProof/>
                    <w:webHidden/>
                  </w:rPr>
                  <w:t>5</w:t>
                </w:r>
                <w:r w:rsidR="000323CE">
                  <w:rPr>
                    <w:noProof/>
                    <w:webHidden/>
                  </w:rPr>
                  <w:fldChar w:fldCharType="end"/>
                </w:r>
              </w:hyperlink>
            </w:p>
            <w:p w14:paraId="55EF4B8A" w14:textId="6B2D0D45" w:rsidR="000323CE" w:rsidRDefault="00F766A1">
              <w:pPr>
                <w:pStyle w:val="TOC3"/>
                <w:rPr>
                  <w:rFonts w:eastAsiaTheme="minorEastAsia"/>
                  <w:noProof/>
                  <w:color w:val="auto"/>
                  <w:lang w:eastAsia="en-AU"/>
                </w:rPr>
              </w:pPr>
              <w:hyperlink w:anchor="_Toc532125310" w:history="1">
                <w:r w:rsidR="000323CE" w:rsidRPr="0068231E">
                  <w:rPr>
                    <w:rStyle w:val="Hyperlink"/>
                    <w:noProof/>
                  </w:rPr>
                  <w:t>Delivery in Language Other Than English</w:t>
                </w:r>
                <w:r w:rsidR="000323CE">
                  <w:rPr>
                    <w:noProof/>
                    <w:webHidden/>
                  </w:rPr>
                  <w:tab/>
                </w:r>
                <w:r w:rsidR="000323CE">
                  <w:rPr>
                    <w:noProof/>
                    <w:webHidden/>
                  </w:rPr>
                  <w:fldChar w:fldCharType="begin"/>
                </w:r>
                <w:r w:rsidR="000323CE">
                  <w:rPr>
                    <w:noProof/>
                    <w:webHidden/>
                  </w:rPr>
                  <w:instrText xml:space="preserve"> PAGEREF _Toc532125310 \h </w:instrText>
                </w:r>
                <w:r w:rsidR="000323CE">
                  <w:rPr>
                    <w:noProof/>
                    <w:webHidden/>
                  </w:rPr>
                </w:r>
                <w:r w:rsidR="000323CE">
                  <w:rPr>
                    <w:noProof/>
                    <w:webHidden/>
                  </w:rPr>
                  <w:fldChar w:fldCharType="separate"/>
                </w:r>
                <w:r w:rsidR="000323CE">
                  <w:rPr>
                    <w:noProof/>
                    <w:webHidden/>
                  </w:rPr>
                  <w:t>6</w:t>
                </w:r>
                <w:r w:rsidR="000323CE">
                  <w:rPr>
                    <w:noProof/>
                    <w:webHidden/>
                  </w:rPr>
                  <w:fldChar w:fldCharType="end"/>
                </w:r>
              </w:hyperlink>
            </w:p>
            <w:p w14:paraId="5831D98E" w14:textId="33B3D063" w:rsidR="000323CE" w:rsidRDefault="00F766A1">
              <w:pPr>
                <w:pStyle w:val="TOC3"/>
                <w:rPr>
                  <w:rFonts w:eastAsiaTheme="minorEastAsia"/>
                  <w:noProof/>
                  <w:color w:val="auto"/>
                  <w:lang w:eastAsia="en-AU"/>
                </w:rPr>
              </w:pPr>
              <w:hyperlink w:anchor="_Toc532125311" w:history="1">
                <w:r w:rsidR="000323CE" w:rsidRPr="0068231E">
                  <w:rPr>
                    <w:rStyle w:val="Hyperlink"/>
                    <w:noProof/>
                  </w:rPr>
                  <w:t>Identifying AQF Qualifications on Documentation</w:t>
                </w:r>
                <w:r w:rsidR="000323CE">
                  <w:rPr>
                    <w:noProof/>
                    <w:webHidden/>
                  </w:rPr>
                  <w:tab/>
                </w:r>
                <w:r w:rsidR="000323CE">
                  <w:rPr>
                    <w:noProof/>
                    <w:webHidden/>
                  </w:rPr>
                  <w:fldChar w:fldCharType="begin"/>
                </w:r>
                <w:r w:rsidR="000323CE">
                  <w:rPr>
                    <w:noProof/>
                    <w:webHidden/>
                  </w:rPr>
                  <w:instrText xml:space="preserve"> PAGEREF _Toc532125311 \h </w:instrText>
                </w:r>
                <w:r w:rsidR="000323CE">
                  <w:rPr>
                    <w:noProof/>
                    <w:webHidden/>
                  </w:rPr>
                </w:r>
                <w:r w:rsidR="000323CE">
                  <w:rPr>
                    <w:noProof/>
                    <w:webHidden/>
                  </w:rPr>
                  <w:fldChar w:fldCharType="separate"/>
                </w:r>
                <w:r w:rsidR="000323CE">
                  <w:rPr>
                    <w:noProof/>
                    <w:webHidden/>
                  </w:rPr>
                  <w:t>6</w:t>
                </w:r>
                <w:r w:rsidR="000323CE">
                  <w:rPr>
                    <w:noProof/>
                    <w:webHidden/>
                  </w:rPr>
                  <w:fldChar w:fldCharType="end"/>
                </w:r>
              </w:hyperlink>
            </w:p>
            <w:p w14:paraId="0B73F00F" w14:textId="62B24BF1" w:rsidR="000323CE" w:rsidRDefault="00F766A1">
              <w:pPr>
                <w:pStyle w:val="TOC3"/>
                <w:rPr>
                  <w:rFonts w:eastAsiaTheme="minorEastAsia"/>
                  <w:noProof/>
                  <w:color w:val="auto"/>
                  <w:lang w:eastAsia="en-AU"/>
                </w:rPr>
              </w:pPr>
              <w:hyperlink w:anchor="_Toc532125312" w:history="1">
                <w:r w:rsidR="000323CE" w:rsidRPr="0068231E">
                  <w:rPr>
                    <w:rStyle w:val="Hyperlink"/>
                    <w:noProof/>
                  </w:rPr>
                  <w:t>Required Information to be Included in Certification Documentation</w:t>
                </w:r>
                <w:r w:rsidR="000323CE">
                  <w:rPr>
                    <w:noProof/>
                    <w:webHidden/>
                  </w:rPr>
                  <w:tab/>
                </w:r>
                <w:r w:rsidR="000323CE">
                  <w:rPr>
                    <w:noProof/>
                    <w:webHidden/>
                  </w:rPr>
                  <w:fldChar w:fldCharType="begin"/>
                </w:r>
                <w:r w:rsidR="000323CE">
                  <w:rPr>
                    <w:noProof/>
                    <w:webHidden/>
                  </w:rPr>
                  <w:instrText xml:space="preserve"> PAGEREF _Toc532125312 \h </w:instrText>
                </w:r>
                <w:r w:rsidR="000323CE">
                  <w:rPr>
                    <w:noProof/>
                    <w:webHidden/>
                  </w:rPr>
                </w:r>
                <w:r w:rsidR="000323CE">
                  <w:rPr>
                    <w:noProof/>
                    <w:webHidden/>
                  </w:rPr>
                  <w:fldChar w:fldCharType="separate"/>
                </w:r>
                <w:r w:rsidR="000323CE">
                  <w:rPr>
                    <w:noProof/>
                    <w:webHidden/>
                  </w:rPr>
                  <w:t>6</w:t>
                </w:r>
                <w:r w:rsidR="000323CE">
                  <w:rPr>
                    <w:noProof/>
                    <w:webHidden/>
                  </w:rPr>
                  <w:fldChar w:fldCharType="end"/>
                </w:r>
              </w:hyperlink>
            </w:p>
            <w:p w14:paraId="79CD3042" w14:textId="11EC4C08" w:rsidR="000323CE" w:rsidRDefault="00F766A1">
              <w:pPr>
                <w:pStyle w:val="TOC2"/>
                <w:tabs>
                  <w:tab w:val="right" w:leader="dot" w:pos="9742"/>
                </w:tabs>
                <w:rPr>
                  <w:rFonts w:eastAsiaTheme="minorEastAsia"/>
                  <w:noProof/>
                  <w:color w:val="auto"/>
                  <w:sz w:val="22"/>
                  <w:lang w:eastAsia="en-AU"/>
                </w:rPr>
              </w:pPr>
              <w:hyperlink w:anchor="_Toc532125313" w:history="1">
                <w:r w:rsidR="000323CE" w:rsidRPr="0068231E">
                  <w:rPr>
                    <w:rStyle w:val="Hyperlink"/>
                    <w:noProof/>
                  </w:rPr>
                  <w:t>Issuing Certification Documentation</w:t>
                </w:r>
                <w:r w:rsidR="000323CE">
                  <w:rPr>
                    <w:noProof/>
                    <w:webHidden/>
                  </w:rPr>
                  <w:tab/>
                </w:r>
                <w:r w:rsidR="000323CE">
                  <w:rPr>
                    <w:noProof/>
                    <w:webHidden/>
                  </w:rPr>
                  <w:fldChar w:fldCharType="begin"/>
                </w:r>
                <w:r w:rsidR="000323CE">
                  <w:rPr>
                    <w:noProof/>
                    <w:webHidden/>
                  </w:rPr>
                  <w:instrText xml:space="preserve"> PAGEREF _Toc532125313 \h </w:instrText>
                </w:r>
                <w:r w:rsidR="000323CE">
                  <w:rPr>
                    <w:noProof/>
                    <w:webHidden/>
                  </w:rPr>
                </w:r>
                <w:r w:rsidR="000323CE">
                  <w:rPr>
                    <w:noProof/>
                    <w:webHidden/>
                  </w:rPr>
                  <w:fldChar w:fldCharType="separate"/>
                </w:r>
                <w:r w:rsidR="000323CE">
                  <w:rPr>
                    <w:noProof/>
                    <w:webHidden/>
                  </w:rPr>
                  <w:t>10</w:t>
                </w:r>
                <w:r w:rsidR="000323CE">
                  <w:rPr>
                    <w:noProof/>
                    <w:webHidden/>
                  </w:rPr>
                  <w:fldChar w:fldCharType="end"/>
                </w:r>
              </w:hyperlink>
            </w:p>
            <w:p w14:paraId="4FC158C0" w14:textId="284C3E16" w:rsidR="000323CE" w:rsidRDefault="00F766A1">
              <w:pPr>
                <w:pStyle w:val="TOC2"/>
                <w:tabs>
                  <w:tab w:val="right" w:leader="dot" w:pos="9742"/>
                </w:tabs>
                <w:rPr>
                  <w:rFonts w:eastAsiaTheme="minorEastAsia"/>
                  <w:noProof/>
                  <w:color w:val="auto"/>
                  <w:sz w:val="22"/>
                  <w:lang w:eastAsia="en-AU"/>
                </w:rPr>
              </w:pPr>
              <w:hyperlink w:anchor="_Toc532125314" w:history="1">
                <w:r w:rsidR="000323CE" w:rsidRPr="0068231E">
                  <w:rPr>
                    <w:rStyle w:val="Hyperlink"/>
                    <w:noProof/>
                  </w:rPr>
                  <w:t>Re-issue and Duplicate Certificates</w:t>
                </w:r>
                <w:r w:rsidR="000323CE">
                  <w:rPr>
                    <w:noProof/>
                    <w:webHidden/>
                  </w:rPr>
                  <w:tab/>
                </w:r>
                <w:r w:rsidR="000323CE">
                  <w:rPr>
                    <w:noProof/>
                    <w:webHidden/>
                  </w:rPr>
                  <w:fldChar w:fldCharType="begin"/>
                </w:r>
                <w:r w:rsidR="000323CE">
                  <w:rPr>
                    <w:noProof/>
                    <w:webHidden/>
                  </w:rPr>
                  <w:instrText xml:space="preserve"> PAGEREF _Toc532125314 \h </w:instrText>
                </w:r>
                <w:r w:rsidR="000323CE">
                  <w:rPr>
                    <w:noProof/>
                    <w:webHidden/>
                  </w:rPr>
                </w:r>
                <w:r w:rsidR="000323CE">
                  <w:rPr>
                    <w:noProof/>
                    <w:webHidden/>
                  </w:rPr>
                  <w:fldChar w:fldCharType="separate"/>
                </w:r>
                <w:r w:rsidR="000323CE">
                  <w:rPr>
                    <w:noProof/>
                    <w:webHidden/>
                  </w:rPr>
                  <w:t>10</w:t>
                </w:r>
                <w:r w:rsidR="000323CE">
                  <w:rPr>
                    <w:noProof/>
                    <w:webHidden/>
                  </w:rPr>
                  <w:fldChar w:fldCharType="end"/>
                </w:r>
              </w:hyperlink>
            </w:p>
            <w:p w14:paraId="4776927E" w14:textId="674BEC9F" w:rsidR="000323CE" w:rsidRDefault="00F766A1">
              <w:pPr>
                <w:pStyle w:val="TOC1"/>
                <w:rPr>
                  <w:rFonts w:eastAsiaTheme="minorEastAsia"/>
                  <w:b w:val="0"/>
                  <w:noProof/>
                  <w:color w:val="auto"/>
                  <w:sz w:val="22"/>
                  <w:lang w:eastAsia="en-AU"/>
                </w:rPr>
              </w:pPr>
              <w:hyperlink w:anchor="_Toc532125315" w:history="1">
                <w:r w:rsidR="000323CE" w:rsidRPr="0068231E">
                  <w:rPr>
                    <w:rStyle w:val="Hyperlink"/>
                    <w:noProof/>
                  </w:rPr>
                  <w:t>Responsibilities</w:t>
                </w:r>
                <w:r w:rsidR="000323CE">
                  <w:rPr>
                    <w:noProof/>
                    <w:webHidden/>
                  </w:rPr>
                  <w:tab/>
                </w:r>
                <w:r w:rsidR="000323CE">
                  <w:rPr>
                    <w:noProof/>
                    <w:webHidden/>
                  </w:rPr>
                  <w:fldChar w:fldCharType="begin"/>
                </w:r>
                <w:r w:rsidR="000323CE">
                  <w:rPr>
                    <w:noProof/>
                    <w:webHidden/>
                  </w:rPr>
                  <w:instrText xml:space="preserve"> PAGEREF _Toc532125315 \h </w:instrText>
                </w:r>
                <w:r w:rsidR="000323CE">
                  <w:rPr>
                    <w:noProof/>
                    <w:webHidden/>
                  </w:rPr>
                </w:r>
                <w:r w:rsidR="000323CE">
                  <w:rPr>
                    <w:noProof/>
                    <w:webHidden/>
                  </w:rPr>
                  <w:fldChar w:fldCharType="separate"/>
                </w:r>
                <w:r w:rsidR="000323CE">
                  <w:rPr>
                    <w:noProof/>
                    <w:webHidden/>
                  </w:rPr>
                  <w:t>10</w:t>
                </w:r>
                <w:r w:rsidR="000323CE">
                  <w:rPr>
                    <w:noProof/>
                    <w:webHidden/>
                  </w:rPr>
                  <w:fldChar w:fldCharType="end"/>
                </w:r>
              </w:hyperlink>
            </w:p>
            <w:p w14:paraId="2ADED653" w14:textId="68DFDDE0" w:rsidR="000323CE" w:rsidRDefault="00F766A1">
              <w:pPr>
                <w:pStyle w:val="TOC2"/>
                <w:tabs>
                  <w:tab w:val="right" w:leader="dot" w:pos="9742"/>
                </w:tabs>
                <w:rPr>
                  <w:rFonts w:eastAsiaTheme="minorEastAsia"/>
                  <w:noProof/>
                  <w:color w:val="auto"/>
                  <w:sz w:val="22"/>
                  <w:lang w:eastAsia="en-AU"/>
                </w:rPr>
              </w:pPr>
              <w:hyperlink w:anchor="_Toc532125316" w:history="1">
                <w:r w:rsidR="000323CE" w:rsidRPr="0068231E">
                  <w:rPr>
                    <w:rStyle w:val="Hyperlink"/>
                    <w:noProof/>
                  </w:rPr>
                  <w:t>General Manager</w:t>
                </w:r>
                <w:r w:rsidR="000323CE">
                  <w:rPr>
                    <w:noProof/>
                    <w:webHidden/>
                  </w:rPr>
                  <w:tab/>
                </w:r>
                <w:r w:rsidR="000323CE">
                  <w:rPr>
                    <w:noProof/>
                    <w:webHidden/>
                  </w:rPr>
                  <w:fldChar w:fldCharType="begin"/>
                </w:r>
                <w:r w:rsidR="000323CE">
                  <w:rPr>
                    <w:noProof/>
                    <w:webHidden/>
                  </w:rPr>
                  <w:instrText xml:space="preserve"> PAGEREF _Toc532125316 \h </w:instrText>
                </w:r>
                <w:r w:rsidR="000323CE">
                  <w:rPr>
                    <w:noProof/>
                    <w:webHidden/>
                  </w:rPr>
                </w:r>
                <w:r w:rsidR="000323CE">
                  <w:rPr>
                    <w:noProof/>
                    <w:webHidden/>
                  </w:rPr>
                  <w:fldChar w:fldCharType="separate"/>
                </w:r>
                <w:r w:rsidR="000323CE">
                  <w:rPr>
                    <w:noProof/>
                    <w:webHidden/>
                  </w:rPr>
                  <w:t>10</w:t>
                </w:r>
                <w:r w:rsidR="000323CE">
                  <w:rPr>
                    <w:noProof/>
                    <w:webHidden/>
                  </w:rPr>
                  <w:fldChar w:fldCharType="end"/>
                </w:r>
              </w:hyperlink>
            </w:p>
            <w:p w14:paraId="41D0ECDE" w14:textId="47697579" w:rsidR="000323CE" w:rsidRDefault="00F766A1">
              <w:pPr>
                <w:pStyle w:val="TOC2"/>
                <w:tabs>
                  <w:tab w:val="right" w:leader="dot" w:pos="9742"/>
                </w:tabs>
                <w:rPr>
                  <w:rFonts w:eastAsiaTheme="minorEastAsia"/>
                  <w:noProof/>
                  <w:color w:val="auto"/>
                  <w:sz w:val="22"/>
                  <w:lang w:eastAsia="en-AU"/>
                </w:rPr>
              </w:pPr>
              <w:hyperlink w:anchor="_Toc532125317" w:history="1">
                <w:r w:rsidR="000323CE" w:rsidRPr="0068231E">
                  <w:rPr>
                    <w:rStyle w:val="Hyperlink"/>
                    <w:noProof/>
                  </w:rPr>
                  <w:t>Assessors</w:t>
                </w:r>
                <w:r w:rsidR="000323CE">
                  <w:rPr>
                    <w:noProof/>
                    <w:webHidden/>
                  </w:rPr>
                  <w:tab/>
                </w:r>
                <w:r w:rsidR="000323CE">
                  <w:rPr>
                    <w:noProof/>
                    <w:webHidden/>
                  </w:rPr>
                  <w:fldChar w:fldCharType="begin"/>
                </w:r>
                <w:r w:rsidR="000323CE">
                  <w:rPr>
                    <w:noProof/>
                    <w:webHidden/>
                  </w:rPr>
                  <w:instrText xml:space="preserve"> PAGEREF _Toc532125317 \h </w:instrText>
                </w:r>
                <w:r w:rsidR="000323CE">
                  <w:rPr>
                    <w:noProof/>
                    <w:webHidden/>
                  </w:rPr>
                </w:r>
                <w:r w:rsidR="000323CE">
                  <w:rPr>
                    <w:noProof/>
                    <w:webHidden/>
                  </w:rPr>
                  <w:fldChar w:fldCharType="separate"/>
                </w:r>
                <w:r w:rsidR="000323CE">
                  <w:rPr>
                    <w:noProof/>
                    <w:webHidden/>
                  </w:rPr>
                  <w:t>11</w:t>
                </w:r>
                <w:r w:rsidR="000323CE">
                  <w:rPr>
                    <w:noProof/>
                    <w:webHidden/>
                  </w:rPr>
                  <w:fldChar w:fldCharType="end"/>
                </w:r>
              </w:hyperlink>
            </w:p>
            <w:p w14:paraId="071BDBC4" w14:textId="4FAF6EDD" w:rsidR="000323CE" w:rsidRDefault="00F766A1">
              <w:pPr>
                <w:pStyle w:val="TOC2"/>
                <w:tabs>
                  <w:tab w:val="right" w:leader="dot" w:pos="9742"/>
                </w:tabs>
                <w:rPr>
                  <w:rFonts w:eastAsiaTheme="minorEastAsia"/>
                  <w:noProof/>
                  <w:color w:val="auto"/>
                  <w:sz w:val="22"/>
                  <w:lang w:eastAsia="en-AU"/>
                </w:rPr>
              </w:pPr>
              <w:hyperlink w:anchor="_Toc532125318" w:history="1">
                <w:r w:rsidR="000323CE" w:rsidRPr="0068231E">
                  <w:rPr>
                    <w:rStyle w:val="Hyperlink"/>
                    <w:noProof/>
                  </w:rPr>
                  <w:t>Administration</w:t>
                </w:r>
                <w:r w:rsidR="000323CE">
                  <w:rPr>
                    <w:noProof/>
                    <w:webHidden/>
                  </w:rPr>
                  <w:tab/>
                </w:r>
                <w:r w:rsidR="000323CE">
                  <w:rPr>
                    <w:noProof/>
                    <w:webHidden/>
                  </w:rPr>
                  <w:fldChar w:fldCharType="begin"/>
                </w:r>
                <w:r w:rsidR="000323CE">
                  <w:rPr>
                    <w:noProof/>
                    <w:webHidden/>
                  </w:rPr>
                  <w:instrText xml:space="preserve"> PAGEREF _Toc532125318 \h </w:instrText>
                </w:r>
                <w:r w:rsidR="000323CE">
                  <w:rPr>
                    <w:noProof/>
                    <w:webHidden/>
                  </w:rPr>
                </w:r>
                <w:r w:rsidR="000323CE">
                  <w:rPr>
                    <w:noProof/>
                    <w:webHidden/>
                  </w:rPr>
                  <w:fldChar w:fldCharType="separate"/>
                </w:r>
                <w:r w:rsidR="000323CE">
                  <w:rPr>
                    <w:noProof/>
                    <w:webHidden/>
                  </w:rPr>
                  <w:t>11</w:t>
                </w:r>
                <w:r w:rsidR="000323CE">
                  <w:rPr>
                    <w:noProof/>
                    <w:webHidden/>
                  </w:rPr>
                  <w:fldChar w:fldCharType="end"/>
                </w:r>
              </w:hyperlink>
            </w:p>
            <w:p w14:paraId="52CA9CE2" w14:textId="6D58BF7B" w:rsidR="000323CE" w:rsidRDefault="00F766A1">
              <w:pPr>
                <w:pStyle w:val="TOC1"/>
                <w:rPr>
                  <w:rFonts w:eastAsiaTheme="minorEastAsia"/>
                  <w:b w:val="0"/>
                  <w:noProof/>
                  <w:color w:val="auto"/>
                  <w:sz w:val="22"/>
                  <w:lang w:eastAsia="en-AU"/>
                </w:rPr>
              </w:pPr>
              <w:hyperlink w:anchor="_Toc532125319" w:history="1">
                <w:r w:rsidR="000323CE" w:rsidRPr="0068231E">
                  <w:rPr>
                    <w:rStyle w:val="Hyperlink"/>
                    <w:noProof/>
                  </w:rPr>
                  <w:t>Applicable Standards</w:t>
                </w:r>
                <w:r w:rsidR="000323CE">
                  <w:rPr>
                    <w:noProof/>
                    <w:webHidden/>
                  </w:rPr>
                  <w:tab/>
                </w:r>
                <w:r w:rsidR="000323CE">
                  <w:rPr>
                    <w:noProof/>
                    <w:webHidden/>
                  </w:rPr>
                  <w:fldChar w:fldCharType="begin"/>
                </w:r>
                <w:r w:rsidR="000323CE">
                  <w:rPr>
                    <w:noProof/>
                    <w:webHidden/>
                  </w:rPr>
                  <w:instrText xml:space="preserve"> PAGEREF _Toc532125319 \h </w:instrText>
                </w:r>
                <w:r w:rsidR="000323CE">
                  <w:rPr>
                    <w:noProof/>
                    <w:webHidden/>
                  </w:rPr>
                </w:r>
                <w:r w:rsidR="000323CE">
                  <w:rPr>
                    <w:noProof/>
                    <w:webHidden/>
                  </w:rPr>
                  <w:fldChar w:fldCharType="separate"/>
                </w:r>
                <w:r w:rsidR="000323CE">
                  <w:rPr>
                    <w:noProof/>
                    <w:webHidden/>
                  </w:rPr>
                  <w:t>12</w:t>
                </w:r>
                <w:r w:rsidR="000323CE">
                  <w:rPr>
                    <w:noProof/>
                    <w:webHidden/>
                  </w:rPr>
                  <w:fldChar w:fldCharType="end"/>
                </w:r>
              </w:hyperlink>
            </w:p>
            <w:p w14:paraId="41F16A29" w14:textId="09777409" w:rsidR="000323CE" w:rsidRDefault="00F766A1">
              <w:pPr>
                <w:pStyle w:val="TOC2"/>
                <w:tabs>
                  <w:tab w:val="right" w:leader="dot" w:pos="9742"/>
                </w:tabs>
                <w:rPr>
                  <w:rFonts w:eastAsiaTheme="minorEastAsia"/>
                  <w:noProof/>
                  <w:color w:val="auto"/>
                  <w:sz w:val="22"/>
                  <w:lang w:eastAsia="en-AU"/>
                </w:rPr>
              </w:pPr>
              <w:hyperlink w:anchor="_Toc532125320" w:history="1">
                <w:r w:rsidR="000323CE" w:rsidRPr="0068231E">
                  <w:rPr>
                    <w:rStyle w:val="Hyperlink"/>
                    <w:noProof/>
                  </w:rPr>
                  <w:t>Standards for Registered Training Organisations 2015 – Domestic Students</w:t>
                </w:r>
                <w:r w:rsidR="000323CE">
                  <w:rPr>
                    <w:noProof/>
                    <w:webHidden/>
                  </w:rPr>
                  <w:tab/>
                </w:r>
                <w:r w:rsidR="000323CE">
                  <w:rPr>
                    <w:noProof/>
                    <w:webHidden/>
                  </w:rPr>
                  <w:fldChar w:fldCharType="begin"/>
                </w:r>
                <w:r w:rsidR="000323CE">
                  <w:rPr>
                    <w:noProof/>
                    <w:webHidden/>
                  </w:rPr>
                  <w:instrText xml:space="preserve"> PAGEREF _Toc532125320 \h </w:instrText>
                </w:r>
                <w:r w:rsidR="000323CE">
                  <w:rPr>
                    <w:noProof/>
                    <w:webHidden/>
                  </w:rPr>
                </w:r>
                <w:r w:rsidR="000323CE">
                  <w:rPr>
                    <w:noProof/>
                    <w:webHidden/>
                  </w:rPr>
                  <w:fldChar w:fldCharType="separate"/>
                </w:r>
                <w:r w:rsidR="000323CE">
                  <w:rPr>
                    <w:noProof/>
                    <w:webHidden/>
                  </w:rPr>
                  <w:t>12</w:t>
                </w:r>
                <w:r w:rsidR="000323CE">
                  <w:rPr>
                    <w:noProof/>
                    <w:webHidden/>
                  </w:rPr>
                  <w:fldChar w:fldCharType="end"/>
                </w:r>
              </w:hyperlink>
            </w:p>
            <w:p w14:paraId="65827B7D" w14:textId="3A96A1A1" w:rsidR="000323CE" w:rsidRDefault="00F766A1">
              <w:pPr>
                <w:pStyle w:val="TOC3"/>
                <w:rPr>
                  <w:rFonts w:eastAsiaTheme="minorEastAsia"/>
                  <w:noProof/>
                  <w:color w:val="auto"/>
                  <w:lang w:eastAsia="en-AU"/>
                </w:rPr>
              </w:pPr>
              <w:hyperlink w:anchor="_Toc532125321" w:history="1">
                <w:r w:rsidR="000323CE" w:rsidRPr="0068231E">
                  <w:rPr>
                    <w:rStyle w:val="Hyperlink"/>
                    <w:noProof/>
                  </w:rPr>
                  <w:t>Standard 3 - The RTO Issues, Maintains And Accepts AQF Certification Documentation In Accordance With These Standards And Provides Access To Learner Records.</w:t>
                </w:r>
                <w:r w:rsidR="000323CE">
                  <w:rPr>
                    <w:noProof/>
                    <w:webHidden/>
                  </w:rPr>
                  <w:tab/>
                </w:r>
                <w:r w:rsidR="000323CE">
                  <w:rPr>
                    <w:noProof/>
                    <w:webHidden/>
                  </w:rPr>
                  <w:fldChar w:fldCharType="begin"/>
                </w:r>
                <w:r w:rsidR="000323CE">
                  <w:rPr>
                    <w:noProof/>
                    <w:webHidden/>
                  </w:rPr>
                  <w:instrText xml:space="preserve"> PAGEREF _Toc532125321 \h </w:instrText>
                </w:r>
                <w:r w:rsidR="000323CE">
                  <w:rPr>
                    <w:noProof/>
                    <w:webHidden/>
                  </w:rPr>
                </w:r>
                <w:r w:rsidR="000323CE">
                  <w:rPr>
                    <w:noProof/>
                    <w:webHidden/>
                  </w:rPr>
                  <w:fldChar w:fldCharType="separate"/>
                </w:r>
                <w:r w:rsidR="000323CE">
                  <w:rPr>
                    <w:noProof/>
                    <w:webHidden/>
                  </w:rPr>
                  <w:t>12</w:t>
                </w:r>
                <w:r w:rsidR="000323CE">
                  <w:rPr>
                    <w:noProof/>
                    <w:webHidden/>
                  </w:rPr>
                  <w:fldChar w:fldCharType="end"/>
                </w:r>
              </w:hyperlink>
            </w:p>
            <w:p w14:paraId="73F16DAA" w14:textId="0CF109C9" w:rsidR="0073210A" w:rsidRDefault="0073210A">
              <w:pPr>
                <w:jc w:val="left"/>
              </w:pPr>
              <w:r>
                <w:rPr>
                  <w:b/>
                  <w:bCs/>
                  <w:noProof/>
                </w:rPr>
                <w:fldChar w:fldCharType="end"/>
              </w:r>
            </w:p>
          </w:sdtContent>
        </w:sdt>
        <w:p w14:paraId="6C3FA8D0" w14:textId="77777777" w:rsidR="003A766A" w:rsidRDefault="003A766A">
          <w:pPr>
            <w:jc w:val="left"/>
            <w:sectPr w:rsidR="003A766A" w:rsidSect="00CF3084">
              <w:headerReference w:type="default" r:id="rId15"/>
              <w:footerReference w:type="default" r:id="rId16"/>
              <w:headerReference w:type="first" r:id="rId17"/>
              <w:footerReference w:type="first" r:id="rId18"/>
              <w:pgSz w:w="11906" w:h="16838"/>
              <w:pgMar w:top="1440" w:right="1077" w:bottom="1440" w:left="1077" w:header="709" w:footer="709" w:gutter="0"/>
              <w:cols w:space="708"/>
              <w:titlePg/>
              <w:docGrid w:linePitch="360"/>
            </w:sectPr>
          </w:pPr>
          <w:bookmarkStart w:id="0" w:name="_GoBack"/>
          <w:bookmarkEnd w:id="0"/>
        </w:p>
        <w:p w14:paraId="613C1F4F" w14:textId="77777777" w:rsidR="00DF173B" w:rsidRDefault="00CE0028" w:rsidP="00DA3173">
          <w:pPr>
            <w:pStyle w:val="Heading1"/>
            <w:pageBreakBefore/>
          </w:pPr>
          <w:bookmarkStart w:id="1" w:name="_Toc532125297"/>
          <w:r>
            <w:lastRenderedPageBreak/>
            <w:t>Documents</w:t>
          </w:r>
        </w:p>
      </w:sdtContent>
    </w:sdt>
    <w:bookmarkEnd w:id="1" w:displacedByCustomXml="prev"/>
    <w:p w14:paraId="5A8A1242" w14:textId="77777777" w:rsidR="00FB2F1E" w:rsidRPr="00FB2B29" w:rsidRDefault="00731EDC" w:rsidP="00FB2F1E">
      <w:pPr>
        <w:tabs>
          <w:tab w:val="left" w:pos="1620"/>
          <w:tab w:val="left" w:pos="1980"/>
          <w:tab w:val="left" w:pos="5529"/>
          <w:tab w:val="left" w:pos="7020"/>
          <w:tab w:val="left" w:pos="7200"/>
        </w:tabs>
        <w:rPr>
          <w:rFonts w:cs="Arial"/>
        </w:rPr>
      </w:pPr>
      <w:bookmarkStart w:id="2" w:name="_Toc397003541"/>
      <w:bookmarkStart w:id="3" w:name="_Toc464211660"/>
      <w:bookmarkEnd w:id="2"/>
      <w:bookmarkEnd w:id="3"/>
      <w:r>
        <w:rPr>
          <w:rFonts w:cs="Arial"/>
        </w:rPr>
        <w:t>ASQA F</w:t>
      </w:r>
      <w:r w:rsidRPr="00731EDC">
        <w:rPr>
          <w:rFonts w:cs="Arial"/>
        </w:rPr>
        <w:t>act Sheet Sample AQF Certification Documents</w:t>
      </w:r>
      <w:r>
        <w:rPr>
          <w:rFonts w:cs="Arial"/>
        </w:rPr>
        <w:t xml:space="preserve"> REF518_15</w:t>
      </w:r>
    </w:p>
    <w:p w14:paraId="7DEB51C7" w14:textId="77777777" w:rsidR="00CE0028" w:rsidRDefault="00CE0028" w:rsidP="00CE0028">
      <w:pPr>
        <w:pStyle w:val="Heading1"/>
      </w:pPr>
      <w:bookmarkStart w:id="4" w:name="_Toc532125298"/>
      <w:r>
        <w:t>References</w:t>
      </w:r>
      <w:bookmarkEnd w:id="4"/>
    </w:p>
    <w:p w14:paraId="47AD3D66" w14:textId="77777777" w:rsidR="00FB2F1E" w:rsidRDefault="00FB2F1E" w:rsidP="00FB2F1E">
      <w:r w:rsidRPr="00FB2B29">
        <w:t>NRT Logo Specification</w:t>
      </w:r>
      <w:r w:rsidR="00731EDC">
        <w:t xml:space="preserve"> REF553_13</w:t>
      </w:r>
    </w:p>
    <w:p w14:paraId="5C194081" w14:textId="77777777" w:rsidR="00FB2F1E" w:rsidRDefault="00FB2F1E" w:rsidP="00FB2F1E">
      <w:r w:rsidRPr="00FB2B29">
        <w:t xml:space="preserve">AQF </w:t>
      </w:r>
      <w:r>
        <w:t>2</w:t>
      </w:r>
      <w:r w:rsidRPr="002B7A85">
        <w:rPr>
          <w:vertAlign w:val="superscript"/>
        </w:rPr>
        <w:t>nd</w:t>
      </w:r>
      <w:r w:rsidRPr="00FB2B29">
        <w:t xml:space="preserve"> Edition Final Handbook </w:t>
      </w:r>
      <w:r w:rsidR="00731EDC">
        <w:t>REF513_17</w:t>
      </w:r>
    </w:p>
    <w:p w14:paraId="4FCC7585" w14:textId="77777777" w:rsidR="009D6DA7" w:rsidRDefault="00F766A1" w:rsidP="00A520CE">
      <w:pPr>
        <w:jc w:val="left"/>
      </w:pPr>
      <w:hyperlink r:id="rId19" w:history="1">
        <w:r w:rsidR="009D6DA7" w:rsidRPr="00022FB3">
          <w:rPr>
            <w:rFonts w:cstheme="minorHAnsi"/>
            <w:color w:val="0000FF" w:themeColor="hyperlink"/>
            <w:u w:val="single"/>
          </w:rPr>
          <w:t>Quality VET Framework</w:t>
        </w:r>
      </w:hyperlink>
      <w:r w:rsidR="009D6DA7" w:rsidRPr="00022FB3">
        <w:rPr>
          <w:rFonts w:cstheme="minorHAnsi"/>
        </w:rPr>
        <w:t xml:space="preserve">  (https://www.asqa.gov.au/vet-registration/understand-requirements-registration/vet-quality-framework)</w:t>
      </w:r>
    </w:p>
    <w:p w14:paraId="71C5554B" w14:textId="77777777" w:rsidR="009D6DA7" w:rsidRPr="00076E4C" w:rsidRDefault="00F766A1" w:rsidP="00A520CE">
      <w:pPr>
        <w:jc w:val="left"/>
      </w:pPr>
      <w:hyperlink r:id="rId20" w:history="1">
        <w:r w:rsidR="009D6DA7" w:rsidRPr="00022FB3">
          <w:rPr>
            <w:rFonts w:cstheme="minorHAnsi"/>
            <w:bCs/>
            <w:color w:val="0000FF" w:themeColor="hyperlink"/>
            <w:u w:val="single"/>
          </w:rPr>
          <w:t>Standards for Registered Training Organisations (RTOs) 2015 Cwlth</w:t>
        </w:r>
      </w:hyperlink>
      <w:r w:rsidR="009D6DA7" w:rsidRPr="00022FB3">
        <w:rPr>
          <w:rFonts w:cstheme="minorHAnsi"/>
          <w:bCs/>
        </w:rPr>
        <w:t xml:space="preserve">. </w:t>
      </w:r>
      <w:hyperlink r:id="rId21" w:history="1">
        <w:r w:rsidR="009D6DA7" w:rsidRPr="00022FB3">
          <w:rPr>
            <w:rFonts w:cstheme="minorHAnsi"/>
            <w:bCs/>
            <w:color w:val="0000FF" w:themeColor="hyperlink"/>
            <w:u w:val="single"/>
          </w:rPr>
          <w:t>USERS GUIDE</w:t>
        </w:r>
      </w:hyperlink>
      <w:r w:rsidR="009D6DA7" w:rsidRPr="00022FB3">
        <w:rPr>
          <w:rFonts w:cstheme="minorHAnsi"/>
          <w:bCs/>
        </w:rPr>
        <w:t xml:space="preserve"> (https://www.asqa.gov.au/standards)</w:t>
      </w:r>
    </w:p>
    <w:p w14:paraId="3A660041" w14:textId="77777777" w:rsidR="00CE0028" w:rsidRDefault="00CE0028" w:rsidP="00CE0028">
      <w:pPr>
        <w:pStyle w:val="Heading1"/>
      </w:pPr>
      <w:bookmarkStart w:id="5" w:name="_Toc532125299"/>
      <w:r>
        <w:t>Purpose</w:t>
      </w:r>
      <w:bookmarkEnd w:id="5"/>
    </w:p>
    <w:p w14:paraId="76248791" w14:textId="77777777" w:rsidR="00FB2F1E" w:rsidRPr="00F1141C" w:rsidRDefault="00FB2F1E" w:rsidP="00FB2F1E">
      <w:pPr>
        <w:spacing w:after="220"/>
        <w:rPr>
          <w:rFonts w:cs="Arial"/>
        </w:rPr>
      </w:pPr>
      <w:r w:rsidRPr="00F1141C">
        <w:rPr>
          <w:rFonts w:cs="Arial"/>
        </w:rPr>
        <w:t>The purpose of this policy is to ensure that:</w:t>
      </w:r>
    </w:p>
    <w:p w14:paraId="7271AA3A" w14:textId="77777777" w:rsidR="00FB2F1E" w:rsidRPr="00F1141C" w:rsidRDefault="00FB2F1E" w:rsidP="00FB2F1E">
      <w:pPr>
        <w:numPr>
          <w:ilvl w:val="0"/>
          <w:numId w:val="14"/>
        </w:numPr>
        <w:tabs>
          <w:tab w:val="left" w:pos="567"/>
        </w:tabs>
        <w:spacing w:after="220" w:line="360" w:lineRule="auto"/>
        <w:ind w:left="567" w:hanging="567"/>
      </w:pPr>
      <w:r w:rsidRPr="00F1141C">
        <w:t>Graduates receive the certification documentation to which they are entitled;</w:t>
      </w:r>
    </w:p>
    <w:p w14:paraId="0D9C6A49" w14:textId="77777777" w:rsidR="00FB2F1E" w:rsidRPr="00F1141C" w:rsidRDefault="00FB2F1E" w:rsidP="00FB2F1E">
      <w:pPr>
        <w:numPr>
          <w:ilvl w:val="0"/>
          <w:numId w:val="14"/>
        </w:numPr>
        <w:tabs>
          <w:tab w:val="left" w:pos="567"/>
        </w:tabs>
        <w:spacing w:after="220" w:line="360" w:lineRule="auto"/>
        <w:ind w:left="567" w:hanging="567"/>
      </w:pPr>
      <w:r w:rsidRPr="00F1141C">
        <w:t>AQF qualifications are correctly identified in certification documentation;</w:t>
      </w:r>
    </w:p>
    <w:p w14:paraId="44A625B2" w14:textId="77777777" w:rsidR="00FB2F1E" w:rsidRPr="00F1141C" w:rsidRDefault="00FB2F1E" w:rsidP="00FB2F1E">
      <w:pPr>
        <w:numPr>
          <w:ilvl w:val="0"/>
          <w:numId w:val="14"/>
        </w:numPr>
        <w:tabs>
          <w:tab w:val="left" w:pos="567"/>
        </w:tabs>
        <w:spacing w:after="220" w:line="360" w:lineRule="auto"/>
        <w:ind w:left="567" w:hanging="567"/>
      </w:pPr>
      <w:r w:rsidRPr="00F1141C">
        <w:t>AQF qualifications are protected against fraudulent issue;</w:t>
      </w:r>
    </w:p>
    <w:p w14:paraId="3500F9D4" w14:textId="77777777" w:rsidR="00FB2F1E" w:rsidRPr="00F1141C" w:rsidRDefault="00FB2F1E" w:rsidP="00FB2F1E">
      <w:pPr>
        <w:numPr>
          <w:ilvl w:val="0"/>
          <w:numId w:val="14"/>
        </w:numPr>
        <w:tabs>
          <w:tab w:val="left" w:pos="567"/>
        </w:tabs>
        <w:spacing w:after="220" w:line="360" w:lineRule="auto"/>
        <w:ind w:left="567" w:hanging="567"/>
      </w:pPr>
      <w:r w:rsidRPr="00F1141C">
        <w:t>A clear distinction is made between AQF and non-AQF qualifications;</w:t>
      </w:r>
    </w:p>
    <w:p w14:paraId="017CFD88" w14:textId="77777777" w:rsidR="00FB2F1E" w:rsidRPr="00F1141C" w:rsidRDefault="00FB2F1E" w:rsidP="00FB2F1E">
      <w:pPr>
        <w:numPr>
          <w:ilvl w:val="0"/>
          <w:numId w:val="14"/>
        </w:numPr>
        <w:tabs>
          <w:tab w:val="left" w:pos="567"/>
        </w:tabs>
        <w:spacing w:after="220" w:line="360" w:lineRule="auto"/>
        <w:ind w:left="567" w:hanging="567"/>
      </w:pPr>
      <w:r w:rsidRPr="00F1141C">
        <w:t>Certification documentation is consistent;</w:t>
      </w:r>
    </w:p>
    <w:p w14:paraId="3316F0C5" w14:textId="2CFF0FB9" w:rsidR="00FB2F1E" w:rsidRPr="00F1141C" w:rsidRDefault="00FB2F1E" w:rsidP="00FB2F1E">
      <w:pPr>
        <w:numPr>
          <w:ilvl w:val="0"/>
          <w:numId w:val="14"/>
        </w:numPr>
        <w:tabs>
          <w:tab w:val="left" w:pos="567"/>
        </w:tabs>
        <w:spacing w:after="220" w:line="360" w:lineRule="auto"/>
        <w:ind w:left="567" w:hanging="567"/>
        <w:rPr>
          <w:rFonts w:cs="Arial"/>
        </w:rPr>
      </w:pPr>
      <w:r w:rsidRPr="00F1141C">
        <w:t xml:space="preserve">Graduates and others are confident that the qualifications awarded by </w:t>
      </w:r>
      <w:r w:rsidR="009D6DA7">
        <w:t>Skills Lab</w:t>
      </w:r>
      <w:r w:rsidRPr="00F1141C">
        <w:t xml:space="preserve"> are part of the Australian Qualifications Framework and nationally recognised.</w:t>
      </w:r>
    </w:p>
    <w:p w14:paraId="121F8F69" w14:textId="77777777" w:rsidR="00CE0028" w:rsidRDefault="00CE0028" w:rsidP="00CE0028">
      <w:pPr>
        <w:pStyle w:val="Heading1"/>
      </w:pPr>
      <w:bookmarkStart w:id="6" w:name="_Toc532125300"/>
      <w:r>
        <w:t>Scope</w:t>
      </w:r>
      <w:bookmarkEnd w:id="6"/>
    </w:p>
    <w:p w14:paraId="5FCD65F4" w14:textId="500AFD21" w:rsidR="00FB2F1E" w:rsidRPr="003205A8" w:rsidRDefault="00FB2F1E" w:rsidP="00FB2F1E">
      <w:pPr>
        <w:spacing w:after="220"/>
      </w:pPr>
      <w:r w:rsidRPr="003205A8">
        <w:t xml:space="preserve">This policy covers all AQF accredited and nationally recognised training for which </w:t>
      </w:r>
      <w:r w:rsidR="009D6DA7">
        <w:t>Skills Lab</w:t>
      </w:r>
      <w:r w:rsidRPr="003205A8">
        <w:t xml:space="preserve"> is registered to deliver.</w:t>
      </w:r>
    </w:p>
    <w:p w14:paraId="65CD29AD" w14:textId="77777777" w:rsidR="00CE0028" w:rsidRDefault="00CE0028" w:rsidP="00CE0028">
      <w:pPr>
        <w:pStyle w:val="Heading1"/>
      </w:pPr>
      <w:bookmarkStart w:id="7" w:name="_Toc532125301"/>
      <w:r>
        <w:lastRenderedPageBreak/>
        <w:t>Definitions</w:t>
      </w:r>
      <w:bookmarkEnd w:id="7"/>
    </w:p>
    <w:p w14:paraId="0AC4C6E4" w14:textId="77777777" w:rsidR="00FB2F1E" w:rsidRPr="003205A8" w:rsidRDefault="00FB2F1E" w:rsidP="00FB2F1E">
      <w:pPr>
        <w:tabs>
          <w:tab w:val="left" w:pos="3402"/>
        </w:tabs>
        <w:spacing w:after="220"/>
        <w:ind w:left="3402" w:hanging="3402"/>
      </w:pPr>
      <w:r>
        <w:t>Testamur</w:t>
      </w:r>
      <w:r>
        <w:tab/>
      </w:r>
      <w:r w:rsidRPr="003205A8">
        <w:t>Certificate</w:t>
      </w:r>
    </w:p>
    <w:p w14:paraId="3A0EC1AA" w14:textId="77777777" w:rsidR="00FB2F1E" w:rsidRPr="003205A8" w:rsidRDefault="00FB2F1E" w:rsidP="00FB2F1E">
      <w:pPr>
        <w:tabs>
          <w:tab w:val="left" w:pos="3402"/>
        </w:tabs>
        <w:spacing w:after="220"/>
        <w:ind w:left="3402" w:hanging="3402"/>
      </w:pPr>
      <w:r>
        <w:t>Record of Results</w:t>
      </w:r>
      <w:r>
        <w:tab/>
      </w:r>
      <w:r w:rsidRPr="003205A8">
        <w:t>Transcript of results by units</w:t>
      </w:r>
    </w:p>
    <w:p w14:paraId="6328705F" w14:textId="77777777" w:rsidR="00FB2F1E" w:rsidRPr="003205A8" w:rsidRDefault="00FB2F1E" w:rsidP="00FB2F1E">
      <w:pPr>
        <w:tabs>
          <w:tab w:val="left" w:pos="3402"/>
        </w:tabs>
        <w:spacing w:after="220"/>
        <w:ind w:left="3402" w:hanging="3402"/>
      </w:pPr>
      <w:r>
        <w:t>Graduation Statement</w:t>
      </w:r>
      <w:r>
        <w:tab/>
      </w:r>
      <w:proofErr w:type="spellStart"/>
      <w:r w:rsidRPr="003205A8">
        <w:t>Statement</w:t>
      </w:r>
      <w:proofErr w:type="spellEnd"/>
      <w:r w:rsidRPr="003205A8">
        <w:t xml:space="preserve"> which includes detail related to academic achievement, AQF, description of Australian Education &amp; Training system and may include details about delivery and assessment methodologies, industry or professional accreditation and any negotiated equivalences with international qualifications.</w:t>
      </w:r>
    </w:p>
    <w:p w14:paraId="216BCFA5" w14:textId="77777777" w:rsidR="00FB2F1E" w:rsidRPr="003205A8" w:rsidRDefault="00FB2F1E" w:rsidP="00FB2F1E">
      <w:pPr>
        <w:tabs>
          <w:tab w:val="left" w:pos="3402"/>
        </w:tabs>
        <w:spacing w:after="220"/>
        <w:ind w:left="3402" w:hanging="3402"/>
      </w:pPr>
      <w:r>
        <w:t>Statement of Attainment</w:t>
      </w:r>
      <w:r>
        <w:tab/>
      </w:r>
      <w:r w:rsidRPr="003205A8">
        <w:t>Statement that acknowledges that completion of accredited units that do not achieve a complete qualification have been successfully completed</w:t>
      </w:r>
    </w:p>
    <w:p w14:paraId="4009AC55" w14:textId="48267836" w:rsidR="00FB2F1E" w:rsidRPr="003205A8" w:rsidRDefault="00FB2F1E" w:rsidP="00FB2F1E">
      <w:pPr>
        <w:tabs>
          <w:tab w:val="left" w:pos="3402"/>
        </w:tabs>
        <w:ind w:left="3402" w:hanging="3402"/>
      </w:pPr>
      <w:r>
        <w:t>Certification Documents</w:t>
      </w:r>
      <w:r>
        <w:tab/>
      </w:r>
      <w:r w:rsidR="000323CE">
        <w:t>A</w:t>
      </w:r>
      <w:r w:rsidRPr="003205A8">
        <w:t>ny or all Testamurs, Records of Results, Graduation Certificate</w:t>
      </w:r>
    </w:p>
    <w:p w14:paraId="4E2505FB" w14:textId="77777777" w:rsidR="00CE0028" w:rsidRDefault="00CE0028" w:rsidP="00CE0028">
      <w:pPr>
        <w:pStyle w:val="Heading1"/>
      </w:pPr>
      <w:bookmarkStart w:id="8" w:name="_Toc532125302"/>
      <w:r>
        <w:t>Policy</w:t>
      </w:r>
      <w:bookmarkEnd w:id="8"/>
    </w:p>
    <w:p w14:paraId="7D63447F" w14:textId="509DBB6C" w:rsidR="00FB2F1E" w:rsidRPr="00F1141C" w:rsidRDefault="009D6DA7" w:rsidP="00FB2F1E">
      <w:pPr>
        <w:spacing w:after="220"/>
        <w:rPr>
          <w:rFonts w:cs="Arial"/>
          <w:sz w:val="21"/>
          <w:lang w:val="en-US"/>
        </w:rPr>
      </w:pPr>
      <w:r>
        <w:rPr>
          <w:rFonts w:cs="Arial"/>
          <w:lang w:val="en-US"/>
        </w:rPr>
        <w:t>Skills Lab</w:t>
      </w:r>
      <w:r w:rsidR="00FB2F1E" w:rsidRPr="00F1141C">
        <w:rPr>
          <w:rFonts w:cs="Arial"/>
          <w:lang w:val="en-US"/>
        </w:rPr>
        <w:t xml:space="preserve"> will only issue AQF certification documentation for accredited training that is within the scope of its registration.</w:t>
      </w:r>
      <w:r w:rsidR="00FB2F1E" w:rsidRPr="00F1141C">
        <w:rPr>
          <w:rFonts w:cs="Arial"/>
          <w:sz w:val="21"/>
          <w:lang w:val="en-US"/>
        </w:rPr>
        <w:t xml:space="preserve"> </w:t>
      </w:r>
    </w:p>
    <w:p w14:paraId="6447C5EE" w14:textId="4E2BEF4E" w:rsidR="00FB2F1E" w:rsidRPr="00F1141C" w:rsidRDefault="009D6DA7" w:rsidP="00FB2F1E">
      <w:pPr>
        <w:spacing w:after="220"/>
        <w:rPr>
          <w:rFonts w:cs="Arial"/>
          <w:b/>
          <w:lang w:val="en-US"/>
        </w:rPr>
      </w:pPr>
      <w:r>
        <w:rPr>
          <w:rFonts w:cs="Arial"/>
          <w:sz w:val="21"/>
          <w:lang w:val="en-US"/>
        </w:rPr>
        <w:t>Skills Lab</w:t>
      </w:r>
      <w:r w:rsidR="00FB2F1E" w:rsidRPr="00F1141C">
        <w:rPr>
          <w:rFonts w:cs="Arial"/>
          <w:sz w:val="21"/>
          <w:lang w:val="en-US"/>
        </w:rPr>
        <w:t xml:space="preserve"> </w:t>
      </w:r>
      <w:proofErr w:type="spellStart"/>
      <w:r w:rsidR="00FB2F1E" w:rsidRPr="00F1141C">
        <w:rPr>
          <w:rFonts w:cs="Arial"/>
          <w:sz w:val="21"/>
          <w:lang w:val="en-US"/>
        </w:rPr>
        <w:t>utilises</w:t>
      </w:r>
      <w:proofErr w:type="spellEnd"/>
      <w:r w:rsidR="00FB2F1E" w:rsidRPr="00F1141C">
        <w:rPr>
          <w:rFonts w:cs="Arial"/>
          <w:sz w:val="21"/>
          <w:lang w:val="en-US"/>
        </w:rPr>
        <w:t xml:space="preserve"> the Australian Qualifications Issuance Policy as a basis for its operational policy.</w:t>
      </w:r>
    </w:p>
    <w:p w14:paraId="308116CD" w14:textId="77777777" w:rsidR="00CE0028" w:rsidRDefault="00FB2F1E" w:rsidP="00FB2F1E">
      <w:pPr>
        <w:pStyle w:val="Heading1"/>
      </w:pPr>
      <w:bookmarkStart w:id="9" w:name="_Toc532125303"/>
      <w:r>
        <w:t>Procedure</w:t>
      </w:r>
      <w:bookmarkEnd w:id="9"/>
    </w:p>
    <w:p w14:paraId="63547A0E" w14:textId="77777777" w:rsidR="00FB2F1E" w:rsidRDefault="00FB2F1E" w:rsidP="00FB2F1E">
      <w:pPr>
        <w:pStyle w:val="Heading2"/>
      </w:pPr>
      <w:bookmarkStart w:id="10" w:name="_Toc422918986"/>
      <w:bookmarkStart w:id="11" w:name="_Toc532125304"/>
      <w:r>
        <w:t>Confirmation of Competency</w:t>
      </w:r>
      <w:bookmarkEnd w:id="10"/>
      <w:bookmarkEnd w:id="11"/>
    </w:p>
    <w:p w14:paraId="3ADB6525" w14:textId="068871B6" w:rsidR="00FB2F1E" w:rsidRDefault="009D6DA7" w:rsidP="00FB2F1E">
      <w:r>
        <w:t>Skills Lab</w:t>
      </w:r>
      <w:r w:rsidR="00FB2F1E">
        <w:t xml:space="preserve"> will confirm</w:t>
      </w:r>
      <w:r w:rsidR="00FB2F1E" w:rsidRPr="007F2C69">
        <w:t xml:space="preserve"> that the student has met the required competencies, standards and modules specified within the </w:t>
      </w:r>
      <w:proofErr w:type="gramStart"/>
      <w:r w:rsidR="00FB2F1E">
        <w:t>particular qualification</w:t>
      </w:r>
      <w:proofErr w:type="gramEnd"/>
      <w:r w:rsidR="00FB2F1E">
        <w:t xml:space="preserve"> or course.</w:t>
      </w:r>
    </w:p>
    <w:p w14:paraId="0DC4122A" w14:textId="3B7EF596" w:rsidR="00FB2F1E" w:rsidRDefault="00FB2F1E" w:rsidP="00FB2F1E">
      <w:r w:rsidRPr="003205A8">
        <w:t xml:space="preserve">Where appropriate </w:t>
      </w:r>
      <w:r w:rsidR="009D6DA7">
        <w:t>Skills Lab</w:t>
      </w:r>
      <w:r w:rsidRPr="003205A8">
        <w:t xml:space="preserve"> will confirm with employers and Host </w:t>
      </w:r>
      <w:proofErr w:type="gramStart"/>
      <w:r w:rsidRPr="003205A8">
        <w:t>employers</w:t>
      </w:r>
      <w:proofErr w:type="gramEnd"/>
      <w:r w:rsidRPr="003205A8">
        <w:t xml:space="preserve"> competency of students prior to issuing an VQF qualification.</w:t>
      </w:r>
    </w:p>
    <w:p w14:paraId="35F980F1" w14:textId="77777777" w:rsidR="00FB2F1E" w:rsidRPr="00514B59" w:rsidRDefault="00FB2F1E" w:rsidP="00FB2F1E">
      <w:pPr>
        <w:pStyle w:val="Heading2"/>
      </w:pPr>
      <w:bookmarkStart w:id="12" w:name="_Toc329369991"/>
      <w:bookmarkStart w:id="13" w:name="_Toc422918987"/>
      <w:bookmarkStart w:id="14" w:name="_Toc532125305"/>
      <w:r w:rsidRPr="00514B59">
        <w:t>When Not to Issue AQF Testamurs</w:t>
      </w:r>
      <w:bookmarkEnd w:id="12"/>
      <w:bookmarkEnd w:id="13"/>
      <w:bookmarkEnd w:id="14"/>
    </w:p>
    <w:p w14:paraId="3FD4736B" w14:textId="77777777" w:rsidR="00FB2F1E" w:rsidRPr="00514B59" w:rsidRDefault="00FB2F1E" w:rsidP="00FB2F1E">
      <w:r w:rsidRPr="00514B59">
        <w:t xml:space="preserve">AQF certification documents are </w:t>
      </w:r>
      <w:r w:rsidRPr="00514B59">
        <w:rPr>
          <w:u w:val="single"/>
        </w:rPr>
        <w:t>not to be issued</w:t>
      </w:r>
      <w:r w:rsidRPr="00514B59">
        <w:t xml:space="preserve"> for any training delivered that is not:</w:t>
      </w:r>
    </w:p>
    <w:p w14:paraId="545CAFDA" w14:textId="77777777" w:rsidR="00FB2F1E" w:rsidRPr="00FB2F1E" w:rsidRDefault="00FB2F1E" w:rsidP="00FB2F1E">
      <w:pPr>
        <w:pStyle w:val="ListParagraph"/>
      </w:pPr>
      <w:r w:rsidRPr="00FB2F1E">
        <w:t xml:space="preserve">accredited by AQF or </w:t>
      </w:r>
    </w:p>
    <w:p w14:paraId="02D33230" w14:textId="6F670D09" w:rsidR="00FB2F1E" w:rsidRPr="00514B59" w:rsidRDefault="00FB2F1E" w:rsidP="00FB2F1E">
      <w:pPr>
        <w:pStyle w:val="ListParagraph"/>
      </w:pPr>
      <w:r w:rsidRPr="00FB2F1E">
        <w:t xml:space="preserve">on </w:t>
      </w:r>
      <w:r w:rsidR="009D6DA7">
        <w:t>Skills Lab</w:t>
      </w:r>
      <w:r w:rsidRPr="00514B59">
        <w:t>’s scope of registration.</w:t>
      </w:r>
    </w:p>
    <w:p w14:paraId="7B3915CE" w14:textId="77777777" w:rsidR="00FB2F1E" w:rsidRPr="00514B59" w:rsidRDefault="00FB2F1E" w:rsidP="00FB2F1E">
      <w:pPr>
        <w:pStyle w:val="Heading2"/>
      </w:pPr>
      <w:bookmarkStart w:id="15" w:name="_Toc329369992"/>
      <w:bookmarkStart w:id="16" w:name="_Toc422918988"/>
      <w:bookmarkStart w:id="17" w:name="_Toc532125306"/>
      <w:r w:rsidRPr="00514B59">
        <w:lastRenderedPageBreak/>
        <w:t>What Documentation Applies</w:t>
      </w:r>
      <w:bookmarkEnd w:id="15"/>
      <w:bookmarkEnd w:id="16"/>
      <w:bookmarkEnd w:id="17"/>
    </w:p>
    <w:p w14:paraId="58066CC8" w14:textId="77777777" w:rsidR="00FB2F1E" w:rsidRPr="00514B59" w:rsidRDefault="00FB2F1E" w:rsidP="002B026C">
      <w:pPr>
        <w:pStyle w:val="Heading3"/>
      </w:pPr>
      <w:bookmarkStart w:id="18" w:name="_Toc329369993"/>
      <w:bookmarkStart w:id="19" w:name="_Toc422918989"/>
      <w:bookmarkStart w:id="20" w:name="_Toc532125307"/>
      <w:r w:rsidRPr="00514B59">
        <w:t>Comp</w:t>
      </w:r>
      <w:r w:rsidRPr="00FB2F1E">
        <w:rPr>
          <w:rStyle w:val="Heading3Char"/>
        </w:rPr>
        <w:t>l</w:t>
      </w:r>
      <w:r w:rsidRPr="00514B59">
        <w:t>eted Qualification</w:t>
      </w:r>
      <w:bookmarkEnd w:id="18"/>
      <w:bookmarkEnd w:id="19"/>
      <w:bookmarkEnd w:id="20"/>
    </w:p>
    <w:p w14:paraId="0988299F" w14:textId="77777777" w:rsidR="00FB2F1E" w:rsidRPr="00514B59" w:rsidRDefault="00FB2F1E" w:rsidP="00FB2F1E">
      <w:r w:rsidRPr="00514B59">
        <w:t>All graduates who have completed a program of learning that leads to the award of an AQF qualification are entitled to receive the following certification documentation of the qualification:</w:t>
      </w:r>
    </w:p>
    <w:p w14:paraId="47B180FE" w14:textId="77777777" w:rsidR="00FB2F1E" w:rsidRPr="00514B59" w:rsidRDefault="00FB2F1E" w:rsidP="002B026C">
      <w:pPr>
        <w:pStyle w:val="ListParagraph"/>
      </w:pPr>
      <w:r w:rsidRPr="00514B59">
        <w:t>Testamur (certificate)</w:t>
      </w:r>
    </w:p>
    <w:p w14:paraId="7FAE6E01" w14:textId="77777777" w:rsidR="00FB2F1E" w:rsidRPr="00514B59" w:rsidRDefault="00FB2F1E" w:rsidP="002B026C">
      <w:pPr>
        <w:pStyle w:val="ListParagraph"/>
      </w:pPr>
      <w:r w:rsidRPr="00514B59">
        <w:t>A record of results (transcript)</w:t>
      </w:r>
    </w:p>
    <w:p w14:paraId="61BF257B" w14:textId="77777777" w:rsidR="00FB2F1E" w:rsidRPr="00514B59" w:rsidRDefault="00FB2F1E" w:rsidP="002B026C">
      <w:pPr>
        <w:pStyle w:val="ListParagraph"/>
      </w:pPr>
      <w:r w:rsidRPr="00514B59">
        <w:t>Graduation Statement</w:t>
      </w:r>
    </w:p>
    <w:p w14:paraId="7D0DC91B" w14:textId="77777777" w:rsidR="00FB2F1E" w:rsidRPr="00514B59" w:rsidRDefault="00FB2F1E" w:rsidP="002B026C">
      <w:pPr>
        <w:pStyle w:val="Heading3"/>
      </w:pPr>
      <w:bookmarkStart w:id="21" w:name="_Toc329369994"/>
      <w:bookmarkStart w:id="22" w:name="_Toc422918990"/>
      <w:bookmarkStart w:id="23" w:name="_Toc532125308"/>
      <w:r w:rsidRPr="00514B59">
        <w:t>Incomplete/Partial Completion of Qualification &amp;/or Skill Sets &amp;/or Individual Units of Competency</w:t>
      </w:r>
      <w:bookmarkEnd w:id="21"/>
      <w:bookmarkEnd w:id="22"/>
      <w:bookmarkEnd w:id="23"/>
    </w:p>
    <w:p w14:paraId="14E90074" w14:textId="77777777" w:rsidR="00FB2F1E" w:rsidRPr="00514B59" w:rsidRDefault="00FB2F1E" w:rsidP="002B026C">
      <w:r w:rsidRPr="00514B59">
        <w:t>Students who partially complete the requirements of an AQF qualification including:</w:t>
      </w:r>
    </w:p>
    <w:p w14:paraId="49C32E7E" w14:textId="77777777" w:rsidR="00FB2F1E" w:rsidRPr="00514B59" w:rsidRDefault="00FB2F1E" w:rsidP="002B026C">
      <w:pPr>
        <w:pStyle w:val="ListParagraph"/>
      </w:pPr>
      <w:r w:rsidRPr="00514B59">
        <w:t>an incomplete qualification;</w:t>
      </w:r>
    </w:p>
    <w:p w14:paraId="5FDB7522" w14:textId="77777777" w:rsidR="00FB2F1E" w:rsidRPr="00514B59" w:rsidRDefault="00FB2F1E" w:rsidP="002B026C">
      <w:pPr>
        <w:pStyle w:val="ListParagraph"/>
      </w:pPr>
      <w:r w:rsidRPr="00514B59">
        <w:t>Skill Sets;</w:t>
      </w:r>
    </w:p>
    <w:p w14:paraId="01297FA2" w14:textId="77777777" w:rsidR="00FB2F1E" w:rsidRPr="00514B59" w:rsidRDefault="00FB2F1E" w:rsidP="002B026C">
      <w:pPr>
        <w:pStyle w:val="ListParagraph"/>
      </w:pPr>
      <w:r w:rsidRPr="00514B59">
        <w:t>Individual units of competency,</w:t>
      </w:r>
    </w:p>
    <w:p w14:paraId="30121B01" w14:textId="77777777" w:rsidR="00FB2F1E" w:rsidRPr="00514B59" w:rsidRDefault="00FB2F1E" w:rsidP="002B026C">
      <w:pPr>
        <w:pStyle w:val="ListParagraph"/>
      </w:pPr>
      <w:r w:rsidRPr="00514B59">
        <w:t>are entitled to receive:</w:t>
      </w:r>
    </w:p>
    <w:p w14:paraId="41A2D533" w14:textId="77777777" w:rsidR="00FB2F1E" w:rsidRPr="00514B59" w:rsidRDefault="00FB2F1E" w:rsidP="002B026C">
      <w:pPr>
        <w:pStyle w:val="ListParagraph"/>
      </w:pPr>
      <w:r w:rsidRPr="00514B59">
        <w:t>a Statement of Attainment</w:t>
      </w:r>
    </w:p>
    <w:p w14:paraId="1ED9D0B8" w14:textId="77777777" w:rsidR="00FB2F1E" w:rsidRPr="00514B59" w:rsidRDefault="00FB2F1E" w:rsidP="002B026C">
      <w:pPr>
        <w:pStyle w:val="ListParagraph"/>
      </w:pPr>
      <w:r w:rsidRPr="00514B59">
        <w:t xml:space="preserve">a record of results </w:t>
      </w:r>
    </w:p>
    <w:p w14:paraId="2528F411" w14:textId="77777777" w:rsidR="00FB2F1E" w:rsidRPr="00514B59" w:rsidRDefault="00FB2F1E" w:rsidP="002B026C">
      <w:pPr>
        <w:pStyle w:val="ListParagraph"/>
      </w:pPr>
      <w:r w:rsidRPr="00514B59">
        <w:t xml:space="preserve">for the units of competency they have successfully </w:t>
      </w:r>
      <w:proofErr w:type="gramStart"/>
      <w:r w:rsidRPr="00514B59">
        <w:t>achieved .</w:t>
      </w:r>
      <w:proofErr w:type="gramEnd"/>
    </w:p>
    <w:p w14:paraId="2F28061F" w14:textId="77777777" w:rsidR="00FB2F1E" w:rsidRPr="00514B59" w:rsidRDefault="00FB2F1E" w:rsidP="002B026C">
      <w:pPr>
        <w:pStyle w:val="Heading3"/>
      </w:pPr>
      <w:bookmarkStart w:id="24" w:name="_Toc329369995"/>
      <w:bookmarkStart w:id="25" w:name="_Toc422918991"/>
      <w:bookmarkStart w:id="26" w:name="_Toc532125309"/>
      <w:r w:rsidRPr="00514B59">
        <w:t xml:space="preserve">Entitlement to </w:t>
      </w:r>
      <w:r w:rsidRPr="002B026C">
        <w:t>Retain</w:t>
      </w:r>
      <w:r w:rsidRPr="00514B59">
        <w:t xml:space="preserve"> Testamurs and Records of Results</w:t>
      </w:r>
      <w:bookmarkEnd w:id="24"/>
      <w:bookmarkEnd w:id="25"/>
      <w:bookmarkEnd w:id="26"/>
    </w:p>
    <w:p w14:paraId="2D7F93DA" w14:textId="77777777" w:rsidR="00FB2F1E" w:rsidRPr="00514B59" w:rsidRDefault="00FB2F1E" w:rsidP="002B026C">
      <w:r w:rsidRPr="00514B59">
        <w:t xml:space="preserve">Graduates are entitled to retain testamurs and records of results once they have been issued </w:t>
      </w:r>
      <w:r w:rsidRPr="00514B59">
        <w:rPr>
          <w:u w:val="single"/>
        </w:rPr>
        <w:t>unless</w:t>
      </w:r>
      <w:r w:rsidRPr="00514B59">
        <w:t>:</w:t>
      </w:r>
    </w:p>
    <w:p w14:paraId="1257DBB4" w14:textId="77777777" w:rsidR="00FB2F1E" w:rsidRPr="00514B59" w:rsidRDefault="00FB2F1E" w:rsidP="002B026C">
      <w:pPr>
        <w:pStyle w:val="ListParagraph"/>
      </w:pPr>
      <w:r w:rsidRPr="00514B59">
        <w:t xml:space="preserve">the AQF qualification builds on a lower level qualification in the same discipline at the same issuing organisation and it has a policy regarding the surrender of certification documentation. </w:t>
      </w:r>
    </w:p>
    <w:p w14:paraId="4F944322" w14:textId="5F6BFE8A" w:rsidR="00FB2F1E" w:rsidRPr="00514B59" w:rsidRDefault="009D6DA7" w:rsidP="002B026C">
      <w:pPr>
        <w:pStyle w:val="Normal1cm"/>
      </w:pPr>
      <w:r>
        <w:t>Skills Lab</w:t>
      </w:r>
      <w:r w:rsidR="00FB2F1E" w:rsidRPr="00514B59">
        <w:t xml:space="preserve"> does not </w:t>
      </w:r>
      <w:proofErr w:type="gramStart"/>
      <w:r w:rsidR="00FB2F1E" w:rsidRPr="00514B59">
        <w:t>required</w:t>
      </w:r>
      <w:proofErr w:type="gramEnd"/>
      <w:r w:rsidR="00FB2F1E" w:rsidRPr="00514B59">
        <w:t xml:space="preserve"> the surrender of certification documentation.</w:t>
      </w:r>
    </w:p>
    <w:p w14:paraId="05E058C8" w14:textId="77777777" w:rsidR="00FB2F1E" w:rsidRPr="002B026C" w:rsidRDefault="00FB2F1E" w:rsidP="002B026C">
      <w:pPr>
        <w:pStyle w:val="Normal1cm"/>
        <w:tabs>
          <w:tab w:val="left" w:pos="1560"/>
        </w:tabs>
        <w:ind w:left="1560" w:hanging="993"/>
        <w:rPr>
          <w:i/>
        </w:rPr>
      </w:pPr>
      <w:r w:rsidRPr="002B026C">
        <w:rPr>
          <w:i/>
        </w:rPr>
        <w:t>(Example:</w:t>
      </w:r>
      <w:r w:rsidRPr="002B026C">
        <w:rPr>
          <w:i/>
        </w:rPr>
        <w:tab/>
        <w:t>A student completed a Cert I in XYZ in 2011 and then completes a Cert II in XYZ in 2012.  The issuing body is the same and they may require the student to surrender the Cert I in XYZ documentation as the Cert II in Construction documentation supersedes the Cert 1 in XYZ.)</w:t>
      </w:r>
    </w:p>
    <w:p w14:paraId="0ABA9394" w14:textId="77777777" w:rsidR="00FB2F1E" w:rsidRPr="00514B59" w:rsidRDefault="00FB2F1E" w:rsidP="00FB2F1E">
      <w:pPr>
        <w:numPr>
          <w:ilvl w:val="0"/>
          <w:numId w:val="18"/>
        </w:numPr>
        <w:tabs>
          <w:tab w:val="left" w:pos="1134"/>
        </w:tabs>
        <w:spacing w:after="220" w:line="360" w:lineRule="auto"/>
        <w:ind w:left="1134" w:hanging="567"/>
      </w:pPr>
      <w:r w:rsidRPr="00514B59">
        <w:t>the AQF qualification is revoked under the terms of the issuing organisation’s policy.</w:t>
      </w:r>
    </w:p>
    <w:p w14:paraId="32BC3A9B" w14:textId="4D10E01B" w:rsidR="00FB2F1E" w:rsidRPr="00514B59" w:rsidRDefault="00FB2F1E" w:rsidP="00FB2F1E">
      <w:pPr>
        <w:spacing w:after="220"/>
        <w:ind w:left="1134"/>
      </w:pPr>
      <w:r w:rsidRPr="00514B59">
        <w:lastRenderedPageBreak/>
        <w:t xml:space="preserve">Refer below for </w:t>
      </w:r>
      <w:r w:rsidR="009D6DA7">
        <w:t>Skills Lab</w:t>
      </w:r>
      <w:r w:rsidRPr="00514B59">
        <w:t xml:space="preserve">’s policy </w:t>
      </w:r>
      <w:proofErr w:type="gramStart"/>
      <w:r w:rsidRPr="00514B59">
        <w:t>in regards to</w:t>
      </w:r>
      <w:proofErr w:type="gramEnd"/>
      <w:r w:rsidRPr="00514B59">
        <w:t xml:space="preserve"> the revocation of qualifications.</w:t>
      </w:r>
    </w:p>
    <w:p w14:paraId="7A211BBB" w14:textId="1B723BD6" w:rsidR="00FB2F1E" w:rsidRPr="00514B59" w:rsidRDefault="00FB2F1E" w:rsidP="00FB2F1E">
      <w:pPr>
        <w:tabs>
          <w:tab w:val="left" w:pos="2268"/>
        </w:tabs>
        <w:spacing w:after="220"/>
        <w:ind w:left="2268" w:hanging="1134"/>
      </w:pPr>
      <w:r w:rsidRPr="00514B59">
        <w:rPr>
          <w:i/>
        </w:rPr>
        <w:t>(example:</w:t>
      </w:r>
      <w:r w:rsidRPr="00514B59">
        <w:rPr>
          <w:i/>
        </w:rPr>
        <w:tab/>
      </w:r>
      <w:r w:rsidR="009D6DA7">
        <w:rPr>
          <w:i/>
        </w:rPr>
        <w:t>Skills Lab</w:t>
      </w:r>
      <w:r w:rsidRPr="00514B59">
        <w:rPr>
          <w:i/>
        </w:rPr>
        <w:t xml:space="preserve"> will revoke a qualification where it proves that a student has plagiarised work, cheated, someone else has completed their work, employer competency confirmation has falsely been provided.)</w:t>
      </w:r>
    </w:p>
    <w:p w14:paraId="6331C373" w14:textId="77777777" w:rsidR="00FB2F1E" w:rsidRPr="00514B59" w:rsidRDefault="00FB2F1E" w:rsidP="002B026C">
      <w:pPr>
        <w:pStyle w:val="Heading3"/>
      </w:pPr>
      <w:bookmarkStart w:id="27" w:name="_Toc329369996"/>
      <w:bookmarkStart w:id="28" w:name="_Toc422918992"/>
      <w:bookmarkStart w:id="29" w:name="_Toc532125310"/>
      <w:r w:rsidRPr="00514B59">
        <w:t xml:space="preserve">Delivery in Language </w:t>
      </w:r>
      <w:r w:rsidRPr="002B026C">
        <w:t>Other</w:t>
      </w:r>
      <w:r w:rsidRPr="00514B59">
        <w:t xml:space="preserve"> Than English</w:t>
      </w:r>
      <w:bookmarkEnd w:id="27"/>
      <w:bookmarkEnd w:id="28"/>
      <w:bookmarkEnd w:id="29"/>
    </w:p>
    <w:p w14:paraId="07240FFC" w14:textId="77777777" w:rsidR="00FB2F1E" w:rsidRPr="00514B59" w:rsidRDefault="00FB2F1E" w:rsidP="002B026C">
      <w:r w:rsidRPr="00514B59">
        <w:t>Other than if the program is to develop proficiency in a language other than English, if any part of the qualification has been delivered and/or assessed in a language other than English, a statement that this has occurred will be included on the testamur, the record of results or the Graduation Statement.</w:t>
      </w:r>
    </w:p>
    <w:p w14:paraId="0D85FE08" w14:textId="77777777" w:rsidR="00FB2F1E" w:rsidRPr="00514B59" w:rsidRDefault="00FB2F1E" w:rsidP="002B026C">
      <w:pPr>
        <w:pStyle w:val="Heading3"/>
      </w:pPr>
      <w:bookmarkStart w:id="30" w:name="_Toc329369997"/>
      <w:bookmarkStart w:id="31" w:name="_Toc422918993"/>
      <w:bookmarkStart w:id="32" w:name="_Toc532125311"/>
      <w:r w:rsidRPr="00514B59">
        <w:t xml:space="preserve">Identifying AQF </w:t>
      </w:r>
      <w:r w:rsidRPr="002B026C">
        <w:t>Qualifications</w:t>
      </w:r>
      <w:r w:rsidRPr="00514B59">
        <w:t xml:space="preserve"> on Documentation</w:t>
      </w:r>
      <w:bookmarkEnd w:id="30"/>
      <w:bookmarkEnd w:id="31"/>
      <w:bookmarkEnd w:id="32"/>
    </w:p>
    <w:p w14:paraId="686F3752" w14:textId="77777777" w:rsidR="00FB2F1E" w:rsidRPr="00514B59" w:rsidRDefault="00FB2F1E" w:rsidP="002B026C">
      <w:r w:rsidRPr="00514B59">
        <w:t>The testamur or graduation statement for all AQF qualifications issued will identify the qualification as an AQF qualification either by:</w:t>
      </w:r>
    </w:p>
    <w:p w14:paraId="0DAA2A65" w14:textId="77777777" w:rsidR="00FB2F1E" w:rsidRDefault="00FB2F1E" w:rsidP="002B026C">
      <w:pPr>
        <w:pStyle w:val="ListParagraph"/>
      </w:pPr>
      <w:r w:rsidRPr="00514B59">
        <w:t xml:space="preserve">the words ‘The qualification is recognised within the Australian </w:t>
      </w:r>
      <w:proofErr w:type="spellStart"/>
      <w:r w:rsidRPr="00514B59">
        <w:t>Qualfications</w:t>
      </w:r>
      <w:proofErr w:type="spellEnd"/>
      <w:r w:rsidRPr="00514B59">
        <w:t xml:space="preserve"> Framework</w:t>
      </w:r>
      <w:proofErr w:type="gramStart"/>
      <w:r w:rsidRPr="00514B59">
        <w:t>’ ;</w:t>
      </w:r>
      <w:proofErr w:type="gramEnd"/>
      <w:r w:rsidRPr="00514B59">
        <w:tab/>
      </w:r>
    </w:p>
    <w:p w14:paraId="542923DB" w14:textId="77777777" w:rsidR="00FB2F1E" w:rsidRPr="00514B59" w:rsidRDefault="00FB2F1E" w:rsidP="00FB2F1E">
      <w:pPr>
        <w:tabs>
          <w:tab w:val="left" w:pos="1134"/>
        </w:tabs>
        <w:spacing w:after="240"/>
        <w:ind w:left="1134"/>
      </w:pPr>
      <w:r w:rsidRPr="00514B59">
        <w:t xml:space="preserve">or </w:t>
      </w:r>
    </w:p>
    <w:p w14:paraId="4951671E" w14:textId="77777777" w:rsidR="00FB2F1E" w:rsidRPr="00514B59" w:rsidRDefault="00FB2F1E" w:rsidP="002B026C">
      <w:pPr>
        <w:pStyle w:val="ListParagraph"/>
      </w:pPr>
      <w:r w:rsidRPr="00514B59">
        <w:t xml:space="preserve">the use of any AQF logo authorised by the AQF Council.  </w:t>
      </w:r>
    </w:p>
    <w:p w14:paraId="52EDCC94" w14:textId="77777777" w:rsidR="00FB2F1E" w:rsidRPr="00514B59" w:rsidRDefault="00FB2F1E" w:rsidP="002B026C">
      <w:r w:rsidRPr="00514B59">
        <w:t>**The AQF logo or these words must not be used on certification documentation for non-AQF qualifications.</w:t>
      </w:r>
    </w:p>
    <w:p w14:paraId="07CE2C13" w14:textId="77777777" w:rsidR="00FB2F1E" w:rsidRPr="00514B59" w:rsidRDefault="00FB2F1E" w:rsidP="002B026C">
      <w:pPr>
        <w:pStyle w:val="Heading3"/>
      </w:pPr>
      <w:bookmarkStart w:id="33" w:name="_Toc329369998"/>
      <w:bookmarkStart w:id="34" w:name="_Toc422918994"/>
      <w:bookmarkStart w:id="35" w:name="_Toc532125312"/>
      <w:r w:rsidRPr="00514B59">
        <w:t xml:space="preserve">Required </w:t>
      </w:r>
      <w:r w:rsidRPr="002B026C">
        <w:t>Information</w:t>
      </w:r>
      <w:r w:rsidRPr="00514B59">
        <w:t xml:space="preserve"> to be Included in Certification Documentation</w:t>
      </w:r>
      <w:bookmarkEnd w:id="33"/>
      <w:bookmarkEnd w:id="34"/>
      <w:bookmarkEnd w:id="35"/>
    </w:p>
    <w:p w14:paraId="0B7D945F" w14:textId="77777777" w:rsidR="00FB2F1E" w:rsidRPr="00514B59" w:rsidRDefault="00FB2F1E" w:rsidP="002B026C">
      <w:r w:rsidRPr="00514B59">
        <w:t xml:space="preserve">Please refer AQF </w:t>
      </w:r>
      <w:r w:rsidR="009D6DA7">
        <w:t>2nd</w:t>
      </w:r>
      <w:r w:rsidR="009D6DA7" w:rsidRPr="00514B59">
        <w:t xml:space="preserve"> </w:t>
      </w:r>
      <w:r w:rsidRPr="00514B59">
        <w:t>Edition Handbook for examples of certification documentation</w:t>
      </w:r>
      <w:r w:rsidR="002B026C">
        <w:t xml:space="preserve"> or go to the ASQA website</w:t>
      </w:r>
      <w:r w:rsidRPr="00514B59">
        <w:t>.</w:t>
      </w:r>
    </w:p>
    <w:p w14:paraId="6BB1AE37" w14:textId="77777777" w:rsidR="00FB2F1E" w:rsidRPr="00514B59" w:rsidRDefault="00FB2F1E" w:rsidP="002B026C">
      <w:proofErr w:type="gramStart"/>
      <w:r w:rsidRPr="00514B59">
        <w:t>Sufficient</w:t>
      </w:r>
      <w:proofErr w:type="gramEnd"/>
      <w:r w:rsidRPr="00514B59">
        <w:t xml:space="preserve"> information must be provided on a testamur, record of results and graduation statement to ensure that the documentation is able to be authenticated and to reduce fraudulent use.</w:t>
      </w:r>
    </w:p>
    <w:p w14:paraId="1A756C8B" w14:textId="77777777" w:rsidR="00FB2F1E" w:rsidRPr="000F63AB" w:rsidRDefault="00FB2F1E" w:rsidP="002B026C">
      <w:pPr>
        <w:pStyle w:val="Heading4"/>
      </w:pPr>
      <w:bookmarkStart w:id="36" w:name="_Toc329369999"/>
      <w:bookmarkStart w:id="37" w:name="_Toc422918995"/>
      <w:r w:rsidRPr="002B026C">
        <w:t>Testamur</w:t>
      </w:r>
      <w:bookmarkEnd w:id="36"/>
      <w:bookmarkEnd w:id="37"/>
    </w:p>
    <w:p w14:paraId="25D1CE04" w14:textId="77777777" w:rsidR="00FB2F1E" w:rsidRPr="000F63AB" w:rsidRDefault="00FB2F1E" w:rsidP="002B026C">
      <w:pPr>
        <w:pStyle w:val="Normal1cm"/>
      </w:pPr>
      <w:r w:rsidRPr="000F63AB">
        <w:t xml:space="preserve">The testamur will contain </w:t>
      </w:r>
      <w:proofErr w:type="gramStart"/>
      <w:r w:rsidRPr="000F63AB">
        <w:t>sufficient</w:t>
      </w:r>
      <w:proofErr w:type="gramEnd"/>
      <w:r w:rsidRPr="000F63AB">
        <w:t xml:space="preserve"> information to identify correctly the:</w:t>
      </w:r>
    </w:p>
    <w:p w14:paraId="7CD927CC" w14:textId="77777777" w:rsidR="00FB2F1E" w:rsidRPr="000F63AB" w:rsidRDefault="00FB2F1E" w:rsidP="002B026C">
      <w:pPr>
        <w:numPr>
          <w:ilvl w:val="0"/>
          <w:numId w:val="18"/>
        </w:numPr>
        <w:tabs>
          <w:tab w:val="left" w:pos="1134"/>
        </w:tabs>
        <w:spacing w:after="240" w:line="360" w:lineRule="auto"/>
        <w:ind w:left="1134" w:hanging="567"/>
      </w:pPr>
      <w:r w:rsidRPr="000F63AB">
        <w:t>name, code and logo of the issuing organisation;</w:t>
      </w:r>
    </w:p>
    <w:p w14:paraId="31D8ADBA" w14:textId="77777777" w:rsidR="00FB2F1E" w:rsidRPr="000F63AB" w:rsidRDefault="00FB2F1E" w:rsidP="002B026C">
      <w:pPr>
        <w:numPr>
          <w:ilvl w:val="0"/>
          <w:numId w:val="18"/>
        </w:numPr>
        <w:tabs>
          <w:tab w:val="left" w:pos="1134"/>
        </w:tabs>
        <w:spacing w:after="240" w:line="360" w:lineRule="auto"/>
        <w:ind w:left="1134" w:hanging="567"/>
      </w:pPr>
      <w:r w:rsidRPr="000F63AB">
        <w:t>name of graduate who is entitled to receive the AQF qualification;</w:t>
      </w:r>
    </w:p>
    <w:p w14:paraId="608D92B5" w14:textId="77777777" w:rsidR="00FB2F1E" w:rsidRPr="000F63AB" w:rsidRDefault="00FB2F1E" w:rsidP="002B026C">
      <w:pPr>
        <w:numPr>
          <w:ilvl w:val="0"/>
          <w:numId w:val="18"/>
        </w:numPr>
        <w:tabs>
          <w:tab w:val="left" w:pos="1134"/>
        </w:tabs>
        <w:spacing w:after="240" w:line="360" w:lineRule="auto"/>
        <w:ind w:left="1134" w:hanging="567"/>
      </w:pPr>
      <w:r w:rsidRPr="000F63AB">
        <w:t>national student identification number;</w:t>
      </w:r>
    </w:p>
    <w:p w14:paraId="3242174D" w14:textId="77777777" w:rsidR="00FB2F1E" w:rsidRPr="000F63AB" w:rsidRDefault="00FB2F1E" w:rsidP="002B026C">
      <w:pPr>
        <w:numPr>
          <w:ilvl w:val="0"/>
          <w:numId w:val="18"/>
        </w:numPr>
        <w:tabs>
          <w:tab w:val="left" w:pos="1134"/>
        </w:tabs>
        <w:spacing w:after="240" w:line="360" w:lineRule="auto"/>
        <w:ind w:left="1134" w:hanging="567"/>
      </w:pPr>
      <w:r w:rsidRPr="000F63AB">
        <w:t>awarded AQF qualification by its code and full title;</w:t>
      </w:r>
    </w:p>
    <w:p w14:paraId="2C84ADE1" w14:textId="77777777" w:rsidR="00FB2F1E" w:rsidRPr="000F63AB" w:rsidRDefault="00FB2F1E" w:rsidP="001D0919">
      <w:pPr>
        <w:pStyle w:val="Normal1cm"/>
        <w:ind w:left="1134"/>
      </w:pPr>
      <w:r w:rsidRPr="000F63AB">
        <w:t>The format required is as follows:</w:t>
      </w:r>
    </w:p>
    <w:p w14:paraId="790F6075" w14:textId="77777777" w:rsidR="00FB2F1E" w:rsidRPr="000F63AB" w:rsidRDefault="00FB2F1E" w:rsidP="001D0919">
      <w:pPr>
        <w:tabs>
          <w:tab w:val="left" w:pos="1701"/>
        </w:tabs>
        <w:spacing w:after="240"/>
        <w:ind w:left="1701" w:hanging="567"/>
      </w:pPr>
      <w:r w:rsidRPr="000F63AB">
        <w:t>-</w:t>
      </w:r>
      <w:r w:rsidRPr="000F63AB">
        <w:tab/>
        <w:t>for Certificates I – IV and Vocational Graduation Certificate should show the qualification code and level first followed by the word ‘in’ followed by the title e.g. BSB40807 Certificate IV in Frontline Management</w:t>
      </w:r>
    </w:p>
    <w:p w14:paraId="5DF472E5" w14:textId="77777777" w:rsidR="00FB2F1E" w:rsidRPr="000F63AB" w:rsidRDefault="00FB2F1E" w:rsidP="001D0919">
      <w:pPr>
        <w:tabs>
          <w:tab w:val="left" w:pos="1701"/>
        </w:tabs>
        <w:spacing w:after="240"/>
        <w:ind w:left="1701" w:hanging="567"/>
      </w:pPr>
      <w:r w:rsidRPr="000F63AB">
        <w:lastRenderedPageBreak/>
        <w:t>-</w:t>
      </w:r>
      <w:r w:rsidRPr="000F63AB">
        <w:tab/>
        <w:t>for Diploma, Advanced Diploma and vocational Graduate Diploma should show the qualification code and level first followed by the word ‘of’ followed by the code and title e.g. BSB51407 Diploma of Project Management.</w:t>
      </w:r>
    </w:p>
    <w:p w14:paraId="05E8A7EB" w14:textId="77777777" w:rsidR="00FB2F1E" w:rsidRPr="000F63AB" w:rsidRDefault="00FB2F1E" w:rsidP="001D0919">
      <w:pPr>
        <w:tabs>
          <w:tab w:val="left" w:pos="1701"/>
        </w:tabs>
        <w:spacing w:after="240"/>
        <w:ind w:left="1701" w:hanging="567"/>
      </w:pPr>
      <w:r w:rsidRPr="000F63AB">
        <w:t>-</w:t>
      </w:r>
      <w:r w:rsidRPr="000F63AB">
        <w:tab/>
        <w:t xml:space="preserve">in the case of a general category and a more specific category the qualification code and level first followed by the word ‘in’ or ‘of’ depending on the level, followed by the general category and then the specific category </w:t>
      </w:r>
      <w:proofErr w:type="spellStart"/>
      <w:r w:rsidRPr="000F63AB">
        <w:t>e.g</w:t>
      </w:r>
      <w:proofErr w:type="spellEnd"/>
      <w:r w:rsidRPr="000F63AB">
        <w:t xml:space="preserve"> ICA50205 Diploma of Information Technology (Project Management);</w:t>
      </w:r>
    </w:p>
    <w:p w14:paraId="497E84FD" w14:textId="77777777" w:rsidR="00FB2F1E" w:rsidRPr="000F63AB" w:rsidRDefault="00FB2F1E" w:rsidP="001D0919">
      <w:pPr>
        <w:numPr>
          <w:ilvl w:val="0"/>
          <w:numId w:val="19"/>
        </w:numPr>
        <w:tabs>
          <w:tab w:val="left" w:pos="2268"/>
        </w:tabs>
        <w:spacing w:after="240" w:line="360" w:lineRule="auto"/>
        <w:ind w:left="2268" w:hanging="567"/>
      </w:pPr>
      <w:r w:rsidRPr="000F63AB">
        <w:t>date of issue/award/conferral;</w:t>
      </w:r>
    </w:p>
    <w:p w14:paraId="15C0B49B" w14:textId="77777777" w:rsidR="00FB2F1E" w:rsidRPr="000F63AB" w:rsidRDefault="00FB2F1E" w:rsidP="001D0919">
      <w:pPr>
        <w:numPr>
          <w:ilvl w:val="0"/>
          <w:numId w:val="19"/>
        </w:numPr>
        <w:tabs>
          <w:tab w:val="left" w:pos="2268"/>
        </w:tabs>
        <w:spacing w:after="240" w:line="360" w:lineRule="auto"/>
        <w:ind w:left="2268" w:hanging="567"/>
      </w:pPr>
      <w:r w:rsidRPr="000F63AB">
        <w:t>testamur number;</w:t>
      </w:r>
    </w:p>
    <w:p w14:paraId="1CDD57DB" w14:textId="77777777" w:rsidR="00FB2F1E" w:rsidRPr="000F63AB" w:rsidRDefault="00FB2F1E" w:rsidP="001D0919">
      <w:pPr>
        <w:numPr>
          <w:ilvl w:val="0"/>
          <w:numId w:val="19"/>
        </w:numPr>
        <w:tabs>
          <w:tab w:val="left" w:pos="2268"/>
        </w:tabs>
        <w:spacing w:after="240" w:line="360" w:lineRule="auto"/>
        <w:ind w:left="2268" w:hanging="567"/>
      </w:pPr>
      <w:r w:rsidRPr="000F63AB">
        <w:t xml:space="preserve">person(s) in the organisation authorised to issue the documentation, </w:t>
      </w:r>
    </w:p>
    <w:p w14:paraId="72803337" w14:textId="77777777" w:rsidR="00FB2F1E" w:rsidRPr="000F63AB" w:rsidRDefault="00FB2F1E" w:rsidP="001D0919">
      <w:pPr>
        <w:numPr>
          <w:ilvl w:val="0"/>
          <w:numId w:val="19"/>
        </w:numPr>
        <w:tabs>
          <w:tab w:val="left" w:pos="2268"/>
        </w:tabs>
        <w:spacing w:after="240" w:line="360" w:lineRule="auto"/>
        <w:ind w:left="2268" w:hanging="567"/>
      </w:pPr>
      <w:r w:rsidRPr="000F63AB">
        <w:t xml:space="preserve">AQF Logo </w:t>
      </w:r>
      <w:r w:rsidRPr="000F63AB">
        <w:rPr>
          <w:i/>
        </w:rPr>
        <w:t xml:space="preserve">or </w:t>
      </w:r>
      <w:r w:rsidRPr="000F63AB">
        <w:t>the words “</w:t>
      </w:r>
      <w:r w:rsidRPr="000F63AB">
        <w:rPr>
          <w:i/>
        </w:rPr>
        <w:t>The qualification is recognised within the Australian Qualifications Framework”;</w:t>
      </w:r>
    </w:p>
    <w:p w14:paraId="3B39A9D6" w14:textId="77777777" w:rsidR="00FB2F1E" w:rsidRPr="000F63AB" w:rsidRDefault="00FB2F1E" w:rsidP="001D0919">
      <w:pPr>
        <w:numPr>
          <w:ilvl w:val="0"/>
          <w:numId w:val="19"/>
        </w:numPr>
        <w:tabs>
          <w:tab w:val="left" w:pos="2268"/>
        </w:tabs>
        <w:spacing w:after="240" w:line="360" w:lineRule="auto"/>
        <w:ind w:left="2268" w:hanging="567"/>
      </w:pPr>
      <w:r w:rsidRPr="000F63AB">
        <w:t>The National Recognised Training (NRT) logo;</w:t>
      </w:r>
    </w:p>
    <w:p w14:paraId="2E353D1A" w14:textId="77777777" w:rsidR="00FB2F1E" w:rsidRPr="000F63AB" w:rsidRDefault="00FB2F1E" w:rsidP="001D0919">
      <w:pPr>
        <w:numPr>
          <w:ilvl w:val="0"/>
          <w:numId w:val="19"/>
        </w:numPr>
        <w:tabs>
          <w:tab w:val="left" w:pos="2268"/>
        </w:tabs>
        <w:spacing w:after="240" w:line="360" w:lineRule="auto"/>
        <w:ind w:left="2268" w:hanging="567"/>
      </w:pPr>
      <w:r>
        <w:t>The State/</w:t>
      </w:r>
      <w:r w:rsidRPr="000F63AB">
        <w:t>Territory Training Authority (only to be used when specifically directed by the State/Territory Training Authority; and</w:t>
      </w:r>
    </w:p>
    <w:p w14:paraId="4B75D76D" w14:textId="77777777" w:rsidR="00FB2F1E" w:rsidRPr="000F63AB" w:rsidRDefault="00FB2F1E" w:rsidP="001D0919">
      <w:pPr>
        <w:numPr>
          <w:ilvl w:val="0"/>
          <w:numId w:val="19"/>
        </w:numPr>
        <w:tabs>
          <w:tab w:val="left" w:pos="2268"/>
        </w:tabs>
        <w:spacing w:after="240" w:line="360" w:lineRule="auto"/>
        <w:ind w:left="2268" w:hanging="567"/>
      </w:pPr>
      <w:r w:rsidRPr="000F63AB">
        <w:t>authenticity of the document, in a form to reduce fraud such as the issuing organisation’s seal, corporate identifier or unique watermark.</w:t>
      </w:r>
    </w:p>
    <w:p w14:paraId="02D6474B" w14:textId="77777777" w:rsidR="00FB2F1E" w:rsidRPr="000F63AB" w:rsidRDefault="00FB2F1E" w:rsidP="00FB2F1E">
      <w:pPr>
        <w:ind w:left="1134"/>
      </w:pPr>
      <w:proofErr w:type="gramStart"/>
      <w:r w:rsidRPr="000F63AB">
        <w:t>Additionally</w:t>
      </w:r>
      <w:proofErr w:type="gramEnd"/>
      <w:r w:rsidRPr="000F63AB">
        <w:t xml:space="preserve"> the following elements are to be included as applicable:</w:t>
      </w:r>
    </w:p>
    <w:p w14:paraId="7179C1CA" w14:textId="77777777" w:rsidR="00FB2F1E" w:rsidRPr="000F63AB" w:rsidRDefault="00FB2F1E" w:rsidP="00FB2F1E">
      <w:pPr>
        <w:numPr>
          <w:ilvl w:val="0"/>
          <w:numId w:val="20"/>
        </w:numPr>
        <w:tabs>
          <w:tab w:val="left" w:pos="1701"/>
        </w:tabs>
        <w:spacing w:after="180" w:line="360" w:lineRule="auto"/>
        <w:ind w:left="1701" w:hanging="567"/>
      </w:pPr>
      <w:r w:rsidRPr="000F63AB">
        <w:t xml:space="preserve">industry descriptor, e.g. Engineering; </w:t>
      </w:r>
    </w:p>
    <w:p w14:paraId="670C4F67" w14:textId="77777777" w:rsidR="00FB2F1E" w:rsidRPr="000F63AB" w:rsidRDefault="00FB2F1E" w:rsidP="00FB2F1E">
      <w:pPr>
        <w:numPr>
          <w:ilvl w:val="0"/>
          <w:numId w:val="20"/>
        </w:numPr>
        <w:tabs>
          <w:tab w:val="left" w:pos="1701"/>
        </w:tabs>
        <w:spacing w:after="180" w:line="360" w:lineRule="auto"/>
        <w:ind w:left="1701" w:hanging="567"/>
      </w:pPr>
      <w:r w:rsidRPr="000F63AB">
        <w:t xml:space="preserve">occupational or functional stream, in brackets, e.g. (Fabrication); </w:t>
      </w:r>
    </w:p>
    <w:p w14:paraId="5E4F1E46" w14:textId="77777777" w:rsidR="00FB2F1E" w:rsidRPr="000F63AB" w:rsidRDefault="00FB2F1E" w:rsidP="00FB2F1E">
      <w:pPr>
        <w:numPr>
          <w:ilvl w:val="0"/>
          <w:numId w:val="20"/>
        </w:numPr>
        <w:tabs>
          <w:tab w:val="left" w:pos="1701"/>
        </w:tabs>
        <w:spacing w:after="180" w:line="360" w:lineRule="auto"/>
        <w:ind w:left="1701" w:hanging="567"/>
      </w:pPr>
      <w:r w:rsidRPr="000F63AB">
        <w:t xml:space="preserve">where relevant, the words, ‘achieved through Australian Apprenticeship arrangements’ and </w:t>
      </w:r>
    </w:p>
    <w:p w14:paraId="1C4946F0" w14:textId="77777777" w:rsidR="00FB2F1E" w:rsidRPr="000F63AB" w:rsidRDefault="00FB2F1E" w:rsidP="00FB2F1E">
      <w:pPr>
        <w:numPr>
          <w:ilvl w:val="0"/>
          <w:numId w:val="20"/>
        </w:numPr>
        <w:tabs>
          <w:tab w:val="left" w:pos="1701"/>
        </w:tabs>
        <w:spacing w:after="180" w:line="360" w:lineRule="auto"/>
        <w:ind w:left="1701" w:hanging="567"/>
      </w:pPr>
      <w:r w:rsidRPr="000F63AB">
        <w:t xml:space="preserve">where relevant, the words, ‘has been delivered and assessed in &lt;insert language; </w:t>
      </w:r>
    </w:p>
    <w:p w14:paraId="4233210E" w14:textId="77777777" w:rsidR="00FB2F1E" w:rsidRPr="000F63AB" w:rsidRDefault="00FB2F1E" w:rsidP="00FB2F1E">
      <w:pPr>
        <w:numPr>
          <w:ilvl w:val="0"/>
          <w:numId w:val="20"/>
        </w:numPr>
        <w:tabs>
          <w:tab w:val="left" w:pos="1701"/>
        </w:tabs>
        <w:spacing w:after="220" w:line="360" w:lineRule="auto"/>
        <w:ind w:left="1701" w:hanging="567"/>
        <w:rPr>
          <w:i/>
        </w:rPr>
      </w:pPr>
      <w:r w:rsidRPr="000F63AB">
        <w:t>where the qualification is from a Training Package, include the words</w:t>
      </w:r>
      <w:r w:rsidRPr="000F63AB">
        <w:rPr>
          <w:i/>
        </w:rPr>
        <w:t xml:space="preserve">, ‘A summary of the employability skills developed through this qualification can be downloaded from </w:t>
      </w:r>
      <w:hyperlink r:id="rId22" w:history="1">
        <w:r w:rsidRPr="000F63AB">
          <w:rPr>
            <w:i/>
            <w:color w:val="0000FF"/>
            <w:u w:val="single"/>
          </w:rPr>
          <w:t>http://employabilityskills.training.com.au</w:t>
        </w:r>
      </w:hyperlink>
      <w:r w:rsidRPr="000F63AB">
        <w:rPr>
          <w:i/>
        </w:rPr>
        <w:t>’.</w:t>
      </w:r>
    </w:p>
    <w:p w14:paraId="3E87F4F2" w14:textId="77777777" w:rsidR="00FB2F1E" w:rsidRPr="000F63AB" w:rsidRDefault="00FB2F1E" w:rsidP="00FB2F1E">
      <w:pPr>
        <w:spacing w:after="220"/>
        <w:ind w:left="1134"/>
      </w:pPr>
      <w:r w:rsidRPr="000F63AB">
        <w:t>The Statement of Attainment must include:</w:t>
      </w:r>
    </w:p>
    <w:p w14:paraId="00CCC01C" w14:textId="77777777" w:rsidR="00FB2F1E" w:rsidRPr="000F63AB" w:rsidRDefault="00FB2F1E" w:rsidP="00FB2F1E">
      <w:pPr>
        <w:numPr>
          <w:ilvl w:val="0"/>
          <w:numId w:val="21"/>
        </w:numPr>
        <w:tabs>
          <w:tab w:val="left" w:pos="1701"/>
        </w:tabs>
        <w:spacing w:after="240" w:line="360" w:lineRule="auto"/>
        <w:ind w:left="1701" w:hanging="567"/>
      </w:pPr>
      <w:r w:rsidRPr="000F63AB">
        <w:t>name, code and logo of the issuing organisation;</w:t>
      </w:r>
    </w:p>
    <w:p w14:paraId="49F29DA1" w14:textId="77777777" w:rsidR="00FB2F1E" w:rsidRPr="000F63AB" w:rsidRDefault="00FB2F1E" w:rsidP="00FB2F1E">
      <w:pPr>
        <w:numPr>
          <w:ilvl w:val="0"/>
          <w:numId w:val="21"/>
        </w:numPr>
        <w:tabs>
          <w:tab w:val="left" w:pos="1701"/>
        </w:tabs>
        <w:spacing w:after="240" w:line="360" w:lineRule="auto"/>
        <w:ind w:left="1701" w:hanging="567"/>
      </w:pPr>
      <w:r w:rsidRPr="000F63AB">
        <w:lastRenderedPageBreak/>
        <w:t>name of graduate who is entitled to receive the AQF qualification;</w:t>
      </w:r>
    </w:p>
    <w:p w14:paraId="7B9610D0" w14:textId="77777777" w:rsidR="00FB2F1E" w:rsidRPr="000F63AB" w:rsidRDefault="00FB2F1E" w:rsidP="00FB2F1E">
      <w:pPr>
        <w:numPr>
          <w:ilvl w:val="0"/>
          <w:numId w:val="21"/>
        </w:numPr>
        <w:tabs>
          <w:tab w:val="left" w:pos="1701"/>
        </w:tabs>
        <w:spacing w:after="240" w:line="360" w:lineRule="auto"/>
        <w:ind w:left="1701" w:hanging="567"/>
      </w:pPr>
      <w:r w:rsidRPr="000F63AB">
        <w:t>national student identification number;</w:t>
      </w:r>
    </w:p>
    <w:p w14:paraId="470FF35F" w14:textId="77777777" w:rsidR="00FB2F1E" w:rsidRPr="000F63AB" w:rsidRDefault="00FB2F1E" w:rsidP="00FB2F1E">
      <w:pPr>
        <w:numPr>
          <w:ilvl w:val="0"/>
          <w:numId w:val="21"/>
        </w:numPr>
        <w:tabs>
          <w:tab w:val="left" w:pos="1701"/>
        </w:tabs>
        <w:spacing w:after="240" w:line="360" w:lineRule="auto"/>
        <w:ind w:left="1701" w:hanging="567"/>
      </w:pPr>
      <w:r w:rsidRPr="000F63AB">
        <w:t>a list of competencies (or modules where no competencies exist) showing their full title and national code for each unit of competency;</w:t>
      </w:r>
    </w:p>
    <w:p w14:paraId="49F86E6F" w14:textId="77777777" w:rsidR="00FB2F1E" w:rsidRPr="000F63AB" w:rsidRDefault="00FB2F1E" w:rsidP="00FB2F1E">
      <w:pPr>
        <w:numPr>
          <w:ilvl w:val="0"/>
          <w:numId w:val="21"/>
        </w:numPr>
        <w:tabs>
          <w:tab w:val="left" w:pos="1701"/>
        </w:tabs>
        <w:spacing w:after="240" w:line="360" w:lineRule="auto"/>
        <w:ind w:left="1701" w:hanging="567"/>
      </w:pPr>
      <w:r w:rsidRPr="000F63AB">
        <w:t>the date issued;</w:t>
      </w:r>
    </w:p>
    <w:p w14:paraId="5AB179E1" w14:textId="77777777" w:rsidR="00FB2F1E" w:rsidRPr="000F63AB" w:rsidRDefault="00FB2F1E" w:rsidP="00FB2F1E">
      <w:pPr>
        <w:numPr>
          <w:ilvl w:val="0"/>
          <w:numId w:val="21"/>
        </w:numPr>
        <w:tabs>
          <w:tab w:val="left" w:pos="1701"/>
        </w:tabs>
        <w:spacing w:after="240" w:line="360" w:lineRule="auto"/>
        <w:ind w:left="1701" w:hanging="567"/>
      </w:pPr>
      <w:r w:rsidRPr="000F63AB">
        <w:t>Statement of Attainment number;</w:t>
      </w:r>
    </w:p>
    <w:p w14:paraId="659D999B" w14:textId="77777777" w:rsidR="00FB2F1E" w:rsidRPr="000F63AB" w:rsidRDefault="00FB2F1E" w:rsidP="00FB2F1E">
      <w:pPr>
        <w:numPr>
          <w:ilvl w:val="0"/>
          <w:numId w:val="21"/>
        </w:numPr>
        <w:tabs>
          <w:tab w:val="left" w:pos="1701"/>
        </w:tabs>
        <w:spacing w:after="240" w:line="360" w:lineRule="auto"/>
        <w:ind w:left="1701" w:hanging="567"/>
      </w:pPr>
      <w:r w:rsidRPr="000F63AB">
        <w:t>person(s) in the organisation authorised to issue the documentation;</w:t>
      </w:r>
    </w:p>
    <w:p w14:paraId="6A1ACC96" w14:textId="77777777" w:rsidR="00FB2F1E" w:rsidRPr="000F63AB" w:rsidRDefault="00FB2F1E" w:rsidP="00FB2F1E">
      <w:pPr>
        <w:numPr>
          <w:ilvl w:val="0"/>
          <w:numId w:val="21"/>
        </w:numPr>
        <w:tabs>
          <w:tab w:val="left" w:pos="1701"/>
        </w:tabs>
        <w:spacing w:after="240" w:line="360" w:lineRule="auto"/>
        <w:ind w:left="1701" w:hanging="567"/>
      </w:pPr>
      <w:r w:rsidRPr="000F63AB">
        <w:t>The National Recognised Training (NRT) logo;</w:t>
      </w:r>
    </w:p>
    <w:p w14:paraId="21278B4F" w14:textId="77777777" w:rsidR="00FB2F1E" w:rsidRPr="000F63AB" w:rsidRDefault="00FB2F1E" w:rsidP="00FB2F1E">
      <w:pPr>
        <w:numPr>
          <w:ilvl w:val="0"/>
          <w:numId w:val="21"/>
        </w:numPr>
        <w:tabs>
          <w:tab w:val="left" w:pos="1701"/>
        </w:tabs>
        <w:spacing w:after="240" w:line="360" w:lineRule="auto"/>
        <w:ind w:left="1701" w:hanging="567"/>
      </w:pPr>
      <w:r w:rsidRPr="000F63AB">
        <w:t>The State</w:t>
      </w:r>
      <w:proofErr w:type="gramStart"/>
      <w:r w:rsidRPr="000F63AB">
        <w:t>/.Territory</w:t>
      </w:r>
      <w:proofErr w:type="gramEnd"/>
      <w:r w:rsidRPr="000F63AB">
        <w:t xml:space="preserve"> Training Authority (only to be used when specifically directed by the State/Territory Training Authority; and</w:t>
      </w:r>
    </w:p>
    <w:p w14:paraId="05180FFF" w14:textId="77777777" w:rsidR="00FB2F1E" w:rsidRPr="000F63AB" w:rsidRDefault="00FB2F1E" w:rsidP="00FB2F1E">
      <w:pPr>
        <w:numPr>
          <w:ilvl w:val="0"/>
          <w:numId w:val="21"/>
        </w:numPr>
        <w:tabs>
          <w:tab w:val="left" w:pos="1701"/>
        </w:tabs>
        <w:spacing w:after="240" w:line="360" w:lineRule="auto"/>
        <w:ind w:left="1701" w:hanging="567"/>
      </w:pPr>
      <w:r w:rsidRPr="000F63AB">
        <w:t xml:space="preserve">the statement </w:t>
      </w:r>
      <w:r w:rsidRPr="000F63AB">
        <w:rPr>
          <w:i/>
        </w:rPr>
        <w:t>“A statement of attainment is issued when an individual has completed one or more accredited units”</w:t>
      </w:r>
      <w:r w:rsidRPr="000F63AB">
        <w:t>.</w:t>
      </w:r>
    </w:p>
    <w:p w14:paraId="072A6941" w14:textId="77777777" w:rsidR="00FB2F1E" w:rsidRPr="000F63AB" w:rsidRDefault="00FB2F1E" w:rsidP="00FB2F1E">
      <w:pPr>
        <w:numPr>
          <w:ilvl w:val="0"/>
          <w:numId w:val="21"/>
        </w:numPr>
        <w:tabs>
          <w:tab w:val="left" w:pos="1701"/>
        </w:tabs>
        <w:spacing w:after="240" w:line="360" w:lineRule="auto"/>
        <w:ind w:left="1701" w:hanging="567"/>
      </w:pPr>
      <w:r w:rsidRPr="000F63AB">
        <w:t>authenticity of the document, in a form to reduce fraud such as the issuing organisation’s seal, corporate identifier or unique watermark;</w:t>
      </w:r>
    </w:p>
    <w:p w14:paraId="01149E43" w14:textId="77777777" w:rsidR="00FB2F1E" w:rsidRPr="000F63AB" w:rsidRDefault="00FB2F1E" w:rsidP="00FB2F1E">
      <w:pPr>
        <w:numPr>
          <w:ilvl w:val="0"/>
          <w:numId w:val="21"/>
        </w:numPr>
        <w:tabs>
          <w:tab w:val="left" w:pos="1701"/>
        </w:tabs>
        <w:spacing w:after="240" w:line="360" w:lineRule="auto"/>
        <w:ind w:left="1701" w:hanging="567"/>
      </w:pPr>
      <w:r w:rsidRPr="000F63AB">
        <w:t>the words “</w:t>
      </w:r>
      <w:r w:rsidRPr="000F63AB">
        <w:rPr>
          <w:i/>
          <w:iCs/>
        </w:rPr>
        <w:t xml:space="preserve">These competencies form part of [code and title of qualification(s)/course(s)”.  </w:t>
      </w:r>
      <w:r w:rsidRPr="000F63AB">
        <w:rPr>
          <w:iCs/>
        </w:rPr>
        <w:t>T</w:t>
      </w:r>
      <w:r w:rsidRPr="000F63AB">
        <w:t>his is optional, where applicable.</w:t>
      </w:r>
    </w:p>
    <w:p w14:paraId="0F0813EF" w14:textId="77777777" w:rsidR="00FB2F1E" w:rsidRPr="000F63AB" w:rsidRDefault="00FB2F1E" w:rsidP="00FB2F1E">
      <w:pPr>
        <w:spacing w:after="220"/>
        <w:ind w:left="1134"/>
      </w:pPr>
      <w:r w:rsidRPr="000F63AB">
        <w:t xml:space="preserve">The Statement of Attainment must be in a form that ensures that it </w:t>
      </w:r>
      <w:r w:rsidRPr="000F63AB">
        <w:rPr>
          <w:u w:val="single"/>
        </w:rPr>
        <w:t>cannot be mistaken for a testamur for a full AQF qualification</w:t>
      </w:r>
      <w:r w:rsidRPr="000F63AB">
        <w:t>.</w:t>
      </w:r>
    </w:p>
    <w:p w14:paraId="43F17604" w14:textId="77777777" w:rsidR="00FB2F1E" w:rsidRPr="000F63AB" w:rsidRDefault="00FB2F1E" w:rsidP="001D0919">
      <w:pPr>
        <w:pStyle w:val="Heading4"/>
      </w:pPr>
      <w:bookmarkStart w:id="38" w:name="_Toc329370000"/>
      <w:bookmarkStart w:id="39" w:name="_Toc422918996"/>
      <w:proofErr w:type="spellStart"/>
      <w:r w:rsidRPr="000F63AB">
        <w:t>SoA</w:t>
      </w:r>
      <w:proofErr w:type="spellEnd"/>
      <w:r w:rsidRPr="000F63AB">
        <w:t xml:space="preserve"> for Completion of </w:t>
      </w:r>
      <w:r w:rsidRPr="001D0919">
        <w:t>Short</w:t>
      </w:r>
      <w:r w:rsidRPr="000F63AB">
        <w:t xml:space="preserve"> Course Accrediting by a Course Accrediting Body</w:t>
      </w:r>
      <w:bookmarkEnd w:id="38"/>
      <w:bookmarkEnd w:id="39"/>
    </w:p>
    <w:p w14:paraId="214953A8" w14:textId="77777777" w:rsidR="00FB2F1E" w:rsidRPr="000F63AB" w:rsidRDefault="00FB2F1E" w:rsidP="001D0919">
      <w:pPr>
        <w:pStyle w:val="Normal1cm"/>
        <w:rPr>
          <w:iCs/>
        </w:rPr>
      </w:pPr>
      <w:r w:rsidRPr="000F63AB">
        <w:t xml:space="preserve">Statements of Attainment issued for the completion of a </w:t>
      </w:r>
      <w:r w:rsidRPr="000F63AB">
        <w:rPr>
          <w:bCs/>
        </w:rPr>
        <w:t>short course accredited by a course accrediting body</w:t>
      </w:r>
      <w:r w:rsidRPr="000F63AB">
        <w:t>, and that does not meet the requirements of a full AQF qualification should include the words: “</w:t>
      </w:r>
      <w:r w:rsidRPr="000F63AB">
        <w:rPr>
          <w:i/>
          <w:iCs/>
        </w:rPr>
        <w:t>These competencies/modules were attained in completion of [insert code] Course in… [insert full title–note this is only for accredited courses titled ‘Course in..’]’</w:t>
      </w:r>
    </w:p>
    <w:p w14:paraId="151B07E2" w14:textId="77777777" w:rsidR="00FB2F1E" w:rsidRPr="000F63AB" w:rsidRDefault="00FB2F1E" w:rsidP="00FB2F1E">
      <w:pPr>
        <w:pStyle w:val="Heading4"/>
      </w:pPr>
      <w:bookmarkStart w:id="40" w:name="_Toc329370001"/>
      <w:bookmarkStart w:id="41" w:name="_Toc422918997"/>
      <w:proofErr w:type="spellStart"/>
      <w:r w:rsidRPr="000F63AB">
        <w:t>SoA</w:t>
      </w:r>
      <w:proofErr w:type="spellEnd"/>
      <w:r w:rsidRPr="000F63AB">
        <w:t xml:space="preserve"> for Completion of Skill Set Identified within a Training Package</w:t>
      </w:r>
      <w:bookmarkEnd w:id="40"/>
      <w:bookmarkEnd w:id="41"/>
    </w:p>
    <w:p w14:paraId="490A3740" w14:textId="77777777" w:rsidR="00FB2F1E" w:rsidRPr="000F63AB" w:rsidRDefault="00FB2F1E" w:rsidP="001D0919">
      <w:pPr>
        <w:pStyle w:val="Normal1cm"/>
      </w:pPr>
      <w:r w:rsidRPr="000F63AB">
        <w:t xml:space="preserve">Statements of Attainment issued for a </w:t>
      </w:r>
      <w:r w:rsidRPr="000F63AB">
        <w:rPr>
          <w:bCs/>
        </w:rPr>
        <w:t xml:space="preserve">skill set identified in a </w:t>
      </w:r>
      <w:proofErr w:type="gramStart"/>
      <w:r w:rsidRPr="000F63AB">
        <w:rPr>
          <w:bCs/>
        </w:rPr>
        <w:t>particular Training</w:t>
      </w:r>
      <w:proofErr w:type="gramEnd"/>
      <w:r w:rsidRPr="000F63AB">
        <w:rPr>
          <w:bCs/>
        </w:rPr>
        <w:t xml:space="preserve"> Package should </w:t>
      </w:r>
      <w:r w:rsidRPr="000F63AB">
        <w:t>contain the name of the skill set and the statement provided within the Training Package to indicate whether the skill set meets a licensing or regulatory requirement or an identified industry need.</w:t>
      </w:r>
    </w:p>
    <w:p w14:paraId="27F67D66" w14:textId="77777777" w:rsidR="00FB2F1E" w:rsidRPr="000F63AB" w:rsidRDefault="00FB2F1E" w:rsidP="00FB2F1E">
      <w:pPr>
        <w:autoSpaceDE w:val="0"/>
        <w:autoSpaceDN w:val="0"/>
        <w:adjustRightInd w:val="0"/>
        <w:ind w:left="1134"/>
        <w:rPr>
          <w:rFonts w:eastAsia="Calibri" w:cs="Arial"/>
          <w:color w:val="000000"/>
        </w:rPr>
      </w:pPr>
    </w:p>
    <w:p w14:paraId="36358227" w14:textId="77777777" w:rsidR="00FB2F1E" w:rsidRPr="000F63AB" w:rsidRDefault="00FB2F1E" w:rsidP="001D0919">
      <w:pPr>
        <w:pStyle w:val="Heading4"/>
      </w:pPr>
      <w:bookmarkStart w:id="42" w:name="_Toc329370002"/>
      <w:bookmarkStart w:id="43" w:name="_Toc422918998"/>
      <w:proofErr w:type="spellStart"/>
      <w:r w:rsidRPr="000F63AB">
        <w:lastRenderedPageBreak/>
        <w:t>SoA</w:t>
      </w:r>
      <w:proofErr w:type="spellEnd"/>
      <w:r w:rsidRPr="000F63AB">
        <w:t xml:space="preserve"> for Skill Set Identified by RTO as Meeting Enterprise Needs</w:t>
      </w:r>
      <w:bookmarkEnd w:id="42"/>
      <w:bookmarkEnd w:id="43"/>
    </w:p>
    <w:p w14:paraId="3DCEF2AD" w14:textId="77777777" w:rsidR="00FB2F1E" w:rsidRPr="000F63AB" w:rsidRDefault="00FB2F1E" w:rsidP="001D0919">
      <w:pPr>
        <w:pStyle w:val="Normal1cm"/>
      </w:pPr>
      <w:r w:rsidRPr="000F63AB">
        <w:t>Statements of Attainment issued for a skill set identified by an RTO as meeting the needs of enterprise may include brief information reflecting its identified purpose.</w:t>
      </w:r>
    </w:p>
    <w:p w14:paraId="4740AEE3" w14:textId="77777777" w:rsidR="00FB2F1E" w:rsidRPr="000F63AB" w:rsidRDefault="00FB2F1E" w:rsidP="001D0919">
      <w:pPr>
        <w:pStyle w:val="Heading4"/>
      </w:pPr>
      <w:bookmarkStart w:id="44" w:name="_Toc329370003"/>
      <w:bookmarkStart w:id="45" w:name="_Toc422918999"/>
      <w:r w:rsidRPr="000F63AB">
        <w:t>Record of Result</w:t>
      </w:r>
      <w:bookmarkEnd w:id="44"/>
      <w:bookmarkEnd w:id="45"/>
    </w:p>
    <w:p w14:paraId="178224B7" w14:textId="77777777" w:rsidR="00FB2F1E" w:rsidRPr="000F63AB" w:rsidRDefault="00FB2F1E" w:rsidP="001D0919">
      <w:pPr>
        <w:pStyle w:val="Normal1cm"/>
      </w:pPr>
      <w:r w:rsidRPr="000F63AB">
        <w:t>Students who complete part of the requirements of an AQF qualification in which they are enrolled will receive a record of results.</w:t>
      </w:r>
    </w:p>
    <w:p w14:paraId="76C749AF" w14:textId="77777777" w:rsidR="00FB2F1E" w:rsidRPr="000F63AB" w:rsidRDefault="00FB2F1E" w:rsidP="001D0919">
      <w:pPr>
        <w:pStyle w:val="Normal1cm"/>
      </w:pPr>
      <w:r w:rsidRPr="000F63AB">
        <w:t>The Record of Result should include:</w:t>
      </w:r>
    </w:p>
    <w:p w14:paraId="5662AA2C" w14:textId="77777777" w:rsidR="00FB2F1E" w:rsidRPr="000F63AB" w:rsidRDefault="00FB2F1E" w:rsidP="001D0919">
      <w:pPr>
        <w:numPr>
          <w:ilvl w:val="0"/>
          <w:numId w:val="22"/>
        </w:numPr>
        <w:tabs>
          <w:tab w:val="left" w:pos="1134"/>
        </w:tabs>
        <w:spacing w:after="240" w:line="360" w:lineRule="auto"/>
        <w:ind w:left="1134" w:hanging="567"/>
      </w:pPr>
      <w:r w:rsidRPr="000F63AB">
        <w:t>document title Record of Results,</w:t>
      </w:r>
    </w:p>
    <w:p w14:paraId="22272D88" w14:textId="77777777" w:rsidR="00FB2F1E" w:rsidRPr="000F63AB" w:rsidRDefault="00FB2F1E" w:rsidP="001D0919">
      <w:pPr>
        <w:numPr>
          <w:ilvl w:val="0"/>
          <w:numId w:val="22"/>
        </w:numPr>
        <w:tabs>
          <w:tab w:val="left" w:pos="1134"/>
        </w:tabs>
        <w:spacing w:after="240" w:line="360" w:lineRule="auto"/>
        <w:ind w:left="1134" w:hanging="567"/>
      </w:pPr>
      <w:r w:rsidRPr="000F63AB">
        <w:t>name, code and logo of the issuing organisation;</w:t>
      </w:r>
    </w:p>
    <w:p w14:paraId="540A8230" w14:textId="77777777" w:rsidR="00FB2F1E" w:rsidRPr="000F63AB" w:rsidRDefault="00FB2F1E" w:rsidP="001D0919">
      <w:pPr>
        <w:numPr>
          <w:ilvl w:val="0"/>
          <w:numId w:val="22"/>
        </w:numPr>
        <w:tabs>
          <w:tab w:val="left" w:pos="1134"/>
        </w:tabs>
        <w:spacing w:after="240" w:line="360" w:lineRule="auto"/>
        <w:ind w:left="1134" w:hanging="567"/>
      </w:pPr>
      <w:r w:rsidRPr="000F63AB">
        <w:t>parchment number;</w:t>
      </w:r>
    </w:p>
    <w:p w14:paraId="323145BA" w14:textId="77777777" w:rsidR="00FB2F1E" w:rsidRPr="000F63AB" w:rsidRDefault="00FB2F1E" w:rsidP="001D0919">
      <w:pPr>
        <w:numPr>
          <w:ilvl w:val="0"/>
          <w:numId w:val="22"/>
        </w:numPr>
        <w:tabs>
          <w:tab w:val="left" w:pos="1134"/>
        </w:tabs>
        <w:spacing w:after="220" w:line="360" w:lineRule="auto"/>
        <w:ind w:left="1134" w:hanging="567"/>
      </w:pPr>
      <w:r w:rsidRPr="000F63AB">
        <w:t>name, address and national student identification number;</w:t>
      </w:r>
    </w:p>
    <w:p w14:paraId="274CC5B1" w14:textId="77777777" w:rsidR="00FB2F1E" w:rsidRPr="000F63AB" w:rsidRDefault="00FB2F1E" w:rsidP="001D0919">
      <w:pPr>
        <w:numPr>
          <w:ilvl w:val="0"/>
          <w:numId w:val="22"/>
        </w:numPr>
        <w:tabs>
          <w:tab w:val="left" w:pos="1134"/>
        </w:tabs>
        <w:spacing w:after="220" w:line="360" w:lineRule="auto"/>
        <w:ind w:left="1134" w:hanging="567"/>
      </w:pPr>
      <w:r w:rsidRPr="000F63AB">
        <w:t>Course, Skill Set or Qualification code, level, and title or description;</w:t>
      </w:r>
    </w:p>
    <w:p w14:paraId="4748D7F7" w14:textId="77777777" w:rsidR="00FB2F1E" w:rsidRPr="000F63AB" w:rsidRDefault="00FB2F1E" w:rsidP="001D0919">
      <w:pPr>
        <w:numPr>
          <w:ilvl w:val="0"/>
          <w:numId w:val="22"/>
        </w:numPr>
        <w:tabs>
          <w:tab w:val="left" w:pos="1134"/>
        </w:tabs>
        <w:spacing w:after="220" w:line="360" w:lineRule="auto"/>
        <w:ind w:left="1134" w:hanging="567"/>
      </w:pPr>
      <w:r w:rsidRPr="000F63AB">
        <w:t>Unit code, Unit Title, Result, Semester and year.</w:t>
      </w:r>
    </w:p>
    <w:p w14:paraId="5091EF34" w14:textId="77777777" w:rsidR="00FB2F1E" w:rsidRPr="000F63AB" w:rsidRDefault="00FB2F1E" w:rsidP="001D0919">
      <w:pPr>
        <w:pStyle w:val="Heading4"/>
      </w:pPr>
      <w:bookmarkStart w:id="46" w:name="_Toc329370004"/>
      <w:bookmarkStart w:id="47" w:name="_Toc422919000"/>
      <w:r w:rsidRPr="000F63AB">
        <w:t>Graduation Statement</w:t>
      </w:r>
      <w:bookmarkEnd w:id="46"/>
      <w:bookmarkEnd w:id="47"/>
    </w:p>
    <w:p w14:paraId="09927AE1" w14:textId="48ABF863" w:rsidR="00FB2F1E" w:rsidRPr="000F63AB" w:rsidRDefault="00FB2F1E" w:rsidP="001D0919">
      <w:pPr>
        <w:pStyle w:val="Normal1cm"/>
      </w:pPr>
      <w:r w:rsidRPr="000F63AB">
        <w:t xml:space="preserve">The graduation statement </w:t>
      </w:r>
      <w:r w:rsidR="001D0919">
        <w:t>may</w:t>
      </w:r>
      <w:r w:rsidRPr="000F63AB">
        <w:t xml:space="preserve"> also be required to be issued as it is adopted </w:t>
      </w:r>
      <w:r w:rsidR="001D0919">
        <w:t>over time acros</w:t>
      </w:r>
      <w:r w:rsidR="00A520CE">
        <w:t>s</w:t>
      </w:r>
      <w:r w:rsidR="001D0919">
        <w:t xml:space="preserve"> </w:t>
      </w:r>
      <w:r w:rsidRPr="000F63AB">
        <w:t>the ed</w:t>
      </w:r>
      <w:r w:rsidR="001D0919">
        <w:t xml:space="preserve">ucation and training sectors. </w:t>
      </w:r>
    </w:p>
    <w:p w14:paraId="5380CD2C" w14:textId="77777777" w:rsidR="00FB2F1E" w:rsidRPr="000F63AB" w:rsidRDefault="00FB2F1E" w:rsidP="001D0919">
      <w:pPr>
        <w:pStyle w:val="Normal1cm"/>
      </w:pPr>
      <w:r w:rsidRPr="000F63AB">
        <w:t xml:space="preserve">The graduation statement will contain </w:t>
      </w:r>
      <w:proofErr w:type="gramStart"/>
      <w:r w:rsidRPr="000F63AB">
        <w:t>sufficient</w:t>
      </w:r>
      <w:proofErr w:type="gramEnd"/>
      <w:r w:rsidRPr="000F63AB">
        <w:t xml:space="preserve"> information about:</w:t>
      </w:r>
    </w:p>
    <w:p w14:paraId="0F4BFD1C" w14:textId="77777777" w:rsidR="00FB2F1E" w:rsidRPr="000F63AB" w:rsidRDefault="00FB2F1E" w:rsidP="001D0919">
      <w:pPr>
        <w:numPr>
          <w:ilvl w:val="2"/>
          <w:numId w:val="23"/>
        </w:numPr>
        <w:tabs>
          <w:tab w:val="left" w:pos="1134"/>
        </w:tabs>
        <w:spacing w:after="240" w:line="360" w:lineRule="auto"/>
        <w:ind w:left="1134" w:hanging="567"/>
      </w:pPr>
      <w:r w:rsidRPr="000F63AB">
        <w:t>the issuing organisation;</w:t>
      </w:r>
    </w:p>
    <w:p w14:paraId="7139D2C4" w14:textId="77777777" w:rsidR="00FB2F1E" w:rsidRPr="000F63AB" w:rsidRDefault="00FB2F1E" w:rsidP="001D0919">
      <w:pPr>
        <w:numPr>
          <w:ilvl w:val="2"/>
          <w:numId w:val="23"/>
        </w:numPr>
        <w:tabs>
          <w:tab w:val="left" w:pos="1134"/>
        </w:tabs>
        <w:spacing w:after="240" w:line="360" w:lineRule="auto"/>
        <w:ind w:left="1134" w:hanging="567"/>
      </w:pPr>
      <w:r w:rsidRPr="000F63AB">
        <w:t>the graduate;</w:t>
      </w:r>
    </w:p>
    <w:p w14:paraId="5257A0DD" w14:textId="77777777" w:rsidR="00FB2F1E" w:rsidRDefault="00FB2F1E" w:rsidP="001D0919">
      <w:pPr>
        <w:pStyle w:val="BodyText"/>
        <w:numPr>
          <w:ilvl w:val="0"/>
          <w:numId w:val="23"/>
        </w:numPr>
        <w:tabs>
          <w:tab w:val="left" w:pos="1134"/>
        </w:tabs>
        <w:spacing w:after="0"/>
        <w:ind w:left="1134" w:hanging="567"/>
        <w:jc w:val="both"/>
        <w:rPr>
          <w:rFonts w:cs="Arial"/>
          <w:b/>
          <w:szCs w:val="22"/>
        </w:rPr>
      </w:pPr>
      <w:r w:rsidRPr="000F63AB">
        <w:t>the graduate’s academic achievement and relevant other activities;</w:t>
      </w:r>
    </w:p>
    <w:p w14:paraId="06C31B46" w14:textId="77777777" w:rsidR="00FB2F1E" w:rsidRPr="000F63AB" w:rsidRDefault="00FB2F1E" w:rsidP="001D0919">
      <w:pPr>
        <w:numPr>
          <w:ilvl w:val="2"/>
          <w:numId w:val="23"/>
        </w:numPr>
        <w:tabs>
          <w:tab w:val="left" w:pos="1134"/>
        </w:tabs>
        <w:spacing w:after="240" w:line="360" w:lineRule="auto"/>
        <w:ind w:left="1134" w:hanging="567"/>
      </w:pPr>
      <w:r w:rsidRPr="000F63AB">
        <w:t>a description of the AQF and any AQF logo authorised by the AQF Council;</w:t>
      </w:r>
    </w:p>
    <w:p w14:paraId="05FA0FDE" w14:textId="77777777" w:rsidR="00FB2F1E" w:rsidRPr="000F63AB" w:rsidRDefault="00FB2F1E" w:rsidP="001D0919">
      <w:pPr>
        <w:numPr>
          <w:ilvl w:val="2"/>
          <w:numId w:val="23"/>
        </w:numPr>
        <w:tabs>
          <w:tab w:val="left" w:pos="1134"/>
        </w:tabs>
        <w:spacing w:after="240" w:line="360" w:lineRule="auto"/>
        <w:ind w:left="1134" w:hanging="567"/>
      </w:pPr>
      <w:r w:rsidRPr="000F63AB">
        <w:t>a description of the Australian education and training system.</w:t>
      </w:r>
    </w:p>
    <w:p w14:paraId="653F7D68" w14:textId="77777777" w:rsidR="00FB2F1E" w:rsidRPr="000F63AB" w:rsidRDefault="00FB2F1E" w:rsidP="001D0919">
      <w:pPr>
        <w:pStyle w:val="Normal1cm"/>
      </w:pPr>
      <w:r w:rsidRPr="000F63AB">
        <w:t>It may also include details about;</w:t>
      </w:r>
    </w:p>
    <w:p w14:paraId="4FBADCBE" w14:textId="77777777" w:rsidR="00FB2F1E" w:rsidRPr="000F63AB" w:rsidRDefault="00FB2F1E" w:rsidP="001D0919">
      <w:pPr>
        <w:numPr>
          <w:ilvl w:val="0"/>
          <w:numId w:val="24"/>
        </w:numPr>
        <w:tabs>
          <w:tab w:val="left" w:pos="1134"/>
        </w:tabs>
        <w:spacing w:after="240" w:line="360" w:lineRule="auto"/>
        <w:ind w:left="1134" w:hanging="567"/>
      </w:pPr>
      <w:r w:rsidRPr="000F63AB">
        <w:t xml:space="preserve">delivery and assessment methodologies, </w:t>
      </w:r>
    </w:p>
    <w:p w14:paraId="4EB33652" w14:textId="77777777" w:rsidR="00FB2F1E" w:rsidRPr="000F63AB" w:rsidRDefault="00FB2F1E" w:rsidP="001D0919">
      <w:pPr>
        <w:numPr>
          <w:ilvl w:val="0"/>
          <w:numId w:val="24"/>
        </w:numPr>
        <w:tabs>
          <w:tab w:val="left" w:pos="1134"/>
        </w:tabs>
        <w:spacing w:after="240" w:line="360" w:lineRule="auto"/>
        <w:ind w:left="1134" w:hanging="567"/>
      </w:pPr>
      <w:r w:rsidRPr="000F63AB">
        <w:t xml:space="preserve">any industry or professional accreditation; and </w:t>
      </w:r>
    </w:p>
    <w:p w14:paraId="4C37C4B3" w14:textId="77777777" w:rsidR="00FB2F1E" w:rsidRPr="000F63AB" w:rsidRDefault="00FB2F1E" w:rsidP="001D0919">
      <w:pPr>
        <w:numPr>
          <w:ilvl w:val="0"/>
          <w:numId w:val="24"/>
        </w:numPr>
        <w:tabs>
          <w:tab w:val="left" w:pos="1134"/>
        </w:tabs>
        <w:spacing w:after="240" w:line="360" w:lineRule="auto"/>
        <w:ind w:left="1134" w:hanging="567"/>
      </w:pPr>
      <w:r w:rsidRPr="000F63AB">
        <w:t>any negotiated equivalences with international qualifications.</w:t>
      </w:r>
    </w:p>
    <w:p w14:paraId="1281E9DC" w14:textId="77777777" w:rsidR="00FB2F1E" w:rsidRPr="000F63AB" w:rsidRDefault="00FB2F1E" w:rsidP="001D0919">
      <w:pPr>
        <w:pStyle w:val="Heading2"/>
      </w:pPr>
      <w:bookmarkStart w:id="48" w:name="_Toc329370005"/>
      <w:bookmarkStart w:id="49" w:name="_Toc422919001"/>
      <w:bookmarkStart w:id="50" w:name="_Toc532125313"/>
      <w:r w:rsidRPr="000F63AB">
        <w:lastRenderedPageBreak/>
        <w:t>Issuing Certification Documentation</w:t>
      </w:r>
      <w:bookmarkEnd w:id="48"/>
      <w:bookmarkEnd w:id="49"/>
      <w:bookmarkEnd w:id="50"/>
    </w:p>
    <w:p w14:paraId="1CF566CE" w14:textId="2E012DBD" w:rsidR="00FB2F1E" w:rsidRPr="000F63AB" w:rsidRDefault="00FB2F1E" w:rsidP="001D0919">
      <w:r w:rsidRPr="000F63AB">
        <w:t>Certification documentation may be either issued at a graduation ceremony or s</w:t>
      </w:r>
      <w:r w:rsidR="007E1DF1">
        <w:t>ent via registered mail within 3</w:t>
      </w:r>
      <w:r w:rsidR="007E1DF1" w:rsidRPr="007E1DF1">
        <w:t>0 calendar days of the learner being assessed as meeting the requirements of the training product if the training program in which the learner is enrolled is complete, and providing all agreed fees the learner owes to the Skills Lab have been paid</w:t>
      </w:r>
      <w:r w:rsidRPr="000F63AB">
        <w:t>.</w:t>
      </w:r>
    </w:p>
    <w:p w14:paraId="0D75A410" w14:textId="77777777" w:rsidR="00FB2F1E" w:rsidRPr="000F63AB" w:rsidRDefault="00FB2F1E" w:rsidP="001D0919">
      <w:pPr>
        <w:pStyle w:val="Heading2"/>
      </w:pPr>
      <w:bookmarkStart w:id="51" w:name="_Toc324722127"/>
      <w:bookmarkStart w:id="52" w:name="_Toc329370006"/>
      <w:bookmarkStart w:id="53" w:name="_Toc422919002"/>
      <w:bookmarkStart w:id="54" w:name="_Toc532125314"/>
      <w:r w:rsidRPr="000F63AB">
        <w:t>Re-issue and Duplicate Certificates</w:t>
      </w:r>
      <w:bookmarkEnd w:id="51"/>
      <w:bookmarkEnd w:id="52"/>
      <w:bookmarkEnd w:id="53"/>
      <w:bookmarkEnd w:id="54"/>
    </w:p>
    <w:p w14:paraId="7523A844" w14:textId="77777777" w:rsidR="00FB2F1E" w:rsidRPr="000F63AB" w:rsidRDefault="00FB2F1E" w:rsidP="001D0919">
      <w:r w:rsidRPr="000F63AB">
        <w:t>If the re-issue of a certificate is required, whether the original has been lost or for other reasons the applicant must provide the following:</w:t>
      </w:r>
    </w:p>
    <w:p w14:paraId="73FB2A37" w14:textId="77777777" w:rsidR="00FB2F1E" w:rsidRPr="000F63AB" w:rsidRDefault="00FB2F1E" w:rsidP="001D0919">
      <w:pPr>
        <w:pStyle w:val="ListParagraph"/>
      </w:pPr>
      <w:r w:rsidRPr="000F63AB">
        <w:t>Unique Student Identification Number;</w:t>
      </w:r>
    </w:p>
    <w:p w14:paraId="058F8761" w14:textId="77777777" w:rsidR="00FB2F1E" w:rsidRPr="000F63AB" w:rsidRDefault="00FB2F1E" w:rsidP="001D0919">
      <w:pPr>
        <w:pStyle w:val="ListParagraph"/>
      </w:pPr>
      <w:r w:rsidRPr="000F63AB">
        <w:t>Full name;</w:t>
      </w:r>
    </w:p>
    <w:p w14:paraId="6E495067" w14:textId="77777777" w:rsidR="00FB2F1E" w:rsidRPr="000F63AB" w:rsidRDefault="00FB2F1E" w:rsidP="001D0919">
      <w:pPr>
        <w:pStyle w:val="ListParagraph"/>
      </w:pPr>
      <w:r w:rsidRPr="000F63AB">
        <w:t>Date of birth;</w:t>
      </w:r>
    </w:p>
    <w:p w14:paraId="0D9E7A27" w14:textId="77777777" w:rsidR="00FB2F1E" w:rsidRPr="000F63AB" w:rsidRDefault="00FB2F1E" w:rsidP="001D0919">
      <w:pPr>
        <w:pStyle w:val="ListParagraph"/>
      </w:pPr>
      <w:r w:rsidRPr="000F63AB">
        <w:t>Address at the time of program completion;</w:t>
      </w:r>
    </w:p>
    <w:p w14:paraId="13C0F207" w14:textId="77777777" w:rsidR="00FB2F1E" w:rsidRPr="000F63AB" w:rsidRDefault="00FB2F1E" w:rsidP="001D0919">
      <w:pPr>
        <w:pStyle w:val="ListParagraph"/>
      </w:pPr>
      <w:r w:rsidRPr="000F63AB">
        <w:t>Program title and delivery date;</w:t>
      </w:r>
    </w:p>
    <w:p w14:paraId="6C11B16F" w14:textId="77777777" w:rsidR="00FB2F1E" w:rsidRPr="000F63AB" w:rsidRDefault="00FB2F1E" w:rsidP="001D0919">
      <w:pPr>
        <w:pStyle w:val="ListParagraph"/>
      </w:pPr>
      <w:r w:rsidRPr="000F63AB">
        <w:t>Photographic evidence of identity.</w:t>
      </w:r>
    </w:p>
    <w:p w14:paraId="7DD0E6AE" w14:textId="77777777" w:rsidR="00FB2F1E" w:rsidRPr="000F63AB" w:rsidRDefault="00FB2F1E" w:rsidP="001D0919">
      <w:pPr>
        <w:pStyle w:val="ListParagraph"/>
      </w:pPr>
      <w:r w:rsidRPr="000F63AB">
        <w:t>A payment of $20.00 will be required to re-issue and duplicate certificates</w:t>
      </w:r>
      <w:r w:rsidR="009D6DA7">
        <w:t xml:space="preserve"> and $10.00 for copies</w:t>
      </w:r>
      <w:r w:rsidRPr="000F63AB">
        <w:t>.</w:t>
      </w:r>
    </w:p>
    <w:p w14:paraId="522EAF0D" w14:textId="77777777" w:rsidR="00FB2F1E" w:rsidRPr="000F63AB" w:rsidRDefault="00FB2F1E" w:rsidP="001D0919">
      <w:r w:rsidRPr="000F63AB">
        <w:t xml:space="preserve">All copy and/or re-issued certification documentation will clearly </w:t>
      </w:r>
      <w:proofErr w:type="spellStart"/>
      <w:r w:rsidRPr="000F63AB">
        <w:t>indentify</w:t>
      </w:r>
      <w:proofErr w:type="spellEnd"/>
      <w:r w:rsidRPr="000F63AB">
        <w:t xml:space="preserve"> that the document is a “duplicate of the original”.</w:t>
      </w:r>
    </w:p>
    <w:p w14:paraId="63FE59B7" w14:textId="77777777" w:rsidR="00CE0028" w:rsidRDefault="00CE0028" w:rsidP="00CE0028">
      <w:pPr>
        <w:pStyle w:val="Heading1"/>
      </w:pPr>
      <w:bookmarkStart w:id="55" w:name="_Toc532125315"/>
      <w:r>
        <w:t>Responsibilities</w:t>
      </w:r>
      <w:bookmarkEnd w:id="55"/>
    </w:p>
    <w:p w14:paraId="2FC4B313" w14:textId="083D5695" w:rsidR="00CE0028" w:rsidRDefault="00CE0028" w:rsidP="00CE0028">
      <w:pPr>
        <w:pStyle w:val="Heading2"/>
      </w:pPr>
      <w:bookmarkStart w:id="56" w:name="_Toc532125316"/>
      <w:r>
        <w:t>General Manager</w:t>
      </w:r>
      <w:bookmarkEnd w:id="56"/>
    </w:p>
    <w:p w14:paraId="2816A177" w14:textId="7B4F0F9F" w:rsidR="005E094E" w:rsidRDefault="005E094E" w:rsidP="005E094E">
      <w:r>
        <w:t>The General Manager</w:t>
      </w:r>
      <w:r w:rsidR="000323CE">
        <w:t xml:space="preserve"> </w:t>
      </w:r>
      <w:r>
        <w:t>is the signatory for all Certification documents.</w:t>
      </w:r>
    </w:p>
    <w:p w14:paraId="073D299A" w14:textId="102516AB" w:rsidR="00FB2F1E" w:rsidRPr="00344591" w:rsidRDefault="00FB2F1E" w:rsidP="001D0919">
      <w:r w:rsidRPr="00344591">
        <w:t xml:space="preserve">It is the responsibility of the </w:t>
      </w:r>
      <w:r w:rsidR="001D0919">
        <w:t>General Manager</w:t>
      </w:r>
      <w:r w:rsidR="000323CE">
        <w:t xml:space="preserve"> </w:t>
      </w:r>
      <w:r w:rsidRPr="00344591">
        <w:t>to ensure that:</w:t>
      </w:r>
    </w:p>
    <w:p w14:paraId="5071A47A" w14:textId="2E326139" w:rsidR="00FB2F1E" w:rsidRPr="005E094E" w:rsidRDefault="009D6DA7" w:rsidP="005E094E">
      <w:pPr>
        <w:pStyle w:val="ListParagraph"/>
      </w:pPr>
      <w:r>
        <w:t>Skills Lab</w:t>
      </w:r>
      <w:r w:rsidR="00FB2F1E" w:rsidRPr="005E094E">
        <w:t xml:space="preserve"> adheres to any government regulatory and quality assurance arrangements for each qualification type and for which compliance is monitored by the</w:t>
      </w:r>
      <w:r w:rsidR="001D0919" w:rsidRPr="005E094E">
        <w:t xml:space="preserve"> relevant accrediting authority</w:t>
      </w:r>
    </w:p>
    <w:p w14:paraId="32BFCA9E" w14:textId="77777777" w:rsidR="00FB2F1E" w:rsidRPr="005E094E" w:rsidRDefault="00FB2F1E" w:rsidP="005E094E">
      <w:pPr>
        <w:pStyle w:val="ListParagraph"/>
      </w:pPr>
      <w:r w:rsidRPr="005E094E">
        <w:t>authentication and verification of a graduate’s certification documentation is</w:t>
      </w:r>
      <w:r w:rsidR="001D0919" w:rsidRPr="005E094E">
        <w:t xml:space="preserve"> appropriate</w:t>
      </w:r>
    </w:p>
    <w:p w14:paraId="02CCD144" w14:textId="5DC8A118" w:rsidR="00FB2F1E" w:rsidRPr="005E094E" w:rsidRDefault="009D6DA7" w:rsidP="005E094E">
      <w:pPr>
        <w:pStyle w:val="ListParagraph"/>
      </w:pPr>
      <w:r>
        <w:lastRenderedPageBreak/>
        <w:t>Skills Lab</w:t>
      </w:r>
      <w:r w:rsidR="00FB2F1E" w:rsidRPr="005E094E">
        <w:t xml:space="preserve"> has in place mechanisms to reduce fraudulent reproduction and use </w:t>
      </w:r>
      <w:proofErr w:type="spellStart"/>
      <w:r w:rsidR="00FB2F1E" w:rsidRPr="005E094E">
        <w:t>fo</w:t>
      </w:r>
      <w:proofErr w:type="spellEnd"/>
      <w:r w:rsidR="00FB2F1E" w:rsidRPr="005E094E">
        <w:t xml:space="preserve"> t</w:t>
      </w:r>
      <w:r w:rsidR="001D0919" w:rsidRPr="005E094E">
        <w:t>he AQF qualifications it issues</w:t>
      </w:r>
    </w:p>
    <w:p w14:paraId="0684C438" w14:textId="74D90A4E" w:rsidR="00FB2F1E" w:rsidRPr="005E094E" w:rsidRDefault="009D6DA7" w:rsidP="005E094E">
      <w:pPr>
        <w:pStyle w:val="ListParagraph"/>
      </w:pPr>
      <w:r>
        <w:t>Skills Lab</w:t>
      </w:r>
      <w:r w:rsidR="00FB2F1E" w:rsidRPr="005E094E">
        <w:t xml:space="preserve"> has a policy in place that permits the replacement of certification documents and that appropriate authentication and verification is in place for any replacem</w:t>
      </w:r>
      <w:r w:rsidR="001D0919" w:rsidRPr="005E094E">
        <w:t>ent certification documentation</w:t>
      </w:r>
    </w:p>
    <w:p w14:paraId="2E6859C3" w14:textId="456D4474" w:rsidR="00FB2F1E" w:rsidRPr="005E094E" w:rsidRDefault="009D6DA7" w:rsidP="005E094E">
      <w:pPr>
        <w:pStyle w:val="ListParagraph"/>
      </w:pPr>
      <w:r>
        <w:t>Skills Lab</w:t>
      </w:r>
      <w:r w:rsidR="00FB2F1E" w:rsidRPr="005E094E">
        <w:t xml:space="preserve"> maintains a register of all AQF qualifications it is authorised to issue; and</w:t>
      </w:r>
    </w:p>
    <w:p w14:paraId="744847E6" w14:textId="0BE7E232" w:rsidR="00FB2F1E" w:rsidRPr="005E094E" w:rsidRDefault="009D6DA7" w:rsidP="005E094E">
      <w:pPr>
        <w:pStyle w:val="ListParagraph"/>
      </w:pPr>
      <w:r>
        <w:t>Skills Lab</w:t>
      </w:r>
      <w:r w:rsidR="00FB2F1E" w:rsidRPr="005E094E">
        <w:t xml:space="preserve"> maintains a register of all AQF qualifications it issues to graduates;</w:t>
      </w:r>
    </w:p>
    <w:p w14:paraId="13FB2ABF" w14:textId="59DD59A6" w:rsidR="00FB2F1E" w:rsidRPr="00344591" w:rsidRDefault="00FB2F1E" w:rsidP="005E094E">
      <w:pPr>
        <w:pStyle w:val="ListParagraph"/>
      </w:pPr>
      <w:r w:rsidRPr="005E094E">
        <w:t>Registers of AQF qualifications enhance the ability of stakeholders to authenticate and verify the legitimacy of AQF q</w:t>
      </w:r>
      <w:r w:rsidRPr="00344591">
        <w:t xml:space="preserve">ualifications </w:t>
      </w:r>
      <w:r w:rsidR="009D6DA7">
        <w:t>Skills Lab</w:t>
      </w:r>
      <w:r w:rsidRPr="00344591">
        <w:t xml:space="preserve"> is authorised to issue and issues.</w:t>
      </w:r>
    </w:p>
    <w:p w14:paraId="25A397B6" w14:textId="6953560E" w:rsidR="00FB2F1E" w:rsidRPr="00F15CE8" w:rsidRDefault="00FB2F1E" w:rsidP="005E094E">
      <w:r w:rsidRPr="00F15CE8">
        <w:t xml:space="preserve">The </w:t>
      </w:r>
      <w:r w:rsidR="001D0919">
        <w:t>General Manage</w:t>
      </w:r>
      <w:r w:rsidR="008019DB">
        <w:t>r</w:t>
      </w:r>
      <w:r w:rsidR="000323CE">
        <w:t xml:space="preserve"> </w:t>
      </w:r>
      <w:r>
        <w:t>is</w:t>
      </w:r>
      <w:r w:rsidRPr="00F15CE8">
        <w:t xml:space="preserve"> responsible for ensuring that:</w:t>
      </w:r>
    </w:p>
    <w:p w14:paraId="0FFFEF0C" w14:textId="77777777" w:rsidR="00FB2F1E" w:rsidRPr="00F15CE8" w:rsidRDefault="00FB2F1E" w:rsidP="005E094E">
      <w:pPr>
        <w:pStyle w:val="ListParagraph"/>
      </w:pPr>
      <w:r w:rsidRPr="00F15CE8">
        <w:t>all certification documentation is compliant;</w:t>
      </w:r>
    </w:p>
    <w:p w14:paraId="68824F3D" w14:textId="77777777" w:rsidR="00FB2F1E" w:rsidRPr="00F15CE8" w:rsidRDefault="00FB2F1E" w:rsidP="005E094E">
      <w:pPr>
        <w:pStyle w:val="ListParagraph"/>
      </w:pPr>
      <w:r w:rsidRPr="00F15CE8">
        <w:t>registers of qualifications and statements of attainment are maintained compliantly and update;</w:t>
      </w:r>
    </w:p>
    <w:p w14:paraId="6A26B39F" w14:textId="77777777" w:rsidR="00FB2F1E" w:rsidRPr="00F15CE8" w:rsidRDefault="00FB2F1E" w:rsidP="005E094E">
      <w:pPr>
        <w:pStyle w:val="ListParagraph"/>
      </w:pPr>
      <w:r w:rsidRPr="00F15CE8">
        <w:t>verification and authentication of AQF qualifications for re issue is complied with.</w:t>
      </w:r>
    </w:p>
    <w:p w14:paraId="69C5BA25" w14:textId="77777777" w:rsidR="00CE0028" w:rsidRDefault="00CE0028" w:rsidP="00CE0028">
      <w:pPr>
        <w:pStyle w:val="Heading2"/>
      </w:pPr>
      <w:bookmarkStart w:id="57" w:name="_Toc532125317"/>
      <w:r>
        <w:t>Assessors</w:t>
      </w:r>
      <w:bookmarkEnd w:id="57"/>
    </w:p>
    <w:p w14:paraId="6183000C" w14:textId="77777777" w:rsidR="00FB2F1E" w:rsidRDefault="00FB2F1E" w:rsidP="001D0919">
      <w:r>
        <w:t>It is the</w:t>
      </w:r>
      <w:r w:rsidRPr="007F2C69">
        <w:t xml:space="preserve"> </w:t>
      </w:r>
      <w:r>
        <w:t>Assessors</w:t>
      </w:r>
      <w:r w:rsidRPr="007F2C69">
        <w:t xml:space="preserve"> responsib</w:t>
      </w:r>
      <w:r>
        <w:t>i</w:t>
      </w:r>
      <w:r w:rsidRPr="007F2C69">
        <w:t>l</w:t>
      </w:r>
      <w:r>
        <w:t>ity to ensure:</w:t>
      </w:r>
    </w:p>
    <w:p w14:paraId="79A5A7B2" w14:textId="77777777" w:rsidR="00FB2F1E" w:rsidRDefault="00FB2F1E" w:rsidP="005E094E">
      <w:pPr>
        <w:pStyle w:val="ListParagraph"/>
      </w:pPr>
      <w:r>
        <w:t>the</w:t>
      </w:r>
      <w:r w:rsidRPr="007F2C69">
        <w:t xml:space="preserve"> monthly review</w:t>
      </w:r>
      <w:r>
        <w:t xml:space="preserve"> of</w:t>
      </w:r>
      <w:r w:rsidRPr="007F2C69">
        <w:t xml:space="preserve"> all </w:t>
      </w:r>
      <w:r>
        <w:t>academic records for students currently undertaking study in a qualification</w:t>
      </w:r>
    </w:p>
    <w:p w14:paraId="631F419C" w14:textId="77777777" w:rsidR="00FB2F1E" w:rsidRDefault="00FB2F1E" w:rsidP="005E094E">
      <w:pPr>
        <w:pStyle w:val="ListParagraph"/>
      </w:pPr>
      <w:r>
        <w:t>advising administration staff of the students who have successfully completed a course within 48 hou</w:t>
      </w:r>
      <w:r w:rsidR="005E094E">
        <w:t>rs of completion of that course.</w:t>
      </w:r>
    </w:p>
    <w:p w14:paraId="4124F7E1" w14:textId="77777777" w:rsidR="00CE0028" w:rsidRDefault="00FB2F1E" w:rsidP="00CE0028">
      <w:pPr>
        <w:pStyle w:val="Heading2"/>
      </w:pPr>
      <w:bookmarkStart w:id="58" w:name="_Toc532125318"/>
      <w:r>
        <w:t>Administration</w:t>
      </w:r>
      <w:bookmarkEnd w:id="58"/>
    </w:p>
    <w:p w14:paraId="42465665" w14:textId="77777777" w:rsidR="00FB2F1E" w:rsidRDefault="00FB2F1E" w:rsidP="005E094E">
      <w:r>
        <w:t>It is the responsibility of administration staff to ensure:</w:t>
      </w:r>
    </w:p>
    <w:p w14:paraId="1F6D2A80" w14:textId="77777777" w:rsidR="00FB2F1E" w:rsidRPr="00D0119F" w:rsidRDefault="00FB2F1E" w:rsidP="005E094E">
      <w:pPr>
        <w:pStyle w:val="ListParagraph"/>
      </w:pPr>
      <w:r>
        <w:t>the accuracy of the parchments;</w:t>
      </w:r>
    </w:p>
    <w:p w14:paraId="3A0420C1" w14:textId="22567A0C" w:rsidR="00FB2F1E" w:rsidRDefault="00FB2F1E" w:rsidP="005E094E">
      <w:pPr>
        <w:pStyle w:val="ListParagraph"/>
      </w:pPr>
      <w:r>
        <w:t xml:space="preserve">parchments are signed by the </w:t>
      </w:r>
      <w:r w:rsidR="000323CE">
        <w:t>General Manager</w:t>
      </w:r>
      <w:r>
        <w:t>;</w:t>
      </w:r>
    </w:p>
    <w:p w14:paraId="4B69650E" w14:textId="77777777" w:rsidR="00FB2F1E" w:rsidRDefault="00FB2F1E" w:rsidP="005E094E">
      <w:pPr>
        <w:pStyle w:val="ListParagraph"/>
      </w:pPr>
      <w:r>
        <w:t>that if parchments are not to be issued at a graduation ceremony that they are appropriately packaged for surface mail and that Registered Mail is used.</w:t>
      </w:r>
    </w:p>
    <w:p w14:paraId="255694DE" w14:textId="77777777" w:rsidR="009D6DA7" w:rsidRDefault="009D6DA7" w:rsidP="009D6DA7"/>
    <w:p w14:paraId="0599C6C5" w14:textId="77777777" w:rsidR="009D6DA7" w:rsidRDefault="009D6DA7" w:rsidP="009D6DA7">
      <w:pPr>
        <w:pStyle w:val="Heading1"/>
      </w:pPr>
      <w:bookmarkStart w:id="59" w:name="_Toc532125319"/>
      <w:r>
        <w:lastRenderedPageBreak/>
        <w:t>Applicable Standards</w:t>
      </w:r>
      <w:bookmarkEnd w:id="59"/>
    </w:p>
    <w:p w14:paraId="776B16EE" w14:textId="77777777" w:rsidR="009D6DA7" w:rsidRDefault="009D6DA7" w:rsidP="009D6DA7">
      <w:pPr>
        <w:pStyle w:val="Heading2"/>
      </w:pPr>
      <w:bookmarkStart w:id="60" w:name="_Toc532125320"/>
      <w:r w:rsidRPr="00EF4F78">
        <w:t>Standards for Registered Training Organisations 2015</w:t>
      </w:r>
      <w:r>
        <w:t xml:space="preserve"> – Domestic Students</w:t>
      </w:r>
      <w:bookmarkEnd w:id="60"/>
    </w:p>
    <w:p w14:paraId="625B9E79" w14:textId="77777777" w:rsidR="009D6DA7" w:rsidRDefault="009D6DA7" w:rsidP="009D6DA7">
      <w:r>
        <w:t xml:space="preserve">Made under the </w:t>
      </w:r>
      <w:r w:rsidRPr="00FB2F1E">
        <w:t>National Vocational Education and Training Regulator Act 2011</w:t>
      </w:r>
      <w:r>
        <w:t>:</w:t>
      </w:r>
    </w:p>
    <w:p w14:paraId="6FDB6517" w14:textId="27D6D156" w:rsidR="009D6DA7" w:rsidRPr="00D34C5A" w:rsidRDefault="009D6DA7" w:rsidP="009D6DA7">
      <w:pPr>
        <w:pStyle w:val="Heading3"/>
      </w:pPr>
      <w:bookmarkStart w:id="61" w:name="_Toc532125321"/>
      <w:r w:rsidRPr="00D34C5A">
        <w:t xml:space="preserve">Standard </w:t>
      </w:r>
      <w:r>
        <w:t xml:space="preserve">3 - </w:t>
      </w:r>
      <w:r w:rsidRPr="00D34C5A">
        <w:t>The R</w:t>
      </w:r>
      <w:r>
        <w:t>TO</w:t>
      </w:r>
      <w:r w:rsidRPr="00D34C5A">
        <w:t xml:space="preserve"> Issues, Maintains </w:t>
      </w:r>
      <w:proofErr w:type="gramStart"/>
      <w:r w:rsidRPr="00D34C5A">
        <w:t>And</w:t>
      </w:r>
      <w:proofErr w:type="gramEnd"/>
      <w:r w:rsidRPr="00D34C5A">
        <w:t xml:space="preserve"> Accepts A</w:t>
      </w:r>
      <w:r w:rsidR="008019DB">
        <w:t>QF</w:t>
      </w:r>
      <w:r w:rsidRPr="00D34C5A">
        <w:t xml:space="preserve"> Certification Documentation In Accordance With These Standards And Provides Access To Learner Records.</w:t>
      </w:r>
      <w:bookmarkEnd w:id="61"/>
    </w:p>
    <w:p w14:paraId="4EC21B17" w14:textId="77777777" w:rsidR="009D6DA7" w:rsidRPr="00D34C5A" w:rsidRDefault="009D6DA7" w:rsidP="009D6DA7">
      <w:pPr>
        <w:pStyle w:val="Heading4"/>
      </w:pPr>
      <w:r w:rsidRPr="00D34C5A">
        <w:t>Clauses 3.1 – 3.4</w:t>
      </w:r>
      <w:r>
        <w:t xml:space="preserve"> - </w:t>
      </w:r>
      <w:r w:rsidRPr="00D34C5A">
        <w:t>Provide secure certification</w:t>
      </w:r>
    </w:p>
    <w:p w14:paraId="07962563" w14:textId="77777777" w:rsidR="009D6DA7" w:rsidRPr="00D34C5A" w:rsidRDefault="009D6DA7" w:rsidP="009D6DA7">
      <w:pPr>
        <w:pStyle w:val="Heading5"/>
      </w:pPr>
      <w:r w:rsidRPr="00D34C5A">
        <w:t>Clause 3.1</w:t>
      </w:r>
    </w:p>
    <w:p w14:paraId="26250D40" w14:textId="77777777" w:rsidR="009D6DA7" w:rsidRPr="00D34C5A" w:rsidRDefault="009D6DA7" w:rsidP="009D6DA7">
      <w:pPr>
        <w:pStyle w:val="Normal1cm"/>
      </w:pPr>
      <w:r w:rsidRPr="00D34C5A">
        <w:t>The RTO issues AQF certification documentation only to a learner whom it has assessed as meeting the requirements of the training product as specified in the relevant training package or VET accredited course.</w:t>
      </w:r>
    </w:p>
    <w:p w14:paraId="767A1242" w14:textId="77777777" w:rsidR="009D6DA7" w:rsidRPr="00D34C5A" w:rsidRDefault="009D6DA7" w:rsidP="009D6DA7">
      <w:pPr>
        <w:pStyle w:val="Heading5"/>
      </w:pPr>
      <w:r w:rsidRPr="00D34C5A">
        <w:t>Clause 3.2</w:t>
      </w:r>
    </w:p>
    <w:p w14:paraId="441B6F27" w14:textId="77777777" w:rsidR="009D6DA7" w:rsidRPr="00D34C5A" w:rsidRDefault="009D6DA7" w:rsidP="009D6DA7">
      <w:pPr>
        <w:pStyle w:val="Normal1cm"/>
      </w:pPr>
      <w:r w:rsidRPr="00D34C5A">
        <w:t>All AQF certification documentation issued by an RTO meets the requirements of Schedule 5.</w:t>
      </w:r>
    </w:p>
    <w:p w14:paraId="6B840AB3" w14:textId="77777777" w:rsidR="009D6DA7" w:rsidRPr="00D34C5A" w:rsidRDefault="009D6DA7" w:rsidP="009D6DA7">
      <w:pPr>
        <w:pStyle w:val="Heading5"/>
      </w:pPr>
      <w:r w:rsidRPr="00D34C5A">
        <w:t>Clause 3.3</w:t>
      </w:r>
    </w:p>
    <w:p w14:paraId="439B6592" w14:textId="77777777" w:rsidR="009D6DA7" w:rsidRPr="00D34C5A" w:rsidRDefault="009D6DA7" w:rsidP="009D6DA7">
      <w:pPr>
        <w:pStyle w:val="Normal1cm"/>
      </w:pPr>
      <w:r w:rsidRPr="00D34C5A">
        <w:t xml:space="preserve">AQF certification documentation is issued to a learner within 30 calendar days of the learner being assessed as meeting the requirements of the training product if the training program in which the learner is enrolled is </w:t>
      </w:r>
      <w:proofErr w:type="gramStart"/>
      <w:r w:rsidRPr="00D34C5A">
        <w:t>complete, and</w:t>
      </w:r>
      <w:proofErr w:type="gramEnd"/>
      <w:r w:rsidRPr="00D34C5A">
        <w:t xml:space="preserve"> providing all agreed fees the learner owes to the RTO have been paid.</w:t>
      </w:r>
    </w:p>
    <w:p w14:paraId="3B946549" w14:textId="77777777" w:rsidR="009D6DA7" w:rsidRPr="00D34C5A" w:rsidRDefault="009D6DA7" w:rsidP="009D6DA7">
      <w:pPr>
        <w:pStyle w:val="Heading5"/>
      </w:pPr>
      <w:r w:rsidRPr="00D34C5A">
        <w:t>Clause 3.4</w:t>
      </w:r>
    </w:p>
    <w:p w14:paraId="46FE73CA" w14:textId="77777777" w:rsidR="009D6DA7" w:rsidRPr="00D34C5A" w:rsidRDefault="009D6DA7" w:rsidP="009D6DA7">
      <w:pPr>
        <w:pStyle w:val="Normal1cm"/>
      </w:pPr>
      <w:r w:rsidRPr="00D34C5A">
        <w:t>Records of learner AQF certification documentation are maintained by the RTO in accordance with the requirements of Schedule 5 and are accessible to current and past learners.</w:t>
      </w:r>
    </w:p>
    <w:p w14:paraId="2AACF728" w14:textId="77777777" w:rsidR="009D6DA7" w:rsidRPr="009D6DA7" w:rsidRDefault="009D6DA7" w:rsidP="009D6DA7"/>
    <w:sectPr w:rsidR="009D6DA7" w:rsidRPr="009D6DA7" w:rsidSect="00CF3084">
      <w:pgSz w:w="11906" w:h="16838"/>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6F6D0" w14:textId="77777777" w:rsidR="00F766A1" w:rsidRDefault="00F766A1" w:rsidP="0055724A">
      <w:pPr>
        <w:spacing w:after="0" w:line="240" w:lineRule="auto"/>
      </w:pPr>
      <w:r>
        <w:separator/>
      </w:r>
    </w:p>
  </w:endnote>
  <w:endnote w:type="continuationSeparator" w:id="0">
    <w:p w14:paraId="19A2BBEC" w14:textId="77777777" w:rsidR="00F766A1" w:rsidRDefault="00F766A1" w:rsidP="0055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8F15" w14:textId="77777777" w:rsidR="003A766A" w:rsidRDefault="003A766A" w:rsidP="002217BA">
    <w:pPr>
      <w:pStyle w:val="Header"/>
      <w:jc w:val="right"/>
    </w:pPr>
  </w:p>
  <w:p w14:paraId="3EABE79B" w14:textId="77BA4C31" w:rsidR="003A766A" w:rsidRPr="0096285F" w:rsidRDefault="003A766A" w:rsidP="002217BA">
    <w:pPr>
      <w:pStyle w:val="Footer"/>
      <w:pBdr>
        <w:top w:val="single" w:sz="4" w:space="0" w:color="717F81" w:themeColor="accent1"/>
      </w:pBdr>
    </w:pPr>
    <w:r w:rsidRPr="00F44530">
      <w:t xml:space="preserve">© </w:t>
    </w:r>
    <w:r w:rsidRPr="00F44530">
      <w:fldChar w:fldCharType="begin"/>
    </w:r>
    <w:r w:rsidRPr="00F44530">
      <w:instrText xml:space="preserve"> DATE  \@ "yyyy"  \* MERGEFORMAT </w:instrText>
    </w:r>
    <w:r w:rsidRPr="00F44530">
      <w:fldChar w:fldCharType="separate"/>
    </w:r>
    <w:r w:rsidR="00ED08B1">
      <w:rPr>
        <w:noProof/>
      </w:rPr>
      <w:t>2019</w:t>
    </w:r>
    <w:r w:rsidRPr="00F44530">
      <w:fldChar w:fldCharType="end"/>
    </w:r>
    <w:r w:rsidRPr="00F44530">
      <w:t xml:space="preserve"> </w:t>
    </w:r>
    <w:r w:rsidR="008019DB">
      <w:t xml:space="preserve">Skills Lab </w:t>
    </w:r>
    <w:r w:rsidR="00FB2F1E">
      <w:t xml:space="preserve">| Document Id: </w:t>
    </w:r>
    <w:r w:rsidR="009D6DA7">
      <w:t>POL011</w:t>
    </w:r>
    <w:r w:rsidR="00CE0028">
      <w:t xml:space="preserve"> | Version </w:t>
    </w:r>
    <w:r w:rsidR="00EC5340">
      <w:t>7</w:t>
    </w:r>
    <w:r w:rsidR="00CE0028">
      <w:t xml:space="preserve"> | Version Date: </w:t>
    </w:r>
    <w:r w:rsidR="00CD4C01">
      <w:t>23</w:t>
    </w:r>
    <w:r w:rsidR="009D6DA7">
      <w:t>/</w:t>
    </w:r>
    <w:r w:rsidR="00CD4C01">
      <w:t>04</w:t>
    </w:r>
    <w:r w:rsidR="009D6DA7">
      <w:t>/201</w:t>
    </w:r>
    <w:r w:rsidR="00CD4C01">
      <w:t>9</w:t>
    </w:r>
    <w:r w:rsidR="00CE0028" w:rsidRPr="00F44530">
      <w:tab/>
      <w:t xml:space="preserve">Page </w:t>
    </w:r>
    <w:r w:rsidR="00CF3084">
      <w:fldChar w:fldCharType="begin"/>
    </w:r>
    <w:r w:rsidR="00CF3084">
      <w:instrText xml:space="preserve"> PAGE   \* MERGEFORMAT </w:instrText>
    </w:r>
    <w:r w:rsidR="00CF3084">
      <w:fldChar w:fldCharType="separate"/>
    </w:r>
    <w:r w:rsidR="007E1DF1">
      <w:rPr>
        <w:noProof/>
      </w:rPr>
      <w:t>4</w:t>
    </w:r>
    <w:r w:rsidR="00CF3084">
      <w:fldChar w:fldCharType="end"/>
    </w:r>
    <w:r w:rsidR="00CE0028" w:rsidRPr="00F44530">
      <w:t xml:space="preserve"> of </w:t>
    </w:r>
    <w:r w:rsidR="00A520CE">
      <w:rPr>
        <w:noProof/>
      </w:rPr>
      <w:fldChar w:fldCharType="begin"/>
    </w:r>
    <w:r w:rsidR="00A520CE">
      <w:rPr>
        <w:noProof/>
      </w:rPr>
      <w:instrText xml:space="preserve"> NUMPAGES   \* MERGEFORMAT </w:instrText>
    </w:r>
    <w:r w:rsidR="00A520CE">
      <w:rPr>
        <w:noProof/>
      </w:rPr>
      <w:fldChar w:fldCharType="separate"/>
    </w:r>
    <w:r w:rsidR="007E1DF1">
      <w:rPr>
        <w:noProof/>
      </w:rPr>
      <w:t>12</w:t>
    </w:r>
    <w:r w:rsidR="00A520C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E8AF2" w14:textId="77777777" w:rsidR="003A766A" w:rsidRDefault="003A766A" w:rsidP="003A766A">
    <w:pPr>
      <w:pStyle w:val="Header"/>
      <w:jc w:val="right"/>
    </w:pPr>
  </w:p>
  <w:p w14:paraId="03298E2B" w14:textId="27ECBEE5" w:rsidR="003A766A" w:rsidRDefault="00A520CE">
    <w:pPr>
      <w:pStyle w:val="Footer"/>
    </w:pPr>
    <w:r w:rsidRPr="00F44530">
      <w:t xml:space="preserve">© </w:t>
    </w:r>
    <w:r w:rsidRPr="00F44530">
      <w:fldChar w:fldCharType="begin"/>
    </w:r>
    <w:r w:rsidRPr="00F44530">
      <w:instrText xml:space="preserve"> DATE  \@ "yyyy"  \* MERGEFORMAT </w:instrText>
    </w:r>
    <w:r w:rsidRPr="00F44530">
      <w:fldChar w:fldCharType="separate"/>
    </w:r>
    <w:r w:rsidR="00ED08B1">
      <w:rPr>
        <w:noProof/>
      </w:rPr>
      <w:t>2019</w:t>
    </w:r>
    <w:r w:rsidRPr="00F44530">
      <w:fldChar w:fldCharType="end"/>
    </w:r>
    <w:r w:rsidRPr="00F44530">
      <w:t xml:space="preserve"> </w:t>
    </w:r>
    <w:r>
      <w:t xml:space="preserve">Skills Lab | Document Id: POL011 | Version </w:t>
    </w:r>
    <w:r w:rsidR="007E1DF1">
      <w:t>6</w:t>
    </w:r>
    <w:r w:rsidR="000323CE">
      <w:t xml:space="preserve"> | Version Date: 09/12</w:t>
    </w:r>
    <w:r>
      <w:t>/2018</w:t>
    </w:r>
    <w:r w:rsidR="003A766A" w:rsidRPr="00F44530">
      <w:tab/>
      <w:t xml:space="preserve">Page </w:t>
    </w:r>
    <w:r w:rsidR="00CF3084">
      <w:fldChar w:fldCharType="begin"/>
    </w:r>
    <w:r w:rsidR="00CF3084">
      <w:instrText xml:space="preserve"> PAGE   \* MERGEFORMAT </w:instrText>
    </w:r>
    <w:r w:rsidR="00CF3084">
      <w:fldChar w:fldCharType="separate"/>
    </w:r>
    <w:r w:rsidR="007E1DF1">
      <w:rPr>
        <w:noProof/>
      </w:rPr>
      <w:t>3</w:t>
    </w:r>
    <w:r w:rsidR="00CF3084">
      <w:fldChar w:fldCharType="end"/>
    </w:r>
    <w:r w:rsidR="003A766A" w:rsidRPr="00F44530">
      <w:t xml:space="preserve"> of </w:t>
    </w:r>
    <w:r>
      <w:rPr>
        <w:noProof/>
      </w:rPr>
      <w:fldChar w:fldCharType="begin"/>
    </w:r>
    <w:r>
      <w:rPr>
        <w:noProof/>
      </w:rPr>
      <w:instrText xml:space="preserve"> NUMPAGES   \* MERGEFORMAT </w:instrText>
    </w:r>
    <w:r>
      <w:rPr>
        <w:noProof/>
      </w:rPr>
      <w:fldChar w:fldCharType="separate"/>
    </w:r>
    <w:r w:rsidR="007E1DF1">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6D4FA" w14:textId="77777777" w:rsidR="00F766A1" w:rsidRDefault="00F766A1" w:rsidP="0055724A">
      <w:pPr>
        <w:spacing w:after="0" w:line="240" w:lineRule="auto"/>
      </w:pPr>
      <w:r>
        <w:separator/>
      </w:r>
    </w:p>
  </w:footnote>
  <w:footnote w:type="continuationSeparator" w:id="0">
    <w:p w14:paraId="763A1B4D" w14:textId="77777777" w:rsidR="00F766A1" w:rsidRDefault="00F766A1" w:rsidP="00557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D9FBC" w14:textId="427B0AA1" w:rsidR="00A520CE" w:rsidRDefault="00A520CE" w:rsidP="00A520CE">
    <w:pPr>
      <w:pStyle w:val="Header"/>
      <w:jc w:val="right"/>
    </w:pPr>
    <w:r>
      <w:rPr>
        <w:noProof/>
        <w:lang w:eastAsia="en-AU"/>
      </w:rPr>
      <w:drawing>
        <wp:inline distT="0" distB="0" distL="0" distR="0" wp14:anchorId="0553A5B2" wp14:editId="75086405">
          <wp:extent cx="1744345" cy="2366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a:extLst>
                      <a:ext uri="{28A0092B-C50C-407E-A947-70E740481C1C}">
                        <a14:useLocalDpi xmlns:a14="http://schemas.microsoft.com/office/drawing/2010/main" val="0"/>
                      </a:ext>
                    </a:extLst>
                  </a:blip>
                  <a:stretch>
                    <a:fillRect/>
                  </a:stretch>
                </pic:blipFill>
                <pic:spPr>
                  <a:xfrm>
                    <a:off x="0" y="0"/>
                    <a:ext cx="1780019" cy="2414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31829" w14:textId="636B8922" w:rsidR="00A520CE" w:rsidRDefault="00A520CE" w:rsidP="00A520CE">
    <w:pPr>
      <w:pStyle w:val="Header"/>
      <w:jc w:val="right"/>
    </w:pPr>
    <w:r>
      <w:rPr>
        <w:noProof/>
        <w:lang w:eastAsia="en-AU"/>
      </w:rPr>
      <w:drawing>
        <wp:inline distT="0" distB="0" distL="0" distR="0" wp14:anchorId="2F78D936" wp14:editId="4A31A9C2">
          <wp:extent cx="1744345" cy="2366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a:extLst>
                      <a:ext uri="{28A0092B-C50C-407E-A947-70E740481C1C}">
                        <a14:useLocalDpi xmlns:a14="http://schemas.microsoft.com/office/drawing/2010/main" val="0"/>
                      </a:ext>
                    </a:extLst>
                  </a:blip>
                  <a:stretch>
                    <a:fillRect/>
                  </a:stretch>
                </pic:blipFill>
                <pic:spPr>
                  <a:xfrm>
                    <a:off x="0" y="0"/>
                    <a:ext cx="1780019" cy="2414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 o:bullet="t">
        <v:imagedata r:id="rId1" o:title="Untitled1"/>
      </v:shape>
    </w:pict>
  </w:numPicBullet>
  <w:numPicBullet w:numPicBulletId="1">
    <w:pict>
      <v:shape id="_x0000_i1035" type="#_x0000_t75" style="width:15pt;height:15.5pt" o:bullet="t">
        <v:imagedata r:id="rId2" o:title="Untitled"/>
      </v:shape>
    </w:pict>
  </w:numPicBullet>
  <w:abstractNum w:abstractNumId="0" w15:restartNumberingAfterBreak="0">
    <w:nsid w:val="051B0A28"/>
    <w:multiLevelType w:val="hybridMultilevel"/>
    <w:tmpl w:val="2E0E3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8F0AD5"/>
    <w:multiLevelType w:val="hybridMultilevel"/>
    <w:tmpl w:val="6DA83272"/>
    <w:lvl w:ilvl="0" w:tplc="C868ED3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A6452"/>
    <w:multiLevelType w:val="hybridMultilevel"/>
    <w:tmpl w:val="BA000872"/>
    <w:lvl w:ilvl="0" w:tplc="43BAB97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438FE"/>
    <w:multiLevelType w:val="hybridMultilevel"/>
    <w:tmpl w:val="48626B70"/>
    <w:lvl w:ilvl="0" w:tplc="4034923A">
      <w:start w:val="1"/>
      <w:numFmt w:val="bullet"/>
      <w:pStyle w:val="Bullet"/>
      <w:lvlText w:val=""/>
      <w:lvlJc w:val="left"/>
      <w:pPr>
        <w:tabs>
          <w:tab w:val="num" w:pos="790"/>
        </w:tabs>
        <w:ind w:left="790" w:hanging="360"/>
      </w:pPr>
      <w:rPr>
        <w:rFonts w:ascii="Wingdings" w:hAnsi="Wingding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BF12AD0"/>
    <w:multiLevelType w:val="hybridMultilevel"/>
    <w:tmpl w:val="52BA272C"/>
    <w:lvl w:ilvl="0" w:tplc="A9A483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1A440F"/>
    <w:multiLevelType w:val="hybridMultilevel"/>
    <w:tmpl w:val="FC18C1DC"/>
    <w:lvl w:ilvl="0" w:tplc="02B8985A">
      <w:start w:val="1"/>
      <w:numFmt w:val="bullet"/>
      <w:lvlText w:val=""/>
      <w:lvlJc w:val="left"/>
      <w:pPr>
        <w:ind w:left="720" w:hanging="360"/>
      </w:pPr>
      <w:rPr>
        <w:rFonts w:ascii="Symbol" w:hAnsi="Symbol" w:hint="default"/>
        <w:color w:val="C9282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A16260"/>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237F8E"/>
    <w:multiLevelType w:val="hybridMultilevel"/>
    <w:tmpl w:val="6588835C"/>
    <w:lvl w:ilvl="0" w:tplc="C868ED3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A113DD"/>
    <w:multiLevelType w:val="hybridMultilevel"/>
    <w:tmpl w:val="6C0A305E"/>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393A1B1E"/>
    <w:multiLevelType w:val="hybridMultilevel"/>
    <w:tmpl w:val="2BE206CE"/>
    <w:lvl w:ilvl="0" w:tplc="930A69F0">
      <w:start w:val="1"/>
      <w:numFmt w:val="bullet"/>
      <w:lvlText w:val=""/>
      <w:lvlJc w:val="left"/>
      <w:pPr>
        <w:ind w:left="1854" w:hanging="360"/>
      </w:pPr>
      <w:rPr>
        <w:rFonts w:ascii="Wingdings" w:hAnsi="Wingdings" w:hint="default"/>
        <w:b w:val="0"/>
        <w:i w:val="0"/>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44506C5C"/>
    <w:multiLevelType w:val="hybridMultilevel"/>
    <w:tmpl w:val="8F041070"/>
    <w:lvl w:ilvl="0" w:tplc="C868ED34">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4783427F"/>
    <w:multiLevelType w:val="hybridMultilevel"/>
    <w:tmpl w:val="7B0C0E68"/>
    <w:lvl w:ilvl="0" w:tplc="44CA446E">
      <w:start w:val="1"/>
      <w:numFmt w:val="bullet"/>
      <w:lvlText w:val=""/>
      <w:lvlJc w:val="left"/>
      <w:pPr>
        <w:ind w:left="1854" w:hanging="360"/>
      </w:pPr>
      <w:rPr>
        <w:rFonts w:ascii="Wingdings 3" w:hAnsi="Wingdings 3" w:hint="default"/>
        <w:b w:val="0"/>
        <w:i w:val="0"/>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4C965C02"/>
    <w:multiLevelType w:val="hybridMultilevel"/>
    <w:tmpl w:val="99803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D783537"/>
    <w:multiLevelType w:val="hybridMultilevel"/>
    <w:tmpl w:val="94DA1D2A"/>
    <w:lvl w:ilvl="0" w:tplc="C868ED34">
      <w:start w:val="1"/>
      <w:numFmt w:val="bullet"/>
      <w:lvlText w:val=""/>
      <w:lvlJc w:val="left"/>
      <w:pPr>
        <w:ind w:left="720" w:hanging="360"/>
      </w:pPr>
      <w:rPr>
        <w:rFonts w:ascii="Wingdings" w:hAnsi="Wingdings" w:hint="default"/>
        <w:sz w:val="20"/>
      </w:rPr>
    </w:lvl>
    <w:lvl w:ilvl="1" w:tplc="88B06AAE"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291FDB"/>
    <w:multiLevelType w:val="hybridMultilevel"/>
    <w:tmpl w:val="B1E2C98A"/>
    <w:lvl w:ilvl="0" w:tplc="C868ED34">
      <w:start w:val="1"/>
      <w:numFmt w:val="bullet"/>
      <w:lvlText w:val=""/>
      <w:lvlJc w:val="left"/>
      <w:pPr>
        <w:ind w:left="780" w:hanging="360"/>
      </w:pPr>
      <w:rPr>
        <w:rFonts w:ascii="Wingdings" w:hAnsi="Wingdings" w:hint="default"/>
        <w:sz w:val="20"/>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53070265"/>
    <w:multiLevelType w:val="hybridMultilevel"/>
    <w:tmpl w:val="2EB4337E"/>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DF7E07"/>
    <w:multiLevelType w:val="hybridMultilevel"/>
    <w:tmpl w:val="77DEF648"/>
    <w:lvl w:ilvl="0" w:tplc="66764B92">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17" w15:restartNumberingAfterBreak="0">
    <w:nsid w:val="5B5D483E"/>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90696E"/>
    <w:multiLevelType w:val="hybridMultilevel"/>
    <w:tmpl w:val="C324C372"/>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67962353"/>
    <w:multiLevelType w:val="hybridMultilevel"/>
    <w:tmpl w:val="C1266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6E496A"/>
    <w:multiLevelType w:val="hybridMultilevel"/>
    <w:tmpl w:val="7CF44498"/>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B66ED4"/>
    <w:multiLevelType w:val="hybridMultilevel"/>
    <w:tmpl w:val="C85871A6"/>
    <w:lvl w:ilvl="0" w:tplc="C868ED34">
      <w:start w:val="1"/>
      <w:numFmt w:val="bullet"/>
      <w:lvlText w:val=""/>
      <w:lvlJc w:val="left"/>
      <w:pPr>
        <w:ind w:left="1287" w:hanging="360"/>
      </w:pPr>
      <w:rPr>
        <w:rFonts w:ascii="Wingdings" w:hAnsi="Wingding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73FD0F71"/>
    <w:multiLevelType w:val="hybridMultilevel"/>
    <w:tmpl w:val="35463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3E3168"/>
    <w:multiLevelType w:val="hybridMultilevel"/>
    <w:tmpl w:val="1B76EECA"/>
    <w:lvl w:ilvl="0" w:tplc="5D88B02C">
      <w:start w:val="1"/>
      <w:numFmt w:val="bullet"/>
      <w:pStyle w:val="ListParagraph"/>
      <w:lvlText w:val=""/>
      <w:lvlJc w:val="left"/>
      <w:pPr>
        <w:ind w:left="1287" w:hanging="360"/>
      </w:pPr>
      <w:rPr>
        <w:rFonts w:ascii="Wingdings" w:hAnsi="Wingding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74FD693F"/>
    <w:multiLevelType w:val="hybridMultilevel"/>
    <w:tmpl w:val="ACDE4AD2"/>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79A44D72"/>
    <w:multiLevelType w:val="hybridMultilevel"/>
    <w:tmpl w:val="660C3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AF5413"/>
    <w:multiLevelType w:val="hybridMultilevel"/>
    <w:tmpl w:val="4F225D9E"/>
    <w:lvl w:ilvl="0" w:tplc="A9A48366">
      <w:start w:val="1"/>
      <w:numFmt w:val="decimal"/>
      <w:lvlText w:val="%1.)"/>
      <w:lvlJc w:val="left"/>
      <w:pPr>
        <w:ind w:left="408" w:hanging="360"/>
      </w:pPr>
      <w:rPr>
        <w:rFonts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7" w15:restartNumberingAfterBreak="0">
    <w:nsid w:val="7D1A1DB6"/>
    <w:multiLevelType w:val="hybridMultilevel"/>
    <w:tmpl w:val="2084E93C"/>
    <w:lvl w:ilvl="0" w:tplc="4398AA30">
      <w:start w:val="1"/>
      <w:numFmt w:val="bullet"/>
      <w:lvlText w:val=""/>
      <w:lvlPicBulletId w:val="0"/>
      <w:lvlJc w:val="left"/>
      <w:pPr>
        <w:ind w:left="720" w:hanging="360"/>
      </w:pPr>
      <w:rPr>
        <w:rFonts w:ascii="Symbol" w:hAnsi="Symbol" w:hint="default"/>
        <w:color w:val="auto"/>
      </w:rPr>
    </w:lvl>
    <w:lvl w:ilvl="1" w:tplc="99AA896A">
      <w:start w:val="1"/>
      <w:numFmt w:val="bullet"/>
      <w:lvlText w:val=""/>
      <w:lvlPicBulletId w:val="1"/>
      <w:lvlJc w:val="left"/>
      <w:pPr>
        <w:ind w:left="1440" w:hanging="360"/>
      </w:pPr>
      <w:rPr>
        <w:rFonts w:ascii="Symbol" w:hAnsi="Symbol" w:hint="default"/>
        <w:color w:val="auto"/>
      </w:rPr>
    </w:lvl>
    <w:lvl w:ilvl="2" w:tplc="4398AA30">
      <w:start w:val="1"/>
      <w:numFmt w:val="bullet"/>
      <w:lvlText w:val=""/>
      <w:lvlPicBulletId w:val="0"/>
      <w:lvlJc w:val="left"/>
      <w:pPr>
        <w:ind w:left="2160" w:hanging="36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7"/>
  </w:num>
  <w:num w:numId="4">
    <w:abstractNumId w:val="17"/>
  </w:num>
  <w:num w:numId="5">
    <w:abstractNumId w:val="0"/>
  </w:num>
  <w:num w:numId="6">
    <w:abstractNumId w:val="25"/>
  </w:num>
  <w:num w:numId="7">
    <w:abstractNumId w:val="12"/>
  </w:num>
  <w:num w:numId="8">
    <w:abstractNumId w:val="2"/>
  </w:num>
  <w:num w:numId="9">
    <w:abstractNumId w:val="5"/>
  </w:num>
  <w:num w:numId="10">
    <w:abstractNumId w:val="26"/>
  </w:num>
  <w:num w:numId="11">
    <w:abstractNumId w:val="4"/>
  </w:num>
  <w:num w:numId="12">
    <w:abstractNumId w:val="16"/>
  </w:num>
  <w:num w:numId="13">
    <w:abstractNumId w:val="22"/>
  </w:num>
  <w:num w:numId="14">
    <w:abstractNumId w:val="13"/>
  </w:num>
  <w:num w:numId="15">
    <w:abstractNumId w:val="23"/>
  </w:num>
  <w:num w:numId="16">
    <w:abstractNumId w:val="10"/>
  </w:num>
  <w:num w:numId="17">
    <w:abstractNumId w:val="1"/>
  </w:num>
  <w:num w:numId="18">
    <w:abstractNumId w:val="21"/>
  </w:num>
  <w:num w:numId="19">
    <w:abstractNumId w:val="11"/>
  </w:num>
  <w:num w:numId="20">
    <w:abstractNumId w:val="9"/>
  </w:num>
  <w:num w:numId="21">
    <w:abstractNumId w:val="8"/>
  </w:num>
  <w:num w:numId="22">
    <w:abstractNumId w:val="18"/>
  </w:num>
  <w:num w:numId="23">
    <w:abstractNumId w:val="15"/>
  </w:num>
  <w:num w:numId="24">
    <w:abstractNumId w:val="24"/>
  </w:num>
  <w:num w:numId="25">
    <w:abstractNumId w:val="20"/>
  </w:num>
  <w:num w:numId="26">
    <w:abstractNumId w:val="3"/>
  </w:num>
  <w:num w:numId="27">
    <w:abstractNumId w:val="1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22"/>
    <w:rsid w:val="000323CE"/>
    <w:rsid w:val="00097E22"/>
    <w:rsid w:val="000A5AFF"/>
    <w:rsid w:val="001901E1"/>
    <w:rsid w:val="00193E84"/>
    <w:rsid w:val="001B25C1"/>
    <w:rsid w:val="001D0919"/>
    <w:rsid w:val="00214BD5"/>
    <w:rsid w:val="002217BA"/>
    <w:rsid w:val="00264F9E"/>
    <w:rsid w:val="002804F0"/>
    <w:rsid w:val="002B026C"/>
    <w:rsid w:val="002B0AF3"/>
    <w:rsid w:val="002F7179"/>
    <w:rsid w:val="003436B9"/>
    <w:rsid w:val="00355F96"/>
    <w:rsid w:val="003762D9"/>
    <w:rsid w:val="00377766"/>
    <w:rsid w:val="003A766A"/>
    <w:rsid w:val="003C4879"/>
    <w:rsid w:val="003F074E"/>
    <w:rsid w:val="004639F3"/>
    <w:rsid w:val="00484A51"/>
    <w:rsid w:val="0055724A"/>
    <w:rsid w:val="0056504F"/>
    <w:rsid w:val="00573F3A"/>
    <w:rsid w:val="005A6B4E"/>
    <w:rsid w:val="005B14B5"/>
    <w:rsid w:val="005C000C"/>
    <w:rsid w:val="005E094E"/>
    <w:rsid w:val="006051A6"/>
    <w:rsid w:val="00623726"/>
    <w:rsid w:val="0063036C"/>
    <w:rsid w:val="00666997"/>
    <w:rsid w:val="00675ABA"/>
    <w:rsid w:val="006B4DB0"/>
    <w:rsid w:val="007316CD"/>
    <w:rsid w:val="00731EDC"/>
    <w:rsid w:val="0073210A"/>
    <w:rsid w:val="00737621"/>
    <w:rsid w:val="00794EF7"/>
    <w:rsid w:val="007E1DF1"/>
    <w:rsid w:val="007E3B3A"/>
    <w:rsid w:val="008019DB"/>
    <w:rsid w:val="008203F3"/>
    <w:rsid w:val="00842097"/>
    <w:rsid w:val="00893D22"/>
    <w:rsid w:val="008D6292"/>
    <w:rsid w:val="00936D02"/>
    <w:rsid w:val="0096285F"/>
    <w:rsid w:val="00994A5A"/>
    <w:rsid w:val="009D6DA7"/>
    <w:rsid w:val="009F0976"/>
    <w:rsid w:val="00A47B18"/>
    <w:rsid w:val="00A520CE"/>
    <w:rsid w:val="00A67F52"/>
    <w:rsid w:val="00A94937"/>
    <w:rsid w:val="00AA18CE"/>
    <w:rsid w:val="00AD4792"/>
    <w:rsid w:val="00AF73EF"/>
    <w:rsid w:val="00B15DF3"/>
    <w:rsid w:val="00B23F82"/>
    <w:rsid w:val="00B63257"/>
    <w:rsid w:val="00BD7630"/>
    <w:rsid w:val="00C041E2"/>
    <w:rsid w:val="00C41592"/>
    <w:rsid w:val="00C41D2E"/>
    <w:rsid w:val="00CB0CE5"/>
    <w:rsid w:val="00CD4C01"/>
    <w:rsid w:val="00CE0028"/>
    <w:rsid w:val="00CF223A"/>
    <w:rsid w:val="00CF3084"/>
    <w:rsid w:val="00D1503E"/>
    <w:rsid w:val="00D20FE9"/>
    <w:rsid w:val="00D3460F"/>
    <w:rsid w:val="00D3663A"/>
    <w:rsid w:val="00D977E0"/>
    <w:rsid w:val="00DA3173"/>
    <w:rsid w:val="00DB0472"/>
    <w:rsid w:val="00DC79E7"/>
    <w:rsid w:val="00DF173B"/>
    <w:rsid w:val="00DF1863"/>
    <w:rsid w:val="00E31227"/>
    <w:rsid w:val="00E353EE"/>
    <w:rsid w:val="00E647A9"/>
    <w:rsid w:val="00EB1F0E"/>
    <w:rsid w:val="00EC5340"/>
    <w:rsid w:val="00ED08B1"/>
    <w:rsid w:val="00ED131E"/>
    <w:rsid w:val="00EE3997"/>
    <w:rsid w:val="00EE560C"/>
    <w:rsid w:val="00F03A30"/>
    <w:rsid w:val="00F0577E"/>
    <w:rsid w:val="00F138B3"/>
    <w:rsid w:val="00F23A3A"/>
    <w:rsid w:val="00F249D2"/>
    <w:rsid w:val="00F44530"/>
    <w:rsid w:val="00F6321C"/>
    <w:rsid w:val="00F64A05"/>
    <w:rsid w:val="00F766A1"/>
    <w:rsid w:val="00FB2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9F3BF"/>
  <w15:docId w15:val="{5B53E6DF-2D18-4348-8D75-CBD260DE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22"/>
    <w:pPr>
      <w:jc w:val="both"/>
    </w:pPr>
  </w:style>
  <w:style w:type="paragraph" w:styleId="Heading1">
    <w:name w:val="heading 1"/>
    <w:basedOn w:val="Normal"/>
    <w:next w:val="Normal"/>
    <w:link w:val="Heading1Char"/>
    <w:uiPriority w:val="9"/>
    <w:qFormat/>
    <w:rsid w:val="00484A51"/>
    <w:pPr>
      <w:keepNext/>
      <w:keepLines/>
      <w:pBdr>
        <w:bottom w:val="single" w:sz="12" w:space="1" w:color="808080" w:themeColor="background1" w:themeShade="80"/>
      </w:pBdr>
      <w:spacing w:before="480" w:after="360"/>
      <w:outlineLvl w:val="0"/>
    </w:pPr>
    <w:rPr>
      <w:rFonts w:eastAsiaTheme="majorEastAsia" w:cstheme="majorBidi"/>
      <w:bCs/>
      <w:color w:val="C9282D" w:themeColor="accent2"/>
      <w:sz w:val="40"/>
      <w:szCs w:val="28"/>
    </w:rPr>
  </w:style>
  <w:style w:type="paragraph" w:styleId="Heading2">
    <w:name w:val="heading 2"/>
    <w:basedOn w:val="Normal"/>
    <w:next w:val="Normal"/>
    <w:link w:val="Heading2Char"/>
    <w:uiPriority w:val="9"/>
    <w:unhideWhenUsed/>
    <w:qFormat/>
    <w:rsid w:val="00F03A30"/>
    <w:pPr>
      <w:keepNext/>
      <w:keepLines/>
      <w:spacing w:before="360" w:after="240"/>
      <w:outlineLvl w:val="1"/>
    </w:pPr>
    <w:rPr>
      <w:rFonts w:eastAsiaTheme="majorEastAsia" w:cstheme="majorBidi"/>
      <w:b/>
      <w:bCs/>
      <w:color w:val="545E60" w:themeColor="accent1" w:themeShade="BF"/>
      <w:sz w:val="32"/>
      <w:szCs w:val="26"/>
    </w:rPr>
  </w:style>
  <w:style w:type="paragraph" w:styleId="Heading3">
    <w:name w:val="heading 3"/>
    <w:basedOn w:val="Normal"/>
    <w:next w:val="Normal"/>
    <w:link w:val="Heading3Char"/>
    <w:uiPriority w:val="9"/>
    <w:unhideWhenUsed/>
    <w:qFormat/>
    <w:rsid w:val="00F03A30"/>
    <w:pPr>
      <w:keepNext/>
      <w:keepLines/>
      <w:spacing w:before="200" w:after="120"/>
      <w:outlineLvl w:val="2"/>
    </w:pPr>
    <w:rPr>
      <w:rFonts w:eastAsiaTheme="majorEastAsia" w:cstheme="majorBidi"/>
      <w:b/>
      <w:bCs/>
      <w:color w:val="545E60" w:themeColor="accent1" w:themeShade="BF"/>
      <w:sz w:val="28"/>
    </w:rPr>
  </w:style>
  <w:style w:type="paragraph" w:styleId="Heading4">
    <w:name w:val="heading 4"/>
    <w:basedOn w:val="Normal"/>
    <w:next w:val="Normal"/>
    <w:link w:val="Heading4Char"/>
    <w:uiPriority w:val="9"/>
    <w:unhideWhenUsed/>
    <w:qFormat/>
    <w:rsid w:val="00F03A30"/>
    <w:pPr>
      <w:keepNext/>
      <w:keepLines/>
      <w:spacing w:before="200" w:after="0"/>
      <w:outlineLvl w:val="3"/>
    </w:pPr>
    <w:rPr>
      <w:rFonts w:eastAsiaTheme="majorEastAsia" w:cstheme="majorBidi"/>
      <w:b/>
      <w:bCs/>
      <w:i/>
      <w:iCs/>
      <w:color w:val="545E60" w:themeColor="accent1" w:themeShade="BF"/>
      <w:sz w:val="24"/>
    </w:rPr>
  </w:style>
  <w:style w:type="paragraph" w:styleId="Heading5">
    <w:name w:val="heading 5"/>
    <w:basedOn w:val="Normal"/>
    <w:next w:val="Normal"/>
    <w:link w:val="Heading5Char"/>
    <w:uiPriority w:val="9"/>
    <w:semiHidden/>
    <w:unhideWhenUsed/>
    <w:rsid w:val="00F03A30"/>
    <w:pPr>
      <w:keepNext/>
      <w:keepLines/>
      <w:spacing w:before="200" w:after="0"/>
      <w:outlineLvl w:val="4"/>
    </w:pPr>
    <w:rPr>
      <w:rFonts w:eastAsiaTheme="majorEastAsia" w:cstheme="majorBidi"/>
      <w:color w:val="383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51"/>
    <w:rPr>
      <w:rFonts w:eastAsiaTheme="majorEastAsia" w:cstheme="majorBidi"/>
      <w:bCs/>
      <w:color w:val="C9282D" w:themeColor="accent2"/>
      <w:sz w:val="40"/>
      <w:szCs w:val="28"/>
    </w:rPr>
  </w:style>
  <w:style w:type="character" w:customStyle="1" w:styleId="Heading2Char">
    <w:name w:val="Heading 2 Char"/>
    <w:basedOn w:val="DefaultParagraphFont"/>
    <w:link w:val="Heading2"/>
    <w:uiPriority w:val="9"/>
    <w:rsid w:val="00F03A30"/>
    <w:rPr>
      <w:rFonts w:eastAsiaTheme="majorEastAsia" w:cstheme="majorBidi"/>
      <w:b/>
      <w:bCs/>
      <w:color w:val="545E60" w:themeColor="accent1" w:themeShade="BF"/>
      <w:sz w:val="32"/>
      <w:szCs w:val="26"/>
    </w:rPr>
  </w:style>
  <w:style w:type="character" w:customStyle="1" w:styleId="Heading3Char">
    <w:name w:val="Heading 3 Char"/>
    <w:basedOn w:val="DefaultParagraphFont"/>
    <w:link w:val="Heading3"/>
    <w:uiPriority w:val="9"/>
    <w:rsid w:val="00F03A30"/>
    <w:rPr>
      <w:rFonts w:eastAsiaTheme="majorEastAsia" w:cstheme="majorBidi"/>
      <w:b/>
      <w:bCs/>
      <w:color w:val="545E60" w:themeColor="accent1" w:themeShade="BF"/>
      <w:sz w:val="28"/>
    </w:rPr>
  </w:style>
  <w:style w:type="character" w:customStyle="1" w:styleId="Heading4Char">
    <w:name w:val="Heading 4 Char"/>
    <w:basedOn w:val="DefaultParagraphFont"/>
    <w:link w:val="Heading4"/>
    <w:uiPriority w:val="9"/>
    <w:rsid w:val="00F03A30"/>
    <w:rPr>
      <w:rFonts w:eastAsiaTheme="majorEastAsia" w:cstheme="majorBidi"/>
      <w:b/>
      <w:bCs/>
      <w:i/>
      <w:iCs/>
      <w:color w:val="545E60" w:themeColor="accent1" w:themeShade="BF"/>
      <w:sz w:val="24"/>
    </w:rPr>
  </w:style>
  <w:style w:type="character" w:customStyle="1" w:styleId="Heading5Char">
    <w:name w:val="Heading 5 Char"/>
    <w:basedOn w:val="DefaultParagraphFont"/>
    <w:link w:val="Heading5"/>
    <w:uiPriority w:val="9"/>
    <w:semiHidden/>
    <w:rsid w:val="00F03A30"/>
    <w:rPr>
      <w:rFonts w:eastAsiaTheme="majorEastAsia" w:cstheme="majorBidi"/>
      <w:color w:val="383F40" w:themeColor="accent1" w:themeShade="7F"/>
    </w:rPr>
  </w:style>
  <w:style w:type="paragraph" w:styleId="Title">
    <w:name w:val="Title"/>
    <w:basedOn w:val="Normal"/>
    <w:next w:val="Normal"/>
    <w:link w:val="TitleChar"/>
    <w:uiPriority w:val="10"/>
    <w:qFormat/>
    <w:rsid w:val="00F03A30"/>
    <w:pPr>
      <w:pBdr>
        <w:bottom w:val="single" w:sz="18" w:space="4" w:color="E2E5E6" w:themeColor="accent1" w:themeTint="33"/>
      </w:pBdr>
      <w:spacing w:after="300" w:line="240" w:lineRule="auto"/>
      <w:contextualSpacing/>
      <w:jc w:val="right"/>
    </w:pPr>
    <w:rPr>
      <w:rFonts w:eastAsiaTheme="majorEastAsia" w:cstheme="majorBidi"/>
      <w:i/>
      <w:color w:val="E2E5E6" w:themeColor="accent1" w:themeTint="33"/>
      <w:spacing w:val="5"/>
      <w:kern w:val="28"/>
      <w:sz w:val="72"/>
      <w:szCs w:val="52"/>
    </w:rPr>
  </w:style>
  <w:style w:type="character" w:customStyle="1" w:styleId="TitleChar">
    <w:name w:val="Title Char"/>
    <w:basedOn w:val="DefaultParagraphFont"/>
    <w:link w:val="Title"/>
    <w:uiPriority w:val="10"/>
    <w:rsid w:val="00F03A30"/>
    <w:rPr>
      <w:rFonts w:eastAsiaTheme="majorEastAsia" w:cstheme="majorBidi"/>
      <w:i/>
      <w:color w:val="E2E5E6" w:themeColor="accent1" w:themeTint="33"/>
      <w:spacing w:val="5"/>
      <w:kern w:val="28"/>
      <w:sz w:val="72"/>
      <w:szCs w:val="52"/>
    </w:rPr>
  </w:style>
  <w:style w:type="paragraph" w:styleId="Subtitle">
    <w:name w:val="Subtitle"/>
    <w:basedOn w:val="Normal"/>
    <w:next w:val="Normal"/>
    <w:link w:val="SubtitleChar"/>
    <w:uiPriority w:val="11"/>
    <w:qFormat/>
    <w:rsid w:val="00F03A30"/>
    <w:pPr>
      <w:numPr>
        <w:ilvl w:val="1"/>
      </w:numPr>
      <w:jc w:val="right"/>
    </w:pPr>
    <w:rPr>
      <w:rFonts w:eastAsiaTheme="majorEastAsia" w:cstheme="majorBidi"/>
      <w:i/>
      <w:iCs/>
      <w:color w:val="E2E5E6" w:themeColor="accent1" w:themeTint="33"/>
      <w:spacing w:val="15"/>
      <w:sz w:val="36"/>
      <w:szCs w:val="24"/>
    </w:rPr>
  </w:style>
  <w:style w:type="character" w:customStyle="1" w:styleId="SubtitleChar">
    <w:name w:val="Subtitle Char"/>
    <w:basedOn w:val="DefaultParagraphFont"/>
    <w:link w:val="Subtitle"/>
    <w:uiPriority w:val="11"/>
    <w:rsid w:val="00F03A30"/>
    <w:rPr>
      <w:rFonts w:eastAsiaTheme="majorEastAsia" w:cstheme="majorBidi"/>
      <w:i/>
      <w:iCs/>
      <w:color w:val="E2E5E6" w:themeColor="accent1" w:themeTint="33"/>
      <w:spacing w:val="15"/>
      <w:sz w:val="36"/>
      <w:szCs w:val="24"/>
    </w:rPr>
  </w:style>
  <w:style w:type="paragraph" w:styleId="TOCHeading">
    <w:name w:val="TOC Heading"/>
    <w:basedOn w:val="Heading1"/>
    <w:next w:val="Normal"/>
    <w:uiPriority w:val="39"/>
    <w:unhideWhenUsed/>
    <w:qFormat/>
    <w:rsid w:val="00F03A30"/>
    <w:pPr>
      <w:pBdr>
        <w:bottom w:val="single" w:sz="12" w:space="1" w:color="717F81" w:themeColor="accent1"/>
      </w:pBdr>
      <w:spacing w:after="240"/>
      <w:outlineLvl w:val="9"/>
    </w:pPr>
    <w:rPr>
      <w:lang w:eastAsia="ja-JP"/>
    </w:rPr>
  </w:style>
  <w:style w:type="character" w:styleId="PlaceholderText">
    <w:name w:val="Placeholder Text"/>
    <w:basedOn w:val="DefaultParagraphFont"/>
    <w:uiPriority w:val="99"/>
    <w:semiHidden/>
    <w:rsid w:val="00F03A30"/>
    <w:rPr>
      <w:color w:val="808080"/>
    </w:rPr>
  </w:style>
  <w:style w:type="paragraph" w:styleId="BalloonText">
    <w:name w:val="Balloon Text"/>
    <w:basedOn w:val="Normal"/>
    <w:link w:val="BalloonTextChar"/>
    <w:uiPriority w:val="99"/>
    <w:semiHidden/>
    <w:unhideWhenUsed/>
    <w:rsid w:val="00F0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30"/>
    <w:rPr>
      <w:rFonts w:ascii="Tahoma" w:hAnsi="Tahoma" w:cs="Tahoma"/>
      <w:sz w:val="16"/>
      <w:szCs w:val="16"/>
    </w:rPr>
  </w:style>
  <w:style w:type="paragraph" w:styleId="Header">
    <w:name w:val="header"/>
    <w:basedOn w:val="Normal"/>
    <w:link w:val="HeaderChar"/>
    <w:uiPriority w:val="99"/>
    <w:unhideWhenUsed/>
    <w:rsid w:val="00DF1863"/>
    <w:pPr>
      <w:tabs>
        <w:tab w:val="center" w:pos="4513"/>
        <w:tab w:val="right" w:pos="9026"/>
      </w:tabs>
      <w:spacing w:after="0" w:line="240" w:lineRule="auto"/>
    </w:pPr>
    <w:rPr>
      <w:color w:val="717F81" w:themeColor="accent1"/>
      <w:sz w:val="20"/>
    </w:rPr>
  </w:style>
  <w:style w:type="character" w:customStyle="1" w:styleId="HeaderChar">
    <w:name w:val="Header Char"/>
    <w:basedOn w:val="DefaultParagraphFont"/>
    <w:link w:val="Header"/>
    <w:uiPriority w:val="99"/>
    <w:rsid w:val="00DF1863"/>
    <w:rPr>
      <w:color w:val="717F81" w:themeColor="accent1"/>
      <w:sz w:val="20"/>
    </w:rPr>
  </w:style>
  <w:style w:type="paragraph" w:styleId="Footer">
    <w:name w:val="footer"/>
    <w:basedOn w:val="Normal"/>
    <w:link w:val="FooterChar"/>
    <w:uiPriority w:val="99"/>
    <w:unhideWhenUsed/>
    <w:qFormat/>
    <w:rsid w:val="00F44530"/>
    <w:pPr>
      <w:pBdr>
        <w:top w:val="single" w:sz="4" w:space="1" w:color="717F81" w:themeColor="accent1"/>
        <w:left w:val="single" w:sz="4" w:space="4" w:color="717F81" w:themeColor="accent1"/>
      </w:pBdr>
      <w:tabs>
        <w:tab w:val="center" w:pos="4513"/>
        <w:tab w:val="right" w:pos="9729"/>
      </w:tabs>
      <w:spacing w:after="0" w:line="240" w:lineRule="auto"/>
    </w:pPr>
    <w:rPr>
      <w:color w:val="717F81" w:themeColor="accent1"/>
      <w:sz w:val="20"/>
    </w:rPr>
  </w:style>
  <w:style w:type="character" w:customStyle="1" w:styleId="FooterChar">
    <w:name w:val="Footer Char"/>
    <w:basedOn w:val="DefaultParagraphFont"/>
    <w:link w:val="Footer"/>
    <w:uiPriority w:val="99"/>
    <w:rsid w:val="00F44530"/>
    <w:rPr>
      <w:color w:val="717F81" w:themeColor="accent1"/>
      <w:sz w:val="20"/>
    </w:rPr>
  </w:style>
  <w:style w:type="paragraph" w:styleId="TOC1">
    <w:name w:val="toc 1"/>
    <w:basedOn w:val="Normal"/>
    <w:next w:val="Normal"/>
    <w:autoRedefine/>
    <w:uiPriority w:val="39"/>
    <w:unhideWhenUsed/>
    <w:qFormat/>
    <w:rsid w:val="00F23A3A"/>
    <w:pPr>
      <w:tabs>
        <w:tab w:val="right" w:leader="dot" w:pos="9742"/>
      </w:tabs>
      <w:spacing w:after="100"/>
    </w:pPr>
    <w:rPr>
      <w:b/>
      <w:color w:val="545E60" w:themeColor="accent1" w:themeShade="BF"/>
      <w:sz w:val="28"/>
    </w:rPr>
  </w:style>
  <w:style w:type="paragraph" w:styleId="TOC2">
    <w:name w:val="toc 2"/>
    <w:basedOn w:val="Normal"/>
    <w:next w:val="Normal"/>
    <w:autoRedefine/>
    <w:uiPriority w:val="39"/>
    <w:unhideWhenUsed/>
    <w:qFormat/>
    <w:rsid w:val="00F23A3A"/>
    <w:pPr>
      <w:spacing w:after="100"/>
    </w:pPr>
    <w:rPr>
      <w:color w:val="545E60" w:themeColor="accent1" w:themeShade="BF"/>
      <w:sz w:val="24"/>
    </w:rPr>
  </w:style>
  <w:style w:type="paragraph" w:styleId="TOC3">
    <w:name w:val="toc 3"/>
    <w:basedOn w:val="Normal"/>
    <w:next w:val="Normal"/>
    <w:autoRedefine/>
    <w:uiPriority w:val="39"/>
    <w:unhideWhenUsed/>
    <w:qFormat/>
    <w:rsid w:val="00F23A3A"/>
    <w:pPr>
      <w:tabs>
        <w:tab w:val="right" w:leader="dot" w:pos="9742"/>
      </w:tabs>
      <w:spacing w:after="100"/>
    </w:pPr>
    <w:rPr>
      <w:color w:val="545E60" w:themeColor="accent1" w:themeShade="BF"/>
    </w:rPr>
  </w:style>
  <w:style w:type="character" w:styleId="Hyperlink">
    <w:name w:val="Hyperlink"/>
    <w:basedOn w:val="DefaultParagraphFont"/>
    <w:uiPriority w:val="99"/>
    <w:unhideWhenUsed/>
    <w:rsid w:val="00F249D2"/>
    <w:rPr>
      <w:color w:val="0000FF" w:themeColor="hyperlink"/>
      <w:u w:val="single"/>
    </w:rPr>
  </w:style>
  <w:style w:type="table" w:styleId="TableGrid">
    <w:name w:val="Table Grid"/>
    <w:basedOn w:val="TableNormal"/>
    <w:uiPriority w:val="59"/>
    <w:rsid w:val="008D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D3460F"/>
    <w:pPr>
      <w:spacing w:after="0" w:line="240" w:lineRule="auto"/>
    </w:pPr>
    <w:rPr>
      <w:color w:val="545E60" w:themeColor="accent1" w:themeShade="BF"/>
    </w:r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insideV w:val="single" w:sz="4" w:space="0" w:color="A9B2B3" w:themeColor="accent1" w:themeTint="99"/>
      </w:tblBorders>
    </w:tblPr>
    <w:tblStylePr w:type="firstRow">
      <w:rPr>
        <w:b/>
        <w:bCs/>
      </w:rPr>
      <w:tblPr/>
      <w:tcPr>
        <w:tcBorders>
          <w:bottom w:val="single" w:sz="12" w:space="0" w:color="A9B2B3" w:themeColor="accent1" w:themeTint="99"/>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GridTable-Accent1">
    <w:name w:val="SAGE Grid Table - Accent 1"/>
    <w:basedOn w:val="GridTable6Colorful-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insideV w:val="single" w:sz="4" w:space="0" w:color="717F81" w:themeColor="accent1"/>
      </w:tblBorders>
    </w:tblPr>
    <w:tblStylePr w:type="firstRow">
      <w:rPr>
        <w:b/>
        <w:bCs/>
      </w:rPr>
      <w:tblPr/>
      <w:tcPr>
        <w:tcBorders>
          <w:bottom w:val="single" w:sz="12" w:space="0" w:color="717F81" w:themeColor="accent1"/>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styleId="ListParagraph">
    <w:name w:val="List Paragraph"/>
    <w:basedOn w:val="Normal"/>
    <w:uiPriority w:val="34"/>
    <w:qFormat/>
    <w:rsid w:val="00FB2F1E"/>
    <w:pPr>
      <w:numPr>
        <w:numId w:val="15"/>
      </w:numPr>
      <w:tabs>
        <w:tab w:val="left" w:pos="567"/>
      </w:tabs>
      <w:spacing w:line="360" w:lineRule="auto"/>
      <w:ind w:left="567" w:hanging="567"/>
    </w:pPr>
  </w:style>
  <w:style w:type="character" w:styleId="IntenseEmphasis">
    <w:name w:val="Intense Emphasis"/>
    <w:basedOn w:val="DefaultParagraphFont"/>
    <w:uiPriority w:val="21"/>
    <w:qFormat/>
    <w:rsid w:val="001901E1"/>
    <w:rPr>
      <w:b/>
      <w:bCs/>
      <w:i/>
      <w:iCs/>
      <w:color w:val="717F81" w:themeColor="accent1"/>
    </w:rPr>
  </w:style>
  <w:style w:type="table" w:styleId="ListTable4-Accent1">
    <w:name w:val="List Table 4 Accent 1"/>
    <w:basedOn w:val="TableNormal"/>
    <w:uiPriority w:val="49"/>
    <w:rsid w:val="00D3460F"/>
    <w:pPr>
      <w:spacing w:after="0" w:line="240" w:lineRule="auto"/>
    </w:p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tblBorders>
    </w:tblPr>
    <w:tblStylePr w:type="firstRow">
      <w:rPr>
        <w:b/>
        <w:bCs/>
        <w:color w:val="FFFFFF" w:themeColor="background1"/>
      </w:rPr>
      <w:tblPr/>
      <w:tcPr>
        <w:tcBorders>
          <w:top w:val="single" w:sz="4" w:space="0" w:color="717F81" w:themeColor="accent1"/>
          <w:left w:val="single" w:sz="4" w:space="0" w:color="717F81" w:themeColor="accent1"/>
          <w:bottom w:val="single" w:sz="4" w:space="0" w:color="717F81" w:themeColor="accent1"/>
          <w:right w:val="single" w:sz="4" w:space="0" w:color="717F81" w:themeColor="accent1"/>
          <w:insideH w:val="nil"/>
        </w:tcBorders>
        <w:shd w:val="clear" w:color="auto" w:fill="717F81" w:themeFill="accent1"/>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ListTable-Accent1">
    <w:name w:val="SAGE List Table - Accent 1"/>
    <w:basedOn w:val="ListTable4-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tblBorders>
    </w:tblPr>
    <w:tblStylePr w:type="firstRow">
      <w:rPr>
        <w:b/>
        <w:bCs/>
        <w:color w:val="auto"/>
      </w:rPr>
      <w:tblPr/>
      <w:tcPr>
        <w:tcBorders>
          <w:top w:val="single" w:sz="4" w:space="0" w:color="717F81" w:themeColor="accent1"/>
          <w:left w:val="single" w:sz="4" w:space="0" w:color="717F81" w:themeColor="accent1"/>
          <w:bottom w:val="single" w:sz="12" w:space="0" w:color="717F81" w:themeColor="accent1"/>
          <w:right w:val="single" w:sz="4" w:space="0" w:color="717F81" w:themeColor="accent1"/>
          <w:insideH w:val="nil"/>
          <w:insideV w:val="nil"/>
          <w:tl2br w:val="nil"/>
          <w:tr2bl w:val="nil"/>
        </w:tcBorders>
        <w:shd w:val="clear" w:color="auto" w:fill="E2E5E6" w:themeFill="accent1" w:themeFillTint="33"/>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customStyle="1" w:styleId="Default">
    <w:name w:val="Default"/>
    <w:rsid w:val="007E3B3A"/>
    <w:pPr>
      <w:autoSpaceDE w:val="0"/>
      <w:autoSpaceDN w:val="0"/>
      <w:adjustRightInd w:val="0"/>
      <w:spacing w:after="0" w:line="240" w:lineRule="auto"/>
    </w:pPr>
    <w:rPr>
      <w:rFonts w:ascii="Calibri" w:hAnsi="Calibri" w:cs="Calibri"/>
      <w:color w:val="000000"/>
      <w:sz w:val="24"/>
      <w:szCs w:val="24"/>
    </w:rPr>
  </w:style>
  <w:style w:type="paragraph" w:customStyle="1" w:styleId="normalpageheading">
    <w:name w:val="normal page heading"/>
    <w:basedOn w:val="Normal"/>
    <w:rsid w:val="00FB2F1E"/>
    <w:pPr>
      <w:spacing w:after="240" w:line="360" w:lineRule="auto"/>
    </w:pPr>
    <w:rPr>
      <w:rFonts w:eastAsia="Times New Roman" w:cs="Arial"/>
      <w:lang w:eastAsia="en-AU"/>
    </w:rPr>
  </w:style>
  <w:style w:type="character" w:styleId="Emphasis">
    <w:name w:val="Emphasis"/>
    <w:basedOn w:val="DefaultParagraphFont"/>
    <w:uiPriority w:val="20"/>
    <w:qFormat/>
    <w:rsid w:val="00FB2F1E"/>
    <w:rPr>
      <w:i/>
      <w:iCs/>
    </w:rPr>
  </w:style>
  <w:style w:type="paragraph" w:customStyle="1" w:styleId="Normal5indent">
    <w:name w:val="Normal .5 indent"/>
    <w:basedOn w:val="Footer"/>
    <w:qFormat/>
    <w:rsid w:val="00FB2F1E"/>
    <w:pPr>
      <w:pBdr>
        <w:top w:val="none" w:sz="0" w:space="0" w:color="auto"/>
        <w:left w:val="none" w:sz="0" w:space="0" w:color="auto"/>
      </w:pBdr>
      <w:tabs>
        <w:tab w:val="clear" w:pos="9729"/>
        <w:tab w:val="right" w:pos="9026"/>
      </w:tabs>
      <w:spacing w:after="240" w:line="360" w:lineRule="auto"/>
      <w:ind w:left="284"/>
    </w:pPr>
    <w:rPr>
      <w:rFonts w:eastAsia="Times New Roman" w:cs="Times New Roman"/>
      <w:color w:val="auto"/>
      <w:sz w:val="22"/>
      <w:szCs w:val="24"/>
      <w:lang w:eastAsia="en-AU"/>
    </w:rPr>
  </w:style>
  <w:style w:type="paragraph" w:styleId="BodyText">
    <w:name w:val="Body Text"/>
    <w:basedOn w:val="Normal"/>
    <w:link w:val="BodyTextChar"/>
    <w:uiPriority w:val="99"/>
    <w:semiHidden/>
    <w:unhideWhenUsed/>
    <w:rsid w:val="00FB2F1E"/>
    <w:pPr>
      <w:spacing w:after="120" w:line="360" w:lineRule="auto"/>
      <w:jc w:val="left"/>
    </w:pPr>
    <w:rPr>
      <w:rFonts w:eastAsia="Times New Roman" w:cs="Times New Roman"/>
      <w:szCs w:val="24"/>
      <w:lang w:eastAsia="en-AU"/>
    </w:rPr>
  </w:style>
  <w:style w:type="character" w:customStyle="1" w:styleId="BodyTextChar">
    <w:name w:val="Body Text Char"/>
    <w:basedOn w:val="DefaultParagraphFont"/>
    <w:link w:val="BodyText"/>
    <w:uiPriority w:val="99"/>
    <w:semiHidden/>
    <w:rsid w:val="00FB2F1E"/>
    <w:rPr>
      <w:rFonts w:eastAsia="Times New Roman" w:cs="Times New Roman"/>
      <w:szCs w:val="24"/>
      <w:lang w:eastAsia="en-AU"/>
    </w:rPr>
  </w:style>
  <w:style w:type="paragraph" w:customStyle="1" w:styleId="Bullet">
    <w:name w:val="Bullet"/>
    <w:basedOn w:val="Normal"/>
    <w:rsid w:val="00FB2F1E"/>
    <w:pPr>
      <w:numPr>
        <w:numId w:val="26"/>
      </w:numPr>
      <w:spacing w:line="360" w:lineRule="auto"/>
      <w:jc w:val="left"/>
    </w:pPr>
    <w:rPr>
      <w:rFonts w:eastAsia="Times New Roman" w:cs="Times New Roman"/>
      <w:szCs w:val="24"/>
      <w:lang w:eastAsia="en-AU"/>
    </w:rPr>
  </w:style>
  <w:style w:type="paragraph" w:customStyle="1" w:styleId="Normal1cm">
    <w:name w:val="Normal 1cm"/>
    <w:basedOn w:val="Normal"/>
    <w:qFormat/>
    <w:rsid w:val="00FB2F1E"/>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asqa.gov.au/standards"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sqa.gov.au/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sqa.gov.au/vet-registration/understand-requirements-registration/vet-quality-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employabilityskills.training.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AppData\Local\Microsoft\Windows\INetCache\Content.Outlook\T32XXV8D\SAGE%20Automation%20Word%20doc%20template.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1F497D"/>
      </a:dk2>
      <a:lt2>
        <a:srgbClr val="EEECE1"/>
      </a:lt2>
      <a:accent1>
        <a:srgbClr val="717F81"/>
      </a:accent1>
      <a:accent2>
        <a:srgbClr val="C9282D"/>
      </a:accent2>
      <a:accent3>
        <a:srgbClr val="9BBB59"/>
      </a:accent3>
      <a:accent4>
        <a:srgbClr val="8064A2"/>
      </a:accent4>
      <a:accent5>
        <a:srgbClr val="4BACC6"/>
      </a:accent5>
      <a:accent6>
        <a:srgbClr val="F79646"/>
      </a:accent6>
      <a:hlink>
        <a:srgbClr val="0000FF"/>
      </a:hlink>
      <a:folHlink>
        <a:srgbClr val="800080"/>
      </a:folHlink>
    </a:clrScheme>
    <a:fontScheme name="SAG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871A3A28EBD24F81D63940E7EBDC46" ma:contentTypeVersion="4" ma:contentTypeDescription="Create a new document." ma:contentTypeScope="" ma:versionID="1d1e8487c044c2397d478719342dc553">
  <xsd:schema xmlns:xsd="http://www.w3.org/2001/XMLSchema" xmlns:xs="http://www.w3.org/2001/XMLSchema" xmlns:p="http://schemas.microsoft.com/office/2006/metadata/properties" xmlns:ns2="760c1950-7d7e-4ed7-bcaf-755c1211e07e" targetNamespace="http://schemas.microsoft.com/office/2006/metadata/properties" ma:root="true" ma:fieldsID="b2336557fdf21c8669bdb354cd629a6a" ns2:_="">
    <xsd:import namespace="760c1950-7d7e-4ed7-bcaf-755c1211e0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1950-7d7e-4ed7-bcaf-755c1211e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F65FC-469A-4862-88F1-183CE7E15F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D58C0D-D923-407B-B569-80178A4A5F06}"/>
</file>

<file path=customXml/itemProps3.xml><?xml version="1.0" encoding="utf-8"?>
<ds:datastoreItem xmlns:ds="http://schemas.openxmlformats.org/officeDocument/2006/customXml" ds:itemID="{E69E1527-B78D-4D14-8D22-EC13F7A3195A}">
  <ds:schemaRefs>
    <ds:schemaRef ds:uri="http://schemas.microsoft.com/sharepoint/v3/contenttype/forms"/>
  </ds:schemaRefs>
</ds:datastoreItem>
</file>

<file path=customXml/itemProps4.xml><?xml version="1.0" encoding="utf-8"?>
<ds:datastoreItem xmlns:ds="http://schemas.openxmlformats.org/officeDocument/2006/customXml" ds:itemID="{7FB9729B-0731-4761-BE1A-1D5C30AC2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Automation Word doc template</Template>
  <TotalTime>17</TotalTime>
  <Pages>12</Pages>
  <Words>2698</Words>
  <Characters>15385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ISSUANCE OF CERTIFICATION DOCUMENTS &amp; RECORDS OF RESULTS</vt:lpstr>
    </vt:vector>
  </TitlesOfParts>
  <Company/>
  <LinksUpToDate>false</LinksUpToDate>
  <CharactersWithSpaces>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ISSUANCE OF CERTIFICATION DOCUMENTS &amp; RECORDS OF RESULTS</dc:title>
  <dc:subject/>
  <dc:creator>Anna Montebello</dc:creator>
  <cp:keywords/>
  <dc:description/>
  <cp:lastModifiedBy>Georgie Hoberg</cp:lastModifiedBy>
  <cp:revision>10</cp:revision>
  <cp:lastPrinted>2011-04-21T02:05:00Z</cp:lastPrinted>
  <dcterms:created xsi:type="dcterms:W3CDTF">2018-04-03T14:55:00Z</dcterms:created>
  <dcterms:modified xsi:type="dcterms:W3CDTF">2019-04-23T01:53:00Z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600</vt:r8>
  </property>
  <property fmtid="{D5CDD505-2E9C-101B-9397-08002B2CF9AE}" pid="3" name="Sector">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0x0101009E871A3A28EBD24F81D63940E7EBDC46</vt:lpwstr>
  </property>
  <property fmtid="{D5CDD505-2E9C-101B-9397-08002B2CF9AE}" pid="7" name="BusinessActivity">
    <vt:lpwstr>13;#Corporate Branding|c5eac004-b98a-4964-ae48-33a9c2f115a8;#10;#Corporate Templates|4e30a9b0-b397-4d57-a578-2ad7322e17bc</vt:lpwstr>
  </property>
  <property fmtid="{D5CDD505-2E9C-101B-9397-08002B2CF9AE}" pid="8" name="TemplateUrl">
    <vt:lpwstr/>
  </property>
  <property fmtid="{D5CDD505-2E9C-101B-9397-08002B2CF9AE}" pid="9" name="Capability">
    <vt:lpwstr/>
  </property>
  <property fmtid="{D5CDD505-2E9C-101B-9397-08002B2CF9AE}" pid="10" name="NextReview">
    <vt:filetime>2013-03-19T13:30:00Z</vt:filetime>
  </property>
  <property fmtid="{D5CDD505-2E9C-101B-9397-08002B2CF9AE}" pid="11" name="BusinessCategory">
    <vt:lpwstr>143;#SAGE Templates|518c9e84-17c6-4240-b6c3-7378fcd3e751</vt:lpwstr>
  </property>
  <property fmtid="{D5CDD505-2E9C-101B-9397-08002B2CF9AE}" pid="12" name="DocumentOwner">
    <vt:lpwstr>7</vt:lpwstr>
  </property>
  <property fmtid="{D5CDD505-2E9C-101B-9397-08002B2CF9AE}" pid="13" name="ManagementSystem">
    <vt:lpwstr>15</vt:lpwstr>
  </property>
  <property fmtid="{D5CDD505-2E9C-101B-9397-08002B2CF9AE}" pid="14" name="DocumentCategory">
    <vt:lpwstr>82</vt:lpwstr>
  </property>
  <property fmtid="{D5CDD505-2E9C-101B-9397-08002B2CF9AE}" pid="15" name="h5401f1b808042cb9f298598ba6e181a">
    <vt:lpwstr>Corporate Branding|c5eac004-b98a-4964-ae48-33a9c2f115a8;Corporate Templates|4e30a9b0-b397-4d57-a578-2ad7322e17bc</vt:lpwstr>
  </property>
  <property fmtid="{D5CDD505-2E9C-101B-9397-08002B2CF9AE}" pid="16" name="_dlc_DocIdItemGuid">
    <vt:lpwstr>9818bc73-4298-4b8e-9bb1-4936fd3f9fad</vt:lpwstr>
  </property>
  <property fmtid="{D5CDD505-2E9C-101B-9397-08002B2CF9AE}" pid="17" name="ComplianceAssetId">
    <vt:lpwstr/>
  </property>
</Properties>
</file>