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82.162994pt;width:792pt;height:429.85pt;mso-position-horizontal-relative:page;mso-position-vertical-relative:page;z-index:-8788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0" w:right="320" w:firstLine="0"/>
                    <w:jc w:val="righ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75"/>
                      <w:sz w:val="18"/>
                    </w:rPr>
                    <w:t>1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33pt;margin-top:181.879486pt;width:792.7pt;height:430.45pt;mso-position-horizontal-relative:page;mso-position-vertical-relative:page;z-index:-87856" coordorigin="-7,3638" coordsize="15854,8609">
            <v:group style="position:absolute;left:6990;top:3643;width:8597;height:8597" coordorigin="6990,3643" coordsize="8597,8597">
              <v:shape style="position:absolute;left:6990;top:3643;width:8597;height:8597" coordorigin="6990,3643" coordsize="8597,8597" path="m6990,3643l15587,12240e" filled="false" stroked="true" strokeweight=".563pt" strokecolor="#231f20">
                <v:path arrowok="t"/>
              </v:shape>
            </v:group>
            <v:group style="position:absolute;left:1729;top:4679;width:7562;height:7562" coordorigin="1729,4679" coordsize="7562,7562">
              <v:shape style="position:absolute;left:1729;top:4679;width:7562;height:7562" coordorigin="1729,4679" coordsize="7562,7562" path="m1729,4679l9291,12240e" filled="false" stroked="true" strokeweight=".563pt" strokecolor="#231f20">
                <v:path arrowok="t"/>
              </v:shape>
            </v:group>
            <v:group style="position:absolute;left:12381;top:3643;width:3460;height:3460" coordorigin="12381,3643" coordsize="3460,3460">
              <v:shape style="position:absolute;left:12381;top:3643;width:3460;height:3460" coordorigin="12381,3643" coordsize="3460,3460" path="m12381,3643l15840,7102e" filled="false" stroked="true" strokeweight=".563pt" strokecolor="#231f20">
                <v:path arrowok="t"/>
              </v:shape>
            </v:group>
            <v:group style="position:absolute;left:11650;top:8050;width:4191;height:4191" coordorigin="11650,8050" coordsize="4191,4191">
              <v:shape style="position:absolute;left:11650;top:8050;width:4191;height:4191" coordorigin="11650,8050" coordsize="4191,4191" path="m15840,8050l11650,12240e" filled="false" stroked="true" strokeweight=".563pt" strokecolor="#231f20">
                <v:path arrowok="t"/>
              </v:shape>
            </v:group>
            <v:group style="position:absolute;left:4336;top:3643;width:7657;height:7657" coordorigin="4336,3643" coordsize="7657,7657">
              <v:shape style="position:absolute;left:4336;top:3643;width:7657;height:7657" coordorigin="4336,3643" coordsize="7657,7657" path="m11992,3643l4336,11300e" filled="false" stroked="true" strokeweight=".563pt" strokecolor="#231f20">
                <v:path arrowok="t"/>
              </v:shape>
            </v:group>
            <v:group style="position:absolute;left:8266;top:4666;width:7574;height:7574" coordorigin="8266,4666" coordsize="7574,7574">
              <v:shape style="position:absolute;left:8266;top:4666;width:7574;height:7574" coordorigin="8266,4666" coordsize="7574,7574" path="m15840,4666l8266,12240e" filled="false" stroked="true" strokeweight=".563pt" strokecolor="#231f20">
                <v:path arrowok="t"/>
              </v:shape>
            </v:group>
            <v:group style="position:absolute;left:0;top:3643;width:15840;height:8597" coordorigin="0,3643" coordsize="15840,8597">
              <v:shape style="position:absolute;left:0;top:3643;width:15840;height:8597" coordorigin="0,3643" coordsize="15840,8597" path="m0,12240l15840,12240,15840,3643,0,3643,0,12240xe" filled="true" fillcolor="#e8e8e8" stroked="false">
                <v:path arrowok="t"/>
                <v:fill type="solid"/>
              </v:shape>
            </v:group>
            <v:group style="position:absolute;left:0;top:3649;width:15840;height:2" coordorigin="0,3649" coordsize="15840,2">
              <v:shape style="position:absolute;left:0;top:3649;width:15840;height:2" coordorigin="0,3649" coordsize="15840,0" path="m0,3649l15840,3649e" filled="false" stroked="true" strokeweight=".66pt" strokecolor="#f5f5f5">
                <v:path arrowok="t"/>
              </v:shape>
            </v:group>
            <v:group style="position:absolute;left:8968;top:8582;width:5898;height:2948" coordorigin="8968,8582" coordsize="5898,2948">
              <v:shape style="position:absolute;left:8968;top:8582;width:5898;height:2948" coordorigin="8968,8582" coordsize="5898,2948" path="m11924,8582l8968,11528,14865,11529,11924,8582xe" filled="true" fillcolor="#f5f5f5" stroked="false">
                <v:path arrowok="t"/>
                <v:fill type="solid"/>
              </v:shape>
            </v:group>
            <v:group style="position:absolute;left:12349;top:9007;width:2;height:2522" coordorigin="12349,9007" coordsize="2,2522">
              <v:shape style="position:absolute;left:12349;top:9007;width:2;height:2522" coordorigin="12349,9007" coordsize="0,2522" path="m12349,11529l12349,9007e" filled="false" stroked="true" strokeweight="1.69pt" strokecolor="#ffffff">
                <v:path arrowok="t"/>
              </v:shape>
            </v:group>
            <v:group style="position:absolute;left:12016;top:8674;width:2;height:2855" coordorigin="12016,8674" coordsize="2,2855">
              <v:shape style="position:absolute;left:12016;top:8674;width:2;height:2855" coordorigin="12016,8674" coordsize="0,2855" path="m12016,11529l12016,8674e" filled="false" stroked="true" strokeweight="1.69pt" strokecolor="#ffffff">
                <v:path arrowok="t"/>
              </v:shape>
            </v:group>
            <v:group style="position:absolute;left:11684;top:8821;width:2;height:2708" coordorigin="11684,8821" coordsize="2,2708">
              <v:shape style="position:absolute;left:11684;top:8821;width:2;height:2708" coordorigin="11684,8821" coordsize="0,2708" path="m11684,11529l11684,8821e" filled="false" stroked="true" strokeweight="1.69pt" strokecolor="#ffffff">
                <v:path arrowok="t"/>
              </v:shape>
            </v:group>
            <v:group style="position:absolute;left:11518;top:8986;width:2;height:2543" coordorigin="11518,8986" coordsize="2,2543">
              <v:shape style="position:absolute;left:11518;top:8986;width:2;height:2543" coordorigin="11518,8986" coordsize="0,2543" path="m11518,11529l11518,8986e" filled="false" stroked="true" strokeweight="1.69pt" strokecolor="#ffffff">
                <v:path arrowok="t"/>
              </v:shape>
            </v:group>
            <v:group style="position:absolute;left:11352;top:9152;width:2;height:2377" coordorigin="11352,9152" coordsize="2,2377">
              <v:shape style="position:absolute;left:11352;top:9152;width:2;height:2377" coordorigin="11352,9152" coordsize="0,2377" path="m11352,11529l11352,9152e" filled="false" stroked="true" strokeweight="1.69pt" strokecolor="#ffffff">
                <v:path arrowok="t"/>
              </v:shape>
            </v:group>
            <v:group style="position:absolute;left:11186;top:9318;width:2;height:2211" coordorigin="11186,9318" coordsize="2,2211">
              <v:shape style="position:absolute;left:11186;top:9318;width:2;height:2211" coordorigin="11186,9318" coordsize="0,2211" path="m11186,11529l11186,9318e" filled="false" stroked="true" strokeweight="1.69pt" strokecolor="#ffffff">
                <v:path arrowok="t"/>
              </v:shape>
            </v:group>
            <v:group style="position:absolute;left:11020;top:9483;width:2;height:2046" coordorigin="11020,9483" coordsize="2,2046">
              <v:shape style="position:absolute;left:11020;top:9483;width:2;height:2046" coordorigin="11020,9483" coordsize="0,2046" path="m11020,11529l11020,9483e" filled="false" stroked="true" strokeweight="1.69pt" strokecolor="#ffffff">
                <v:path arrowok="t"/>
              </v:shape>
            </v:group>
            <v:group style="position:absolute;left:10853;top:9649;width:2;height:1880" coordorigin="10853,9649" coordsize="2,1880">
              <v:shape style="position:absolute;left:10853;top:9649;width:2;height:1880" coordorigin="10853,9649" coordsize="0,1880" path="m10853,11529l10853,9649e" filled="false" stroked="true" strokeweight="1.69pt" strokecolor="#ffffff">
                <v:path arrowok="t"/>
              </v:shape>
            </v:group>
            <v:group style="position:absolute;left:10687;top:9815;width:2;height:1715" coordorigin="10687,9815" coordsize="2,1715">
              <v:shape style="position:absolute;left:10687;top:9815;width:2;height:1715" coordorigin="10687,9815" coordsize="0,1715" path="m10687,11529l10687,9815e" filled="false" stroked="true" strokeweight="1.69pt" strokecolor="#ffffff">
                <v:path arrowok="t"/>
              </v:shape>
            </v:group>
            <v:group style="position:absolute;left:10521;top:9980;width:2;height:1549" coordorigin="10521,9980" coordsize="2,1549">
              <v:shape style="position:absolute;left:10521;top:9980;width:2;height:1549" coordorigin="10521,9980" coordsize="0,1549" path="m10521,11529l10521,9980e" filled="false" stroked="true" strokeweight="1.69pt" strokecolor="#ffffff">
                <v:path arrowok="t"/>
              </v:shape>
            </v:group>
            <v:group style="position:absolute;left:10355;top:10146;width:2;height:1383" coordorigin="10355,10146" coordsize="2,1383">
              <v:shape style="position:absolute;left:10355;top:10146;width:2;height:1383" coordorigin="10355,10146" coordsize="0,1383" path="m10355,11529l10355,10146e" filled="false" stroked="true" strokeweight="1.69pt" strokecolor="#ffffff">
                <v:path arrowok="t"/>
              </v:shape>
            </v:group>
            <v:group style="position:absolute;left:10189;top:10311;width:2;height:1218" coordorigin="10189,10311" coordsize="2,1218">
              <v:shape style="position:absolute;left:10189;top:10311;width:2;height:1218" coordorigin="10189,10311" coordsize="0,1218" path="m10189,11529l10189,10311e" filled="false" stroked="true" strokeweight="1.69pt" strokecolor="#ffffff">
                <v:path arrowok="t"/>
              </v:shape>
            </v:group>
            <v:group style="position:absolute;left:10023;top:10477;width:2;height:1052" coordorigin="10023,10477" coordsize="2,1052">
              <v:shape style="position:absolute;left:10023;top:10477;width:2;height:1052" coordorigin="10023,10477" coordsize="0,1052" path="m10023,11529l10023,10477e" filled="false" stroked="true" strokeweight="1.69pt" strokecolor="#ffffff">
                <v:path arrowok="t"/>
              </v:shape>
            </v:group>
            <v:group style="position:absolute;left:9856;top:10643;width:2;height:887" coordorigin="9856,10643" coordsize="2,887">
              <v:shape style="position:absolute;left:9856;top:10643;width:2;height:887" coordorigin="9856,10643" coordsize="0,887" path="m9856,11529l9856,10643e" filled="false" stroked="true" strokeweight="1.69pt" strokecolor="#ffffff">
                <v:path arrowok="t"/>
              </v:shape>
            </v:group>
            <v:group style="position:absolute;left:9690;top:10808;width:2;height:721" coordorigin="9690,10808" coordsize="2,721">
              <v:shape style="position:absolute;left:9690;top:10808;width:2;height:721" coordorigin="9690,10808" coordsize="0,721" path="m9690,11529l9690,10808e" filled="false" stroked="true" strokeweight="1.69pt" strokecolor="#ffffff">
                <v:path arrowok="t"/>
              </v:shape>
            </v:group>
            <v:group style="position:absolute;left:9358;top:11140;width:2;height:390" coordorigin="9358,11140" coordsize="2,390">
              <v:shape style="position:absolute;left:9358;top:11140;width:2;height:390" coordorigin="9358,11140" coordsize="0,390" path="m9358,11529l9358,11140e" filled="false" stroked="true" strokeweight="1.69pt" strokecolor="#ffffff">
                <v:path arrowok="t"/>
              </v:shape>
            </v:group>
            <v:group style="position:absolute;left:9192;top:11305;width:2;height:224" coordorigin="9192,11305" coordsize="2,224">
              <v:shape style="position:absolute;left:9192;top:11305;width:2;height:224" coordorigin="9192,11305" coordsize="0,224" path="m9192,11529l9192,11305e" filled="false" stroked="true" strokeweight="1.69pt" strokecolor="#ffffff">
                <v:path arrowok="t"/>
              </v:shape>
            </v:group>
            <v:group style="position:absolute;left:9009;top:11500;width:34;height:2" coordorigin="9009,11500" coordsize="34,2">
              <v:shape style="position:absolute;left:9009;top:11500;width:34;height:2" coordorigin="9009,11500" coordsize="34,0" path="m9009,11500l9043,11500e" filled="false" stroked="true" strokeweight="2.895812pt" strokecolor="#ffffff">
                <v:path arrowok="t"/>
              </v:shape>
            </v:group>
            <v:group style="position:absolute;left:14824;top:11517;width:29;height:2" coordorigin="14824,11517" coordsize="29,2">
              <v:shape style="position:absolute;left:14824;top:11517;width:29;height:2" coordorigin="14824,11517" coordsize="29,0" path="m14824,11517l14853,11517e" filled="false" stroked="true" strokeweight="1.205592pt" strokecolor="#ffffff">
                <v:path arrowok="t"/>
              </v:shape>
            </v:group>
            <v:group style="position:absolute;left:14675;top:11338;width:2;height:191" coordorigin="14675,11338" coordsize="2,191">
              <v:shape style="position:absolute;left:14675;top:11338;width:2;height:191" coordorigin="14675,11338" coordsize="0,191" path="m14675,11529l14675,11338e" filled="false" stroked="true" strokeweight="1.69pt" strokecolor="#ffffff">
                <v:path arrowok="t"/>
              </v:shape>
            </v:group>
            <v:group style="position:absolute;left:14509;top:11172;width:2;height:358" coordorigin="14509,11172" coordsize="2,358">
              <v:shape style="position:absolute;left:14509;top:11172;width:2;height:358" coordorigin="14509,11172" coordsize="0,358" path="m14509,11529l14509,11172e" filled="false" stroked="true" strokeweight="1.69pt" strokecolor="#ffffff">
                <v:path arrowok="t"/>
              </v:shape>
            </v:group>
            <v:group style="position:absolute;left:14343;top:11005;width:2;height:524" coordorigin="14343,11005" coordsize="2,524">
              <v:shape style="position:absolute;left:14343;top:11005;width:2;height:524" coordorigin="14343,11005" coordsize="0,524" path="m14343,11529l14343,11005e" filled="false" stroked="true" strokeweight="1.69pt" strokecolor="#ffffff">
                <v:path arrowok="t"/>
              </v:shape>
            </v:group>
            <v:group style="position:absolute;left:14177;top:10839;width:2;height:691" coordorigin="14177,10839" coordsize="2,691">
              <v:shape style="position:absolute;left:14177;top:10839;width:2;height:691" coordorigin="14177,10839" coordsize="0,691" path="m14177,11529l14177,10839e" filled="false" stroked="true" strokeweight="1.69pt" strokecolor="#ffffff">
                <v:path arrowok="t"/>
              </v:shape>
            </v:group>
            <v:group style="position:absolute;left:13844;top:10506;width:2;height:1023" coordorigin="13844,10506" coordsize="2,1023">
              <v:shape style="position:absolute;left:13844;top:10506;width:2;height:1023" coordorigin="13844,10506" coordsize="0,1023" path="m13844,11529l13844,10506e" filled="false" stroked="true" strokeweight="1.69pt" strokecolor="#ffffff">
                <v:path arrowok="t"/>
              </v:shape>
            </v:group>
            <v:group style="position:absolute;left:13678;top:10339;width:2;height:1190" coordorigin="13678,10339" coordsize="2,1190">
              <v:shape style="position:absolute;left:13678;top:10339;width:2;height:1190" coordorigin="13678,10339" coordsize="0,1190" path="m13678,11529l13678,10339e" filled="false" stroked="true" strokeweight="1.69pt" strokecolor="#ffffff">
                <v:path arrowok="t"/>
              </v:shape>
            </v:group>
            <v:group style="position:absolute;left:13512;top:10173;width:2;height:1356" coordorigin="13512,10173" coordsize="2,1356">
              <v:shape style="position:absolute;left:13512;top:10173;width:2;height:1356" coordorigin="13512,10173" coordsize="0,1356" path="m13512,11529l13512,10173e" filled="false" stroked="true" strokeweight="1.69pt" strokecolor="#ffffff">
                <v:path arrowok="t"/>
              </v:shape>
            </v:group>
            <v:group style="position:absolute;left:13346;top:10006;width:2;height:1523" coordorigin="13346,10006" coordsize="2,1523">
              <v:shape style="position:absolute;left:13346;top:10006;width:2;height:1523" coordorigin="13346,10006" coordsize="0,1523" path="m13346,11529l13346,10006e" filled="false" stroked="true" strokeweight="1.69pt" strokecolor="#ffffff">
                <v:path arrowok="t"/>
              </v:shape>
            </v:group>
            <v:group style="position:absolute;left:13180;top:9840;width:2;height:1689" coordorigin="13180,9840" coordsize="2,1689">
              <v:shape style="position:absolute;left:13180;top:9840;width:2;height:1689" coordorigin="13180,9840" coordsize="0,1689" path="m13180,11529l13180,9840e" filled="false" stroked="true" strokeweight="1.69pt" strokecolor="#ffffff">
                <v:path arrowok="t"/>
              </v:shape>
            </v:group>
            <v:group style="position:absolute;left:13013;top:9673;width:2;height:1856" coordorigin="13013,9673" coordsize="2,1856">
              <v:shape style="position:absolute;left:13013;top:9673;width:2;height:1856" coordorigin="13013,9673" coordsize="0,1856" path="m13013,11529l13013,9673e" filled="false" stroked="true" strokeweight="1.69pt" strokecolor="#ffffff">
                <v:path arrowok="t"/>
              </v:shape>
            </v:group>
            <v:group style="position:absolute;left:12847;top:9507;width:2;height:2022" coordorigin="12847,9507" coordsize="2,2022">
              <v:shape style="position:absolute;left:12847;top:9507;width:2;height:2022" coordorigin="12847,9507" coordsize="0,2022" path="m12847,11529l12847,9507e" filled="false" stroked="true" strokeweight="1.69pt" strokecolor="#ffffff">
                <v:path arrowok="t"/>
              </v:shape>
            </v:group>
            <v:group style="position:absolute;left:12681;top:9340;width:2;height:2189" coordorigin="12681,9340" coordsize="2,2189">
              <v:shape style="position:absolute;left:12681;top:9340;width:2;height:2189" coordorigin="12681,9340" coordsize="0,2189" path="m12681,11529l12681,9340e" filled="false" stroked="true" strokeweight="1.69pt" strokecolor="#ffffff">
                <v:path arrowok="t"/>
              </v:shape>
            </v:group>
            <v:group style="position:absolute;left:12515;top:9174;width:2;height:2355" coordorigin="12515,9174" coordsize="2,2355">
              <v:shape style="position:absolute;left:12515;top:9174;width:2;height:2355" coordorigin="12515,9174" coordsize="0,2355" path="m12515,11529l12515,9174e" filled="false" stroked="true" strokeweight="1.69pt" strokecolor="#ffffff">
                <v:path arrowok="t"/>
              </v:shape>
            </v:group>
            <v:group style="position:absolute;left:7823;top:6640;width:4235;height:4912" coordorigin="7823,6640" coordsize="4235,4912">
              <v:shape style="position:absolute;left:7823;top:6640;width:4235;height:4912" coordorigin="7823,6640" coordsize="4235,4912" path="m10076,6640l9977,6707,9877,6769,9776,6829,9675,6885,9574,6937,9472,6987,9372,7033,9271,7076,9172,7117,9075,7154,8979,7189,8884,7222,8792,7252,8702,7279,8615,7304,8531,7327,8451,7348,8373,7366,8300,7383,8231,7398,7823,7802,7823,9420,7828,9574,7840,9723,7860,9866,7886,10004,7920,10136,7960,10264,8006,10386,8058,10504,8114,10616,8175,10724,8241,10827,8310,10925,8383,11018,8458,11108,8536,11192,8616,11273,8698,11349,8781,11421,8865,11489,8950,11552,12058,8443,10524,6909,10478,6885,10433,6861,10343,6810,10254,6756,10165,6700,10120,6670,10076,6640xe" filled="true" fillcolor="#ffffff" stroked="false">
                <v:path arrowok="t"/>
                <v:fill type="solid"/>
              </v:shape>
            </v:group>
            <v:group style="position:absolute;left:7820;top:6628;width:4506;height:5473" coordorigin="7820,6628" coordsize="4506,5473">
              <v:shape style="position:absolute;left:7820;top:6628;width:4506;height:5473" coordorigin="7820,6628" coordsize="4506,5473" path="m10073,6628l9673,6901,9563,6974,9461,7039,9367,7096,9277,7146,9191,7190,9107,7228,9023,7262,8937,7290,8849,7315,8755,7337,8655,7357,8546,7374,8428,7390,8297,7405,7820,7453,7820,9405,7824,9558,7836,9707,7856,9850,7883,9987,7916,10120,7956,10247,8002,10369,8053,10487,8110,10599,8171,10706,8236,10809,8305,10907,8377,11001,8453,11090,8531,11175,8611,11255,8692,11331,8775,11403,8859,11471,8943,11535,9163,11695,9223,11738,9278,11777,9329,11811,9422,11869,9508,11916,9594,11955,9686,11990,9793,12023,9853,12041,9919,12059,10073,12101,10084,12098,10150,12077,10234,12048,10357,12001,10459,11959,10571,11908,10693,11848,10821,11780,10954,11701,11091,11613,11229,11515,11367,11406,11503,11286,11634,11155,11759,11012,11877,10857,11985,10690,12081,10509,12164,10316,12232,10109,12283,9889,12315,9654,12326,9405,12326,8700,10517,6895,10472,6871,10427,6847,10338,6796,10249,6743,10160,6686,10117,6657,10073,6628xe" filled="true" fillcolor="#ffffff" stroked="false">
                <v:path arrowok="t"/>
                <v:fill type="solid"/>
              </v:shape>
            </v:group>
            <v:group style="position:absolute;left:8044;top:6915;width:2030;height:4964" coordorigin="8044,6915" coordsize="2030,4964">
              <v:shape style="position:absolute;left:8044;top:6915;width:2030;height:4964" coordorigin="8044,6915" coordsize="2030,4964" path="m10073,6915l9955,6988,9836,7056,9716,7120,9597,7180,9479,7235,9361,7286,9245,7334,9130,7378,9018,7418,8908,7455,8801,7489,8698,7519,8599,7546,8504,7571,8413,7593,8328,7612,8247,7629,8173,7643,8105,7656,8044,7666,8044,9420,8047,9537,8054,9652,8067,9765,8085,9876,8109,9985,8137,10091,8170,10196,8209,10299,8253,10399,8301,10497,8355,10594,8414,10688,8478,10779,8547,10869,8621,10957,8701,11042,8785,11125,8874,11206,8969,11285,9068,11361,9131,11406,9194,11450,9257,11491,9320,11530,9381,11566,9442,11601,9502,11633,9560,11663,9616,11692,9671,11718,9774,11765,9868,11804,9950,11836,10019,11861,10073,11879,10073,6915xe" filled="true" fillcolor="#f5f5f5" stroked="false">
                <v:path arrowok="t"/>
                <v:fill type="solid"/>
              </v:shape>
            </v:group>
            <v:group style="position:absolute;left:8044;top:7651;width:89;height:89" coordorigin="8044,7651" coordsize="89,89">
              <v:shape style="position:absolute;left:8044;top:7651;width:89;height:89" coordorigin="8044,7651" coordsize="89,89" path="m8133,7651l8044,7739e" filled="false" stroked="true" strokeweight=".563pt" strokecolor="#ffffff">
                <v:path arrowok="t"/>
              </v:shape>
            </v:group>
            <v:group style="position:absolute;left:8044;top:7635;width:172;height:172" coordorigin="8044,7635" coordsize="172,172">
              <v:shape style="position:absolute;left:8044;top:7635;width:172;height:172" coordorigin="8044,7635" coordsize="172,172" path="m8216,7635l8044,7807e" filled="false" stroked="true" strokeweight=".563pt" strokecolor="#ffffff">
                <v:path arrowok="t"/>
              </v:shape>
            </v:group>
            <v:group style="position:absolute;left:8044;top:7618;width:255;height:255" coordorigin="8044,7618" coordsize="255,255">
              <v:shape style="position:absolute;left:8044;top:7618;width:255;height:255" coordorigin="8044,7618" coordsize="255,255" path="m8299,7618l8044,7873e" filled="false" stroked="true" strokeweight=".563pt" strokecolor="#ffffff">
                <v:path arrowok="t"/>
              </v:shape>
            </v:group>
            <v:group style="position:absolute;left:8044;top:7599;width:342;height:342" coordorigin="8044,7599" coordsize="342,342">
              <v:shape style="position:absolute;left:8044;top:7599;width:342;height:342" coordorigin="8044,7599" coordsize="342,342" path="m8385,7599l8044,7940e" filled="false" stroked="true" strokeweight=".563pt" strokecolor="#ffffff">
                <v:path arrowok="t"/>
              </v:shape>
            </v:group>
            <v:group style="position:absolute;left:8044;top:7579;width:428;height:428" coordorigin="8044,7579" coordsize="428,428">
              <v:shape style="position:absolute;left:8044;top:7579;width:428;height:428" coordorigin="8044,7579" coordsize="428,428" path="m8471,7579l8044,8006e" filled="false" stroked="true" strokeweight=".563pt" strokecolor="#ffffff">
                <v:path arrowok="t"/>
              </v:shape>
            </v:group>
            <v:group style="position:absolute;left:8044;top:7557;width:515;height:515" coordorigin="8044,7557" coordsize="515,515">
              <v:shape style="position:absolute;left:8044;top:7557;width:515;height:515" coordorigin="8044,7557" coordsize="515,515" path="m8559,7557l8044,8072e" filled="false" stroked="true" strokeweight=".563pt" strokecolor="#ffffff">
                <v:path arrowok="t"/>
              </v:shape>
            </v:group>
            <v:group style="position:absolute;left:8044;top:7533;width:605;height:605" coordorigin="8044,7533" coordsize="605,605">
              <v:shape style="position:absolute;left:8044;top:7533;width:605;height:605" coordorigin="8044,7533" coordsize="605,605" path="m8649,7533l8044,8137e" filled="false" stroked="true" strokeweight=".563pt" strokecolor="#ffffff">
                <v:path arrowok="t"/>
              </v:shape>
            </v:group>
            <v:group style="position:absolute;left:8044;top:7506;width:700;height:700" coordorigin="8044,7506" coordsize="700,700">
              <v:shape style="position:absolute;left:8044;top:7506;width:700;height:700" coordorigin="8044,7506" coordsize="700,700" path="m8743,7506l8044,8205e" filled="false" stroked="true" strokeweight=".563pt" strokecolor="#ffffff">
                <v:path arrowok="t"/>
              </v:shape>
            </v:group>
            <v:group style="position:absolute;left:8044;top:7477;width:794;height:794" coordorigin="8044,7477" coordsize="794,794">
              <v:shape style="position:absolute;left:8044;top:7477;width:794;height:794" coordorigin="8044,7477" coordsize="794,794" path="m8837,7477l8044,8271e" filled="false" stroked="true" strokeweight=".563pt" strokecolor="#ffffff">
                <v:path arrowok="t"/>
              </v:shape>
            </v:group>
            <v:group style="position:absolute;left:8044;top:7446;width:890;height:890" coordorigin="8044,7446" coordsize="890,890">
              <v:shape style="position:absolute;left:8044;top:7446;width:890;height:890" coordorigin="8044,7446" coordsize="890,890" path="m8934,7446l8044,8336e" filled="false" stroked="true" strokeweight=".563pt" strokecolor="#ffffff">
                <v:path arrowok="t"/>
              </v:shape>
            </v:group>
            <v:group style="position:absolute;left:8044;top:7413;width:990;height:990" coordorigin="8044,7413" coordsize="990,990">
              <v:shape style="position:absolute;left:8044;top:7413;width:990;height:990" coordorigin="8044,7413" coordsize="990,990" path="m9034,7413l8044,8402e" filled="false" stroked="true" strokeweight=".563pt" strokecolor="#ffffff">
                <v:path arrowok="t"/>
              </v:shape>
            </v:group>
            <v:group style="position:absolute;left:8044;top:7374;width:1096;height:1096" coordorigin="8044,7374" coordsize="1096,1096">
              <v:shape style="position:absolute;left:8044;top:7374;width:1096;height:1096" coordorigin="8044,7374" coordsize="1096,1096" path="m9139,7374l8044,8470e" filled="false" stroked="true" strokeweight=".563pt" strokecolor="#ffffff">
                <v:path arrowok="t"/>
              </v:shape>
            </v:group>
            <v:group style="position:absolute;left:8044;top:7334;width:1202;height:1202" coordorigin="8044,7334" coordsize="1202,1202">
              <v:shape style="position:absolute;left:8044;top:7334;width:1202;height:1202" coordorigin="8044,7334" coordsize="1202,1202" path="m9246,7334l8044,8535e" filled="false" stroked="true" strokeweight=".563pt" strokecolor="#ffffff">
                <v:path arrowok="t"/>
              </v:shape>
            </v:group>
            <v:group style="position:absolute;left:8044;top:7288;width:1313;height:1313" coordorigin="8044,7288" coordsize="1313,1313">
              <v:shape style="position:absolute;left:8044;top:7288;width:1313;height:1313" coordorigin="8044,7288" coordsize="1313,1313" path="m9357,7288l8044,8601e" filled="false" stroked="true" strokeweight=".563pt" strokecolor="#ffffff">
                <v:path arrowok="t"/>
              </v:shape>
            </v:group>
            <v:group style="position:absolute;left:8044;top:7237;width:1430;height:1430" coordorigin="8044,7237" coordsize="1430,1430">
              <v:shape style="position:absolute;left:8044;top:7237;width:1430;height:1430" coordorigin="8044,7237" coordsize="1430,1430" path="m9474,7237l8044,8667e" filled="false" stroked="true" strokeweight=".563pt" strokecolor="#ffffff">
                <v:path arrowok="t"/>
              </v:shape>
            </v:group>
            <v:group style="position:absolute;left:8044;top:7178;width:1557;height:1557" coordorigin="8044,7178" coordsize="1557,1557">
              <v:shape style="position:absolute;left:8044;top:7178;width:1557;height:1557" coordorigin="8044,7178" coordsize="1557,1557" path="m9601,7178l8044,8734e" filled="false" stroked="true" strokeweight=".563pt" strokecolor="#ffffff">
                <v:path arrowok="t"/>
              </v:shape>
            </v:group>
            <v:group style="position:absolute;left:8044;top:7111;width:1690;height:1690" coordorigin="8044,7111" coordsize="1690,1690">
              <v:shape style="position:absolute;left:8044;top:7111;width:1690;height:1690" coordorigin="8044,7111" coordsize="1690,1690" path="m9733,7111l8044,8800e" filled="false" stroked="true" strokeweight=".563pt" strokecolor="#ffffff">
                <v:path arrowok="t"/>
              </v:shape>
            </v:group>
            <v:group style="position:absolute;left:8044;top:7030;width:1838;height:1838" coordorigin="8044,7030" coordsize="1838,1838">
              <v:shape style="position:absolute;left:8044;top:7030;width:1838;height:1838" coordorigin="8044,7030" coordsize="1838,1838" path="m9881,7030l8044,8867e" filled="false" stroked="true" strokeweight=".563pt" strokecolor="#ffffff">
                <v:path arrowok="t"/>
              </v:shape>
            </v:group>
            <v:group style="position:absolute;left:8044;top:6933;width:2001;height:2001" coordorigin="8044,6933" coordsize="2001,2001">
              <v:shape style="position:absolute;left:8044;top:6933;width:2001;height:2001" coordorigin="8044,6933" coordsize="2001,2001" path="m10044,6933l8044,8933e" filled="false" stroked="true" strokeweight=".563pt" strokecolor="#ffffff">
                <v:path arrowok="t"/>
              </v:shape>
            </v:group>
            <v:group style="position:absolute;left:8044;top:6971;width:2030;height:2030" coordorigin="8044,6971" coordsize="2030,2030">
              <v:shape style="position:absolute;left:8044;top:6971;width:2030;height:2030" coordorigin="8044,6971" coordsize="2030,2030" path="m10073,6971l8044,9000e" filled="false" stroked="true" strokeweight=".563pt" strokecolor="#ffffff">
                <v:path arrowok="t"/>
              </v:shape>
            </v:group>
            <v:group style="position:absolute;left:8044;top:7037;width:2030;height:2030" coordorigin="8044,7037" coordsize="2030,2030">
              <v:shape style="position:absolute;left:8044;top:7037;width:2030;height:2030" coordorigin="8044,7037" coordsize="2030,2030" path="m10073,7037l8044,9066e" filled="false" stroked="true" strokeweight=".563pt" strokecolor="#ffffff">
                <v:path arrowok="t"/>
              </v:shape>
            </v:group>
            <v:group style="position:absolute;left:8044;top:7103;width:2030;height:2030" coordorigin="8044,7103" coordsize="2030,2030">
              <v:shape style="position:absolute;left:8044;top:7103;width:2030;height:2030" coordorigin="8044,7103" coordsize="2030,2030" path="m10073,7103l8044,9132e" filled="false" stroked="true" strokeweight=".563pt" strokecolor="#ffffff">
                <v:path arrowok="t"/>
              </v:shape>
            </v:group>
            <v:group style="position:absolute;left:8044;top:7168;width:2030;height:2030" coordorigin="8044,7168" coordsize="2030,2030">
              <v:shape style="position:absolute;left:8044;top:7168;width:2030;height:2030" coordorigin="8044,7168" coordsize="2030,2030" path="m10073,7168l8044,9198e" filled="false" stroked="true" strokeweight=".563pt" strokecolor="#ffffff">
                <v:path arrowok="t"/>
              </v:shape>
            </v:group>
            <v:group style="position:absolute;left:8044;top:7236;width:2030;height:2030" coordorigin="8044,7236" coordsize="2030,2030">
              <v:shape style="position:absolute;left:8044;top:7236;width:2030;height:2030" coordorigin="8044,7236" coordsize="2030,2030" path="m10073,7236l8044,9265e" filled="false" stroked="true" strokeweight=".563pt" strokecolor="#ffffff">
                <v:path arrowok="t"/>
              </v:shape>
            </v:group>
            <v:group style="position:absolute;left:8044;top:7302;width:2030;height:2030" coordorigin="8044,7302" coordsize="2030,2030">
              <v:shape style="position:absolute;left:8044;top:7302;width:2030;height:2030" coordorigin="8044,7302" coordsize="2030,2030" path="m10073,7302l8044,9331e" filled="false" stroked="true" strokeweight=".563pt" strokecolor="#ffffff">
                <v:path arrowok="t"/>
              </v:shape>
            </v:group>
            <v:group style="position:absolute;left:8044;top:7368;width:2030;height:2030" coordorigin="8044,7368" coordsize="2030,2030">
              <v:shape style="position:absolute;left:8044;top:7368;width:2030;height:2030" coordorigin="8044,7368" coordsize="2030,2030" path="m10073,7368l8044,9397e" filled="false" stroked="true" strokeweight=".563pt" strokecolor="#ffffff">
                <v:path arrowok="t"/>
              </v:shape>
            </v:group>
            <v:group style="position:absolute;left:8045;top:7433;width:2029;height:2029" coordorigin="8045,7433" coordsize="2029,2029">
              <v:shape style="position:absolute;left:8045;top:7433;width:2029;height:2029" coordorigin="8045,7433" coordsize="2029,2029" path="m10073,7433l8045,9461e" filled="false" stroked="true" strokeweight=".563pt" strokecolor="#ffffff">
                <v:path arrowok="t"/>
              </v:shape>
            </v:group>
            <v:group style="position:absolute;left:8047;top:7501;width:2027;height:2027" coordorigin="8047,7501" coordsize="2027,2027">
              <v:shape style="position:absolute;left:8047;top:7501;width:2027;height:2027" coordorigin="8047,7501" coordsize="2027,2027" path="m10073,7501l8047,9528e" filled="false" stroked="true" strokeweight=".563pt" strokecolor="#ffffff">
                <v:path arrowok="t"/>
              </v:shape>
            </v:group>
            <v:group style="position:absolute;left:8050;top:7567;width:2023;height:2023" coordorigin="8050,7567" coordsize="2023,2023">
              <v:shape style="position:absolute;left:8050;top:7567;width:2023;height:2023" coordorigin="8050,7567" coordsize="2023,2023" path="m10073,7567l8050,9589e" filled="false" stroked="true" strokeweight=".563pt" strokecolor="#ffffff">
                <v:path arrowok="t"/>
              </v:shape>
            </v:group>
            <v:group style="position:absolute;left:8054;top:7632;width:2019;height:2019" coordorigin="8054,7632" coordsize="2019,2019">
              <v:shape style="position:absolute;left:8054;top:7632;width:2019;height:2019" coordorigin="8054,7632" coordsize="2019,2019" path="m10073,7632l8054,9651e" filled="false" stroked="true" strokeweight=".563pt" strokecolor="#ffffff">
                <v:path arrowok="t"/>
              </v:shape>
            </v:group>
            <v:group style="position:absolute;left:8061;top:7698;width:2013;height:2013" coordorigin="8061,7698" coordsize="2013,2013">
              <v:shape style="position:absolute;left:8061;top:7698;width:2013;height:2013" coordorigin="8061,7698" coordsize="2013,2013" path="m10073,7698l8061,9710e" filled="false" stroked="true" strokeweight=".563pt" strokecolor="#ffffff">
                <v:path arrowok="t"/>
              </v:shape>
            </v:group>
            <v:group style="position:absolute;left:8068;top:7766;width:2005;height:2005" coordorigin="8068,7766" coordsize="2005,2005">
              <v:shape style="position:absolute;left:8068;top:7766;width:2005;height:2005" coordorigin="8068,7766" coordsize="2005,2005" path="m10073,7766l8068,9770e" filled="false" stroked="true" strokeweight=".563pt" strokecolor="#ffffff">
                <v:path arrowok="t"/>
              </v:shape>
            </v:group>
            <v:group style="position:absolute;left:8077;top:7831;width:1996;height:1996" coordorigin="8077,7831" coordsize="1996,1996">
              <v:shape style="position:absolute;left:8077;top:7831;width:1996;height:1996" coordorigin="8077,7831" coordsize="1996,1996" path="m10073,7831l8077,9827e" filled="false" stroked="true" strokeweight=".563pt" strokecolor="#ffffff">
                <v:path arrowok="t"/>
              </v:shape>
            </v:group>
            <v:group style="position:absolute;left:8087;top:7897;width:1987;height:1987" coordorigin="8087,7897" coordsize="1987,1987">
              <v:shape style="position:absolute;left:8087;top:7897;width:1987;height:1987" coordorigin="8087,7897" coordsize="1987,1987" path="m10073,7897l8087,9884e" filled="false" stroked="true" strokeweight=".563pt" strokecolor="#ffffff">
                <v:path arrowok="t"/>
              </v:shape>
            </v:group>
            <v:group style="position:absolute;left:8099;top:7963;width:1975;height:1975" coordorigin="8099,7963" coordsize="1975,1975">
              <v:shape style="position:absolute;left:8099;top:7963;width:1975;height:1975" coordorigin="8099,7963" coordsize="1975,1975" path="m10073,7963l8099,9938e" filled="false" stroked="true" strokeweight=".563pt" strokecolor="#ffffff">
                <v:path arrowok="t"/>
              </v:shape>
            </v:group>
            <v:group style="position:absolute;left:8111;top:8031;width:1963;height:1963" coordorigin="8111,8031" coordsize="1963,1963">
              <v:shape style="position:absolute;left:8111;top:8031;width:1963;height:1963" coordorigin="8111,8031" coordsize="1963,1963" path="m10073,8031l8111,9993e" filled="false" stroked="true" strokeweight=".563pt" strokecolor="#ffffff">
                <v:path arrowok="t"/>
              </v:shape>
            </v:group>
            <v:group style="position:absolute;left:8125;top:8096;width:1949;height:1949" coordorigin="8125,8096" coordsize="1949,1949">
              <v:shape style="position:absolute;left:8125;top:8096;width:1949;height:1949" coordorigin="8125,8096" coordsize="1949,1949" path="m10073,8096l8125,10045e" filled="false" stroked="true" strokeweight=".563pt" strokecolor="#ffffff">
                <v:path arrowok="t"/>
              </v:shape>
            </v:group>
            <v:group style="position:absolute;left:8139;top:8162;width:1935;height:1935" coordorigin="8139,8162" coordsize="1935,1935">
              <v:shape style="position:absolute;left:8139;top:8162;width:1935;height:1935" coordorigin="8139,8162" coordsize="1935,1935" path="m10073,8162l8139,10097e" filled="false" stroked="true" strokeweight=".563pt" strokecolor="#ffffff">
                <v:path arrowok="t"/>
              </v:shape>
            </v:group>
            <v:group style="position:absolute;left:8155;top:8228;width:1919;height:1919" coordorigin="8155,8228" coordsize="1919,1919">
              <v:shape style="position:absolute;left:8155;top:8228;width:1919;height:1919" coordorigin="8155,8228" coordsize="1919,1919" path="m10073,8228l8155,10147e" filled="false" stroked="true" strokeweight=".563pt" strokecolor="#ffffff">
                <v:path arrowok="t"/>
              </v:shape>
            </v:group>
            <v:group style="position:absolute;left:8171;top:8295;width:1903;height:1903" coordorigin="8171,8295" coordsize="1903,1903">
              <v:shape style="position:absolute;left:8171;top:8295;width:1903;height:1903" coordorigin="8171,8295" coordsize="1903,1903" path="m10073,8295l8171,10198e" filled="false" stroked="true" strokeweight=".563pt" strokecolor="#ffffff">
                <v:path arrowok="t"/>
              </v:shape>
            </v:group>
            <v:group style="position:absolute;left:8189;top:8361;width:1885;height:1885" coordorigin="8189,8361" coordsize="1885,1885">
              <v:shape style="position:absolute;left:8189;top:8361;width:1885;height:1885" coordorigin="8189,8361" coordsize="1885,1885" path="m10073,8361l8189,10245e" filled="false" stroked="true" strokeweight=".563pt" strokecolor="#ffffff">
                <v:path arrowok="t"/>
              </v:shape>
            </v:group>
            <v:group style="position:absolute;left:8207;top:8427;width:1867;height:1867" coordorigin="8207,8427" coordsize="1867,1867">
              <v:shape style="position:absolute;left:8207;top:8427;width:1867;height:1867" coordorigin="8207,8427" coordsize="1867,1867" path="m10073,8427l8207,10293e" filled="false" stroked="true" strokeweight=".563pt" strokecolor="#ffffff">
                <v:path arrowok="t"/>
              </v:shape>
            </v:group>
            <v:group style="position:absolute;left:8227;top:8493;width:1847;height:1847" coordorigin="8227,8493" coordsize="1847,1847">
              <v:shape style="position:absolute;left:8227;top:8493;width:1847;height:1847" coordorigin="8227,8493" coordsize="1847,1847" path="m10073,8493l8227,10339e" filled="false" stroked="true" strokeweight=".563pt" strokecolor="#ffffff">
                <v:path arrowok="t"/>
              </v:shape>
            </v:group>
            <v:group style="position:absolute;left:8247;top:8560;width:1827;height:1827" coordorigin="8247,8560" coordsize="1827,1827">
              <v:shape style="position:absolute;left:8247;top:8560;width:1827;height:1827" coordorigin="8247,8560" coordsize="1827,1827" path="m10073,8560l8247,10386e" filled="false" stroked="true" strokeweight=".563pt" strokecolor="#ffffff">
                <v:path arrowok="t"/>
              </v:shape>
            </v:group>
            <v:group style="position:absolute;left:8268;top:8626;width:1805;height:1805" coordorigin="8268,8626" coordsize="1805,1805">
              <v:shape style="position:absolute;left:8268;top:8626;width:1805;height:1805" coordorigin="8268,8626" coordsize="1805,1805" path="m10073,8626l8268,10431e" filled="false" stroked="true" strokeweight=".563pt" strokecolor="#ffffff">
                <v:path arrowok="t"/>
              </v:shape>
            </v:group>
            <v:group style="position:absolute;left:8290;top:8692;width:1784;height:1784" coordorigin="8290,8692" coordsize="1784,1784">
              <v:shape style="position:absolute;left:8290;top:8692;width:1784;height:1784" coordorigin="8290,8692" coordsize="1784,1784" path="m10073,8692l8290,10475e" filled="false" stroked="true" strokeweight=".563pt" strokecolor="#ffffff">
                <v:path arrowok="t"/>
              </v:shape>
            </v:group>
            <v:group style="position:absolute;left:8313;top:8757;width:1761;height:1761" coordorigin="8313,8757" coordsize="1761,1761">
              <v:shape style="position:absolute;left:8313;top:8757;width:1761;height:1761" coordorigin="8313,8757" coordsize="1761,1761" path="m10073,8757l8313,10518e" filled="false" stroked="true" strokeweight=".563pt" strokecolor="#ffffff">
                <v:path arrowok="t"/>
              </v:shape>
            </v:group>
            <v:group style="position:absolute;left:8337;top:8825;width:1737;height:1737" coordorigin="8337,8825" coordsize="1737,1737">
              <v:shape style="position:absolute;left:8337;top:8825;width:1737;height:1737" coordorigin="8337,8825" coordsize="1737,1737" path="m10073,8825l8337,10561e" filled="false" stroked="true" strokeweight=".563pt" strokecolor="#ffffff">
                <v:path arrowok="t"/>
              </v:shape>
            </v:group>
            <v:group style="position:absolute;left:8361;top:8891;width:1713;height:1713" coordorigin="8361,8891" coordsize="1713,1713">
              <v:shape style="position:absolute;left:8361;top:8891;width:1713;height:1713" coordorigin="8361,8891" coordsize="1713,1713" path="m10073,8891l8361,10603e" filled="false" stroked="true" strokeweight=".563pt" strokecolor="#ffffff">
                <v:path arrowok="t"/>
              </v:shape>
            </v:group>
            <v:group style="position:absolute;left:8387;top:8958;width:1687;height:1687" coordorigin="8387,8958" coordsize="1687,1687">
              <v:shape style="position:absolute;left:8387;top:8958;width:1687;height:1687" coordorigin="8387,8958" coordsize="1687,1687" path="m10073,8958l8387,10644e" filled="false" stroked="true" strokeweight=".563pt" strokecolor="#ffffff">
                <v:path arrowok="t"/>
              </v:shape>
            </v:group>
            <v:group style="position:absolute;left:8412;top:9023;width:1662;height:1662" coordorigin="8412,9023" coordsize="1662,1662">
              <v:shape style="position:absolute;left:8412;top:9023;width:1662;height:1662" coordorigin="8412,9023" coordsize="1662,1662" path="m10073,9023l8412,10685e" filled="false" stroked="true" strokeweight=".563pt" strokecolor="#ffffff">
                <v:path arrowok="t"/>
              </v:shape>
            </v:group>
            <v:group style="position:absolute;left:8440;top:9091;width:1634;height:1634" coordorigin="8440,9091" coordsize="1634,1634">
              <v:shape style="position:absolute;left:8440;top:9091;width:1634;height:1634" coordorigin="8440,9091" coordsize="1634,1634" path="m10073,9091l8440,10724e" filled="false" stroked="true" strokeweight=".563pt" strokecolor="#ffffff">
                <v:path arrowok="t"/>
              </v:shape>
            </v:group>
            <v:group style="position:absolute;left:8467;top:9157;width:1607;height:1607" coordorigin="8467,9157" coordsize="1607,1607">
              <v:shape style="position:absolute;left:8467;top:9157;width:1607;height:1607" coordorigin="8467,9157" coordsize="1607,1607" path="m10073,9157l8467,10763e" filled="false" stroked="true" strokeweight=".563pt" strokecolor="#ffffff">
                <v:path arrowok="t"/>
              </v:shape>
            </v:group>
            <v:group style="position:absolute;left:8495;top:9222;width:1579;height:1579" coordorigin="8495,9222" coordsize="1579,1579">
              <v:shape style="position:absolute;left:8495;top:9222;width:1579;height:1579" coordorigin="8495,9222" coordsize="1579,1579" path="m10073,9222l8495,10801e" filled="false" stroked="true" strokeweight=".563pt" strokecolor="#ffffff">
                <v:path arrowok="t"/>
              </v:shape>
            </v:group>
            <v:group style="position:absolute;left:8523;top:9288;width:1550;height:1550" coordorigin="8523,9288" coordsize="1550,1550">
              <v:shape style="position:absolute;left:8523;top:9288;width:1550;height:1550" coordorigin="8523,9288" coordsize="1550,1550" path="m10073,9288l8523,10838e" filled="false" stroked="true" strokeweight=".563pt" strokecolor="#ffffff">
                <v:path arrowok="t"/>
              </v:shape>
            </v:group>
            <v:group style="position:absolute;left:8553;top:9356;width:1521;height:1521" coordorigin="8553,9356" coordsize="1521,1521">
              <v:shape style="position:absolute;left:8553;top:9356;width:1521;height:1521" coordorigin="8553,9356" coordsize="1521,1521" path="m10073,9356l8553,10876e" filled="false" stroked="true" strokeweight=".563pt" strokecolor="#ffffff">
                <v:path arrowok="t"/>
              </v:shape>
            </v:group>
            <v:group style="position:absolute;left:8583;top:9421;width:1491;height:1491" coordorigin="8583,9421" coordsize="1491,1491">
              <v:shape style="position:absolute;left:8583;top:9421;width:1491;height:1491" coordorigin="8583,9421" coordsize="1491,1491" path="m10073,9421l8583,10912e" filled="false" stroked="true" strokeweight=".563pt" strokecolor="#ffffff">
                <v:path arrowok="t"/>
              </v:shape>
            </v:group>
            <v:group style="position:absolute;left:8613;top:9487;width:1460;height:1460" coordorigin="8613,9487" coordsize="1460,1460">
              <v:shape style="position:absolute;left:8613;top:9487;width:1460;height:1460" coordorigin="8613,9487" coordsize="1460,1460" path="m10073,9487l8613,10947e" filled="false" stroked="true" strokeweight=".563pt" strokecolor="#ffffff">
                <v:path arrowok="t"/>
              </v:shape>
            </v:group>
            <v:group style="position:absolute;left:8645;top:9553;width:1429;height:1429" coordorigin="8645,9553" coordsize="1429,1429">
              <v:shape style="position:absolute;left:8645;top:9553;width:1429;height:1429" coordorigin="8645,9553" coordsize="1429,1429" path="m10073,9553l8645,10982e" filled="false" stroked="true" strokeweight=".563pt" strokecolor="#ffffff">
                <v:path arrowok="t"/>
              </v:shape>
            </v:group>
            <v:group style="position:absolute;left:8677;top:9620;width:1397;height:1397" coordorigin="8677,9620" coordsize="1397,1397">
              <v:shape style="position:absolute;left:8677;top:9620;width:1397;height:1397" coordorigin="8677,9620" coordsize="1397,1397" path="m10073,9620l8677,11017e" filled="false" stroked="true" strokeweight=".563pt" strokecolor="#ffffff">
                <v:path arrowok="t"/>
              </v:shape>
            </v:group>
            <v:group style="position:absolute;left:8709;top:9686;width:1365;height:1365" coordorigin="8709,9686" coordsize="1365,1365">
              <v:shape style="position:absolute;left:8709;top:9686;width:1365;height:1365" coordorigin="8709,9686" coordsize="1365,1365" path="m10073,9686l8709,11050e" filled="false" stroked="true" strokeweight=".563pt" strokecolor="#ffffff">
                <v:path arrowok="t"/>
              </v:shape>
            </v:group>
            <v:group style="position:absolute;left:8742;top:9752;width:1332;height:1332" coordorigin="8742,9752" coordsize="1332,1332">
              <v:shape style="position:absolute;left:8742;top:9752;width:1332;height:1332" coordorigin="8742,9752" coordsize="1332,1332" path="m10073,9752l8742,11083e" filled="false" stroked="true" strokeweight=".563pt" strokecolor="#ffffff">
                <v:path arrowok="t"/>
              </v:shape>
            </v:group>
            <v:group style="position:absolute;left:8775;top:9818;width:1298;height:1298" coordorigin="8775,9818" coordsize="1298,1298">
              <v:shape style="position:absolute;left:8775;top:9818;width:1298;height:1298" coordorigin="8775,9818" coordsize="1298,1298" path="m10073,9818l8775,11116e" filled="false" stroked="true" strokeweight=".563pt" strokecolor="#ffffff">
                <v:path arrowok="t"/>
              </v:shape>
            </v:group>
            <v:group style="position:absolute;left:8810;top:9885;width:1263;height:1263" coordorigin="8810,9885" coordsize="1263,1263">
              <v:shape style="position:absolute;left:8810;top:9885;width:1263;height:1263" coordorigin="8810,9885" coordsize="1263,1263" path="m10073,9885l8810,11148e" filled="false" stroked="true" strokeweight=".563pt" strokecolor="#ffffff">
                <v:path arrowok="t"/>
              </v:shape>
            </v:group>
            <v:group style="position:absolute;left:8845;top:9951;width:1229;height:1229" coordorigin="8845,9951" coordsize="1229,1229">
              <v:shape style="position:absolute;left:8845;top:9951;width:1229;height:1229" coordorigin="8845,9951" coordsize="1229,1229" path="m10073,9951l8845,11179e" filled="false" stroked="true" strokeweight=".563pt" strokecolor="#ffffff">
                <v:path arrowok="t"/>
              </v:shape>
            </v:group>
            <v:group style="position:absolute;left:8880;top:10017;width:1194;height:1194" coordorigin="8880,10017" coordsize="1194,1194">
              <v:shape style="position:absolute;left:8880;top:10017;width:1194;height:1194" coordorigin="8880,10017" coordsize="1194,1194" path="m10073,10017l8880,11211e" filled="false" stroked="true" strokeweight=".563pt" strokecolor="#ffffff">
                <v:path arrowok="t"/>
              </v:shape>
            </v:group>
            <v:group style="position:absolute;left:8917;top:10085;width:1157;height:1157" coordorigin="8917,10085" coordsize="1157,1157">
              <v:shape style="position:absolute;left:8917;top:10085;width:1157;height:1157" coordorigin="8917,10085" coordsize="1157,1157" path="m10073,10085l8917,11241e" filled="false" stroked="true" strokeweight=".563pt" strokecolor="#ffffff">
                <v:path arrowok="t"/>
              </v:shape>
            </v:group>
            <v:group style="position:absolute;left:8953;top:10150;width:1121;height:1121" coordorigin="8953,10150" coordsize="1121,1121">
              <v:shape style="position:absolute;left:8953;top:10150;width:1121;height:1121" coordorigin="8953,10150" coordsize="1121,1121" path="m10073,10150l8953,11271e" filled="false" stroked="true" strokeweight=".563pt" strokecolor="#ffffff">
                <v:path arrowok="t"/>
              </v:shape>
            </v:group>
            <v:group style="position:absolute;left:8989;top:10216;width:1085;height:1085" coordorigin="8989,10216" coordsize="1085,1085">
              <v:shape style="position:absolute;left:8989;top:10216;width:1085;height:1085" coordorigin="8989,10216" coordsize="1085,1085" path="m10073,10216l8989,11300e" filled="false" stroked="true" strokeweight=".563pt" strokecolor="#ffffff">
                <v:path arrowok="t"/>
              </v:shape>
            </v:group>
            <v:group style="position:absolute;left:9026;top:10282;width:1047;height:1047" coordorigin="9026,10282" coordsize="1047,1047">
              <v:shape style="position:absolute;left:9026;top:10282;width:1047;height:1047" coordorigin="9026,10282" coordsize="1047,1047" path="m10073,10282l9026,11329e" filled="false" stroked="true" strokeweight=".563pt" strokecolor="#ffffff">
                <v:path arrowok="t"/>
              </v:shape>
            </v:group>
            <v:group style="position:absolute;left:9064;top:10349;width:1009;height:1009" coordorigin="9064,10349" coordsize="1009,1009">
              <v:shape style="position:absolute;left:9064;top:10349;width:1009;height:1009" coordorigin="9064,10349" coordsize="1009,1009" path="m10073,10349l9064,11358e" filled="false" stroked="true" strokeweight=".563pt" strokecolor="#ffffff">
                <v:path arrowok="t"/>
              </v:shape>
            </v:group>
            <v:group style="position:absolute;left:9102;top:10415;width:971;height:971" coordorigin="9102,10415" coordsize="971,971">
              <v:shape style="position:absolute;left:9102;top:10415;width:971;height:971" coordorigin="9102,10415" coordsize="971,971" path="m10073,10415l9102,11386e" filled="false" stroked="true" strokeweight=".563pt" strokecolor="#ffffff">
                <v:path arrowok="t"/>
              </v:shape>
            </v:group>
            <v:group style="position:absolute;left:9389;top:11141;width:24;height:24" coordorigin="9389,11141" coordsize="24,24">
              <v:shape style="position:absolute;left:9389;top:11141;width:24;height:24" coordorigin="9389,11141" coordsize="24,24" path="m9413,11141l9389,11165e" filled="false" stroked="true" strokeweight=".563pt" strokecolor="#ffffff">
                <v:path arrowok="t"/>
              </v:shape>
              <v:shape style="position:absolute;left:9389;top:11141;width:24;height:24" coordorigin="9389,11141" coordsize="24,24" path="m9413,11141l9413,11141e" filled="false" stroked="true" strokeweight=".563pt" strokecolor="#ffffff">
                <v:path arrowok="t"/>
              </v:shape>
            </v:group>
            <v:group style="position:absolute;left:9413;top:10481;width:661;height:661" coordorigin="9413,10481" coordsize="661,661">
              <v:shape style="position:absolute;left:9413;top:10481;width:661;height:661" coordorigin="9413,10481" coordsize="661,661" path="m10073,10481l9413,11141e" filled="false" stroked="true" strokeweight=".563pt" strokecolor="#ffffff">
                <v:path arrowok="t"/>
              </v:shape>
            </v:group>
            <v:group style="position:absolute;left:9422;top:11141;width:57;height:57" coordorigin="9422,11141" coordsize="57,57">
              <v:shape style="position:absolute;left:9422;top:11141;width:57;height:57" coordorigin="9422,11141" coordsize="57,57" path="m9479,11141l9422,11198e" filled="false" stroked="true" strokeweight=".563pt" strokecolor="#ffffff">
                <v:path arrowok="t"/>
              </v:shape>
            </v:group>
            <v:group style="position:absolute;left:9479;top:10547;width:595;height:595" coordorigin="9479,10547" coordsize="595,595">
              <v:shape style="position:absolute;left:9479;top:10547;width:595;height:595" coordorigin="9479,10547" coordsize="595,595" path="m9479,11141l9479,11141e" filled="false" stroked="true" strokeweight=".563pt" strokecolor="#ffffff">
                <v:path arrowok="t"/>
              </v:shape>
              <v:shape style="position:absolute;left:9479;top:10547;width:595;height:595" coordorigin="9479,10547" coordsize="595,595" path="m10073,10547l9479,11141e" filled="false" stroked="true" strokeweight=".563pt" strokecolor="#ffffff">
                <v:path arrowok="t"/>
              </v:shape>
            </v:group>
            <v:group style="position:absolute;left:9456;top:11141;width:91;height:91" coordorigin="9456,11141" coordsize="91,91">
              <v:shape style="position:absolute;left:9456;top:11141;width:91;height:91" coordorigin="9456,11141" coordsize="91,91" path="m9546,11141l9456,11232e" filled="false" stroked="true" strokeweight=".563pt" strokecolor="#ffffff">
                <v:path arrowok="t"/>
              </v:shape>
            </v:group>
            <v:group style="position:absolute;left:9546;top:10614;width:527;height:527" coordorigin="9546,10614" coordsize="527,527">
              <v:shape style="position:absolute;left:9546;top:10614;width:527;height:527" coordorigin="9546,10614" coordsize="527,527" path="m9546,11141l9546,11141e" filled="false" stroked="true" strokeweight=".563pt" strokecolor="#ffffff">
                <v:path arrowok="t"/>
              </v:shape>
              <v:shape style="position:absolute;left:9546;top:10614;width:527;height:527" coordorigin="9546,10614" coordsize="527,527" path="m10073,10614l9546,11141e" filled="false" stroked="true" strokeweight=".563pt" strokecolor="#ffffff">
                <v:path arrowok="t"/>
              </v:shape>
            </v:group>
            <v:group style="position:absolute;left:9489;top:11141;width:124;height:124" coordorigin="9489,11141" coordsize="124,124">
              <v:shape style="position:absolute;left:9489;top:11141;width:124;height:124" coordorigin="9489,11141" coordsize="124,124" path="m9612,11141l9489,11265e" filled="false" stroked="true" strokeweight=".563pt" strokecolor="#ffffff">
                <v:path arrowok="t"/>
              </v:shape>
            </v:group>
            <v:group style="position:absolute;left:9612;top:10680;width:462;height:462" coordorigin="9612,10680" coordsize="462,462">
              <v:shape style="position:absolute;left:9612;top:10680;width:462;height:462" coordorigin="9612,10680" coordsize="462,462" path="m9612,11141l9612,11141e" filled="false" stroked="true" strokeweight=".563pt" strokecolor="#ffffff">
                <v:path arrowok="t"/>
              </v:shape>
              <v:shape style="position:absolute;left:9612;top:10680;width:462;height:462" coordorigin="9612,10680" coordsize="462,462" path="m10073,10680l9612,11141e" filled="false" stroked="true" strokeweight=".563pt" strokecolor="#ffffff">
                <v:path arrowok="t"/>
              </v:shape>
            </v:group>
            <v:group style="position:absolute;left:9521;top:11141;width:157;height:157" coordorigin="9521,11141" coordsize="157,157">
              <v:shape style="position:absolute;left:9521;top:11141;width:157;height:157" coordorigin="9521,11141" coordsize="157,157" path="m9678,11141l9521,11297e" filled="false" stroked="true" strokeweight=".563pt" strokecolor="#ffffff">
                <v:path arrowok="t"/>
              </v:shape>
              <v:shape style="position:absolute;left:9521;top:11141;width:157;height:157" coordorigin="9521,11141" coordsize="157,157" path="m9678,11141l9678,11141e" filled="false" stroked="true" strokeweight=".563pt" strokecolor="#ffffff">
                <v:path arrowok="t"/>
              </v:shape>
            </v:group>
            <v:group style="position:absolute;left:9678;top:10746;width:396;height:396" coordorigin="9678,10746" coordsize="396,396">
              <v:shape style="position:absolute;left:9678;top:10746;width:396;height:396" coordorigin="9678,10746" coordsize="396,396" path="m10073,10746l9678,11141e" filled="false" stroked="true" strokeweight=".563pt" strokecolor="#ffffff">
                <v:path arrowok="t"/>
              </v:shape>
            </v:group>
            <v:group style="position:absolute;left:9554;top:11141;width:190;height:190" coordorigin="9554,11141" coordsize="190,190">
              <v:shape style="position:absolute;left:9554;top:11141;width:190;height:190" coordorigin="9554,11141" coordsize="190,190" path="m9744,11141l9554,11330e" filled="false" stroked="true" strokeweight=".563pt" strokecolor="#ffffff">
                <v:path arrowok="t"/>
              </v:shape>
            </v:group>
            <v:group style="position:absolute;left:9744;top:10811;width:330;height:330" coordorigin="9744,10811" coordsize="330,330">
              <v:shape style="position:absolute;left:9744;top:10811;width:330;height:330" coordorigin="9744,10811" coordsize="330,330" path="m9744,11141l9744,11141e" filled="false" stroked="true" strokeweight=".563pt" strokecolor="#ffffff">
                <v:path arrowok="t"/>
              </v:shape>
              <v:shape style="position:absolute;left:9744;top:10811;width:330;height:330" coordorigin="9744,10811" coordsize="330,330" path="m10073,10811l9744,11141e" filled="false" stroked="true" strokeweight=".563pt" strokecolor="#ffffff">
                <v:path arrowok="t"/>
              </v:shape>
            </v:group>
            <v:group style="position:absolute;left:9588;top:11141;width:224;height:224" coordorigin="9588,11141" coordsize="224,224">
              <v:shape style="position:absolute;left:9588;top:11141;width:224;height:224" coordorigin="9588,11141" coordsize="224,224" path="m9811,11141l9588,11364e" filled="false" stroked="true" strokeweight=".563pt" strokecolor="#ffffff">
                <v:path arrowok="t"/>
              </v:shape>
              <v:shape style="position:absolute;left:9588;top:11141;width:224;height:224" coordorigin="9588,11141" coordsize="224,224" path="m9811,11141l9811,11141e" filled="false" stroked="true" strokeweight=".563pt" strokecolor="#ffffff">
                <v:path arrowok="t"/>
              </v:shape>
            </v:group>
            <v:group style="position:absolute;left:9811;top:10879;width:263;height:263" coordorigin="9811,10879" coordsize="263,263">
              <v:shape style="position:absolute;left:9811;top:10879;width:263;height:263" coordorigin="9811,10879" coordsize="263,263" path="m10073,10879l9811,11141e" filled="false" stroked="true" strokeweight=".563pt" strokecolor="#ffffff">
                <v:path arrowok="t"/>
              </v:shape>
            </v:group>
            <v:group style="position:absolute;left:9621;top:11141;width:257;height:257" coordorigin="9621,11141" coordsize="257,257">
              <v:shape style="position:absolute;left:9621;top:11141;width:257;height:257" coordorigin="9621,11141" coordsize="257,257" path="m9877,11141l9621,11397e" filled="false" stroked="true" strokeweight=".563pt" strokecolor="#ffffff">
                <v:path arrowok="t"/>
              </v:shape>
            </v:group>
            <v:group style="position:absolute;left:9877;top:10945;width:197;height:197" coordorigin="9877,10945" coordsize="197,197">
              <v:shape style="position:absolute;left:9877;top:10945;width:197;height:197" coordorigin="9877,10945" coordsize="197,197" path="m9877,11141l9877,11141e" filled="false" stroked="true" strokeweight=".563pt" strokecolor="#ffffff">
                <v:path arrowok="t"/>
              </v:shape>
              <v:shape style="position:absolute;left:9877;top:10945;width:197;height:197" coordorigin="9877,10945" coordsize="197,197" path="m10073,10945l9877,11141e" filled="false" stroked="true" strokeweight=".563pt" strokecolor="#ffffff">
                <v:path arrowok="t"/>
              </v:shape>
            </v:group>
            <v:group style="position:absolute;left:9654;top:11141;width:290;height:290" coordorigin="9654,11141" coordsize="290,290">
              <v:shape style="position:absolute;left:9654;top:11141;width:290;height:290" coordorigin="9654,11141" coordsize="290,290" path="m9944,11141l9654,11431e" filled="false" stroked="true" strokeweight=".563pt" strokecolor="#ffffff">
                <v:path arrowok="t"/>
              </v:shape>
              <v:shape style="position:absolute;left:9654;top:11141;width:290;height:290" coordorigin="9654,11141" coordsize="290,290" path="m9944,11141l9944,11141e" filled="false" stroked="true" strokeweight=".563pt" strokecolor="#ffffff">
                <v:path arrowok="t"/>
              </v:shape>
            </v:group>
            <v:group style="position:absolute;left:9944;top:11012;width:130;height:130" coordorigin="9944,11012" coordsize="130,130">
              <v:shape style="position:absolute;left:9944;top:11012;width:130;height:130" coordorigin="9944,11012" coordsize="130,130" path="m10073,11012l9944,11141e" filled="false" stroked="true" strokeweight=".563pt" strokecolor="#ffffff">
                <v:path arrowok="t"/>
              </v:shape>
            </v:group>
            <v:group style="position:absolute;left:9687;top:11141;width:323;height:323" coordorigin="9687,11141" coordsize="323,323">
              <v:shape style="position:absolute;left:9687;top:11141;width:323;height:323" coordorigin="9687,11141" coordsize="323,323" path="m10010,11141l9687,11464e" filled="false" stroked="true" strokeweight=".563pt" strokecolor="#ffffff">
                <v:path arrowok="t"/>
              </v:shape>
            </v:group>
            <v:group style="position:absolute;left:10010;top:11077;width:64;height:64" coordorigin="10010,11077" coordsize="64,64">
              <v:shape style="position:absolute;left:10010;top:11077;width:64;height:64" coordorigin="10010,11077" coordsize="64,64" path="m10010,11141l10010,11141e" filled="false" stroked="true" strokeweight=".563pt" strokecolor="#ffffff">
                <v:path arrowok="t"/>
              </v:shape>
              <v:shape style="position:absolute;left:10010;top:11077;width:64;height:64" coordorigin="10010,11077" coordsize="64,64" path="m10073,11077l10010,11141e" filled="false" stroked="true" strokeweight=".563pt" strokecolor="#ffffff">
                <v:path arrowok="t"/>
              </v:shape>
            </v:group>
            <v:group style="position:absolute;left:9721;top:11145;width:353;height:353" coordorigin="9721,11145" coordsize="353,353">
              <v:shape style="position:absolute;left:9721;top:11145;width:353;height:353" coordorigin="9721,11145" coordsize="353,353" path="m10073,11145l9721,11497e" filled="false" stroked="true" strokeweight=".563pt" strokecolor="#ffffff">
                <v:path arrowok="t"/>
              </v:shape>
            </v:group>
            <v:group style="position:absolute;left:9754;top:11211;width:320;height:320" coordorigin="9754,11211" coordsize="320,320">
              <v:shape style="position:absolute;left:9754;top:11211;width:320;height:320" coordorigin="9754,11211" coordsize="320,320" path="m10073,11211l9754,11530e" filled="false" stroked="true" strokeweight=".563pt" strokecolor="#ffffff">
                <v:path arrowok="t"/>
              </v:shape>
            </v:group>
            <v:group style="position:absolute;left:9786;top:11276;width:287;height:287" coordorigin="9786,11276" coordsize="287,287">
              <v:shape style="position:absolute;left:9786;top:11276;width:287;height:287" coordorigin="9786,11276" coordsize="287,287" path="m10073,11276l9786,11563e" filled="false" stroked="true" strokeweight=".563pt" strokecolor="#ffffff">
                <v:path arrowok="t"/>
              </v:shape>
            </v:group>
            <v:group style="position:absolute;left:9819;top:11342;width:254;height:254" coordorigin="9819,11342" coordsize="254,254">
              <v:shape style="position:absolute;left:9819;top:11342;width:254;height:254" coordorigin="9819,11342" coordsize="254,254" path="m10073,11342l9819,11596e" filled="false" stroked="true" strokeweight=".563pt" strokecolor="#ffffff">
                <v:path arrowok="t"/>
              </v:shape>
            </v:group>
            <v:group style="position:absolute;left:9853;top:11410;width:221;height:221" coordorigin="9853,11410" coordsize="221,221">
              <v:shape style="position:absolute;left:9853;top:11410;width:221;height:221" coordorigin="9853,11410" coordsize="221,221" path="m10073,11410l9853,11630e" filled="false" stroked="true" strokeweight=".563pt" strokecolor="#ffffff">
                <v:path arrowok="t"/>
              </v:shape>
            </v:group>
            <v:group style="position:absolute;left:9886;top:11475;width:188;height:188" coordorigin="9886,11475" coordsize="188,188">
              <v:shape style="position:absolute;left:9886;top:11475;width:188;height:188" coordorigin="9886,11475" coordsize="188,188" path="m10073,11475l9886,11663e" filled="false" stroked="true" strokeweight=".563pt" strokecolor="#ffffff">
                <v:path arrowok="t"/>
              </v:shape>
            </v:group>
            <v:group style="position:absolute;left:9919;top:11541;width:155;height:155" coordorigin="9919,11541" coordsize="155,155">
              <v:shape style="position:absolute;left:9919;top:11541;width:155;height:155" coordorigin="9919,11541" coordsize="155,155" path="m10073,11541l9919,11696e" filled="false" stroked="true" strokeweight=".563pt" strokecolor="#ffffff">
                <v:path arrowok="t"/>
              </v:shape>
            </v:group>
            <v:group style="position:absolute;left:9952;top:11607;width:122;height:122" coordorigin="9952,11607" coordsize="122,122">
              <v:shape style="position:absolute;left:9952;top:11607;width:122;height:122" coordorigin="9952,11607" coordsize="122,122" path="m10073,11607l9952,11729e" filled="false" stroked="true" strokeweight=".563pt" strokecolor="#ffffff">
                <v:path arrowok="t"/>
              </v:shape>
            </v:group>
            <v:group style="position:absolute;left:9985;top:11674;width:88;height:88" coordorigin="9985,11674" coordsize="88,88">
              <v:shape style="position:absolute;left:9985;top:11674;width:88;height:88" coordorigin="9985,11674" coordsize="88,88" path="m10073,11674l9985,11762e" filled="false" stroked="true" strokeweight=".563pt" strokecolor="#ffffff">
                <v:path arrowok="t"/>
              </v:shape>
            </v:group>
            <v:group style="position:absolute;left:10018;top:11740;width:56;height:56" coordorigin="10018,11740" coordsize="56,56">
              <v:shape style="position:absolute;left:10018;top:11740;width:56;height:56" coordorigin="10018,11740" coordsize="56,56" path="m10073,11740l10018,11795e" filled="false" stroked="true" strokeweight=".563pt" strokecolor="#ffffff">
                <v:path arrowok="t"/>
              </v:shape>
            </v:group>
            <v:group style="position:absolute;left:10051;top:11806;width:23;height:23" coordorigin="10051,11806" coordsize="23,23">
              <v:shape style="position:absolute;left:10051;top:11806;width:23;height:23" coordorigin="10051,11806" coordsize="23,23" path="m10073,11806l10051,11828e" filled="false" stroked="true" strokeweight=".563pt" strokecolor="#ffffff">
                <v:path arrowok="t"/>
              </v:shape>
            </v:group>
            <v:group style="position:absolute;left:9362;top:8444;width:2967;height:3608" coordorigin="9362,8444" coordsize="2967,3608">
              <v:shape style="position:absolute;left:9362;top:8444;width:2967;height:3608" coordorigin="9362,8444" coordsize="2967,3608" path="m12058,8444l9362,11140,10274,12051,10363,12016,10465,11973,10577,11923,10698,11863,10827,11794,10960,11716,11097,11627,11235,11529,11372,11420,11508,11300,11639,11169,11764,11026,11881,10871,11989,10704,12085,10524,12168,10331,12236,10124,12287,9904,12318,9669,12329,9420,12329,8715,12058,8444xe" filled="true" fillcolor="#e8e8e8" stroked="false">
                <v:path arrowok="t"/>
                <v:fill type="solid"/>
              </v:shape>
              <v:shape style="position:absolute;left:5414;top:7809;width:6915;height:4431" type="#_x0000_t75" stroked="false">
                <v:imagedata r:id="rId5" o:title=""/>
              </v:shape>
            </v:group>
            <v:group style="position:absolute;left:10388;top:4083;width:4506;height:5473" coordorigin="10388,4083" coordsize="4506,5473">
              <v:shape style="position:absolute;left:10388;top:4083;width:4506;height:5473" coordorigin="10388,4083" coordsize="4506,5473" path="m12641,4083l12241,4356,12131,4429,12029,4494,11934,4551,11845,4601,11759,4645,11675,4683,11591,4717,11505,4745,11416,4770,11323,4792,11222,4811,11114,4829,10995,4845,10865,4860,10388,4908,10388,6860,10392,7013,10404,7162,10424,7305,10451,7442,10484,7575,10524,7702,10570,7824,10621,7942,10678,8054,10739,8161,10804,8264,10873,8362,10945,8456,11021,8545,11099,8630,11179,8710,11260,8786,11343,8858,11427,8926,11511,8990,11731,9150,11791,9193,11846,9232,11897,9266,11990,9324,12076,9371,12162,9410,12254,9445,12361,9478,12421,9496,12487,9514,12641,9555,12652,9552,12718,9532,12802,9503,12925,9456,13027,9414,13139,9363,13261,9303,13389,9234,13522,9156,13659,9068,13797,8970,13935,8861,14070,8741,14202,8610,14327,8467,14445,8312,14553,8144,14649,7964,14732,7771,14800,7564,14851,7344,14883,7109,14894,6860,14894,6155,13085,4350,13040,4326,12995,4302,12906,4251,12817,4198,12728,4141,12684,4112,12641,4083xe" filled="true" fillcolor="#ffffff" stroked="false">
                <v:path arrowok="t"/>
                <v:fill type="solid"/>
              </v:shape>
              <v:shape style="position:absolute;left:9172;top:7427;width:1796;height:2071" type="#_x0000_t75" stroked="false">
                <v:imagedata r:id="rId6" o:title=""/>
              </v:shape>
            </v:group>
            <v:group style="position:absolute;left:8834;top:8517;width:2487;height:2487" coordorigin="8834,8517" coordsize="2487,2487">
              <v:shape style="position:absolute;left:8834;top:8517;width:2487;height:2487" coordorigin="8834,8517" coordsize="2487,2487" path="m10078,8517l9976,8521,9876,8533,9779,8553,9685,8580,9594,8615,9506,8656,9423,8703,9343,8757,9268,8816,9198,8881,9134,8951,9074,9026,9021,9105,8973,9189,8932,9276,8898,9367,8870,9462,8851,9559,8838,9658,8834,9760,8837,9843,8845,9923,8858,10002,8876,10080,8898,10155,8926,10228,8957,10299,8993,10368,9033,10434,9077,10498,9125,10558,9177,10616,9232,10670,9290,10721,9352,10768,9416,10812,9484,10852,9554,10887,9627,10919,9702,10946,9778,10967,9855,10984,9915,10993,9975,11000,10036,11003,10078,11004,10180,11000,10279,10988,10377,10968,10471,10940,10562,10906,10649,10865,10733,10818,10812,10764,10887,10705,10957,10640,11022,10570,11081,10495,11135,10415,11182,10332,11223,10244,11258,10153,11285,10059,11305,9962,11317,9862,11321,9760,11321,9748,11319,9686,11314,9626,11306,9566,11291,9487,11271,9411,11233,9300,11202,9228,11167,9159,11127,9093,11084,9030,11037,8969,10986,8911,10932,8857,10875,8806,10814,8759,10751,8715,10685,8675,10616,8639,10545,8608,10472,8581,10397,8558,10319,8540,10240,8528,10160,8520,10078,8517xe" filled="true" fillcolor="#e8e8e8" stroked="false">
                <v:path arrowok="t"/>
                <v:fill type="solid"/>
              </v:shape>
              <v:shape style="position:absolute;left:8944;top:8625;width:2264;height:2264" type="#_x0000_t75" stroked="false">
                <v:imagedata r:id="rId7" o:title=""/>
              </v:shape>
            </v:group>
            <v:group style="position:absolute;left:8944;top:8625;width:2265;height:2265" coordorigin="8944,8625" coordsize="2265,2265">
              <v:shape style="position:absolute;left:8944;top:8625;width:2265;height:2265" coordorigin="8944,8625" coordsize="2265,2265" path="m10076,8625l9984,8628,9893,8639,9804,8658,9719,8682,9636,8714,9556,8751,9480,8794,9408,8843,9340,8897,9276,8956,9217,9020,9163,9088,9114,9160,9071,9236,9033,9316,9002,9399,8977,9485,8959,9573,8948,9664,8944,9757,8948,9850,8959,9940,8977,10029,9002,10115,9033,10197,9071,10277,9114,10353,9163,10425,9217,10494,9276,10557,9340,10616,9408,10670,9480,10719,9556,10763,9636,10800,9719,10831,9804,10856,9893,10874,9984,10885,10076,10889,10169,10885,10260,10874,10348,10856,10434,10831,10517,10800,10597,10763,10673,10719,10745,10670,10813,10616,10877,10557,10936,10494,10990,10425,11039,10353,11082,10277,11120,10197,11151,10115,11176,10029,11194,9940,11205,9850,11208,9757,11205,9664,11194,9573,11176,9485,11151,9399,11120,9316,11082,9236,11039,9160,10990,9088,10936,9020,10877,8956,10813,8897,10745,8843,10673,8794,10597,8751,10517,8714,10434,8682,10348,8658,10260,8639,10169,8628,10076,8625xe" filled="true" fillcolor="#000000" stroked="false">
                <v:path arrowok="t"/>
                <v:fill type="solid"/>
              </v:shape>
              <v:shape style="position:absolute;left:9075;top:8758;width:2006;height:2006" type="#_x0000_t75" stroked="false">
                <v:imagedata r:id="rId8" o:title=""/>
              </v:shape>
            </v:group>
            <v:group style="position:absolute;left:9607;top:9278;width:1715;height:1726" coordorigin="9607,9278" coordsize="1715,1726">
              <v:shape style="position:absolute;left:9607;top:9278;width:1715;height:1726" coordorigin="9607,9278" coordsize="1715,1726" path="m11224,9278l9607,10911,9623,10918,9641,10925,9702,10946,9778,10967,9855,10984,9915,10993,9975,11000,10036,11003,10078,11004,10180,11000,10279,10988,10377,10968,10471,10940,10562,10906,10649,10865,10733,10817,10812,10763,10887,10703,10957,10638,11022,10567,11081,10492,11135,10412,11182,10327,11223,10239,11258,10146,11285,10051,11305,9952,11317,9850,11321,9746,11321,9726,11318,9665,11311,9605,11303,9545,11286,9467,11265,9391,11239,9315,11224,9278xe" filled="true" fillcolor="#d7d7d7" stroked="false">
                <v:path arrowok="t"/>
                <v:fill type="solid"/>
              </v:shape>
            </v:group>
            <v:group style="position:absolute;left:9701;top:9364;width:1508;height:1525" coordorigin="9701,9364" coordsize="1508,1525">
              <v:shape style="position:absolute;left:9701;top:9364;width:1508;height:1525" coordorigin="9701,9364" coordsize="1508,1525" path="m11139,9364l9701,10825,9720,10832,9738,10838,9815,10859,9893,10874,9953,10882,10014,10887,10076,10889,10169,10885,10260,10874,10348,10856,10434,10831,10517,10800,10597,10762,10673,10718,10745,10669,10813,10615,10877,10555,10936,10490,10990,10421,11039,10348,11082,10270,11119,10189,11151,10105,11175,10017,11194,9926,11205,9833,11208,9737,11208,9717,11204,9655,11197,9595,11187,9535,11169,9458,11145,9383,11139,9364xe" filled="true" fillcolor="#264c91" stroked="false">
                <v:path arrowok="t"/>
                <v:fill type="solid"/>
              </v:shape>
            </v:group>
            <v:group style="position:absolute;left:9701;top:9364;width:1508;height:1525" coordorigin="9701,9364" coordsize="1508,1525">
              <v:shape style="position:absolute;left:9701;top:9364;width:1508;height:1525" coordorigin="9701,9364" coordsize="1508,1525" path="m11139,9364l9701,10825,9720,10832,9738,10838,9815,10859,9893,10874,9953,10882,10014,10887,10076,10889,10169,10885,10260,10874,10348,10856,10434,10831,10517,10800,10597,10762,10673,10718,10745,10669,10813,10615,10877,10555,10936,10490,10990,10421,11039,10348,11082,10270,11119,10189,11151,10105,11175,10017,11194,9926,11205,9833,11208,9737,11208,9717,11204,9655,11197,9595,11187,9535,11169,9458,11145,9383,11139,9364xe" filled="true" fillcolor="#000000" stroked="false">
                <v:path arrowok="t"/>
                <v:fill type="solid"/>
              </v:shape>
            </v:group>
            <v:group style="position:absolute;left:9782;top:9465;width:1299;height:1298" coordorigin="9782,9465" coordsize="1299,1298">
              <v:shape style="position:absolute;left:9782;top:9465;width:1299;height:1298" coordorigin="9782,9465" coordsize="1299,1298" path="m11036,9465l9782,10719,9799,10724,9817,10729,9876,10743,9937,10753,10017,10761,10078,10763,10160,10760,10240,10750,10319,10734,10395,10712,10468,10684,10539,10651,10606,10612,10670,10568,10730,10520,10787,10467,10839,10410,10887,10349,10930,10283,10968,10215,11002,10143,11029,10068,11051,9990,11067,9909,11077,9827,11080,9742,11080,9722,11074,9644,11065,9583,11052,9523,11036,9465xe" filled="true" fillcolor="#f5f5f5" stroked="false">
                <v:path arrowok="t"/>
                <v:fill type="solid"/>
              </v:shape>
              <v:shape style="position:absolute;left:9419;top:9084;width:1374;height:1374" type="#_x0000_t75" stroked="false">
                <v:imagedata r:id="rId9" o:title=""/>
              </v:shape>
            </v:group>
            <v:group style="position:absolute;left:9464;top:9147;width:1228;height:1228" coordorigin="9464,9147" coordsize="1228,1228">
              <v:shape style="position:absolute;left:9464;top:9147;width:1228;height:1228" coordorigin="9464,9147" coordsize="1228,1228" path="m10078,9147l9978,9155,9884,9178,9796,9215,9715,9265,9644,9326,9582,9398,9532,9478,9495,9566,9472,9661,9464,9760,9466,9811,9482,9908,9512,9999,9556,10084,9613,10160,9680,10226,9757,10282,9843,10326,9937,10356,10037,10372,10089,10374,10109,10373,10129,10372,10690,9800,10691,9781,10692,9760,10689,9710,10674,9613,10643,9521,10600,9437,10544,9361,10477,9294,10401,9239,10317,9195,10225,9164,10128,9149,10078,9147xe" filled="true" fillcolor="#e8e8e8" stroked="false">
                <v:path arrowok="t"/>
                <v:fill type="solid"/>
              </v:shape>
            </v:group>
            <v:group style="position:absolute;left:10147;top:9812;width:543;height:559" coordorigin="10147,9812" coordsize="543,559">
              <v:shape style="position:absolute;left:10147;top:9812;width:543;height:559" coordorigin="10147,9812" coordsize="543,559" path="m10689,9812l10147,10370,10167,10368,10187,10364,10246,10351,10326,10322,10393,10287,10456,10244,10512,10192,10563,10134,10608,10067,10645,9994,10668,9931,10681,9872,10689,9812xe" filled="true" fillcolor="#ffffff" stroked="false">
                <v:path arrowok="t"/>
                <v:fill type="solid"/>
              </v:shape>
              <v:shape style="position:absolute;left:9505;top:9188;width:1145;height:1145" type="#_x0000_t75" stroked="false">
                <v:imagedata r:id="rId10" o:title=""/>
              </v:shape>
              <v:shape style="position:absolute;left:8915;top:9245;width:1692;height:1692" type="#_x0000_t75" stroked="false">
                <v:imagedata r:id="rId11" o:title=""/>
              </v:shape>
              <v:shape style="position:absolute;left:9942;top:9530;width:271;height:462" type="#_x0000_t75" stroked="false">
                <v:imagedata r:id="rId12" o:title=""/>
              </v:shape>
            </v:group>
            <v:group style="position:absolute;left:11037;top:9063;width:402;height:401" coordorigin="11037,9063" coordsize="402,401">
              <v:shape style="position:absolute;left:11037;top:9063;width:402;height:401" coordorigin="11037,9063" coordsize="402,401" path="m11227,9063l11162,9078,11108,9112,11066,9161,11042,9224,11037,9272,11039,9294,11060,9357,11099,9408,11153,9445,11218,9463,11242,9464,11265,9463,11328,9443,11381,9404,11418,9351,11437,9287,11438,9264,11438,9251,11423,9187,11388,9133,11338,9092,11275,9068,11227,9063xe" filled="true" fillcolor="#f5f5f5" stroked="false">
                <v:path arrowok="t"/>
                <v:fill type="solid"/>
              </v:shape>
              <v:shape style="position:absolute;left:11108;top:9059;width:376;height:298" type="#_x0000_t75" stroked="false">
                <v:imagedata r:id="rId13" o:title=""/>
              </v:shape>
            </v:group>
            <v:group style="position:absolute;left:14560;top:5945;width:1280;height:1280" coordorigin="14560,5945" coordsize="1280,1280">
              <v:shape style="position:absolute;left:14560;top:5945;width:1280;height:1280" coordorigin="14560,5945" coordsize="1280,1280" path="m14560,5945l15839,7224e" filled="false" stroked="true" strokeweight=".563pt" strokecolor="#e8e8e8">
                <v:path arrowok="t"/>
              </v:shape>
            </v:group>
            <v:group style="position:absolute;left:14501;top:6003;width:1338;height:1338" coordorigin="14501,6003" coordsize="1338,1338">
              <v:shape style="position:absolute;left:14501;top:6003;width:1338;height:1338" coordorigin="14501,6003" coordsize="1338,1338" path="m14501,6003l15839,7340e" filled="false" stroked="true" strokeweight=".563pt" strokecolor="#e8e8e8">
                <v:path arrowok="t"/>
              </v:shape>
            </v:group>
            <v:group style="position:absolute;left:14443;top:6061;width:1396;height:1396" coordorigin="14443,6061" coordsize="1396,1396">
              <v:shape style="position:absolute;left:14443;top:6061;width:1396;height:1396" coordorigin="14443,6061" coordsize="1396,1396" path="m14443,6061l15839,7457e" filled="false" stroked="true" strokeweight=".563pt" strokecolor="#e8e8e8">
                <v:path arrowok="t"/>
              </v:shape>
            </v:group>
            <v:group style="position:absolute;left:14385;top:6120;width:1454;height:1454" coordorigin="14385,6120" coordsize="1454,1454">
              <v:shape style="position:absolute;left:14385;top:6120;width:1454;height:1454" coordorigin="14385,6120" coordsize="1454,1454" path="m14385,6120l15839,7573e" filled="false" stroked="true" strokeweight=".563pt" strokecolor="#e8e8e8">
                <v:path arrowok="t"/>
              </v:shape>
            </v:group>
            <v:group style="position:absolute;left:14327;top:6178;width:1512;height:1512" coordorigin="14327,6178" coordsize="1512,1512">
              <v:shape style="position:absolute;left:14327;top:6178;width:1512;height:1512" coordorigin="14327,6178" coordsize="1512,1512" path="m14327,6178l15839,7690e" filled="false" stroked="true" strokeweight=".563pt" strokecolor="#e8e8e8">
                <v:path arrowok="t"/>
              </v:shape>
            </v:group>
            <v:group style="position:absolute;left:14268;top:6237;width:1571;height:1571" coordorigin="14268,6237" coordsize="1571,1571">
              <v:shape style="position:absolute;left:14268;top:6237;width:1571;height:1571" coordorigin="14268,6237" coordsize="1571,1571" path="m14268,6237l15839,7808e" filled="false" stroked="true" strokeweight=".563pt" strokecolor="#e8e8e8">
                <v:path arrowok="t"/>
              </v:shape>
            </v:group>
            <v:group style="position:absolute;left:14209;top:6295;width:1630;height:1630" coordorigin="14209,6295" coordsize="1630,1630">
              <v:shape style="position:absolute;left:14209;top:6295;width:1630;height:1630" coordorigin="14209,6295" coordsize="1630,1630" path="m14209,6295l15839,7924e" filled="false" stroked="true" strokeweight=".563pt" strokecolor="#e8e8e8">
                <v:path arrowok="t"/>
              </v:shape>
            </v:group>
            <v:group style="position:absolute;left:14151;top:6353;width:1688;height:1688" coordorigin="14151,6353" coordsize="1688,1688">
              <v:shape style="position:absolute;left:14151;top:6353;width:1688;height:1688" coordorigin="14151,6353" coordsize="1688,1688" path="m14151,6353l15839,8041e" filled="false" stroked="true" strokeweight=".563pt" strokecolor="#e8e8e8">
                <v:path arrowok="t"/>
              </v:shape>
            </v:group>
            <v:group style="position:absolute;left:14093;top:6412;width:1694;height:1694" coordorigin="14093,6412" coordsize="1694,1694">
              <v:shape style="position:absolute;left:14093;top:6412;width:1694;height:1694" coordorigin="14093,6412" coordsize="1694,1694" path="m14093,6412l15787,8105e" filled="false" stroked="true" strokeweight=".563pt" strokecolor="#e8e8e8">
                <v:path arrowok="t"/>
              </v:shape>
            </v:group>
            <v:group style="position:absolute;left:14034;top:6471;width:1694;height:1694" coordorigin="14034,6471" coordsize="1694,1694">
              <v:shape style="position:absolute;left:14034;top:6471;width:1694;height:1694" coordorigin="14034,6471" coordsize="1694,1694" path="m14034,6471l15728,8164e" filled="false" stroked="true" strokeweight=".563pt" strokecolor="#e8e8e8">
                <v:path arrowok="t"/>
              </v:shape>
            </v:group>
            <v:group style="position:absolute;left:13976;top:6529;width:1694;height:1694" coordorigin="13976,6529" coordsize="1694,1694">
              <v:shape style="position:absolute;left:13976;top:6529;width:1694;height:1694" coordorigin="13976,6529" coordsize="1694,1694" path="m13976,6529l15669,8223e" filled="false" stroked="true" strokeweight=".563pt" strokecolor="#e8e8e8">
                <v:path arrowok="t"/>
              </v:shape>
            </v:group>
            <v:group style="position:absolute;left:13917;top:6587;width:1694;height:1694" coordorigin="13917,6587" coordsize="1694,1694">
              <v:shape style="position:absolute;left:13917;top:6587;width:1694;height:1694" coordorigin="13917,6587" coordsize="1694,1694" path="m13917,6587l15611,8281e" filled="false" stroked="true" strokeweight=".563pt" strokecolor="#e8e8e8">
                <v:path arrowok="t"/>
              </v:shape>
            </v:group>
            <v:group style="position:absolute;left:13859;top:6645;width:1694;height:1694" coordorigin="13859,6645" coordsize="1694,1694">
              <v:shape style="position:absolute;left:13859;top:6645;width:1694;height:1694" coordorigin="13859,6645" coordsize="1694,1694" path="m13859,6645l15553,8339e" filled="false" stroked="true" strokeweight=".563pt" strokecolor="#e8e8e8">
                <v:path arrowok="t"/>
              </v:shape>
            </v:group>
            <v:group style="position:absolute;left:13800;top:6704;width:1694;height:1694" coordorigin="13800,6704" coordsize="1694,1694">
              <v:shape style="position:absolute;left:13800;top:6704;width:1694;height:1694" coordorigin="13800,6704" coordsize="1694,1694" path="m13800,6704l15494,8398e" filled="false" stroked="true" strokeweight=".563pt" strokecolor="#e8e8e8">
                <v:path arrowok="t"/>
              </v:shape>
            </v:group>
            <v:group style="position:absolute;left:13742;top:6763;width:1694;height:1694" coordorigin="13742,6763" coordsize="1694,1694">
              <v:shape style="position:absolute;left:13742;top:6763;width:1694;height:1694" coordorigin="13742,6763" coordsize="1694,1694" path="m13742,6763l15436,8456e" filled="false" stroked="true" strokeweight=".563pt" strokecolor="#e8e8e8">
                <v:path arrowok="t"/>
              </v:shape>
            </v:group>
            <v:group style="position:absolute;left:13684;top:6821;width:1694;height:1694" coordorigin="13684,6821" coordsize="1694,1694">
              <v:shape style="position:absolute;left:13684;top:6821;width:1694;height:1694" coordorigin="13684,6821" coordsize="1694,1694" path="m13684,6821l15377,8515e" filled="false" stroked="true" strokeweight=".563pt" strokecolor="#e8e8e8">
                <v:path arrowok="t"/>
              </v:shape>
            </v:group>
            <v:group style="position:absolute;left:12692;top:7812;width:1694;height:1694" coordorigin="12692,7812" coordsize="1694,1694">
              <v:shape style="position:absolute;left:12692;top:7812;width:1694;height:1694" coordorigin="12692,7812" coordsize="1694,1694" path="m12692,7812l14386,9506e" filled="false" stroked="true" strokeweight=".563pt" strokecolor="#e8e8e8">
                <v:path arrowok="t"/>
              </v:shape>
            </v:group>
            <v:group style="position:absolute;left:12634;top:7870;width:1694;height:1694" coordorigin="12634,7870" coordsize="1694,1694">
              <v:shape style="position:absolute;left:12634;top:7870;width:1694;height:1694" coordorigin="12634,7870" coordsize="1694,1694" path="m12634,7870l14328,9564e" filled="false" stroked="true" strokeweight=".563pt" strokecolor="#e8e8e8">
                <v:path arrowok="t"/>
              </v:shape>
            </v:group>
            <v:group style="position:absolute;left:12576;top:7929;width:1694;height:1694" coordorigin="12576,7929" coordsize="1694,1694">
              <v:shape style="position:absolute;left:12576;top:7929;width:1694;height:1694" coordorigin="12576,7929" coordsize="1694,1694" path="m12576,7929l14270,9622e" filled="false" stroked="true" strokeweight=".563pt" strokecolor="#e8e8e8">
                <v:path arrowok="t"/>
              </v:shape>
            </v:group>
            <v:group style="position:absolute;left:12518;top:7987;width:1694;height:1694" coordorigin="12518,7987" coordsize="1694,1694">
              <v:shape style="position:absolute;left:12518;top:7987;width:1694;height:1694" coordorigin="12518,7987" coordsize="1694,1694" path="m12518,7987l14211,9681e" filled="false" stroked="true" strokeweight=".563pt" strokecolor="#e8e8e8">
                <v:path arrowok="t"/>
              </v:shape>
            </v:group>
            <v:group style="position:absolute;left:12460;top:8045;width:1694;height:1694" coordorigin="12460,8045" coordsize="1694,1694">
              <v:shape style="position:absolute;left:12460;top:8045;width:1694;height:1694" coordorigin="12460,8045" coordsize="1694,1694" path="m12460,8045l14153,9739e" filled="false" stroked="true" strokeweight=".563pt" strokecolor="#e8e8e8">
                <v:path arrowok="t"/>
              </v:shape>
            </v:group>
            <v:group style="position:absolute;left:12400;top:8104;width:1694;height:1694" coordorigin="12400,8104" coordsize="1694,1694">
              <v:shape style="position:absolute;left:12400;top:8104;width:1694;height:1694" coordorigin="12400,8104" coordsize="1694,1694" path="m12400,8104l14094,9798e" filled="false" stroked="true" strokeweight=".563pt" strokecolor="#e8e8e8">
                <v:path arrowok="t"/>
              </v:shape>
            </v:group>
            <v:group style="position:absolute;left:12342;top:8162;width:1694;height:1694" coordorigin="12342,8162" coordsize="1694,1694">
              <v:shape style="position:absolute;left:12342;top:8162;width:1694;height:1694" coordorigin="12342,8162" coordsize="1694,1694" path="m12342,8162l14036,9856e" filled="false" stroked="true" strokeweight=".563pt" strokecolor="#e8e8e8">
                <v:path arrowok="t"/>
              </v:shape>
            </v:group>
            <v:group style="position:absolute;left:12284;top:8221;width:1694;height:1694" coordorigin="12284,8221" coordsize="1694,1694">
              <v:shape style="position:absolute;left:12284;top:8221;width:1694;height:1694" coordorigin="12284,8221" coordsize="1694,1694" path="m12284,8221l13978,9914e" filled="false" stroked="true" strokeweight=".563pt" strokecolor="#e8e8e8">
                <v:path arrowok="t"/>
              </v:shape>
            </v:group>
            <v:group style="position:absolute;left:12226;top:8279;width:1694;height:1694" coordorigin="12226,8279" coordsize="1694,1694">
              <v:shape style="position:absolute;left:12226;top:8279;width:1694;height:1694" coordorigin="12226,8279" coordsize="1694,1694" path="m12226,8279l13920,9972e" filled="false" stroked="true" strokeweight=".563pt" strokecolor="#e8e8e8">
                <v:path arrowok="t"/>
              </v:shape>
            </v:group>
            <v:group style="position:absolute;left:12167;top:8338;width:1694;height:1694" coordorigin="12167,8338" coordsize="1694,1694">
              <v:shape style="position:absolute;left:12167;top:8338;width:1694;height:1694" coordorigin="12167,8338" coordsize="1694,1694" path="m12167,8338l13860,10032e" filled="false" stroked="true" strokeweight=".563pt" strokecolor="#e8e8e8">
                <v:path arrowok="t"/>
              </v:shape>
            </v:group>
            <v:group style="position:absolute;left:12108;top:8396;width:1694;height:1694" coordorigin="12108,8396" coordsize="1694,1694">
              <v:shape style="position:absolute;left:12108;top:8396;width:1694;height:1694" coordorigin="12108,8396" coordsize="1694,1694" path="m12108,8396l13802,10090e" filled="false" stroked="true" strokeweight=".563pt" strokecolor="#e8e8e8">
                <v:path arrowok="t"/>
              </v:shape>
            </v:group>
            <v:group style="position:absolute;left:12050;top:8454;width:1694;height:1694" coordorigin="12050,8454" coordsize="1694,1694">
              <v:shape style="position:absolute;left:12050;top:8454;width:1694;height:1694" coordorigin="12050,8454" coordsize="1694,1694" path="m12050,8454l13744,10148e" filled="false" stroked="true" strokeweight=".563pt" strokecolor="#e8e8e8">
                <v:path arrowok="t"/>
              </v:shape>
            </v:group>
            <v:group style="position:absolute;left:11992;top:8512;width:1694;height:1694" coordorigin="11992,8512" coordsize="1694,1694">
              <v:shape style="position:absolute;left:11992;top:8512;width:1694;height:1694" coordorigin="11992,8512" coordsize="1694,1694" path="m11992,8512l13686,10206e" filled="false" stroked="true" strokeweight=".563pt" strokecolor="#e8e8e8">
                <v:path arrowok="t"/>
              </v:shape>
            </v:group>
            <v:group style="position:absolute;left:13625;top:6879;width:1694;height:1694" coordorigin="13625,6879" coordsize="1694,1694">
              <v:shape style="position:absolute;left:13625;top:6879;width:1694;height:1694" coordorigin="13625,6879" coordsize="1694,1694" path="m13625,6879l15319,8573e" filled="false" stroked="true" strokeweight=".563pt" strokecolor="#e8e8e8">
                <v:path arrowok="t"/>
              </v:shape>
            </v:group>
            <v:group style="position:absolute;left:13567;top:6937;width:1694;height:1694" coordorigin="13567,6937" coordsize="1694,1694">
              <v:shape style="position:absolute;left:13567;top:6937;width:1694;height:1694" coordorigin="13567,6937" coordsize="1694,1694" path="m13567,6937l15261,8631e" filled="false" stroked="true" strokeweight=".563pt" strokecolor="#e8e8e8">
                <v:path arrowok="t"/>
              </v:shape>
            </v:group>
            <v:group style="position:absolute;left:13509;top:6995;width:1694;height:1694" coordorigin="13509,6995" coordsize="1694,1694">
              <v:shape style="position:absolute;left:13509;top:6995;width:1694;height:1694" coordorigin="13509,6995" coordsize="1694,1694" path="m13509,6995l15203,8689e" filled="false" stroked="true" strokeweight=".563pt" strokecolor="#e8e8e8">
                <v:path arrowok="t"/>
              </v:shape>
            </v:group>
            <v:group style="position:absolute;left:13451;top:7054;width:1694;height:1694" coordorigin="13451,7054" coordsize="1694,1694">
              <v:shape style="position:absolute;left:13451;top:7054;width:1694;height:1694" coordorigin="13451,7054" coordsize="1694,1694" path="m13451,7054l15145,8747e" filled="false" stroked="true" strokeweight=".563pt" strokecolor="#e8e8e8">
                <v:path arrowok="t"/>
              </v:shape>
            </v:group>
            <v:group style="position:absolute;left:13393;top:7112;width:1694;height:1694" coordorigin="13393,7112" coordsize="1694,1694">
              <v:shape style="position:absolute;left:13393;top:7112;width:1694;height:1694" coordorigin="13393,7112" coordsize="1694,1694" path="m13393,7112l15086,8806e" filled="false" stroked="true" strokeweight=".563pt" strokecolor="#e8e8e8">
                <v:path arrowok="t"/>
              </v:shape>
            </v:group>
            <v:group style="position:absolute;left:13334;top:7171;width:1694;height:1694" coordorigin="13334,7171" coordsize="1694,1694">
              <v:shape style="position:absolute;left:13334;top:7171;width:1694;height:1694" coordorigin="13334,7171" coordsize="1694,1694" path="m13334,7171l15027,8865e" filled="false" stroked="true" strokeweight=".563pt" strokecolor="#e8e8e8">
                <v:path arrowok="t"/>
              </v:shape>
            </v:group>
            <v:group style="position:absolute;left:13275;top:7229;width:1694;height:1694" coordorigin="13275,7229" coordsize="1694,1694">
              <v:shape style="position:absolute;left:13275;top:7229;width:1694;height:1694" coordorigin="13275,7229" coordsize="1694,1694" path="m13275,7229l14969,8923e" filled="false" stroked="true" strokeweight=".563pt" strokecolor="#e8e8e8">
                <v:path arrowok="t"/>
              </v:shape>
            </v:group>
            <v:group style="position:absolute;left:13217;top:7287;width:1694;height:1694" coordorigin="13217,7287" coordsize="1694,1694">
              <v:shape style="position:absolute;left:13217;top:7287;width:1694;height:1694" coordorigin="13217,7287" coordsize="1694,1694" path="m13217,7287l14911,8981e" filled="false" stroked="true" strokeweight=".563pt" strokecolor="#e8e8e8">
                <v:path arrowok="t"/>
              </v:shape>
            </v:group>
            <v:group style="position:absolute;left:13159;top:7346;width:1694;height:1694" coordorigin="13159,7346" coordsize="1694,1694">
              <v:shape style="position:absolute;left:13159;top:7346;width:1694;height:1694" coordorigin="13159,7346" coordsize="1694,1694" path="m13159,7346l14853,9039e" filled="false" stroked="true" strokeweight=".563pt" strokecolor="#e8e8e8">
                <v:path arrowok="t"/>
              </v:shape>
            </v:group>
            <v:group style="position:absolute;left:13100;top:7405;width:1694;height:1694" coordorigin="13100,7405" coordsize="1694,1694">
              <v:shape style="position:absolute;left:13100;top:7405;width:1694;height:1694" coordorigin="13100,7405" coordsize="1694,1694" path="m13100,7405l14793,9098e" filled="false" stroked="true" strokeweight=".563pt" strokecolor="#e8e8e8">
                <v:path arrowok="t"/>
              </v:shape>
            </v:group>
            <v:group style="position:absolute;left:13042;top:7463;width:1694;height:1694" coordorigin="13042,7463" coordsize="1694,1694">
              <v:shape style="position:absolute;left:13042;top:7463;width:1694;height:1694" coordorigin="13042,7463" coordsize="1694,1694" path="m13042,7463l14735,9157e" filled="false" stroked="true" strokeweight=".563pt" strokecolor="#e8e8e8">
                <v:path arrowok="t"/>
              </v:shape>
            </v:group>
            <v:group style="position:absolute;left:12983;top:7521;width:1694;height:1694" coordorigin="12983,7521" coordsize="1694,1694">
              <v:shape style="position:absolute;left:12983;top:7521;width:1694;height:1694" coordorigin="12983,7521" coordsize="1694,1694" path="m12983,7521l14677,9215e" filled="false" stroked="true" strokeweight=".563pt" strokecolor="#e8e8e8">
                <v:path arrowok="t"/>
              </v:shape>
            </v:group>
            <v:group style="position:absolute;left:12925;top:7579;width:1694;height:1694" coordorigin="12925,7579" coordsize="1694,1694">
              <v:shape style="position:absolute;left:12925;top:7579;width:1694;height:1694" coordorigin="12925,7579" coordsize="1694,1694" path="m12925,7579l14619,9273e" filled="false" stroked="true" strokeweight=".563pt" strokecolor="#e8e8e8">
                <v:path arrowok="t"/>
              </v:shape>
            </v:group>
            <v:group style="position:absolute;left:12866;top:7639;width:1694;height:1694" coordorigin="12866,7639" coordsize="1694,1694">
              <v:shape style="position:absolute;left:12866;top:7639;width:1694;height:1694" coordorigin="12866,7639" coordsize="1694,1694" path="m12866,7639l14560,9332e" filled="false" stroked="true" strokeweight=".563pt" strokecolor="#e8e8e8">
                <v:path arrowok="t"/>
              </v:shape>
            </v:group>
            <v:group style="position:absolute;left:12808;top:7697;width:1694;height:1694" coordorigin="12808,7697" coordsize="1694,1694">
              <v:shape style="position:absolute;left:12808;top:7697;width:1694;height:1694" coordorigin="12808,7697" coordsize="1694,1694" path="m12808,7697l14502,9390e" filled="false" stroked="true" strokeweight=".563pt" strokecolor="#e8e8e8">
                <v:path arrowok="t"/>
              </v:shape>
            </v:group>
            <v:group style="position:absolute;left:12750;top:7755;width:1694;height:1694" coordorigin="12750,7755" coordsize="1694,1694">
              <v:shape style="position:absolute;left:12750;top:7755;width:1694;height:1694" coordorigin="12750,7755" coordsize="1694,1694" path="m12750,7755l14443,9449e" filled="false" stroked="true" strokeweight=".563pt" strokecolor="#e8e8e8">
                <v:path arrowok="t"/>
              </v:shape>
            </v:group>
            <v:group style="position:absolute;left:6995;top:3654;width:4979;height:2495" coordorigin="6995,3654" coordsize="4979,2495">
              <v:shape style="position:absolute;left:6995;top:3654;width:4979;height:2495" coordorigin="6995,3654" coordsize="4979,2495" path="m6995,3654l11973,3654,9486,6149,6995,3654xe" filled="false" stroked="true" strokeweight=".563pt" strokecolor="#e8e8e8">
                <v:path arrowok="t"/>
              </v:shape>
              <v:shape style="position:absolute;left:7371;top:3643;width:4278;height:2143" type="#_x0000_t75" stroked="false">
                <v:imagedata r:id="rId14" o:title=""/>
              </v:shape>
            </v:group>
            <v:group style="position:absolute;left:10388;top:4083;width:4506;height:5473" coordorigin="10388,4083" coordsize="4506,5473">
              <v:shape style="position:absolute;left:10388;top:4083;width:4506;height:5473" coordorigin="10388,4083" coordsize="4506,5473" path="m12641,4083l12241,4356,12131,4429,12029,4494,11934,4551,11845,4601,11759,4645,11675,4683,11591,4717,11505,4745,11416,4770,11323,4792,11222,4811,11114,4829,10995,4845,10865,4860,10388,4908,10388,6860,10392,7013,10404,7162,10424,7305,10451,7442,10484,7575,10524,7702,10570,7824,10621,7942,10678,8054,10739,8161,10804,8264,10873,8362,10945,8456,11021,8545,11099,8630,11179,8710,11260,8786,11343,8858,11427,8926,11511,8990,11731,9150,11791,9193,11846,9232,11897,9266,11990,9324,12076,9371,12162,9410,12254,9445,12361,9478,12421,9496,12487,9514,12641,9555,12652,9552,12718,9532,12802,9503,12925,9456,13027,9414,13139,9363,13261,9303,13389,9234,13522,9156,13659,9068,13797,8970,13935,8861,14070,8741,14202,8610,14327,8467,14445,8312,14553,8144,14649,7964,14732,7771,14800,7564,14851,7344,14883,7109,14894,6860,14894,6155,13085,4350,13040,4326,12995,4302,12906,4251,12817,4198,12728,4141,12684,4112,12641,4083xe" filled="true" fillcolor="#ffffff" stroked="false">
                <v:path arrowok="t"/>
                <v:fill type="solid"/>
              </v:shape>
            </v:group>
            <v:group style="position:absolute;left:10614;top:4354;width:2029;height:4964" coordorigin="10614,4354" coordsize="2029,4964">
              <v:shape style="position:absolute;left:10614;top:4354;width:2029;height:4964" coordorigin="10614,4354" coordsize="2029,4964" path="m12643,4354l12525,4427,12406,4496,12286,4560,12167,4619,12048,4675,11931,4726,11814,4774,11700,4818,11588,4858,11478,4895,11371,4928,11268,4959,11169,4986,11074,5011,10983,5032,10897,5052,10817,5068,10743,5083,10675,5095,10614,5106,10614,6860,10617,6977,10624,7091,10637,7204,10655,7315,10679,7424,10707,7531,10740,7635,10779,7738,10823,7838,10871,7937,10925,8033,10984,8127,11048,8219,11117,8309,11191,8396,11271,8481,11355,8564,11444,8645,11538,8724,11638,8800,11701,8846,11764,8889,11827,8930,11890,8969,11951,9005,12012,9040,12071,9072,12130,9103,12186,9131,12241,9157,12344,9204,12438,9243,12520,9275,12589,9300,12643,9318,12643,4354xe" filled="true" fillcolor="#f5f5f5" stroked="false">
                <v:path arrowok="t"/>
                <v:fill type="solid"/>
              </v:shape>
            </v:group>
            <v:group style="position:absolute;left:11511;top:5883;width:3383;height:3673" coordorigin="11511,5883" coordsize="3383,3673">
              <v:shape style="position:absolute;left:11511;top:5883;width:3383;height:3673" coordorigin="11511,5883" coordsize="3383,3673" path="m14622,5883l11511,8990,11731,9150,11791,9193,11846,9232,11897,9266,11990,9324,12076,9371,12162,9410,12254,9445,12360,9478,12421,9496,12487,9514,12641,9555,12652,9552,12718,9532,12802,9503,12925,9456,13027,9414,13139,9363,13261,9303,13389,9234,13522,9156,13659,9068,13797,8970,13935,8861,14070,8741,14202,8610,14327,8467,14445,8312,14553,8144,14649,7964,14732,7771,14800,7564,14851,7344,14883,7109,14894,6860,14894,6155,14622,5883xe" filled="true" fillcolor="#e8e8e8" stroked="false">
                <v:path arrowok="t"/>
                <v:fill type="solid"/>
              </v:shape>
            </v:group>
            <v:group style="position:absolute;left:10614;top:5100;width:34;height:34" coordorigin="10614,5100" coordsize="34,34">
              <v:shape style="position:absolute;left:10614;top:5100;width:34;height:34" coordorigin="10614,5100" coordsize="34,34" path="m10647,5100l10614,5133e" filled="false" stroked="true" strokeweight=".563pt" strokecolor="#ffffff">
                <v:path arrowok="t"/>
              </v:shape>
            </v:group>
            <v:group style="position:absolute;left:10614;top:5086;width:114;height:114" coordorigin="10614,5086" coordsize="114,114">
              <v:shape style="position:absolute;left:10614;top:5086;width:114;height:114" coordorigin="10614,5086" coordsize="114,114" path="m10727,5086l10614,5199e" filled="false" stroked="true" strokeweight=".563pt" strokecolor="#ffffff">
                <v:path arrowok="t"/>
              </v:shape>
            </v:group>
            <v:group style="position:absolute;left:10614;top:5070;width:197;height:197" coordorigin="10614,5070" coordsize="197,197">
              <v:shape style="position:absolute;left:10614;top:5070;width:197;height:197" coordorigin="10614,5070" coordsize="197,197" path="m10811,5070l10614,5267e" filled="false" stroked="true" strokeweight=".563pt" strokecolor="#ffffff">
                <v:path arrowok="t"/>
              </v:shape>
            </v:group>
            <v:group style="position:absolute;left:10614;top:5052;width:280;height:280" coordorigin="10614,5052" coordsize="280,280">
              <v:shape style="position:absolute;left:10614;top:5052;width:280;height:280" coordorigin="10614,5052" coordsize="280,280" path="m10894,5052l10614,5332e" filled="false" stroked="true" strokeweight=".563pt" strokecolor="#ffffff">
                <v:path arrowok="t"/>
              </v:shape>
            </v:group>
            <v:group style="position:absolute;left:10614;top:5033;width:365;height:365" coordorigin="10614,5033" coordsize="365,365">
              <v:shape style="position:absolute;left:10614;top:5033;width:365;height:365" coordorigin="10614,5033" coordsize="365,365" path="m10979,5033l10614,5398e" filled="false" stroked="true" strokeweight=".563pt" strokecolor="#ffffff">
                <v:path arrowok="t"/>
              </v:shape>
            </v:group>
            <v:group style="position:absolute;left:10614;top:5013;width:452;height:452" coordorigin="10614,5013" coordsize="452,452">
              <v:shape style="position:absolute;left:10614;top:5013;width:452;height:452" coordorigin="10614,5013" coordsize="452,452" path="m11065,5013l10614,5464e" filled="false" stroked="true" strokeweight=".563pt" strokecolor="#ffffff">
                <v:path arrowok="t"/>
              </v:shape>
            </v:group>
            <v:group style="position:absolute;left:10614;top:4989;width:543;height:543" coordorigin="10614,4989" coordsize="543,543">
              <v:shape style="position:absolute;left:10614;top:4989;width:543;height:543" coordorigin="10614,4989" coordsize="543,543" path="m11156,4989l10614,5531e" filled="false" stroked="true" strokeweight=".563pt" strokecolor="#ffffff">
                <v:path arrowok="t"/>
              </v:shape>
            </v:group>
            <v:group style="position:absolute;left:10614;top:4965;width:633;height:633" coordorigin="10614,4965" coordsize="633,633">
              <v:shape style="position:absolute;left:10614;top:4965;width:633;height:633" coordorigin="10614,4965" coordsize="633,633" path="m11247,4965l10614,5597e" filled="false" stroked="true" strokeweight=".563pt" strokecolor="#ffffff">
                <v:path arrowok="t"/>
              </v:shape>
            </v:group>
            <v:group style="position:absolute;left:10614;top:4938;width:726;height:726" coordorigin="10614,4938" coordsize="726,726">
              <v:shape style="position:absolute;left:10614;top:4938;width:726;height:726" coordorigin="10614,4938" coordsize="726,726" path="m11339,4938l10614,5663e" filled="false" stroked="true" strokeweight=".563pt" strokecolor="#ffffff">
                <v:path arrowok="t"/>
              </v:shape>
            </v:group>
            <v:group style="position:absolute;left:10614;top:4908;width:820;height:820" coordorigin="10614,4908" coordsize="820,820">
              <v:shape style="position:absolute;left:10614;top:4908;width:820;height:820" coordorigin="10614,4908" coordsize="820,820" path="m11434,4908l10614,5728e" filled="false" stroked="true" strokeweight=".563pt" strokecolor="#ffffff">
                <v:path arrowok="t"/>
              </v:shape>
            </v:group>
            <v:group style="position:absolute;left:10614;top:4876;width:921;height:921" coordorigin="10614,4876" coordsize="921,921">
              <v:shape style="position:absolute;left:10614;top:4876;width:921;height:921" coordorigin="10614,4876" coordsize="921,921" path="m11535,4876l10614,5796e" filled="false" stroked="true" strokeweight=".563pt" strokecolor="#ffffff">
                <v:path arrowok="t"/>
              </v:shape>
            </v:group>
            <v:group style="position:absolute;left:10614;top:4841;width:1021;height:1021" coordorigin="10614,4841" coordsize="1021,1021">
              <v:shape style="position:absolute;left:10614;top:4841;width:1021;height:1021" coordorigin="10614,4841" coordsize="1021,1021" path="m11635,4841l10614,5862e" filled="false" stroked="true" strokeweight=".563pt" strokecolor="#ffffff">
                <v:path arrowok="t"/>
              </v:shape>
            </v:group>
            <v:group style="position:absolute;left:10614;top:4803;width:1125;height:1125" coordorigin="10614,4803" coordsize="1125,1125">
              <v:shape style="position:absolute;left:10614;top:4803;width:1125;height:1125" coordorigin="10614,4803" coordsize="1125,1125" path="m11739,4803l10614,5927e" filled="false" stroked="true" strokeweight=".563pt" strokecolor="#ffffff">
                <v:path arrowok="t"/>
              </v:shape>
            </v:group>
            <v:group style="position:absolute;left:10614;top:4760;width:1233;height:1233" coordorigin="10614,4760" coordsize="1233,1233">
              <v:shape style="position:absolute;left:10614;top:4760;width:1233;height:1233" coordorigin="10614,4760" coordsize="1233,1233" path="m11847,4760l10614,5993e" filled="false" stroked="true" strokeweight=".563pt" strokecolor="#ffffff">
                <v:path arrowok="t"/>
              </v:shape>
            </v:group>
            <v:group style="position:absolute;left:10614;top:4712;width:1349;height:1349" coordorigin="10614,4712" coordsize="1349,1349">
              <v:shape style="position:absolute;left:10614;top:4712;width:1349;height:1349" coordorigin="10614,4712" coordsize="1349,1349" path="m11963,4712l10614,6061e" filled="false" stroked="true" strokeweight=".563pt" strokecolor="#ffffff">
                <v:path arrowok="t"/>
              </v:shape>
            </v:group>
            <v:group style="position:absolute;left:10614;top:4659;width:1468;height:1468" coordorigin="10614,4659" coordsize="1468,1468">
              <v:shape style="position:absolute;left:10614;top:4659;width:1468;height:1468" coordorigin="10614,4659" coordsize="1468,1468" path="m12081,4659l10614,6126e" filled="false" stroked="true" strokeweight=".563pt" strokecolor="#ffffff">
                <v:path arrowok="t"/>
              </v:shape>
            </v:group>
            <v:group style="position:absolute;left:10614;top:4598;width:1596;height:1596" coordorigin="10614,4598" coordsize="1596,1596">
              <v:shape style="position:absolute;left:10614;top:4598;width:1596;height:1596" coordorigin="10614,4598" coordsize="1596,1596" path="m12210,4598l10614,6194e" filled="false" stroked="true" strokeweight=".563pt" strokecolor="#ffffff">
                <v:path arrowok="t"/>
              </v:shape>
            </v:group>
            <v:group style="position:absolute;left:10614;top:4528;width:1732;height:1732" coordorigin="10614,4528" coordsize="1732,1732">
              <v:shape style="position:absolute;left:10614;top:4528;width:1732;height:1732" coordorigin="10614,4528" coordsize="1732,1732" path="m12346,4528l10614,6259e" filled="false" stroked="true" strokeweight=".563pt" strokecolor="#ffffff">
                <v:path arrowok="t"/>
              </v:shape>
            </v:group>
            <v:group style="position:absolute;left:10614;top:4442;width:1885;height:1885" coordorigin="10614,4442" coordsize="1885,1885">
              <v:shape style="position:absolute;left:10614;top:4442;width:1885;height:1885" coordorigin="10614,4442" coordsize="1885,1885" path="m12499,4442l10614,6327e" filled="false" stroked="true" strokeweight=".563pt" strokecolor="#ffffff">
                <v:path arrowok="t"/>
              </v:shape>
            </v:group>
            <v:group style="position:absolute;left:10614;top:4364;width:2029;height:2029" coordorigin="10614,4364" coordsize="2029,2029">
              <v:shape style="position:absolute;left:10614;top:4364;width:2029;height:2029" coordorigin="10614,4364" coordsize="2029,2029" path="m12643,4364l10614,6393e" filled="false" stroked="true" strokeweight=".563pt" strokecolor="#ffffff">
                <v:path arrowok="t"/>
              </v:shape>
            </v:group>
            <v:group style="position:absolute;left:10614;top:4429;width:2029;height:2029" coordorigin="10614,4429" coordsize="2029,2029">
              <v:shape style="position:absolute;left:10614;top:4429;width:2029;height:2029" coordorigin="10614,4429" coordsize="2029,2029" path="m12643,4429l10614,6458e" filled="false" stroked="true" strokeweight=".563pt" strokecolor="#ffffff">
                <v:path arrowok="t"/>
              </v:shape>
            </v:group>
            <v:group style="position:absolute;left:10614;top:4495;width:2029;height:2029" coordorigin="10614,4495" coordsize="2029,2029">
              <v:shape style="position:absolute;left:10614;top:4495;width:2029;height:2029" coordorigin="10614,4495" coordsize="2029,2029" path="m12643,4495l10614,6524e" filled="false" stroked="true" strokeweight=".563pt" strokecolor="#ffffff">
                <v:path arrowok="t"/>
              </v:shape>
            </v:group>
            <v:group style="position:absolute;left:10614;top:4563;width:2029;height:2029" coordorigin="10614,4563" coordsize="2029,2029">
              <v:shape style="position:absolute;left:10614;top:4563;width:2029;height:2029" coordorigin="10614,4563" coordsize="2029,2029" path="m12643,4563l10614,6592e" filled="false" stroked="true" strokeweight=".563pt" strokecolor="#ffffff">
                <v:path arrowok="t"/>
              </v:shape>
            </v:group>
            <v:group style="position:absolute;left:10614;top:4628;width:2029;height:2029" coordorigin="10614,4628" coordsize="2029,2029">
              <v:shape style="position:absolute;left:10614;top:4628;width:2029;height:2029" coordorigin="10614,4628" coordsize="2029,2029" path="m12643,4628l10614,6657e" filled="false" stroked="true" strokeweight=".563pt" strokecolor="#ffffff">
                <v:path arrowok="t"/>
              </v:shape>
            </v:group>
            <v:group style="position:absolute;left:10614;top:4694;width:2029;height:2029" coordorigin="10614,4694" coordsize="2029,2029">
              <v:shape style="position:absolute;left:10614;top:4694;width:2029;height:2029" coordorigin="10614,4694" coordsize="2029,2029" path="m12643,4694l10614,6723e" filled="false" stroked="true" strokeweight=".563pt" strokecolor="#ffffff">
                <v:path arrowok="t"/>
              </v:shape>
            </v:group>
            <v:group style="position:absolute;left:10614;top:4760;width:2029;height:2029" coordorigin="10614,4760" coordsize="2029,2029">
              <v:shape style="position:absolute;left:10614;top:4760;width:2029;height:2029" coordorigin="10614,4760" coordsize="2029,2029" path="m12643,4760l10614,6789e" filled="false" stroked="true" strokeweight=".563pt" strokecolor="#ffffff">
                <v:path arrowok="t"/>
              </v:shape>
            </v:group>
            <v:group style="position:absolute;left:10614;top:4827;width:2029;height:2029" coordorigin="10614,4827" coordsize="2029,2029">
              <v:shape style="position:absolute;left:10614;top:4827;width:2029;height:2029" coordorigin="10614,4827" coordsize="2029,2029" path="m12643,4827l10614,6856e" filled="false" stroked="true" strokeweight=".563pt" strokecolor="#ffffff">
                <v:path arrowok="t"/>
              </v:shape>
            </v:group>
            <v:group style="position:absolute;left:10615;top:4893;width:2028;height:2028" coordorigin="10615,4893" coordsize="2028,2028">
              <v:shape style="position:absolute;left:10615;top:4893;width:2028;height:2028" coordorigin="10615,4893" coordsize="2028,2028" path="m12643,4893l10615,6921e" filled="false" stroked="true" strokeweight=".563pt" strokecolor="#ffffff">
                <v:path arrowok="t"/>
              </v:shape>
            </v:group>
            <v:group style="position:absolute;left:10617;top:4959;width:2026;height:2026" coordorigin="10617,4959" coordsize="2026,2026">
              <v:shape style="position:absolute;left:10617;top:4959;width:2026;height:2026" coordorigin="10617,4959" coordsize="2026,2026" path="m12643,4959l10617,6985e" filled="false" stroked="true" strokeweight=".563pt" strokecolor="#ffffff">
                <v:path arrowok="t"/>
              </v:shape>
            </v:group>
            <v:group style="position:absolute;left:10621;top:5025;width:2022;height:2022" coordorigin="10621,5025" coordsize="2022,2022">
              <v:shape style="position:absolute;left:10621;top:5025;width:2022;height:2022" coordorigin="10621,5025" coordsize="2022,2022" path="m12643,5025l10621,7046e" filled="false" stroked="true" strokeweight=".563pt" strokecolor="#ffffff">
                <v:path arrowok="t"/>
              </v:shape>
            </v:group>
            <v:group style="position:absolute;left:10626;top:5092;width:2017;height:2017" coordorigin="10626,5092" coordsize="2017,2017">
              <v:shape style="position:absolute;left:10626;top:5092;width:2017;height:2017" coordorigin="10626,5092" coordsize="2017,2017" path="m12643,5092l10626,7109e" filled="false" stroked="true" strokeweight=".563pt" strokecolor="#ffffff">
                <v:path arrowok="t"/>
              </v:shape>
            </v:group>
            <v:group style="position:absolute;left:10633;top:5158;width:2010;height:2010" coordorigin="10633,5158" coordsize="2010,2010">
              <v:shape style="position:absolute;left:10633;top:5158;width:2010;height:2010" coordorigin="10633,5158" coordsize="2010,2010" path="m12643,5158l10633,7168e" filled="false" stroked="true" strokeweight=".563pt" strokecolor="#ffffff">
                <v:path arrowok="t"/>
              </v:shape>
            </v:group>
            <v:group style="position:absolute;left:10641;top:5224;width:2003;height:2003" coordorigin="10641,5224" coordsize="2003,2003">
              <v:shape style="position:absolute;left:10641;top:5224;width:2003;height:2003" coordorigin="10641,5224" coordsize="2003,2003" path="m12643,5224l10641,7226e" filled="false" stroked="true" strokeweight=".563pt" strokecolor="#ffffff">
                <v:path arrowok="t"/>
              </v:shape>
            </v:group>
            <v:group style="position:absolute;left:10650;top:5290;width:1993;height:1993" coordorigin="10650,5290" coordsize="1993,1993">
              <v:shape style="position:absolute;left:10650;top:5290;width:1993;height:1993" coordorigin="10650,5290" coordsize="1993,1993" path="m12643,5290l10650,7283e" filled="false" stroked="true" strokeweight=".563pt" strokecolor="#ffffff">
                <v:path arrowok="t"/>
              </v:shape>
            </v:group>
            <v:group style="position:absolute;left:10661;top:5357;width:1983;height:1983" coordorigin="10661,5357" coordsize="1983,1983">
              <v:shape style="position:absolute;left:10661;top:5357;width:1983;height:1983" coordorigin="10661,5357" coordsize="1983,1983" path="m12643,5357l10661,7340e" filled="false" stroked="true" strokeweight=".563pt" strokecolor="#ffffff">
                <v:path arrowok="t"/>
              </v:shape>
            </v:group>
            <v:group style="position:absolute;left:10672;top:5423;width:1971;height:1971" coordorigin="10672,5423" coordsize="1971,1971">
              <v:shape style="position:absolute;left:10672;top:5423;width:1971;height:1971" coordorigin="10672,5423" coordsize="1971,1971" path="m12643,5423l10672,7394e" filled="false" stroked="true" strokeweight=".563pt" strokecolor="#ffffff">
                <v:path arrowok="t"/>
              </v:shape>
            </v:group>
            <v:group style="position:absolute;left:10685;top:5489;width:1959;height:1959" coordorigin="10685,5489" coordsize="1959,1959">
              <v:shape style="position:absolute;left:10685;top:5489;width:1959;height:1959" coordorigin="10685,5489" coordsize="1959,1959" path="m12643,5489l10685,7447e" filled="false" stroked="true" strokeweight=".563pt" strokecolor="#ffffff">
                <v:path arrowok="t"/>
              </v:shape>
            </v:group>
            <v:group style="position:absolute;left:10698;top:5554;width:1945;height:1945" coordorigin="10698,5554" coordsize="1945,1945">
              <v:shape style="position:absolute;left:10698;top:5554;width:1945;height:1945" coordorigin="10698,5554" coordsize="1945,1945" path="m12643,5554l10698,7499e" filled="false" stroked="true" strokeweight=".563pt" strokecolor="#ffffff">
                <v:path arrowok="t"/>
              </v:shape>
            </v:group>
            <v:group style="position:absolute;left:10714;top:5622;width:1930;height:1930" coordorigin="10714,5622" coordsize="1930,1930">
              <v:shape style="position:absolute;left:10714;top:5622;width:1930;height:1930" coordorigin="10714,5622" coordsize="1930,1930" path="m12643,5622l10714,7552e" filled="false" stroked="true" strokeweight=".563pt" strokecolor="#ffffff">
                <v:path arrowok="t"/>
              </v:shape>
            </v:group>
            <v:group style="position:absolute;left:10729;top:5688;width:1914;height:1914" coordorigin="10729,5688" coordsize="1914,1914">
              <v:shape style="position:absolute;left:10729;top:5688;width:1914;height:1914" coordorigin="10729,5688" coordsize="1914,1914" path="m12643,5688l10729,7601e" filled="false" stroked="true" strokeweight=".563pt" strokecolor="#ffffff">
                <v:path arrowok="t"/>
              </v:shape>
            </v:group>
            <v:group style="position:absolute;left:10746;top:5754;width:1898;height:1898" coordorigin="10746,5754" coordsize="1898,1898">
              <v:shape style="position:absolute;left:10746;top:5754;width:1898;height:1898" coordorigin="10746,5754" coordsize="1898,1898" path="m12643,5754l10746,7651e" filled="false" stroked="true" strokeweight=".563pt" strokecolor="#ffffff">
                <v:path arrowok="t"/>
              </v:shape>
            </v:group>
            <v:group style="position:absolute;left:10764;top:5819;width:1880;height:1880" coordorigin="10764,5819" coordsize="1880,1880">
              <v:shape style="position:absolute;left:10764;top:5819;width:1880;height:1880" coordorigin="10764,5819" coordsize="1880,1880" path="m12643,5819l10764,7698e" filled="false" stroked="true" strokeweight=".563pt" strokecolor="#ffffff">
                <v:path arrowok="t"/>
              </v:shape>
            </v:group>
            <v:group style="position:absolute;left:10783;top:5887;width:1861;height:1861" coordorigin="10783,5887" coordsize="1861,1861">
              <v:shape style="position:absolute;left:10783;top:5887;width:1861;height:1861" coordorigin="10783,5887" coordsize="1861,1861" path="m12643,5887l10783,7747e" filled="false" stroked="true" strokeweight=".563pt" strokecolor="#ffffff">
                <v:path arrowok="t"/>
              </v:shape>
            </v:group>
            <v:group style="position:absolute;left:10803;top:5953;width:1841;height:1841" coordorigin="10803,5953" coordsize="1841,1841">
              <v:shape style="position:absolute;left:10803;top:5953;width:1841;height:1841" coordorigin="10803,5953" coordsize="1841,1841" path="m12643,5953l10803,7793e" filled="false" stroked="true" strokeweight=".563pt" strokecolor="#ffffff">
                <v:path arrowok="t"/>
              </v:shape>
            </v:group>
            <v:group style="position:absolute;left:10823;top:6018;width:1821;height:1821" coordorigin="10823,6018" coordsize="1821,1821">
              <v:shape style="position:absolute;left:10823;top:6018;width:1821;height:1821" coordorigin="10823,6018" coordsize="1821,1821" path="m12643,6018l10823,7839e" filled="false" stroked="true" strokeweight=".563pt" strokecolor="#ffffff">
                <v:path arrowok="t"/>
              </v:shape>
            </v:group>
            <v:group style="position:absolute;left:10844;top:6084;width:1799;height:1799" coordorigin="10844,6084" coordsize="1799,1799">
              <v:shape style="position:absolute;left:10844;top:6084;width:1799;height:1799" coordorigin="10844,6084" coordsize="1799,1799" path="m12643,6084l10844,7883e" filled="false" stroked="true" strokeweight=".563pt" strokecolor="#ffffff">
                <v:path arrowok="t"/>
              </v:shape>
            </v:group>
            <v:group style="position:absolute;left:10867;top:6152;width:1777;height:1777" coordorigin="10867,6152" coordsize="1777,1777">
              <v:shape style="position:absolute;left:10867;top:6152;width:1777;height:1777" coordorigin="10867,6152" coordsize="1777,1777" path="m12643,6152l10867,7928e" filled="false" stroked="true" strokeweight=".563pt" strokecolor="#ffffff">
                <v:path arrowok="t"/>
              </v:shape>
            </v:group>
            <v:group style="position:absolute;left:10890;top:6217;width:1753;height:1753" coordorigin="10890,6217" coordsize="1753,1753">
              <v:shape style="position:absolute;left:10890;top:6217;width:1753;height:1753" coordorigin="10890,6217" coordsize="1753,1753" path="m12643,6217l10890,7970e" filled="false" stroked="true" strokeweight=".563pt" strokecolor="#ffffff">
                <v:path arrowok="t"/>
              </v:shape>
            </v:group>
            <v:group style="position:absolute;left:10914;top:6284;width:1729;height:1729" coordorigin="10914,6284" coordsize="1729,1729">
              <v:shape style="position:absolute;left:10914;top:6284;width:1729;height:1729" coordorigin="10914,6284" coordsize="1729,1729" path="m12643,6284l10914,8013e" filled="false" stroked="true" strokeweight=".563pt" strokecolor="#ffffff">
                <v:path arrowok="t"/>
              </v:shape>
            </v:group>
            <v:group style="position:absolute;left:10939;top:6350;width:1705;height:1705" coordorigin="10939,6350" coordsize="1705,1705">
              <v:shape style="position:absolute;left:10939;top:6350;width:1705;height:1705" coordorigin="10939,6350" coordsize="1705,1705" path="m12643,6350l10939,8055e" filled="false" stroked="true" strokeweight=".563pt" strokecolor="#ffffff">
                <v:path arrowok="t"/>
              </v:shape>
            </v:group>
            <v:group style="position:absolute;left:10965;top:6418;width:1679;height:1679" coordorigin="10965,6418" coordsize="1679,1679">
              <v:shape style="position:absolute;left:10965;top:6418;width:1679;height:1679" coordorigin="10965,6418" coordsize="1679,1679" path="m12643,6418l10965,8096e" filled="false" stroked="true" strokeweight=".563pt" strokecolor="#ffffff">
                <v:path arrowok="t"/>
              </v:shape>
            </v:group>
            <v:group style="position:absolute;left:10990;top:6483;width:1653;height:1653" coordorigin="10990,6483" coordsize="1653,1653">
              <v:shape style="position:absolute;left:10990;top:6483;width:1653;height:1653" coordorigin="10990,6483" coordsize="1653,1653" path="m12643,6483l10990,8136e" filled="false" stroked="true" strokeweight=".563pt" strokecolor="#ffffff">
                <v:path arrowok="t"/>
              </v:shape>
            </v:group>
            <v:group style="position:absolute;left:11017;top:6549;width:1626;height:1626" coordorigin="11017,6549" coordsize="1626,1626">
              <v:shape style="position:absolute;left:11017;top:6549;width:1626;height:1626" coordorigin="11017,6549" coordsize="1626,1626" path="m12643,6549l11017,8175e" filled="false" stroked="true" strokeweight=".563pt" strokecolor="#ffffff">
                <v:path arrowok="t"/>
              </v:shape>
            </v:group>
            <v:group style="position:absolute;left:11044;top:6615;width:1599;height:1599" coordorigin="11044,6615" coordsize="1599,1599">
              <v:shape style="position:absolute;left:11044;top:6615;width:1599;height:1599" coordorigin="11044,6615" coordsize="1599,1599" path="m12643,6615l11044,8214e" filled="false" stroked="true" strokeweight=".563pt" strokecolor="#ffffff">
                <v:path arrowok="t"/>
              </v:shape>
            </v:group>
            <v:group style="position:absolute;left:11074;top:6682;width:1570;height:1570" coordorigin="11074,6682" coordsize="1570,1570">
              <v:shape style="position:absolute;left:11074;top:6682;width:1570;height:1570" coordorigin="11074,6682" coordsize="1570,1570" path="m12643,6682l11074,8252e" filled="false" stroked="true" strokeweight=".563pt" strokecolor="#ffffff">
                <v:path arrowok="t"/>
              </v:shape>
            </v:group>
            <v:group style="position:absolute;left:11102;top:6748;width:1541;height:1541" coordorigin="11102,6748" coordsize="1541,1541">
              <v:shape style="position:absolute;left:11102;top:6748;width:1541;height:1541" coordorigin="11102,6748" coordsize="1541,1541" path="m12643,6748l11102,8289e" filled="false" stroked="true" strokeweight=".563pt" strokecolor="#ffffff">
                <v:path arrowok="t"/>
              </v:shape>
            </v:group>
            <v:group style="position:absolute;left:11131;top:6814;width:1512;height:1512" coordorigin="11131,6814" coordsize="1512,1512">
              <v:shape style="position:absolute;left:11131;top:6814;width:1512;height:1512" coordorigin="11131,6814" coordsize="1512,1512" path="m12643,6814l11131,8325e" filled="false" stroked="true" strokeweight=".563pt" strokecolor="#ffffff">
                <v:path arrowok="t"/>
              </v:shape>
            </v:group>
            <v:group style="position:absolute;left:11162;top:6880;width:1482;height:1482" coordorigin="11162,6880" coordsize="1482,1482">
              <v:shape style="position:absolute;left:11162;top:6880;width:1482;height:1482" coordorigin="11162,6880" coordsize="1482,1482" path="m12643,6880l11162,8361e" filled="false" stroked="true" strokeweight=".563pt" strokecolor="#ffffff">
                <v:path arrowok="t"/>
              </v:shape>
            </v:group>
            <v:group style="position:absolute;left:11193;top:6947;width:1451;height:1451" coordorigin="11193,6947" coordsize="1451,1451">
              <v:shape style="position:absolute;left:11193;top:6947;width:1451;height:1451" coordorigin="11193,6947" coordsize="1451,1451" path="m12643,6947l11193,8397e" filled="false" stroked="true" strokeweight=".563pt" strokecolor="#ffffff">
                <v:path arrowok="t"/>
              </v:shape>
            </v:group>
            <v:group style="position:absolute;left:11224;top:7013;width:1419;height:1419" coordorigin="11224,7013" coordsize="1419,1419">
              <v:shape style="position:absolute;left:11224;top:7013;width:1419;height:1419" coordorigin="11224,7013" coordsize="1419,1419" path="m12643,7013l11224,8432e" filled="false" stroked="true" strokeweight=".563pt" strokecolor="#ffffff">
                <v:path arrowok="t"/>
              </v:shape>
            </v:group>
            <v:group style="position:absolute;left:11256;top:7079;width:1388;height:1388" coordorigin="11256,7079" coordsize="1388,1388">
              <v:shape style="position:absolute;left:11256;top:7079;width:1388;height:1388" coordorigin="11256,7079" coordsize="1388,1388" path="m12643,7079l11256,8466e" filled="false" stroked="true" strokeweight=".563pt" strokecolor="#ffffff">
                <v:path arrowok="t"/>
              </v:shape>
            </v:group>
            <v:group style="position:absolute;left:11288;top:7144;width:1355;height:1355" coordorigin="11288,7144" coordsize="1355,1355">
              <v:shape style="position:absolute;left:11288;top:7144;width:1355;height:1355" coordorigin="11288,7144" coordsize="1355,1355" path="m12643,7144l11288,8499e" filled="false" stroked="true" strokeweight=".563pt" strokecolor="#ffffff">
                <v:path arrowok="t"/>
              </v:shape>
            </v:group>
            <v:group style="position:absolute;left:11322;top:7212;width:1321;height:1321" coordorigin="11322,7212" coordsize="1321,1321">
              <v:shape style="position:absolute;left:11322;top:7212;width:1321;height:1321" coordorigin="11322,7212" coordsize="1321,1321" path="m12643,7212l11322,8532e" filled="false" stroked="true" strokeweight=".563pt" strokecolor="#ffffff">
                <v:path arrowok="t"/>
              </v:shape>
            </v:group>
            <v:group style="position:absolute;left:11356;top:7278;width:1288;height:1288" coordorigin="11356,7278" coordsize="1288,1288">
              <v:shape style="position:absolute;left:11356;top:7278;width:1288;height:1288" coordorigin="11356,7278" coordsize="1288,1288" path="m12643,7278l11356,8565e" filled="false" stroked="true" strokeweight=".563pt" strokecolor="#ffffff">
                <v:path arrowok="t"/>
              </v:shape>
            </v:group>
            <v:group style="position:absolute;left:11390;top:7344;width:1253;height:1253" coordorigin="11390,7344" coordsize="1253,1253">
              <v:shape style="position:absolute;left:11390;top:7344;width:1253;height:1253" coordorigin="11390,7344" coordsize="1253,1253" path="m12643,7344l11390,8597e" filled="false" stroked="true" strokeweight=".563pt" strokecolor="#ffffff">
                <v:path arrowok="t"/>
              </v:shape>
            </v:group>
            <v:group style="position:absolute;left:11426;top:7411;width:1218;height:1218" coordorigin="11426,7411" coordsize="1218,1218">
              <v:shape style="position:absolute;left:11426;top:7411;width:1218;height:1218" coordorigin="11426,7411" coordsize="1218,1218" path="m12643,7411l11426,8629e" filled="false" stroked="true" strokeweight=".563pt" strokecolor="#ffffff">
                <v:path arrowok="t"/>
              </v:shape>
            </v:group>
            <v:group style="position:absolute;left:11461;top:7477;width:1183;height:1183" coordorigin="11461,7477" coordsize="1183,1183">
              <v:shape style="position:absolute;left:11461;top:7477;width:1183;height:1183" coordorigin="11461,7477" coordsize="1183,1183" path="m12643,7477l11461,8659e" filled="false" stroked="true" strokeweight=".563pt" strokecolor="#ffffff">
                <v:path arrowok="t"/>
              </v:shape>
            </v:group>
            <v:group style="position:absolute;left:11497;top:7543;width:1147;height:1147" coordorigin="11497,7543" coordsize="1147,1147">
              <v:shape style="position:absolute;left:11497;top:7543;width:1147;height:1147" coordorigin="11497,7543" coordsize="1147,1147" path="m12643,7543l11497,8689e" filled="false" stroked="true" strokeweight=".563pt" strokecolor="#ffffff">
                <v:path arrowok="t"/>
              </v:shape>
            </v:group>
            <v:group style="position:absolute;left:11533;top:7608;width:1111;height:1111" coordorigin="11533,7608" coordsize="1111,1111">
              <v:shape style="position:absolute;left:11533;top:7608;width:1111;height:1111" coordorigin="11533,7608" coordsize="1111,1111" path="m12643,7608l11533,8719e" filled="false" stroked="true" strokeweight=".563pt" strokecolor="#ffffff">
                <v:path arrowok="t"/>
              </v:shape>
            </v:group>
            <v:group style="position:absolute;left:11571;top:7676;width:1073;height:1073" coordorigin="11571,7676" coordsize="1073,1073">
              <v:shape style="position:absolute;left:11571;top:7676;width:1073;height:1073" coordorigin="11571,7676" coordsize="1073,1073" path="m12643,7676l11571,8749e" filled="false" stroked="true" strokeweight=".563pt" strokecolor="#ffffff">
                <v:path arrowok="t"/>
              </v:shape>
            </v:group>
            <v:group style="position:absolute;left:11608;top:7742;width:1036;height:1036" coordorigin="11608,7742" coordsize="1036,1036">
              <v:shape style="position:absolute;left:11608;top:7742;width:1036;height:1036" coordorigin="11608,7742" coordsize="1036,1036" path="m12643,7742l11608,8777e" filled="false" stroked="true" strokeweight=".563pt" strokecolor="#ffffff">
                <v:path arrowok="t"/>
              </v:shape>
            </v:group>
            <v:group style="position:absolute;left:11645;top:7807;width:998;height:998" coordorigin="11645,7807" coordsize="998,998">
              <v:shape style="position:absolute;left:11645;top:7807;width:998;height:998" coordorigin="11645,7807" coordsize="998,998" path="m12643,7807l11645,8805e" filled="false" stroked="true" strokeweight=".563pt" strokecolor="#ffffff">
                <v:path arrowok="t"/>
              </v:shape>
            </v:group>
            <v:group style="position:absolute;left:11683;top:7873;width:960;height:960" coordorigin="11683,7873" coordsize="960,960">
              <v:shape style="position:absolute;left:11683;top:7873;width:960;height:960" coordorigin="11683,7873" coordsize="960,960" path="m12643,7873l11683,8833e" filled="false" stroked="true" strokeweight=".563pt" strokecolor="#ffffff">
                <v:path arrowok="t"/>
              </v:shape>
            </v:group>
            <v:group style="position:absolute;left:11723;top:7941;width:920;height:920" coordorigin="11723,7941" coordsize="920,920">
              <v:shape style="position:absolute;left:11723;top:7941;width:920;height:920" coordorigin="11723,7941" coordsize="920,920" path="m12643,7941l11723,8861e" filled="false" stroked="true" strokeweight=".563pt" strokecolor="#ffffff">
                <v:path arrowok="t"/>
              </v:shape>
            </v:group>
            <v:group style="position:absolute;left:11762;top:8006;width:881;height:881" coordorigin="11762,8006" coordsize="881,881">
              <v:shape style="position:absolute;left:11762;top:8006;width:881;height:881" coordorigin="11762,8006" coordsize="881,881" path="m12643,8006l11762,8887e" filled="false" stroked="true" strokeweight=".563pt" strokecolor="#ffffff">
                <v:path arrowok="t"/>
              </v:shape>
            </v:group>
            <v:group style="position:absolute;left:11802;top:8072;width:842;height:842" coordorigin="11802,8072" coordsize="842,842">
              <v:shape style="position:absolute;left:11802;top:8072;width:842;height:842" coordorigin="11802,8072" coordsize="842,842" path="m12643,8072l11802,8913e" filled="false" stroked="true" strokeweight=".563pt" strokecolor="#ffffff">
                <v:path arrowok="t"/>
              </v:shape>
            </v:group>
            <v:group style="position:absolute;left:11842;top:8138;width:802;height:802" coordorigin="11842,8138" coordsize="802,802">
              <v:shape style="position:absolute;left:11842;top:8138;width:802;height:802" coordorigin="11842,8138" coordsize="802,802" path="m12643,8138l11842,8939e" filled="false" stroked="true" strokeweight=".563pt" strokecolor="#ffffff">
                <v:path arrowok="t"/>
              </v:shape>
            </v:group>
            <v:group style="position:absolute;left:11884;top:8206;width:760;height:760" coordorigin="11884,8206" coordsize="760,760">
              <v:shape style="position:absolute;left:11884;top:8206;width:760;height:760" coordorigin="11884,8206" coordsize="760,760" path="m12643,8206l11884,8965e" filled="false" stroked="true" strokeweight=".563pt" strokecolor="#ffffff">
                <v:path arrowok="t"/>
              </v:shape>
            </v:group>
            <v:group style="position:absolute;left:11925;top:8271;width:719;height:719" coordorigin="11925,8271" coordsize="719,719">
              <v:shape style="position:absolute;left:11925;top:8271;width:719;height:719" coordorigin="11925,8271" coordsize="719,719" path="m12643,8271l11925,8990e" filled="false" stroked="true" strokeweight=".563pt" strokecolor="#ffffff">
                <v:path arrowok="t"/>
              </v:shape>
            </v:group>
            <v:group style="position:absolute;left:11967;top:8338;width:677;height:677" coordorigin="11967,8338" coordsize="677,677">
              <v:shape style="position:absolute;left:11967;top:8338;width:677;height:677" coordorigin="11967,8338" coordsize="677,677" path="m12643,8338l11967,9014e" filled="false" stroked="true" strokeweight=".563pt" strokecolor="#ffffff">
                <v:path arrowok="t"/>
              </v:shape>
            </v:group>
            <v:group style="position:absolute;left:12009;top:8404;width:635;height:635" coordorigin="12009,8404" coordsize="635,635">
              <v:shape style="position:absolute;left:12009;top:8404;width:635;height:635" coordorigin="12009,8404" coordsize="635,635" path="m12643,8404l12009,9038e" filled="false" stroked="true" strokeweight=".563pt" strokecolor="#ffffff">
                <v:path arrowok="t"/>
              </v:shape>
            </v:group>
            <v:group style="position:absolute;left:12053;top:8472;width:591;height:591" coordorigin="12053,8472" coordsize="591,591">
              <v:shape style="position:absolute;left:12053;top:8472;width:591;height:591" coordorigin="12053,8472" coordsize="591,591" path="m12643,8472l12053,9062e" filled="false" stroked="true" strokeweight=".563pt" strokecolor="#ffffff">
                <v:path arrowok="t"/>
              </v:shape>
            </v:group>
            <v:group style="position:absolute;left:12096;top:8537;width:548;height:548" coordorigin="12096,8537" coordsize="548,548">
              <v:shape style="position:absolute;left:12096;top:8537;width:548;height:548" coordorigin="12096,8537" coordsize="548,548" path="m12643,8537l12096,9085e" filled="false" stroked="true" strokeweight=".563pt" strokecolor="#ffffff">
                <v:path arrowok="t"/>
              </v:shape>
            </v:group>
            <v:group style="position:absolute;left:12139;top:8603;width:505;height:505" coordorigin="12139,8603" coordsize="505,505">
              <v:shape style="position:absolute;left:12139;top:8603;width:505;height:505" coordorigin="12139,8603" coordsize="505,505" path="m12643,8603l12139,9107e" filled="false" stroked="true" strokeweight=".563pt" strokecolor="#ffffff">
                <v:path arrowok="t"/>
              </v:shape>
            </v:group>
            <v:group style="position:absolute;left:12183;top:8669;width:461;height:461" coordorigin="12183,8669" coordsize="461,461">
              <v:shape style="position:absolute;left:12183;top:8669;width:461;height:461" coordorigin="12183,8669" coordsize="461,461" path="m12643,8669l12183,9129e" filled="false" stroked="true" strokeweight=".563pt" strokecolor="#ffffff">
                <v:path arrowok="t"/>
              </v:shape>
            </v:group>
            <v:group style="position:absolute;left:12228;top:8736;width:415;height:415" coordorigin="12228,8736" coordsize="415,415">
              <v:shape style="position:absolute;left:12228;top:8736;width:415;height:415" coordorigin="12228,8736" coordsize="415,415" path="m12643,8736l12228,9151e" filled="false" stroked="true" strokeweight=".563pt" strokecolor="#ffffff">
                <v:path arrowok="t"/>
              </v:shape>
            </v:group>
            <v:group style="position:absolute;left:12273;top:8802;width:370;height:370" coordorigin="12273,8802" coordsize="370,370">
              <v:shape style="position:absolute;left:12273;top:8802;width:370;height:370" coordorigin="12273,8802" coordsize="370,370" path="m12643,8802l12273,9172e" filled="false" stroked="true" strokeweight=".563pt" strokecolor="#ffffff">
                <v:path arrowok="t"/>
              </v:shape>
            </v:group>
            <v:group style="position:absolute;left:12318;top:8868;width:325;height:325" coordorigin="12318,8868" coordsize="325,325">
              <v:shape style="position:absolute;left:12318;top:8868;width:325;height:325" coordorigin="12318,8868" coordsize="325,325" path="m12643,8868l12318,9192e" filled="false" stroked="true" strokeweight=".563pt" strokecolor="#ffffff">
                <v:path arrowok="t"/>
              </v:shape>
            </v:group>
            <v:group style="position:absolute;left:12364;top:8934;width:279;height:279" coordorigin="12364,8934" coordsize="279,279">
              <v:shape style="position:absolute;left:12364;top:8934;width:279;height:279" coordorigin="12364,8934" coordsize="279,279" path="m12643,8934l12364,9212e" filled="false" stroked="true" strokeweight=".563pt" strokecolor="#ffffff">
                <v:path arrowok="t"/>
              </v:shape>
            </v:group>
            <v:group style="position:absolute;left:12412;top:9001;width:232;height:232" coordorigin="12412,9001" coordsize="232,232">
              <v:shape style="position:absolute;left:12412;top:9001;width:232;height:232" coordorigin="12412,9001" coordsize="232,232" path="m12643,9001l12412,9232e" filled="false" stroked="true" strokeweight=".563pt" strokecolor="#ffffff">
                <v:path arrowok="t"/>
              </v:shape>
            </v:group>
            <v:group style="position:absolute;left:12459;top:9067;width:185;height:185" coordorigin="12459,9067" coordsize="185,185">
              <v:shape style="position:absolute;left:12459;top:9067;width:185;height:185" coordorigin="12459,9067" coordsize="185,185" path="m12643,9067l12459,9251e" filled="false" stroked="true" strokeweight=".563pt" strokecolor="#ffffff">
                <v:path arrowok="t"/>
              </v:shape>
            </v:group>
            <v:group style="position:absolute;left:12506;top:9133;width:138;height:138" coordorigin="12506,9133" coordsize="138,138">
              <v:shape style="position:absolute;left:12506;top:9133;width:138;height:138" coordorigin="12506,9133" coordsize="138,138" path="m12643,9133l12506,9270e" filled="false" stroked="true" strokeweight=".563pt" strokecolor="#ffffff">
                <v:path arrowok="t"/>
              </v:shape>
            </v:group>
            <v:group style="position:absolute;left:12554;top:9198;width:90;height:90" coordorigin="12554,9198" coordsize="90,90">
              <v:shape style="position:absolute;left:12554;top:9198;width:90;height:90" coordorigin="12554,9198" coordsize="90,90" path="m12643,9198l12554,9287e" filled="false" stroked="true" strokeweight=".563pt" strokecolor="#ffffff">
                <v:path arrowok="t"/>
              </v:shape>
            </v:group>
            <v:group style="position:absolute;left:12604;top:9266;width:40;height:40" coordorigin="12604,9266" coordsize="40,40">
              <v:shape style="position:absolute;left:12604;top:9266;width:40;height:40" coordorigin="12604,9266" coordsize="40,40" path="m12643,9266l12604,9305e" filled="false" stroked="true" strokeweight=".563pt" strokecolor="#ffffff">
                <v:path arrowok="t"/>
              </v:shape>
            </v:group>
            <v:group style="position:absolute;left:12566;top:4686;width:145;height:96" coordorigin="12566,4686" coordsize="145,96">
              <v:shape style="position:absolute;left:12566;top:4686;width:145;height:96" coordorigin="12566,4686" coordsize="145,96" path="m12711,4782l12566,4782,12566,4686,12711,4686,12711,4782xe" filled="true" fillcolor="#363636" stroked="false">
                <v:path arrowok="t"/>
                <v:fill type="solid"/>
              </v:shape>
              <v:shape style="position:absolute;left:12430;top:4786;width:421;height:3807" type="#_x0000_t75" stroked="false">
                <v:imagedata r:id="rId15" o:title=""/>
              </v:shape>
              <v:shape style="position:absolute;left:12400;top:8594;width:486;height:189" type="#_x0000_t75" stroked="false">
                <v:imagedata r:id="rId16" o:title=""/>
              </v:shape>
            </v:group>
            <v:group style="position:absolute;left:9863;top:5837;width:1782;height:2148" coordorigin="9863,5837" coordsize="1782,2148">
              <v:shape style="position:absolute;left:9863;top:5837;width:1782;height:2148" coordorigin="9863,5837" coordsize="1782,2148" path="m9863,7984l10308,6910,10754,5837,11199,6910,11644,7984e" filled="false" stroked="true" strokeweight="1.126pt" strokecolor="#ffffff">
                <v:path arrowok="t"/>
              </v:shape>
            </v:group>
            <v:group style="position:absolute;left:10737;top:8074;width:821;height:204" coordorigin="10737,8074" coordsize="821,204">
              <v:shape style="position:absolute;left:10737;top:8074;width:821;height:204" coordorigin="10737,8074" coordsize="821,204" path="m11557,8074l11479,8096,11415,8109,11344,8121,11265,8132,11179,8141,11088,8148,10992,8154,10841,8159,10737,8160,10812,8278,10908,8276,11001,8272,11091,8267,11175,8260,11255,8252,11329,8242,11397,8231,11458,8219,11536,8199,11558,8192,11558,8074,11557,8074xe" filled="true" fillcolor="#d7d7d7" stroked="false">
                <v:path arrowok="t"/>
                <v:fill type="solid"/>
              </v:shape>
              <v:shape style="position:absolute;left:10369;top:7852;width:1274;height:307" type="#_x0000_t75" stroked="false">
                <v:imagedata r:id="rId17" o:title=""/>
              </v:shape>
            </v:group>
            <v:group style="position:absolute;left:10978;top:8442;width:359;height:29" coordorigin="10978,8442" coordsize="359,29">
              <v:shape style="position:absolute;left:10978;top:8442;width:359;height:29" coordorigin="10978,8442" coordsize="359,29" path="m11336,8442l11260,8450,11181,8457,11121,8462,11060,8466,10998,8470,10978,8471e" filled="false" stroked="true" strokeweight=".563pt" strokecolor="#ffffff">
                <v:path arrowok="t"/>
              </v:shape>
              <v:shape style="position:absolute;left:10429;top:4945;width:2145;height:934" type="#_x0000_t75" stroked="false">
                <v:imagedata r:id="rId18" o:title=""/>
              </v:shape>
            </v:group>
            <v:group style="position:absolute;left:13566;top:5228;width:891;height:2148" coordorigin="13566,5228" coordsize="891,2148">
              <v:shape style="position:absolute;left:13566;top:5228;width:891;height:2148" coordorigin="13566,5228" coordsize="891,2148" path="m13566,7376l14012,6302,14457,5228e" filled="false" stroked="true" strokeweight="1.126pt" strokecolor="#f5f5f5">
                <v:path arrowok="t"/>
              </v:shape>
              <v:shape style="position:absolute;left:12693;top:4887;width:2270;height:383" type="#_x0000_t75" stroked="false">
                <v:imagedata r:id="rId19" o:title=""/>
              </v:shape>
            </v:group>
            <v:group style="position:absolute;left:12457;top:4888;width:371;height:370" coordorigin="12457,4888" coordsize="371,370">
              <v:shape style="position:absolute;left:12457;top:4888;width:371;height:370" coordorigin="12457,4888" coordsize="371,370" path="m12629,4888l12567,4902,12517,4936,12480,4983,12460,5041,12457,5083,12459,5105,12481,5164,12519,5211,12570,5243,12630,5257,12651,5258,12673,5256,12732,5235,12780,5197,12813,5146,12827,5086,12828,5065,12826,5044,12802,4978,12748,4920,12693,4895,12629,4888xe" filled="true" fillcolor="#ffffff" stroked="false">
                <v:path arrowok="t"/>
                <v:fill type="solid"/>
              </v:shape>
            </v:group>
            <v:group style="position:absolute;left:12457;top:4888;width:371;height:370" coordorigin="12457,4888" coordsize="371,370">
              <v:shape style="position:absolute;left:12457;top:4888;width:371;height:370" coordorigin="12457,4888" coordsize="371,370" path="m12826,5044l12828,5065,12827,5086,12825,5107,12804,5164,12766,5211,12714,5244,12651,5258,12630,5257,12570,5243,12519,5211,12481,5164,12459,5105,12457,5083,12457,5062,12471,5001,12503,4950,12549,4912,12607,4890,12629,4888,12651,4888,12712,4901,12764,4932,12811,4996,12826,5044xe" filled="false" stroked="true" strokeweight=".563pt" strokecolor="#e8e8e8">
                <v:path arrowok="t"/>
              </v:shape>
              <v:shape style="position:absolute;left:12494;top:4927;width:293;height:293" type="#_x0000_t75" stroked="false">
                <v:imagedata r:id="rId20" o:title=""/>
              </v:shape>
            </v:group>
            <v:group style="position:absolute;left:12569;top:5001;width:148;height:144" coordorigin="12569,5001" coordsize="148,144">
              <v:shape style="position:absolute;left:12569;top:5001;width:148;height:144" coordorigin="12569,5001" coordsize="148,144" path="m12638,5001l12582,5029,12569,5067,12569,5090,12621,5141,12643,5145,12667,5143,12686,5133,12700,5119,12711,5102,12716,5082,12716,5061,12679,5010,12638,5001xe" filled="true" fillcolor="#ffa540" stroked="false">
                <v:path arrowok="t"/>
                <v:fill type="solid"/>
              </v:shape>
              <v:shape style="position:absolute;left:12091;top:8771;width:1104;height:548" type="#_x0000_t75" stroked="false">
                <v:imagedata r:id="rId21" o:title=""/>
              </v:shape>
            </v:group>
            <v:group style="position:absolute;left:12382;top:3643;width:3459;height:2244" coordorigin="12382,3643" coordsize="3459,2244">
              <v:shape style="position:absolute;left:12382;top:3643;width:3459;height:2244" coordorigin="12382,3643" coordsize="3459,2244" path="m15840,3643l12382,3643,14621,5886,15840,4667,15840,3643xe" filled="true" fillcolor="#d7d7d7" stroked="false">
                <v:path arrowok="t"/>
                <v:fill type="solid"/>
              </v:shape>
            </v:group>
            <v:group style="position:absolute;left:13106;top:4365;width:1782;height:1255" coordorigin="13106,4365" coordsize="1782,1255">
              <v:shape style="position:absolute;left:13106;top:4365;width:1782;height:1255" coordorigin="13106,4365" coordsize="1782,1255" path="m13106,4365l13240,4431,13374,4492,13505,4547,13635,4598,13762,4644,13886,4685,14005,4722,14120,4755,14229,4784,14333,4809,14429,4831,14519,4850,14600,4865,14672,4878,14736,4888,14831,4902,14888,4909,14888,5619e" filled="false" stroked="true" strokeweight=".563pt" strokecolor="#e8e8e8">
                <v:path arrowok="t"/>
              </v:shape>
            </v:group>
            <v:group style="position:absolute;left:13162;top:4309;width:1782;height:1255" coordorigin="13162,4309" coordsize="1782,1255">
              <v:shape style="position:absolute;left:13162;top:4309;width:1782;height:1255" coordorigin="13162,4309" coordsize="1782,1255" path="m13162,4309l13297,4375,13430,4436,13562,4491,13692,4542,13819,4588,13942,4629,14062,4666,14176,4699,14286,4728,14389,4753,14486,4775,14575,4793,14656,4809,14729,4822,14792,4832,14888,4846,14944,4852,14944,5563e" filled="false" stroked="true" strokeweight=".563pt" strokecolor="#e8e8e8">
                <v:path arrowok="t"/>
              </v:shape>
            </v:group>
            <v:group style="position:absolute;left:13219;top:4252;width:1782;height:1255" coordorigin="13219,4252" coordsize="1782,1255">
              <v:shape style="position:absolute;left:13219;top:4252;width:1782;height:1255" coordorigin="13219,4252" coordsize="1782,1255" path="m13219,4252l13353,4318,13486,4379,13618,4435,13748,4485,13875,4531,13998,4572,14118,4609,14233,4642,14342,4671,14445,4696,14542,4718,14631,4737,14712,4753,14785,4765,14848,4776,14944,4789,15001,4796,15001,5507e" filled="false" stroked="true" strokeweight=".563pt" strokecolor="#e8e8e8">
                <v:path arrowok="t"/>
              </v:shape>
            </v:group>
            <v:group style="position:absolute;left:13275;top:4196;width:1782;height:1255" coordorigin="13275,4196" coordsize="1782,1255">
              <v:shape style="position:absolute;left:13275;top:4196;width:1782;height:1255" coordorigin="13275,4196" coordsize="1782,1255" path="m13275,4196l13409,4262,13543,4323,13674,4378,13804,4429,13931,4475,14055,4516,14174,4553,14289,4586,14398,4615,14502,4640,14598,4662,14688,4681,14769,4696,14841,4709,14905,4719,15000,4733,15057,4740,15057,5450e" filled="false" stroked="true" strokeweight=".563pt" strokecolor="#e8e8e8">
                <v:path arrowok="t"/>
              </v:shape>
            </v:group>
            <v:group style="position:absolute;left:13331;top:4140;width:1782;height:1255" coordorigin="13331,4140" coordsize="1782,1255">
              <v:shape style="position:absolute;left:13331;top:4140;width:1782;height:1255" coordorigin="13331,4140" coordsize="1782,1255" path="m13331,4140l13466,4206,13599,4267,13731,4322,13860,4373,13987,4419,14111,4460,14231,4497,14345,4530,14455,4559,14558,4584,14655,4606,14744,4624,14825,4640,14898,4653,14961,4663,15056,4677,15113,4683,15113,5394e" filled="false" stroked="true" strokeweight=".563pt" strokecolor="#e8e8e8">
                <v:path arrowok="t"/>
              </v:shape>
            </v:group>
            <v:group style="position:absolute;left:13388;top:4083;width:1782;height:1255" coordorigin="13388,4083" coordsize="1782,1255">
              <v:shape style="position:absolute;left:13388;top:4083;width:1782;height:1255" coordorigin="13388,4083" coordsize="1782,1255" path="m13388,4083l13522,4149,13655,4210,13787,4266,13917,4316,14044,4362,14167,4403,14287,4440,14402,4473,14511,4502,14614,4528,14711,4549,14800,4568,14881,4584,14954,4596,15017,4607,15113,4620,15170,4627,15170,5338e" filled="false" stroked="true" strokeweight=".563pt" strokecolor="#e8e8e8">
                <v:path arrowok="t"/>
              </v:shape>
            </v:group>
            <v:group style="position:absolute;left:13444;top:4027;width:1782;height:1255" coordorigin="13444,4027" coordsize="1782,1255">
              <v:shape style="position:absolute;left:13444;top:4027;width:1782;height:1255" coordorigin="13444,4027" coordsize="1782,1255" path="m13444,4027l13578,4093,13711,4154,13843,4209,13973,4260,14100,4306,14224,4347,14343,4384,14458,4417,14567,4446,14671,4471,14767,4493,14857,4512,14938,4527,15010,4540,15073,4550,15169,4564,15226,4571,15226,5281e" filled="false" stroked="true" strokeweight=".563pt" strokecolor="#e8e8e8">
                <v:path arrowok="t"/>
              </v:shape>
            </v:group>
            <v:group style="position:absolute;left:13500;top:3971;width:1782;height:1255" coordorigin="13500,3971" coordsize="1782,1255">
              <v:shape style="position:absolute;left:13500;top:3971;width:1782;height:1255" coordorigin="13500,3971" coordsize="1782,1255" path="m13500,3971l13634,4037,13768,4098,13900,4153,14029,4204,14156,4250,14280,4291,14400,4328,14514,4361,14624,4390,14727,4415,14824,4437,14913,4455,14994,4471,15067,4484,15130,4494,15225,4508,15282,4514,15282,5225e" filled="false" stroked="true" strokeweight=".563pt" strokecolor="#e8e8e8">
                <v:path arrowok="t"/>
              </v:shape>
            </v:group>
            <v:group style="position:absolute;left:13557;top:3914;width:1782;height:1255" coordorigin="13557,3914" coordsize="1782,1255">
              <v:shape style="position:absolute;left:13557;top:3914;width:1782;height:1255" coordorigin="13557,3914" coordsize="1782,1255" path="m13557,3914l13691,3981,13824,4041,13956,4097,14086,4147,14213,4193,14336,4235,14456,4271,14571,4304,14680,4333,14783,4359,14880,4380,14969,4399,15050,4415,15123,4427,15186,4438,15282,4451,15339,4458,15339,5169e" filled="false" stroked="true" strokeweight=".563pt" strokecolor="#e8e8e8">
                <v:path arrowok="t"/>
              </v:shape>
            </v:group>
            <v:group style="position:absolute;left:13613;top:3858;width:1782;height:1255" coordorigin="13613,3858" coordsize="1782,1255">
              <v:shape style="position:absolute;left:13613;top:3858;width:1782;height:1255" coordorigin="13613,3858" coordsize="1782,1255" path="m13613,3858l13747,3924,13880,3985,14012,4041,14142,4091,14269,4137,14393,4178,14512,4215,14627,4248,14736,4277,14840,4302,14936,4324,15026,4343,15107,4358,15179,4371,15242,4381,15338,4395,15395,4402,15395,5112e" filled="false" stroked="true" strokeweight=".563pt" strokecolor="#e8e8e8">
                <v:path arrowok="t"/>
              </v:shape>
            </v:group>
            <v:group style="position:absolute;left:13669;top:3802;width:1782;height:1255" coordorigin="13669,3802" coordsize="1782,1255">
              <v:shape style="position:absolute;left:13669;top:3802;width:1782;height:1255" coordorigin="13669,3802" coordsize="1782,1255" path="m13669,3802l13803,3868,13937,3929,14069,3984,14198,4035,14325,4081,14449,4122,14569,4159,14683,4192,14793,4221,14896,4246,14993,4268,15082,4286,15163,4302,15236,4315,15299,4325,15394,4339,15451,4345,15451,5056e" filled="false" stroked="true" strokeweight=".563pt" strokecolor="#e8e8e8">
                <v:path arrowok="t"/>
              </v:shape>
            </v:group>
            <v:group style="position:absolute;left:13726;top:3745;width:1782;height:1255" coordorigin="13726,3745" coordsize="1782,1255">
              <v:shape style="position:absolute;left:13726;top:3745;width:1782;height:1255" coordorigin="13726,3745" coordsize="1782,1255" path="m13726,3745l13860,3812,13993,3872,14125,3928,14255,3978,14382,4024,14505,4066,14625,4102,14740,4135,14849,4164,14952,4190,15049,4211,15138,4230,15219,4246,15292,4258,15355,4269,15451,4282,15508,4289,15508,5000e" filled="false" stroked="true" strokeweight=".563pt" strokecolor="#e8e8e8">
                <v:path arrowok="t"/>
              </v:shape>
            </v:group>
            <v:group style="position:absolute;left:13782;top:3689;width:1782;height:1255" coordorigin="13782,3689" coordsize="1782,1255">
              <v:shape style="position:absolute;left:13782;top:3689;width:1782;height:1255" coordorigin="13782,3689" coordsize="1782,1255" path="m13782,3689l13916,3755,14049,3816,14181,3872,14311,3922,14438,3968,14562,4009,14681,4046,14796,4079,14905,4108,15009,4133,15105,4155,15195,4174,15276,4189,15348,4202,15411,4212,15507,4226,15564,4233,15564,4943e" filled="false" stroked="true" strokeweight=".563pt" strokecolor="#e8e8e8">
                <v:path arrowok="t"/>
              </v:shape>
            </v:group>
            <v:group style="position:absolute;left:13882;top:3643;width:1738;height:1244" coordorigin="13882,3643" coordsize="1738,1244">
              <v:shape style="position:absolute;left:13882;top:3643;width:1738;height:1244" coordorigin="13882,3643" coordsize="1738,1244" path="m13882,3643l13972,3688,14106,3748,14238,3804,14367,3855,14494,3900,14618,3942,14738,3979,14852,4011,14962,4040,15065,4066,15162,4087,15251,4106,15332,4122,15405,4135,15468,4145,15563,4158,15620,4165,15620,4887e" filled="false" stroked="true" strokeweight=".563pt" strokecolor="#e8e8e8">
                <v:path arrowok="t"/>
              </v:shape>
            </v:group>
            <v:group style="position:absolute;left:14055;top:3643;width:1622;height:1188" coordorigin="14055,3643" coordsize="1622,1188">
              <v:shape style="position:absolute;left:14055;top:3643;width:1622;height:1188" coordorigin="14055,3643" coordsize="1622,1188" path="m14055,3643l14162,3692,14294,3748,14424,3798,14551,3844,14674,3885,14794,3922,14909,3955,15018,3984,15121,4009,15218,4031,15307,4050,15388,4065,15461,4078,15524,4088,15620,4102,15677,4109,15677,4831e" filled="false" stroked="true" strokeweight=".563pt" strokecolor="#e8e8e8">
                <v:path arrowok="t"/>
              </v:shape>
            </v:group>
            <v:group style="position:absolute;left:14236;top:3643;width:1497;height:1132" coordorigin="14236,3643" coordsize="1497,1132">
              <v:shape style="position:absolute;left:14236;top:3643;width:1497;height:1132" coordorigin="14236,3643" coordsize="1497,1132" path="m14236,3643l14350,3691,14480,3742,14607,3788,14731,3829,14850,3866,14965,3899,15074,3928,15178,3953,15274,3975,15364,3993,15445,4009,15517,4022,15580,4032,15676,4046,15733,4052,15733,4774e" filled="false" stroked="true" strokeweight=".563pt" strokecolor="#e8e8e8">
                <v:path arrowok="t"/>
              </v:shape>
            </v:group>
            <v:group style="position:absolute;left:14428;top:3643;width:1362;height:1075" coordorigin="14428,3643" coordsize="1362,1075">
              <v:shape style="position:absolute;left:14428;top:3643;width:1362;height:1075" coordorigin="14428,3643" coordsize="1362,1075" path="m14428,3643l14536,3686,14663,3731,14787,3773,14906,3810,15021,3842,15131,3871,15234,3897,15331,3919,15420,3937,15501,3953,15574,3966,15637,3976,15732,3989,15789,3996,15789,4718e" filled="false" stroked="true" strokeweight=".563pt" strokecolor="#e8e8e8">
                <v:path arrowok="t"/>
              </v:shape>
            </v:group>
            <v:group style="position:absolute;left:14631;top:3643;width:1209;height:296" coordorigin="14631,3643" coordsize="1209,296">
              <v:shape style="position:absolute;left:14631;top:3643;width:1209;height:296" coordorigin="14631,3643" coordsize="1209,296" path="m14631,3643l14720,3675,14843,3716,14963,3753,15078,3786,15187,3815,15290,3840,15387,3862,15476,3881,15557,3896,15630,3909,15693,3919,15789,3933,15839,3939,15840,3939e" filled="false" stroked="true" strokeweight=".563pt" strokecolor="#e8e8e8">
                <v:path arrowok="t"/>
              </v:shape>
            </v:group>
            <v:group style="position:absolute;left:14849;top:3643;width:991;height:233" coordorigin="14849,3643" coordsize="991,233">
              <v:shape style="position:absolute;left:14849;top:3643;width:991;height:233" coordorigin="14849,3643" coordsize="991,233" path="m14849,3643l15019,3697,15134,3730,15243,3759,15347,3784,15443,3806,15532,3824,15614,3840,15686,3853,15749,3863,15803,3871,15840,3876e" filled="false" stroked="true" strokeweight=".563pt" strokecolor="#e8e8e8">
                <v:path arrowok="t"/>
              </v:shape>
            </v:group>
            <v:group style="position:absolute;left:15085;top:3643;width:756;height:169" coordorigin="15085,3643" coordsize="756,169">
              <v:shape style="position:absolute;left:15085;top:3643;width:756;height:169" coordorigin="15085,3643" coordsize="756,169" path="m15085,3643l15190,3673,15300,3702,15403,3728,15500,3750,15589,3768,15670,3784,15743,3797,15806,3807,15840,3812e" filled="false" stroked="true" strokeweight=".563pt" strokecolor="#e8e8e8">
                <v:path arrowok="t"/>
              </v:shape>
            </v:group>
            <v:group style="position:absolute;left:15345;top:3643;width:495;height:104" coordorigin="15345,3643" coordsize="495,104">
              <v:shape style="position:absolute;left:15345;top:3643;width:495;height:104" coordorigin="15345,3643" coordsize="495,104" path="m15345,3643l15459,3671,15556,3693,15645,3712,15726,3727,15799,3740,15840,3747e" filled="false" stroked="true" strokeweight=".563pt" strokecolor="#e8e8e8">
                <v:path arrowok="t"/>
              </v:shape>
            </v:group>
            <v:group style="position:absolute;left:15643;top:3643;width:198;height:38" coordorigin="15643,3643" coordsize="198,38">
              <v:shape style="position:absolute;left:15643;top:3643;width:198;height:38" coordorigin="15643,3643" coordsize="198,38" path="m15643,3643l15701,3656,15783,3671,15840,3681e" filled="false" stroked="true" strokeweight=".563pt" strokecolor="#e8e8e8">
                <v:path arrowok="t"/>
              </v:shape>
            </v:group>
            <v:group style="position:absolute;left:9126;top:7609;width:1833;height:870" coordorigin="9126,7609" coordsize="1833,870">
              <v:shape style="position:absolute;left:9126;top:7609;width:1833;height:870" coordorigin="9126,7609" coordsize="1833,870" path="m10958,8473l10880,8476,10800,8478,10739,8479,10699,8479,10569,8477,10443,8473,10320,8466,10201,8456,10086,8444,9975,8430,9870,8413,9769,8394,9675,8374,9586,8351,9504,8326,9429,8300,9361,8272,9301,8243,9249,8212,9172,8147,9131,8078,9126,8042,9130,8009,9165,7945,9231,7885,9327,7828,9385,7802,9450,7777,9520,7753,9597,7730,9679,7710,9766,7690,9858,7673,9954,7657,10055,7644,10160,7632,10268,7622,10379,7615,10493,7609e" filled="false" stroked="true" strokeweight="1.69pt" strokecolor="#ffffff">
                <v:path arrowok="t"/>
              </v:shape>
            </v:group>
            <v:group style="position:absolute;left:9739;top:7785;width:1045;height:450" coordorigin="9739,7785" coordsize="1045,450">
              <v:shape style="position:absolute;left:9739;top:7785;width:1045;height:450" coordorigin="9739,7785" coordsize="1045,450" path="m10554,7785l10486,7788,10419,7792,10355,7797,10292,7803,10232,7810,10120,7828,10019,7848,9931,7872,9858,7899,9801,7928,9749,7975,9739,8009,9742,8028,9787,8081,9844,8113,9921,8143,10015,8169,10125,8191,10186,8201,10249,8210,10316,8217,10385,8224,10456,8229,10530,8232,10606,8234,10683,8235,10744,8235,10783,8234,10775,8219,10766,8204,10745,8170,10735,8152,10703,8097,10673,8043,10640,7979,10614,7924,10589,7867,10565,7810,10554,7785xe" filled="true" fillcolor="#e8e8e8" stroked="false">
                <v:path arrowok="t"/>
                <v:fill type="solid"/>
              </v:shape>
              <v:shape style="position:absolute;left:9172;top:7427;width:1796;height:1482" type="#_x0000_t75" stroked="false">
                <v:imagedata r:id="rId22" o:title=""/>
              </v:shape>
            </v:group>
            <v:group style="position:absolute;left:9739;top:7808;width:937;height:427" coordorigin="9739,7808" coordsize="937,427">
              <v:shape style="position:absolute;left:9739;top:7808;width:937;height:427" coordorigin="9739,7808" coordsize="937,427" path="m10248,7808l10160,7821,10079,7835,10005,7852,9938,7870,9880,7890,9810,7923,9752,7971,9739,8009,9742,8028,9786,8080,9843,8112,9919,8142,10012,8168,10121,8191,10181,8201,10244,8209,10310,8217,10378,8223,10449,8228,10523,8232,10598,8234,10675,8235,10248,7808xe" filled="true" fillcolor="#e8e8e8" stroked="false">
                <v:path arrowok="t"/>
                <v:fill type="solid"/>
              </v:shape>
            </v:group>
            <v:group style="position:absolute;left:10592;top:7865;width:164;height:322" coordorigin="10592,7865" coordsize="164,322">
              <v:shape style="position:absolute;left:10592;top:7865;width:164;height:322" coordorigin="10592,7865" coordsize="164,322" path="m10592,7865l10621,7939,10648,7996,10678,8053,10709,8109,10747,8173,10755,8186,10751,8166,10734,8107,10711,8050,10685,7996,10653,7944,10618,7896,10592,7865xe" filled="true" fillcolor="#e8e8e8" stroked="false">
                <v:path arrowok="t"/>
                <v:fill type="solid"/>
              </v:shape>
            </v:group>
            <v:group style="position:absolute;left:10262;top:7795;width:502;height:441" coordorigin="10262,7795" coordsize="502,441">
              <v:shape style="position:absolute;left:10262;top:7795;width:502;height:441" coordorigin="10262,7795" coordsize="502,441" path="m10456,7795l10394,7796,10316,7801,10262,7807,10675,8235,10724,8235,10764,8234,10761,8214,10757,8195,10748,8179,10739,8161,10697,8089,10687,8070,10659,8017,10625,7947,10600,7891,10592,7873,10577,7853,10536,7809,10478,7795,10456,7795xe" filled="true" fillcolor="#e8e8e8" stroked="false">
                <v:path arrowok="t"/>
                <v:fill type="solid"/>
              </v:shape>
            </v:group>
            <v:group style="position:absolute;left:9849;top:7853;width:895;height:304" coordorigin="9849,7853" coordsize="895,304">
              <v:shape style="position:absolute;left:9849;top:7853;width:895;height:304" coordorigin="9849,7853" coordsize="895,304" path="m10743,8156l10724,8156,10704,8157,10684,8157,10614,8156,10546,8155,10480,8152,10417,8149,10355,8145,10240,8134,10137,8120,10047,8104,9972,8085,9913,8064,9860,8029,9849,8005,9851,7993,9906,7949,9990,7919,10063,7902,10149,7887,10246,7874,10352,7864,10467,7857,10527,7855,10588,7853e" filled="false" stroked="true" strokeweight="1.126pt" strokecolor="#d7d7d7">
                <v:path arrowok="t"/>
              </v:shape>
              <v:shape style="position:absolute;left:13542;top:7237;width:1324;height:312" type="#_x0000_t75" stroked="false">
                <v:imagedata r:id="rId23" o:title=""/>
              </v:shape>
            </v:group>
            <v:group style="position:absolute;left:13388;top:7182;width:2103;height:421" coordorigin="13388,7182" coordsize="2103,421">
              <v:shape style="position:absolute;left:13388;top:7182;width:2103;height:421" coordorigin="13388,7182" coordsize="2103,421" path="m15491,7393l15437,7459,15373,7489,15288,7517,15183,7541,15124,7552,15060,7562,14993,7571,14923,7579,14849,7586,14772,7592,14692,7597,14610,7600,14526,7602,14439,7603,14353,7602,14269,7600,14187,7597,14107,7592,14030,7586,13956,7579,13886,7571,13818,7562,13755,7552,13696,7541,13591,7517,13505,7489,13442,7459,13391,7410,13388,7393,13391,7375,13442,7326,13505,7296,13591,7268,13696,7244,13755,7233,13818,7223,13886,7214,13956,7206,14030,7199,14107,7193,14187,7188,14269,7185,14353,7183,14439,7182,14526,7183,14610,7185,14692,7188,14772,7193,14849,7199,14923,7206,14993,7214,15060,7223,15124,7233,15183,7244,15288,7268,15373,7296,15437,7326,15487,7375,15491,7393xe" filled="false" stroked="true" strokeweight=".563pt" strokecolor="#d7d7d7">
                <v:path arrowok="t"/>
              </v:shape>
              <v:shape style="position:absolute;left:10408;top:7192;width:1638;height:1769" type="#_x0000_t75" stroked="false">
                <v:imagedata r:id="rId24" o:title=""/>
              </v:shape>
              <v:shape style="position:absolute;left:11476;top:5023;width:1088;height:494" type="#_x0000_t75" stroked="false">
                <v:imagedata r:id="rId25" o:title=""/>
              </v:shape>
            </v:group>
            <v:group style="position:absolute;left:13467;top:5030;width:9;height:7" coordorigin="13467,5030" coordsize="9,7">
              <v:shape style="position:absolute;left:13467;top:5030;width:9;height:7" coordorigin="13467,5030" coordsize="9,7" path="m13471,5030l13471,5030,13467,5034,13475,5037,13474,5032,13474,5031,13471,5030xe" filled="true" fillcolor="#000000" stroked="false">
                <v:path arrowok="t"/>
                <v:fill type="solid"/>
              </v:shape>
            </v:group>
            <v:group style="position:absolute;left:13483;top:5090;width:9;height:7" coordorigin="13483,5090" coordsize="9,7">
              <v:shape style="position:absolute;left:13483;top:5090;width:9;height:7" coordorigin="13483,5090" coordsize="9,7" path="m13487,5090l13487,5090,13483,5094,13491,5096,13490,5092,13490,5090,13487,5090xe" filled="true" fillcolor="#000000" stroked="false">
                <v:path arrowok="t"/>
                <v:fill type="solid"/>
              </v:shape>
            </v:group>
            <v:group style="position:absolute;left:13407;top:5046;width:9;height:7" coordorigin="13407,5046" coordsize="9,7">
              <v:shape style="position:absolute;left:13407;top:5046;width:9;height:7" coordorigin="13407,5046" coordsize="9,7" path="m13412,5046l13411,5046,13407,5050,13415,5052,13414,5048,13415,5046,13412,5046xe" filled="true" fillcolor="#000000" stroked="false">
                <v:path arrowok="t"/>
                <v:fill type="solid"/>
              </v:shape>
            </v:group>
            <v:group style="position:absolute;left:13349;top:5059;width:9;height:10" coordorigin="13349,5059" coordsize="9,10">
              <v:shape style="position:absolute;left:13349;top:5059;width:9;height:10" coordorigin="13349,5059" coordsize="9,10" path="m13352,5059l13349,5063,13349,5066,13352,5068,13355,5066,13358,5062,13352,5059xe" filled="true" fillcolor="#000000" stroked="false">
                <v:path arrowok="t"/>
                <v:fill type="solid"/>
              </v:shape>
            </v:group>
            <v:group style="position:absolute;left:13498;top:5150;width:9;height:7" coordorigin="13498,5150" coordsize="9,7">
              <v:shape style="position:absolute;left:13498;top:5150;width:9;height:7" coordorigin="13498,5150" coordsize="9,7" path="m13503,5150l13503,5150,13498,5153,13507,5156,13506,5151,13506,5150,13503,5150xe" filled="true" fillcolor="#000000" stroked="false">
                <v:path arrowok="t"/>
                <v:fill type="solid"/>
              </v:shape>
            </v:group>
            <v:group style="position:absolute;left:13423;top:5106;width:9;height:7" coordorigin="13423,5106" coordsize="9,7">
              <v:shape style="position:absolute;left:13423;top:5106;width:9;height:7" coordorigin="13423,5106" coordsize="9,7" path="m13428,5106l13427,5106,13423,5110,13431,5112,13430,5108,13431,5106,13428,5106xe" filled="true" fillcolor="#000000" stroked="false">
                <v:path arrowok="t"/>
                <v:fill type="solid"/>
              </v:shape>
            </v:group>
            <v:group style="position:absolute;left:13289;top:5075;width:10;height:10" coordorigin="13289,5075" coordsize="10,10">
              <v:shape style="position:absolute;left:13289;top:5075;width:10;height:10" coordorigin="13289,5075" coordsize="10,10" path="m13293,5075l13290,5077,13289,5080,13289,5082,13291,5084,13293,5084,13295,5083,13296,5083,13298,5078,13293,5075xe" filled="true" fillcolor="#000000" stroked="false">
                <v:path arrowok="t"/>
                <v:fill type="solid"/>
              </v:shape>
            </v:group>
            <v:group style="position:absolute;left:13213;top:5032;width:11;height:10" coordorigin="13213,5032" coordsize="11,10">
              <v:shape style="position:absolute;left:13213;top:5032;width:11;height:10" coordorigin="13213,5032" coordsize="11,10" path="m13216,5032l13214,5033,13213,5035,13213,5037,13214,5039,13216,5041,13219,5041,13223,5038,13222,5032,13216,5032xe" filled="true" fillcolor="#000000" stroked="false">
                <v:path arrowok="t"/>
                <v:fill type="solid"/>
              </v:shape>
            </v:group>
            <v:group style="position:absolute;left:13365;top:5119;width:9;height:10" coordorigin="13365,5119" coordsize="9,10">
              <v:shape style="position:absolute;left:13365;top:5119;width:9;height:10" coordorigin="13365,5119" coordsize="9,10" path="m13368,5119l13365,5123,13365,5126,13368,5128,13371,5126,13373,5122,13368,5119xe" filled="true" fillcolor="#000000" stroked="false">
                <v:path arrowok="t"/>
                <v:fill type="solid"/>
              </v:shape>
            </v:group>
            <v:group style="position:absolute;left:13443;top:5165;width:4;height:2" coordorigin="13443,5165" coordsize="4,2">
              <v:shape style="position:absolute;left:13443;top:5165;width:4;height:2" coordorigin="13443,5165" coordsize="4,1" path="m13443,5166l13446,5166e" filled="false" stroked="true" strokeweight=".115379pt" strokecolor="#000000">
                <v:path arrowok="t"/>
              </v:shape>
            </v:group>
            <v:group style="position:absolute;left:13150;top:5046;width:16;height:13" coordorigin="13150,5046" coordsize="16,13">
              <v:shape style="position:absolute;left:13150;top:5046;width:16;height:13" coordorigin="13150,5046" coordsize="16,13" path="m13162,5046l13156,5047,13150,5051,13154,5058,13159,5057,13165,5054,13162,5046xe" filled="true" fillcolor="#000000" stroked="false">
                <v:path arrowok="t"/>
                <v:fill type="solid"/>
              </v:shape>
            </v:group>
            <v:group style="position:absolute;left:13229;top:5090;width:10;height:10" coordorigin="13229,5090" coordsize="10,10">
              <v:shape style="position:absolute;left:13229;top:5090;width:10;height:10" coordorigin="13229,5090" coordsize="10,10" path="m13234,5090l13230,5093,13229,5096,13230,5098,13232,5100,13233,5100,13235,5099,13236,5099,13239,5094,13234,5090xe" filled="true" fillcolor="#000000" stroked="false">
                <v:path arrowok="t"/>
                <v:fill type="solid"/>
              </v:shape>
            </v:group>
            <v:group style="position:absolute;left:13305;top:5134;width:9;height:10" coordorigin="13305,5134" coordsize="9,10">
              <v:shape style="position:absolute;left:13305;top:5134;width:9;height:10" coordorigin="13305,5134" coordsize="9,10" path="m13308,5134l13305,5139,13305,5142,13309,5144,13311,5142,13314,5138,13308,5134xe" filled="true" fillcolor="#000000" stroked="false">
                <v:path arrowok="t"/>
                <v:fill type="solid"/>
              </v:shape>
            </v:group>
            <v:group style="position:absolute;left:13018;top:5025;width:12;height:5" coordorigin="13018,5025" coordsize="12,5">
              <v:shape style="position:absolute;left:13018;top:5025;width:12;height:5" coordorigin="13018,5025" coordsize="12,5" path="m13029,5025l13018,5025,13018,5029,13028,5027,13029,5025,13029,5025xe" filled="true" fillcolor="#000000" stroked="false">
                <v:path arrowok="t"/>
                <v:fill type="solid"/>
              </v:shape>
            </v:group>
            <v:group style="position:absolute;left:13090;top:5060;width:21;height:18" coordorigin="13090,5060" coordsize="21,18">
              <v:shape style="position:absolute;left:13090;top:5060;width:21;height:18" coordorigin="13090,5060" coordsize="21,18" path="m13097,5060l13090,5065,13095,5077,13110,5071,13097,5060xe" filled="true" fillcolor="#000000" stroked="false">
                <v:path arrowok="t"/>
                <v:fill type="solid"/>
              </v:shape>
            </v:group>
            <v:group style="position:absolute;left:13245;top:5150;width:10;height:10" coordorigin="13245,5150" coordsize="10,10">
              <v:shape style="position:absolute;left:13245;top:5150;width:10;height:10" coordorigin="13245,5150" coordsize="10,10" path="m13249,5150l13246,5153,13245,5156,13245,5158,13248,5159,13249,5159,13251,5159,13252,5158,13255,5154,13249,5150xe" filled="true" fillcolor="#000000" stroked="false">
                <v:path arrowok="t"/>
                <v:fill type="solid"/>
              </v:shape>
            </v:group>
            <v:group style="position:absolute;left:13169;top:5107;width:11;height:10" coordorigin="13169,5107" coordsize="11,10">
              <v:shape style="position:absolute;left:13169;top:5107;width:11;height:10" coordorigin="13169,5107" coordsize="11,10" path="m13172,5107l13170,5108,13169,5111,13169,5113,13170,5115,13173,5116,13175,5116,13180,5113,13178,5107,13172,5107xe" filled="true" fillcolor="#000000" stroked="false">
                <v:path arrowok="t"/>
                <v:fill type="solid"/>
              </v:shape>
            </v:group>
            <v:group style="position:absolute;left:12950;top:5030;width:23;height:23" coordorigin="12950,5030" coordsize="23,23">
              <v:shape style="position:absolute;left:12950;top:5030;width:23;height:23" coordorigin="12950,5030" coordsize="23,23" path="m12963,5030l12958,5032,12950,5044,12964,5053,12972,5040,12971,5037,12963,5030xe" filled="true" fillcolor="#000000" stroked="false">
                <v:path arrowok="t"/>
                <v:fill type="solid"/>
              </v:shape>
            </v:group>
            <v:group style="position:absolute;left:13027;top:5076;width:19;height:19" coordorigin="13027,5076" coordsize="19,19">
              <v:shape style="position:absolute;left:13027;top:5076;width:19;height:19" coordorigin="13027,5076" coordsize="19,19" path="m13035,5076l13027,5088,13040,5095,13044,5087,13045,5085,13046,5083,13039,5076,13035,5076xe" filled="true" fillcolor="#000000" stroked="false">
                <v:path arrowok="t"/>
                <v:fill type="solid"/>
              </v:shape>
            </v:group>
            <v:group style="position:absolute;left:13105;top:5119;width:17;height:21" coordorigin="13105,5119" coordsize="17,21">
              <v:shape style="position:absolute;left:13105;top:5119;width:17;height:21" coordorigin="13105,5119" coordsize="17,21" path="m13105,5119l13109,5140,13121,5129,13120,5127,13117,5123,13116,5122,13105,5119xe" filled="true" fillcolor="#000000" stroked="false">
                <v:path arrowok="t"/>
                <v:fill type="solid"/>
              </v:shape>
            </v:group>
            <v:group style="position:absolute;left:12896;top:5045;width:17;height:20" coordorigin="12896,5045" coordsize="17,20">
              <v:shape style="position:absolute;left:12896;top:5045;width:17;height:20" coordorigin="12896,5045" coordsize="17,20" path="m12904,5045l12899,5046,12896,5050,12896,5062,12907,5064,12912,5057,12913,5054,12904,5045xe" filled="true" fillcolor="#000000" stroked="false">
                <v:path arrowok="t"/>
                <v:fill type="solid"/>
              </v:shape>
            </v:group>
            <v:group style="position:absolute;left:12973;top:5095;width:15;height:12" coordorigin="12973,5095" coordsize="15,12">
              <v:shape style="position:absolute;left:12973;top:5095;width:15;height:12" coordorigin="12973,5095" coordsize="15,12" path="m12983,5095l12973,5095,12973,5106,12986,5105,12987,5098,12983,5095xe" filled="true" fillcolor="#000000" stroked="false">
                <v:path arrowok="t"/>
                <v:fill type="solid"/>
              </v:shape>
            </v:group>
            <v:group style="position:absolute;left:13049;top:5135;width:11;height:14" coordorigin="13049,5135" coordsize="11,14">
              <v:shape style="position:absolute;left:13049;top:5135;width:11;height:14" coordorigin="13049,5135" coordsize="11,14" path="m13055,5135l13051,5137,13049,5140,13051,5148,13060,5146,13059,5140,13055,5135xe" filled="true" fillcolor="#000000" stroked="false">
                <v:path arrowok="t"/>
                <v:fill type="solid"/>
              </v:shape>
            </v:group>
            <v:group style="position:absolute;left:12758;top:5025;width:25;height:15" coordorigin="12758,5025" coordsize="25,15">
              <v:shape style="position:absolute;left:12758;top:5025;width:25;height:15" coordorigin="12758,5025" coordsize="25,15" path="m12781,5025l12758,5025,12758,5035,12767,5040,12779,5038,12782,5027,12781,5025xe" filled="true" fillcolor="#000000" stroked="false">
                <v:path arrowok="t"/>
                <v:fill type="solid"/>
              </v:shape>
            </v:group>
            <v:group style="position:absolute;left:12833;top:5062;width:22;height:19" coordorigin="12833,5062" coordsize="22,19">
              <v:shape style="position:absolute;left:12833;top:5062;width:22;height:19" coordorigin="12833,5062" coordsize="22,19" path="m12841,5062l12839,5062,12833,5072,12840,5080,12850,5079,12854,5072,12854,5068,12846,5062,12841,5062xe" filled="true" fillcolor="#000000" stroked="false">
                <v:path arrowok="t"/>
                <v:fill type="solid"/>
              </v:shape>
            </v:group>
            <v:group style="position:absolute;left:12910;top:5107;width:19;height:17" coordorigin="12910,5107" coordsize="19,17">
              <v:shape style="position:absolute;left:12910;top:5107;width:19;height:17" coordorigin="12910,5107" coordsize="19,17" path="m12918,5107l12917,5107,12910,5115,12917,5123,12926,5119,12927,5117,12929,5115,12922,5107,12918,5107xe" filled="true" fillcolor="#000000" stroked="false">
                <v:path arrowok="t"/>
                <v:fill type="solid"/>
              </v:shape>
            </v:group>
            <v:group style="position:absolute;left:12990;top:5151;width:13;height:14" coordorigin="12990,5151" coordsize="13,14">
              <v:shape style="position:absolute;left:12990;top:5151;width:13;height:14" coordorigin="12990,5151" coordsize="13,14" path="m12993,5151l12990,5154,12990,5165,13000,5163,13001,5160,13002,5158,12997,5152,12993,5151xe" filled="true" fillcolor="#000000" stroked="false">
                <v:path arrowok="t"/>
                <v:fill type="solid"/>
              </v:shape>
            </v:group>
            <v:group style="position:absolute;left:12714;top:5034;width:7;height:16" coordorigin="12714,5034" coordsize="7,16">
              <v:shape style="position:absolute;left:12714;top:5034;width:7;height:16" coordorigin="12714,5034" coordsize="7,16" path="m12714,5034l12716,5050,12721,5043,12716,5035,12714,5034xe" filled="true" fillcolor="#000000" stroked="false">
                <v:path arrowok="t"/>
                <v:fill type="solid"/>
              </v:shape>
            </v:group>
            <v:group style="position:absolute;left:12773;top:5074;width:22;height:23" coordorigin="12773,5074" coordsize="22,23">
              <v:shape style="position:absolute;left:12773;top:5074;width:22;height:23" coordorigin="12773,5074" coordsize="22,23" path="m12786,5074l12777,5075,12773,5084,12777,5096,12790,5097,12795,5089,12795,5084,12786,5074xe" filled="true" fillcolor="#000000" stroked="false">
                <v:path arrowok="t"/>
                <v:fill type="solid"/>
              </v:shape>
            </v:group>
            <v:group style="position:absolute;left:12851;top:5120;width:19;height:20" coordorigin="12851,5120" coordsize="19,20">
              <v:shape style="position:absolute;left:12851;top:5120;width:19;height:20" coordorigin="12851,5120" coordsize="19,20" path="m12859,5120l12854,5121,12851,5126,12853,5138,12865,5139,12870,5132,12869,5128,12859,5120xe" filled="true" fillcolor="#000000" stroked="false">
                <v:path arrowok="t"/>
                <v:fill type="solid"/>
              </v:shape>
            </v:group>
            <v:group style="position:absolute;left:12922;top:5165;width:22;height:17" coordorigin="12922,5165" coordsize="22,17">
              <v:shape style="position:absolute;left:12922;top:5165;width:22;height:17" coordorigin="12922,5165" coordsize="22,17" path="m12936,5165l12932,5167,12922,5178,12926,5182,12940,5180,12944,5176,12943,5174,12936,5165xe" filled="true" fillcolor="#000000" stroked="false">
                <v:path arrowok="t"/>
                <v:fill type="solid"/>
              </v:shape>
            </v:group>
            <v:group style="position:absolute;left:12724;top:5093;width:14;height:27" coordorigin="12724,5093" coordsize="14,27">
              <v:shape style="position:absolute;left:12724;top:5093;width:14;height:27" coordorigin="12724,5093" coordsize="14,27" path="m12724,5093l12728,5119,12730,5119,12737,5104,12737,5099,12732,5095,12724,5093xe" filled="true" fillcolor="#000000" stroked="false">
                <v:path arrowok="t"/>
                <v:fill type="solid"/>
              </v:shape>
            </v:group>
            <v:group style="position:absolute;left:12790;top:5135;width:21;height:24" coordorigin="12790,5135" coordsize="21,24">
              <v:shape style="position:absolute;left:12790;top:5135;width:21;height:24" coordorigin="12790,5135" coordsize="21,24" path="m12801,5135l12796,5136,12792,5139,12790,5151,12799,5158,12809,5151,12810,5148,12810,5144,12801,5135xe" filled="true" fillcolor="#000000" stroked="false">
                <v:path arrowok="t"/>
                <v:fill type="solid"/>
              </v:shape>
            </v:group>
            <v:group style="position:absolute;left:12868;top:5180;width:15;height:10" coordorigin="12868,5180" coordsize="15,10">
              <v:shape style="position:absolute;left:12868;top:5180;width:15;height:10" coordorigin="12868,5180" coordsize="15,10" path="m12876,5180l12871,5182,12868,5185,12868,5189,12883,5187,12876,5180xe" filled="true" fillcolor="#000000" stroked="false">
                <v:path arrowok="t"/>
                <v:fill type="solid"/>
              </v:shape>
            </v:group>
            <v:group style="position:absolute;left:12734;top:5153;width:18;height:18" coordorigin="12734,5153" coordsize="18,18">
              <v:shape style="position:absolute;left:12734;top:5153;width:18;height:18" coordorigin="12734,5153" coordsize="18,18" path="m12735,5153l12734,5154,12736,5168,12742,5171,12751,5165,12747,5155,12735,5153xe" filled="true" fillcolor="#000000" stroked="false">
                <v:path arrowok="t"/>
                <v:fill type="solid"/>
              </v:shape>
            </v:group>
            <v:group style="position:absolute;left:12811;top:5197;width:5;height:2" coordorigin="12811,5197" coordsize="5,2">
              <v:shape style="position:absolute;left:12811;top:5197;width:5;height:2" coordorigin="12811,5197" coordsize="5,1" path="m12813,5197l12811,5198,12816,5197,12813,5197xe" filled="true" fillcolor="#000000" stroked="false">
                <v:path arrowok="t"/>
                <v:fill type="solid"/>
              </v:shape>
              <v:shape style="position:absolute;left:12432;top:7503;width:415;height:1090" type="#_x0000_t75" stroked="false">
                <v:imagedata r:id="rId26" o:title=""/>
              </v:shape>
            </v:group>
            <w10:wrap type="none"/>
          </v:group>
        </w:pict>
      </w:r>
      <w:r>
        <w:rPr/>
        <w:pict>
          <v:group style="position:absolute;margin-left:239.039993pt;margin-top:60.261299pt;width:53.4pt;height:64.8pt;mso-position-horizontal-relative:page;mso-position-vertical-relative:page;z-index:-87832" coordorigin="4781,1205" coordsize="1068,1296">
            <v:group style="position:absolute;left:4781;top:1205;width:1068;height:1296" coordorigin="4781,1205" coordsize="1068,1296">
              <v:shape style="position:absolute;left:4781;top:1205;width:1068;height:1296" coordorigin="4781,1205" coordsize="1068,1296" path="m5315,1205l5241,1251,5166,1290,5092,1321,5022,1346,4957,1366,4873,1386,4813,1396,4781,1401,4781,1863,4785,1935,4796,2001,4813,2063,4836,2119,4896,2219,4969,2302,5048,2368,5127,2419,5199,2457,5259,2482,5315,2501,5459,2462,5521,2444,5623,2411,5702,2376,5760,2337,5800,2289,5826,2228,5840,2151,5847,2054,5849,1935,5849,1401,5735,1389,5705,1386,5627,1373,5563,1355,5503,1328,5435,1287,5409,1270,5315,1205xe" filled="true" fillcolor="#452d59" stroked="false">
                <v:path arrowok="t"/>
                <v:fill type="solid"/>
              </v:shape>
            </v:group>
            <v:group style="position:absolute;left:4833;top:1270;width:481;height:1175" coordorigin="4833,1270" coordsize="481,1175">
              <v:shape style="position:absolute;left:4833;top:1270;width:481;height:1175" coordorigin="4833,1270" coordsize="481,1175" path="m5313,1270l5257,1303,5201,1332,5145,1358,5064,1389,4988,1413,4920,1430,4848,1445,4833,1448,4833,1863,4839,1945,4855,2022,4882,2095,4921,2163,4970,2227,5030,2286,5098,2338,5164,2379,5224,2410,5288,2436,5310,2444,5313,1270xe" filled="true" fillcolor="#71478d" stroked="false">
                <v:path arrowok="t"/>
                <v:fill type="solid"/>
              </v:shape>
            </v:group>
            <v:group style="position:absolute;left:5087;top:1531;width:508;height:629" coordorigin="5087,1531" coordsize="508,629">
              <v:shape style="position:absolute;left:5087;top:1531;width:508;height:629" coordorigin="5087,1531" coordsize="508,629" path="m5391,1531l5087,1531,5087,1579,5164,1588,5164,2103,5087,2112,5087,2160,5584,2160,5587,2107,5313,2107,5313,2104,5198,2104,5198,1586,5330,1586,5391,1579,5391,1531xe" filled="true" fillcolor="#ffffff" stroked="false">
                <v:path arrowok="t"/>
                <v:fill type="solid"/>
              </v:shape>
              <v:shape style="position:absolute;left:5087;top:1531;width:508;height:629" coordorigin="5087,1531" coordsize="508,629" path="m5594,1974l5518,1974,5491,2107,5587,2107,5594,1974xe" filled="true" fillcolor="#ffffff" stroked="false">
                <v:path arrowok="t"/>
                <v:fill type="solid"/>
              </v:shape>
              <v:shape style="position:absolute;left:5087;top:1531;width:508;height:629" coordorigin="5087,1531" coordsize="508,629" path="m5256,1586l5222,1586,5222,2104,5256,2104,5256,1586xe" filled="true" fillcolor="#ffffff" stroked="false">
                <v:path arrowok="t"/>
                <v:fill type="solid"/>
              </v:shape>
              <v:shape style="position:absolute;left:5087;top:1531;width:508;height:629" coordorigin="5087,1531" coordsize="508,629" path="m5330,1586l5280,1586,5280,2104,5313,2104,5313,1588,5330,158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07.031189pt;margin-top:73.282501pt;width:255.3987pt;height:44.650064pt;mso-position-horizontal-relative:page;mso-position-vertical-relative:page;z-index:-87808" type="#_x0000_t75" stroked="false">
            <v:imagedata r:id="rId27" o:title=""/>
          </v:shape>
        </w:pict>
      </w:r>
      <w:r>
        <w:rPr/>
        <w:pict>
          <v:shape style="position:absolute;margin-left:59.48pt;margin-top:219.514511pt;width:384.8pt;height:196.5pt;mso-position-horizontal-relative:page;mso-position-vertical-relative:page;z-index:-87784" type="#_x0000_t202" filled="false" stroked="false">
            <v:textbox inset="0,0,0,0">
              <w:txbxContent>
                <w:p>
                  <w:pPr>
                    <w:spacing w:line="1331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55"/>
                      <w:szCs w:val="155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-14"/>
                      <w:sz w:val="155"/>
                    </w:rPr>
                    <w:t>Br</w:t>
                  </w:r>
                  <w:r>
                    <w:rPr>
                      <w:rFonts w:ascii="Times New Roman"/>
                      <w:b/>
                      <w:color w:val="363636"/>
                      <w:spacing w:val="-13"/>
                      <w:sz w:val="155"/>
                    </w:rPr>
                    <w:t>a</w:t>
                  </w:r>
                  <w:r>
                    <w:rPr>
                      <w:rFonts w:ascii="Times New Roman"/>
                      <w:b/>
                      <w:color w:val="363636"/>
                      <w:spacing w:val="-12"/>
                      <w:sz w:val="155"/>
                    </w:rPr>
                    <w:t>n</w:t>
                  </w:r>
                  <w:r>
                    <w:rPr>
                      <w:rFonts w:ascii="Times New Roman"/>
                      <w:b/>
                      <w:color w:val="363636"/>
                      <w:spacing w:val="-13"/>
                      <w:sz w:val="155"/>
                    </w:rPr>
                    <w:t>d</w:t>
                  </w:r>
                  <w:r>
                    <w:rPr>
                      <w:rFonts w:ascii="Times New Roman"/>
                      <w:sz w:val="155"/>
                    </w:rPr>
                  </w:r>
                </w:p>
                <w:p>
                  <w:pPr>
                    <w:spacing w:line="162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55"/>
                      <w:szCs w:val="155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-17"/>
                      <w:sz w:val="155"/>
                    </w:rPr>
                    <w:t>S</w:t>
                  </w:r>
                  <w:r>
                    <w:rPr>
                      <w:rFonts w:ascii="Times New Roman"/>
                      <w:b/>
                      <w:color w:val="363636"/>
                      <w:spacing w:val="3"/>
                      <w:sz w:val="155"/>
                    </w:rPr>
                    <w:t>t</w:t>
                  </w:r>
                  <w:r>
                    <w:rPr>
                      <w:rFonts w:ascii="Times New Roman"/>
                      <w:b/>
                      <w:color w:val="363636"/>
                      <w:spacing w:val="-32"/>
                      <w:sz w:val="155"/>
                    </w:rPr>
                    <w:t>y</w:t>
                  </w:r>
                  <w:r>
                    <w:rPr>
                      <w:rFonts w:ascii="Times New Roman"/>
                      <w:b/>
                      <w:color w:val="363636"/>
                      <w:sz w:val="155"/>
                    </w:rPr>
                    <w:t>le</w:t>
                  </w:r>
                  <w:r>
                    <w:rPr>
                      <w:rFonts w:ascii="Times New Roman"/>
                      <w:b/>
                      <w:color w:val="363636"/>
                      <w:spacing w:val="6"/>
                      <w:sz w:val="155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12"/>
                      <w:sz w:val="155"/>
                    </w:rPr>
                    <w:t>G</w:t>
                  </w:r>
                  <w:r>
                    <w:rPr>
                      <w:rFonts w:ascii="Times New Roman"/>
                      <w:b/>
                      <w:color w:val="363636"/>
                      <w:sz w:val="155"/>
                    </w:rPr>
                    <w:t>u</w:t>
                  </w:r>
                  <w:r>
                    <w:rPr>
                      <w:rFonts w:ascii="Times New Roman"/>
                      <w:b/>
                      <w:color w:val="363636"/>
                      <w:spacing w:val="-30"/>
                      <w:sz w:val="155"/>
                    </w:rPr>
                    <w:t>i</w:t>
                  </w:r>
                  <w:r>
                    <w:rPr>
                      <w:rFonts w:ascii="Times New Roman"/>
                      <w:b/>
                      <w:color w:val="363636"/>
                      <w:sz w:val="155"/>
                    </w:rPr>
                    <w:t>de</w:t>
                  </w:r>
                  <w:r>
                    <w:rPr>
                      <w:rFonts w:ascii="Times New Roman"/>
                      <w:sz w:val="155"/>
                    </w:rPr>
                  </w:r>
                </w:p>
                <w:p>
                  <w:pPr>
                    <w:spacing w:line="430" w:lineRule="atLeast" w:before="99"/>
                    <w:ind w:left="20" w:right="3682" w:firstLine="0"/>
                    <w:jc w:val="left"/>
                    <w:rPr>
                      <w:rFonts w:ascii="Trebuchet MS" w:hAnsi="Trebuchet MS" w:cs="Trebuchet MS" w:eastAsia="Trebuchet MS"/>
                      <w:sz w:val="32"/>
                      <w:szCs w:val="32"/>
                    </w:rPr>
                  </w:pPr>
                  <w:r>
                    <w:rPr>
                      <w:rFonts w:ascii="Trebuchet MS"/>
                      <w:color w:val="70468C"/>
                      <w:spacing w:val="-1"/>
                      <w:sz w:val="32"/>
                    </w:rPr>
                    <w:t>Communicating</w:t>
                  </w:r>
                  <w:r>
                    <w:rPr>
                      <w:rFonts w:ascii="Trebuchet MS"/>
                      <w:color w:val="70468C"/>
                      <w:spacing w:val="14"/>
                      <w:sz w:val="32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32"/>
                    </w:rPr>
                    <w:t>visually</w:t>
                  </w:r>
                  <w:r>
                    <w:rPr>
                      <w:rFonts w:ascii="Trebuchet MS"/>
                      <w:color w:val="70468C"/>
                      <w:spacing w:val="5"/>
                      <w:sz w:val="32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32"/>
                    </w:rPr>
                    <w:t>the</w:t>
                  </w:r>
                  <w:r>
                    <w:rPr>
                      <w:rFonts w:ascii="Trebuchet MS"/>
                      <w:color w:val="70468C"/>
                      <w:spacing w:val="22"/>
                      <w:sz w:val="3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32"/>
                    </w:rPr>
                    <w:t>LegalShield</w:t>
                  </w:r>
                  <w:r>
                    <w:rPr>
                      <w:rFonts w:ascii="Trebuchet MS"/>
                      <w:color w:val="70468C"/>
                      <w:spacing w:val="-7"/>
                      <w:sz w:val="32"/>
                    </w:rPr>
                    <w:t> way</w:t>
                  </w:r>
                  <w:r>
                    <w:rPr>
                      <w:rFonts w:ascii="Trebuchet MS"/>
                      <w:color w:val="70468C"/>
                      <w:spacing w:val="-11"/>
                      <w:sz w:val="32"/>
                    </w:rPr>
                    <w:t>.</w:t>
                  </w:r>
                  <w:r>
                    <w:rPr>
                      <w:rFonts w:ascii="Trebuchet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5.515747pt;margin-top:545.840027pt;width:8pt;height:57.6pt;mso-position-horizontal-relative:page;mso-position-vertical-relative:page;z-index:-8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2"/>
                      <w:szCs w:val="12"/>
                    </w:rPr>
                  </w:pPr>
                  <w:r>
                    <w:rPr>
                      <w:rFonts w:ascii="Trebuchet MS" w:hAnsi="Trebuchet MS"/>
                      <w:color w:val="363636"/>
                      <w:w w:val="115"/>
                      <w:sz w:val="12"/>
                    </w:rPr>
                    <w:t>©</w:t>
                  </w:r>
                  <w:r>
                    <w:rPr>
                      <w:rFonts w:ascii="Trebuchet MS" w:hAnsi="Trebuchet MS"/>
                      <w:color w:val="363636"/>
                      <w:spacing w:val="-1"/>
                      <w:sz w:val="12"/>
                    </w:rPr>
                    <w:t> </w:t>
                  </w:r>
                  <w:r>
                    <w:rPr>
                      <w:rFonts w:ascii="Trebuchet MS" w:hAnsi="Trebuchet MS"/>
                      <w:color w:val="363636"/>
                      <w:spacing w:val="2"/>
                      <w:w w:val="102"/>
                      <w:sz w:val="12"/>
                    </w:rPr>
                    <w:t>2017</w:t>
                  </w:r>
                  <w:r>
                    <w:rPr>
                      <w:rFonts w:ascii="Trebuchet MS" w:hAnsi="Trebuchet MS"/>
                      <w:color w:val="363636"/>
                      <w:spacing w:val="-1"/>
                      <w:sz w:val="12"/>
                    </w:rPr>
                    <w:t> </w:t>
                  </w:r>
                  <w:r>
                    <w:rPr>
                      <w:rFonts w:ascii="Trebuchet MS" w:hAnsi="Trebuchet MS"/>
                      <w:color w:val="363636"/>
                      <w:spacing w:val="2"/>
                      <w:w w:val="111"/>
                      <w:sz w:val="12"/>
                    </w:rPr>
                    <w:t>L</w:t>
                  </w:r>
                  <w:r>
                    <w:rPr>
                      <w:rFonts w:ascii="Trebuchet MS" w:hAnsi="Trebuchet MS"/>
                      <w:color w:val="363636"/>
                      <w:spacing w:val="2"/>
                      <w:w w:val="104"/>
                      <w:sz w:val="12"/>
                    </w:rPr>
                    <w:t>egalShield</w:t>
                  </w:r>
                  <w:r>
                    <w:rPr>
                      <w:rFonts w:ascii="Trebuchet MS" w:hAnsi="Trebuchet MS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8.884583pt;margin-top:423.486908pt;width:9.2pt;height:.1pt;mso-position-horizontal-relative:page;mso-position-vertical-relative:page;z-index:-877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70.166992pt;margin-top:373.32135pt;width:11.9pt;height:.1pt;mso-position-horizontal-relative:page;mso-position-vertical-relative:page;z-index:-877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773.767883pt;margin-top:373.32135pt;width:.1pt;height:.1pt;mso-position-horizontal-relative:page;mso-position-vertical-relative:page;z-index:-87688" type="#_x0000_t202" filled="false" stroked="false">
            <v:textbox inset="0,0,0,0">
              <w:txbxContent/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20" w:bottom="0" w:left="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64.111786pt;margin-top:62.999802pt;width:63.8pt;height:77.4pt;mso-position-horizontal-relative:page;mso-position-vertical-relative:page;z-index:-87664" coordorigin="7282,1260" coordsize="1276,1548">
            <v:group style="position:absolute;left:7282;top:1260;width:1276;height:1548" coordorigin="7282,1260" coordsize="1276,1548">
              <v:shape style="position:absolute;left:7282;top:1260;width:1276;height:1548" coordorigin="7282,1260" coordsize="1276,1548" path="m7920,1260l7832,1315,7742,1361,7654,1399,7570,1429,7492,1452,7423,1469,7341,1485,7282,1494,7282,2046,7287,2131,7300,2211,7321,2284,7349,2352,7382,2414,7420,2471,7462,2523,7507,2569,7553,2611,7601,2649,7696,2710,7782,2755,7854,2785,7915,2807,7920,2808,8093,2761,8166,2740,8231,2720,8289,2700,8383,2659,8452,2612,8500,2554,8530,2482,8548,2390,8556,2274,8557,2206,8558,2131,8558,1494,8422,1480,8386,1476,8321,1466,8241,1447,8169,1419,8093,1376,8033,1337,7920,1260xe" filled="true" fillcolor="#452d59" stroked="false">
                <v:path arrowok="t"/>
                <v:fill type="solid"/>
              </v:shape>
            </v:group>
            <v:group style="position:absolute;left:7345;top:1337;width:574;height:1401" coordorigin="7345,1337" coordsize="574,1401">
              <v:shape style="position:absolute;left:7345;top:1337;width:574;height:1401" coordorigin="7345,1337" coordsize="574,1401" path="m7918,1337l7851,1377,7784,1412,7717,1442,7652,1468,7589,1490,7530,1508,7449,1529,7381,1543,7345,1550,7345,2046,7348,2111,7356,2174,7371,2235,7391,2294,7417,2350,7449,2404,7487,2455,7530,2504,7579,2551,7634,2594,7701,2639,7765,2676,7823,2704,7886,2730,7909,2738,7918,1337xe" filled="true" fillcolor="#71478d" stroked="false">
                <v:path arrowok="t"/>
                <v:fill type="solid"/>
              </v:shape>
            </v:group>
            <v:group style="position:absolute;left:7648;top:1649;width:606;height:751" coordorigin="7648,1649" coordsize="606,751">
              <v:shape style="position:absolute;left:7648;top:1649;width:606;height:751" coordorigin="7648,1649" coordsize="606,751" path="m8011,1649l7648,1649,7648,1707,7740,1717,7740,2333,7648,2343,7648,2400,8242,2400,8245,2337,7918,2337,7918,2334,7781,2334,7781,1715,7938,1715,8011,1707,8011,1649xe" filled="true" fillcolor="#ffffff" stroked="false">
                <v:path arrowok="t"/>
                <v:fill type="solid"/>
              </v:shape>
              <v:shape style="position:absolute;left:7648;top:1649;width:606;height:751" coordorigin="7648,1649" coordsize="606,751" path="m8253,2178l8163,2178,8131,2337,8245,2337,8253,2178xe" filled="true" fillcolor="#ffffff" stroked="false">
                <v:path arrowok="t"/>
                <v:fill type="solid"/>
              </v:shape>
              <v:shape style="position:absolute;left:7648;top:1649;width:606;height:751" coordorigin="7648,1649" coordsize="606,751" path="m7849,1715l7809,1715,7809,2334,7849,2334,7849,1715xe" filled="true" fillcolor="#ffffff" stroked="false">
                <v:path arrowok="t"/>
                <v:fill type="solid"/>
              </v:shape>
              <v:shape style="position:absolute;left:7648;top:1649;width:606;height:751" coordorigin="7648,1649" coordsize="606,751" path="m7938,1715l7878,1715,7878,2334,7918,2334,7918,1717,7938,1715xe" filled="true" fillcolor="#ffffff" stroked="false">
                <v:path arrowok="t"/>
                <v:fill type="solid"/>
              </v:shape>
            </v:group>
            <v:group style="position:absolute;left:8319;top:2649;width:55;height:74" coordorigin="8319,2649" coordsize="55,74">
              <v:shape style="position:absolute;left:8319;top:2649;width:55;height:74" coordorigin="8319,2649" coordsize="55,74" path="m8321,2701l8320,2702,8320,2702,8319,2707,8321,2709,8325,2715,8329,2718,8337,2722,8342,2723,8352,2723,8357,2722,8365,2718,8368,2716,8370,2713,8342,2713,8338,2712,8332,2708,8330,2706,8329,2703,8328,2702,8328,2702,8327,2702,8321,2701xe" filled="true" fillcolor="#71478d" stroked="false">
                <v:path arrowok="t"/>
                <v:fill type="solid"/>
              </v:shape>
              <v:shape style="position:absolute;left:8319;top:2649;width:55;height:74" coordorigin="8319,2649" coordsize="55,74" path="m8351,2649l8341,2649,8337,2650,8322,2674,8323,2678,8329,2684,8334,2687,8347,2690,8351,2691,8357,2693,8360,2695,8364,2698,8364,2700,8364,2705,8363,2708,8356,2712,8352,2713,8370,2713,8373,2709,8374,2706,8374,2697,8373,2693,8366,2687,8361,2684,8347,2681,8343,2679,8337,2677,8335,2676,8332,2673,8332,2671,8332,2665,8333,2663,8339,2659,8342,2658,8368,2658,8367,2657,8364,2654,8356,2650,8351,2649xe" filled="true" fillcolor="#71478d" stroked="false">
                <v:path arrowok="t"/>
                <v:fill type="solid"/>
              </v:shape>
              <v:shape style="position:absolute;left:8319;top:2649;width:55;height:74" coordorigin="8319,2649" coordsize="55,74" path="m8368,2658l8351,2658,8354,2659,8357,2661,8360,2663,8361,2666,8363,2669,8363,2669,8364,2670,8370,2670,8371,2670,8372,2669,8372,2669,8372,2665,8371,2662,8368,2658xe" filled="true" fillcolor="#71478d" stroked="false">
                <v:path arrowok="t"/>
                <v:fill type="solid"/>
              </v:shape>
            </v:group>
            <v:group style="position:absolute;left:8387;top:2650;width:64;height:72" coordorigin="8387,2650" coordsize="64,72">
              <v:shape style="position:absolute;left:8387;top:2650;width:64;height:72" coordorigin="8387,2650" coordsize="64,72" path="m8396,2650l8389,2650,8389,2650,8388,2652,8387,2652,8387,2720,8388,2720,8389,2721,8389,2722,8395,2722,8396,2721,8397,2720,8397,2720,8397,2670,8407,2670,8398,2653,8397,2651,8396,2650xe" filled="true" fillcolor="#71478d" stroked="false">
                <v:path arrowok="t"/>
                <v:fill type="solid"/>
              </v:shape>
              <v:shape style="position:absolute;left:8387;top:2650;width:64;height:72" coordorigin="8387,2650" coordsize="64,72" path="m8451,2670l8441,2670,8441,2720,8441,2720,8442,2721,8443,2722,8449,2722,8449,2721,8450,2720,8451,2720,8451,2670xe" filled="true" fillcolor="#71478d" stroked="false">
                <v:path arrowok="t"/>
                <v:fill type="solid"/>
              </v:shape>
              <v:shape style="position:absolute;left:8387;top:2650;width:64;height:72" coordorigin="8387,2650" coordsize="64,72" path="m8407,2670l8416,2704,8422,2704,8423,2704,8424,2703,8425,2702,8429,2693,8419,2693,8407,2670xe" filled="true" fillcolor="#71478d" stroked="false">
                <v:path arrowok="t"/>
                <v:fill type="solid"/>
              </v:shape>
              <v:shape style="position:absolute;left:8387;top:2650;width:64;height:72" coordorigin="8387,2650" coordsize="64,72" path="m8449,2650l8442,2650,8441,2651,8440,2653,8419,2693,8429,2693,8441,2670,8451,2670,8451,2652,8450,2652,8449,2650,8449,2650xe" filled="true" fillcolor="#71478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70.701599pt;margin-top:157.481964pt;width:450.55pt;height:383.3pt;mso-position-horizontal-relative:page;mso-position-vertical-relative:page;z-index:-87640" type="#_x0000_t202" filled="false" stroked="false">
            <v:textbox inset="0,0,0,0">
              <w:txbxContent>
                <w:p>
                  <w:pPr>
                    <w:spacing w:line="979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-94"/>
                      <w:w w:val="105"/>
                      <w:sz w:val="112"/>
                    </w:rPr>
                    <w:t>W</w:t>
                  </w:r>
                  <w:r>
                    <w:rPr>
                      <w:rFonts w:ascii="Times New Roman"/>
                      <w:b/>
                      <w:color w:val="363636"/>
                      <w:w w:val="105"/>
                      <w:sz w:val="112"/>
                    </w:rPr>
                    <w:t>e</w:t>
                  </w:r>
                  <w:r>
                    <w:rPr>
                      <w:rFonts w:ascii="Times New Roman"/>
                      <w:b/>
                      <w:color w:val="363636"/>
                      <w:spacing w:val="-55"/>
                      <w:w w:val="105"/>
                      <w:sz w:val="112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w w:val="105"/>
                      <w:sz w:val="112"/>
                    </w:rPr>
                    <w:t>a</w:t>
                  </w:r>
                  <w:r>
                    <w:rPr>
                      <w:rFonts w:ascii="Times New Roman"/>
                      <w:b/>
                      <w:color w:val="363636"/>
                      <w:spacing w:val="-19"/>
                      <w:w w:val="105"/>
                      <w:sz w:val="112"/>
                    </w:rPr>
                    <w:t>r</w:t>
                  </w:r>
                  <w:r>
                    <w:rPr>
                      <w:rFonts w:ascii="Times New Roman"/>
                      <w:b/>
                      <w:color w:val="363636"/>
                      <w:w w:val="105"/>
                      <w:sz w:val="112"/>
                    </w:rPr>
                    <w:t>e</w:t>
                  </w:r>
                  <w:r>
                    <w:rPr>
                      <w:rFonts w:ascii="Times New Roman"/>
                      <w:sz w:val="112"/>
                    </w:rPr>
                  </w:r>
                </w:p>
                <w:p>
                  <w:pPr>
                    <w:spacing w:line="1184" w:lineRule="exact" w:before="0"/>
                    <w:ind w:left="1" w:right="0" w:firstLine="0"/>
                    <w:jc w:val="center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-5"/>
                      <w:w w:val="105"/>
                      <w:sz w:val="112"/>
                    </w:rPr>
                    <w:t>LegalS</w:t>
                  </w:r>
                  <w:r>
                    <w:rPr>
                      <w:rFonts w:ascii="Times New Roman"/>
                      <w:b/>
                      <w:color w:val="363636"/>
                      <w:spacing w:val="-4"/>
                      <w:w w:val="105"/>
                      <w:sz w:val="112"/>
                    </w:rPr>
                    <w:t>hie</w:t>
                  </w:r>
                  <w:r>
                    <w:rPr>
                      <w:rFonts w:ascii="Times New Roman"/>
                      <w:b/>
                      <w:color w:val="363636"/>
                      <w:spacing w:val="-5"/>
                      <w:w w:val="105"/>
                      <w:sz w:val="112"/>
                    </w:rPr>
                    <w:t>ld!</w:t>
                  </w:r>
                  <w:r>
                    <w:rPr>
                      <w:rFonts w:ascii="Times New Roman"/>
                      <w:sz w:val="112"/>
                    </w:rPr>
                  </w:r>
                </w:p>
                <w:p>
                  <w:pPr>
                    <w:spacing w:before="617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Everyone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tha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ork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s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2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with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-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pla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ys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-17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vital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role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19" w:right="17" w:firstLine="6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z w:val="28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 r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epresenting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company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associa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tes,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members,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pr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vider</w:t>
                  </w:r>
                  <w:r>
                    <w:rPr>
                      <w:rFonts w:ascii="Trebuchet MS"/>
                      <w:color w:val="363636"/>
                      <w:spacing w:val="-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law</w:t>
                  </w:r>
                  <w:r>
                    <w:rPr>
                      <w:rFonts w:ascii="Trebuchet MS"/>
                      <w:color w:val="363636"/>
                      <w:spacing w:val="37"/>
                      <w:w w:val="9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firms,</w:t>
                  </w:r>
                  <w:r>
                    <w:rPr>
                      <w:rFonts w:ascii="Trebuchet MS"/>
                      <w:color w:val="363636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employees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1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1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orld</w:t>
                  </w:r>
                  <w:r>
                    <w:rPr>
                      <w:rFonts w:ascii="Trebuchet MS"/>
                      <w:color w:val="363636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ar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ound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us.</w:t>
                  </w:r>
                  <w:r>
                    <w:rPr>
                      <w:rFonts w:ascii="Trebuchet MS"/>
                      <w:color w:val="363636"/>
                      <w:spacing w:val="-1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his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guide</w:t>
                  </w:r>
                  <w:r>
                    <w:rPr>
                      <w:rFonts w:ascii="Trebuchet MS"/>
                      <w:color w:val="363636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is</w:t>
                  </w:r>
                  <w:r>
                    <w:rPr>
                      <w:rFonts w:ascii="Trebuchet MS"/>
                      <w:color w:val="363636"/>
                      <w:spacing w:val="-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for</w:t>
                  </w:r>
                  <w:r>
                    <w:rPr>
                      <w:rFonts w:ascii="Trebuchet MS"/>
                      <w:color w:val="363636"/>
                      <w:spacing w:val="-1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anyone</w:t>
                  </w:r>
                  <w:r>
                    <w:rPr>
                      <w:rFonts w:ascii="Trebuchet MS"/>
                      <w:color w:val="363636"/>
                      <w:spacing w:val="-1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who</w:t>
                  </w:r>
                  <w:r>
                    <w:rPr>
                      <w:rFonts w:ascii="Trebuchet MS"/>
                      <w:color w:val="363636"/>
                      <w:spacing w:val="3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communicates</w:t>
                  </w:r>
                  <w:r>
                    <w:rPr>
                      <w:rFonts w:ascii="Trebuchet MS"/>
                      <w:color w:val="363636"/>
                      <w:spacing w:val="-1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on</w:t>
                  </w:r>
                  <w:r>
                    <w:rPr>
                      <w:rFonts w:ascii="Trebuchet MS"/>
                      <w:color w:val="363636"/>
                      <w:spacing w:val="-1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behalf</w:t>
                  </w:r>
                  <w:r>
                    <w:rPr>
                      <w:rFonts w:ascii="Trebuchet MS"/>
                      <w:color w:val="363636"/>
                      <w:spacing w:val="-1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-1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-1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prin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1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1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digital</w:t>
                  </w:r>
                  <w:r>
                    <w:rPr>
                      <w:rFonts w:ascii="Trebuchet MS"/>
                      <w:color w:val="363636"/>
                      <w:spacing w:val="-17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form.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before="180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he</w:t>
                  </w:r>
                  <w:r>
                    <w:rPr>
                      <w:rFonts w:ascii="Trebuchet MS"/>
                      <w:color w:val="363636"/>
                      <w:spacing w:val="-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way</w:t>
                  </w:r>
                  <w:r>
                    <w:rPr>
                      <w:rFonts w:ascii="Trebuchet MS"/>
                      <w:color w:val="363636"/>
                      <w:spacing w:val="-1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we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communica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te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r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eflects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wha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we</w:t>
                  </w:r>
                  <w:r>
                    <w:rPr>
                      <w:rFonts w:ascii="Trebuchet MS"/>
                      <w:color w:val="363636"/>
                      <w:spacing w:val="-1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v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alue.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336" w:right="333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 w:cs="Trebuchet MS" w:eastAsia="Trebuchet MS"/>
                      <w:color w:val="70468C"/>
                      <w:spacing w:val="-5"/>
                      <w:w w:val="110"/>
                      <w:sz w:val="28"/>
                      <w:szCs w:val="28"/>
                    </w:rPr>
                    <w:t>We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5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1"/>
                      <w:w w:val="110"/>
                      <w:sz w:val="28"/>
                      <w:szCs w:val="28"/>
                    </w:rPr>
                    <w:t>ar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2"/>
                      <w:w w:val="110"/>
                      <w:sz w:val="28"/>
                      <w:szCs w:val="28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4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1"/>
                      <w:w w:val="110"/>
                      <w:sz w:val="28"/>
                      <w:szCs w:val="28"/>
                    </w:rPr>
                    <w:t>con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2"/>
                      <w:w w:val="110"/>
                      <w:sz w:val="28"/>
                      <w:szCs w:val="28"/>
                    </w:rPr>
                    <w:t>fident,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4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1"/>
                      <w:w w:val="110"/>
                      <w:sz w:val="28"/>
                      <w:szCs w:val="28"/>
                    </w:rPr>
                    <w:t>sincer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2"/>
                      <w:w w:val="110"/>
                      <w:sz w:val="28"/>
                      <w:szCs w:val="28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4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w w:val="110"/>
                      <w:sz w:val="28"/>
                      <w:szCs w:val="28"/>
                    </w:rPr>
                    <w:t>and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7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3"/>
                      <w:w w:val="110"/>
                      <w:sz w:val="28"/>
                      <w:szCs w:val="28"/>
                    </w:rPr>
                    <w:t>friendly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"/>
                      <w:w w:val="110"/>
                      <w:sz w:val="28"/>
                      <w:szCs w:val="28"/>
                    </w:rPr>
                    <w:t>.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4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"/>
                      <w:w w:val="110"/>
                      <w:sz w:val="28"/>
                      <w:szCs w:val="28"/>
                    </w:rPr>
                    <w:t>We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4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3"/>
                      <w:w w:val="110"/>
                      <w:sz w:val="28"/>
                      <w:szCs w:val="28"/>
                    </w:rPr>
                    <w:t>belie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2"/>
                      <w:w w:val="110"/>
                      <w:sz w:val="28"/>
                      <w:szCs w:val="28"/>
                    </w:rPr>
                    <w:t>v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3"/>
                      <w:w w:val="110"/>
                      <w:sz w:val="28"/>
                      <w:szCs w:val="28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4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w w:val="110"/>
                      <w:sz w:val="28"/>
                      <w:szCs w:val="28"/>
                    </w:rPr>
                    <w:t>in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55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2"/>
                      <w:w w:val="110"/>
                      <w:sz w:val="28"/>
                      <w:szCs w:val="28"/>
                    </w:rPr>
                    <w:t>impr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1"/>
                      <w:w w:val="110"/>
                      <w:sz w:val="28"/>
                      <w:szCs w:val="28"/>
                    </w:rPr>
                    <w:t>oving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31"/>
                      <w:w w:val="114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w w:val="110"/>
                      <w:sz w:val="28"/>
                      <w:szCs w:val="28"/>
                    </w:rPr>
                    <w:t>and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2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1"/>
                      <w:w w:val="110"/>
                      <w:sz w:val="28"/>
                      <w:szCs w:val="28"/>
                    </w:rPr>
                    <w:t>empowering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7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w w:val="110"/>
                      <w:sz w:val="28"/>
                      <w:szCs w:val="28"/>
                    </w:rPr>
                    <w:t>the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1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3"/>
                      <w:w w:val="110"/>
                      <w:sz w:val="28"/>
                      <w:szCs w:val="28"/>
                    </w:rPr>
                    <w:t>liv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2"/>
                      <w:w w:val="110"/>
                      <w:sz w:val="28"/>
                      <w:szCs w:val="28"/>
                    </w:rPr>
                    <w:t>es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2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1"/>
                      <w:w w:val="110"/>
                      <w:sz w:val="28"/>
                      <w:szCs w:val="28"/>
                    </w:rPr>
                    <w:t>of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6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"/>
                      <w:w w:val="110"/>
                      <w:sz w:val="28"/>
                      <w:szCs w:val="28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3"/>
                      <w:w w:val="110"/>
                      <w:sz w:val="28"/>
                      <w:szCs w:val="28"/>
                    </w:rPr>
                    <w:t>very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"/>
                      <w:w w:val="110"/>
                      <w:sz w:val="28"/>
                      <w:szCs w:val="28"/>
                    </w:rPr>
                    <w:t>one.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8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"/>
                      <w:w w:val="110"/>
                      <w:sz w:val="28"/>
                      <w:szCs w:val="28"/>
                    </w:rPr>
                    <w:t>T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3"/>
                      <w:w w:val="110"/>
                      <w:sz w:val="28"/>
                      <w:szCs w:val="28"/>
                    </w:rPr>
                    <w:t>ha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"/>
                      <w:w w:val="110"/>
                      <w:sz w:val="28"/>
                      <w:szCs w:val="28"/>
                    </w:rPr>
                    <w:t>t’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3"/>
                      <w:w w:val="110"/>
                      <w:sz w:val="28"/>
                      <w:szCs w:val="28"/>
                    </w:rPr>
                    <w:t>s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spacing w:val="-41"/>
                      <w:w w:val="110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70468C"/>
                      <w:w w:val="110"/>
                      <w:sz w:val="28"/>
                      <w:szCs w:val="28"/>
                    </w:rPr>
                    <w:t>huge!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r>
                </w:p>
                <w:p>
                  <w:pPr>
                    <w:spacing w:line="247" w:lineRule="auto" w:before="0"/>
                    <w:ind w:left="277" w:right="274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Le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your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energy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passion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for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products</w:t>
                  </w:r>
                  <w:r>
                    <w:rPr>
                      <w:rFonts w:ascii="Trebuchet MS"/>
                      <w:color w:val="363636"/>
                      <w:spacing w:val="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services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 flo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 in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25"/>
                      <w:w w:val="9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your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communications</w:t>
                  </w:r>
                  <w:r>
                    <w:rPr>
                      <w:rFonts w:ascii="Trebuchet MS"/>
                      <w:color w:val="363636"/>
                      <w:spacing w:val="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using</w:t>
                  </w:r>
                  <w:r>
                    <w:rPr>
                      <w:rFonts w:ascii="Trebuchet MS"/>
                      <w:color w:val="363636"/>
                      <w:spacing w:val="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modern,</w:t>
                  </w:r>
                  <w:r>
                    <w:rPr>
                      <w:rFonts w:ascii="Trebuchet MS"/>
                      <w:color w:val="363636"/>
                      <w:spacing w:val="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conversa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tional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 tone.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80"/>
                    <w:ind w:left="452" w:right="449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z w:val="28"/>
                    </w:rPr>
                    <w:t>By</w:t>
                  </w:r>
                  <w:r>
                    <w:rPr>
                      <w:rFonts w:ascii="Trebuchet MS"/>
                      <w:color w:val="363636"/>
                      <w:spacing w:val="-2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follo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wing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these</w:t>
                  </w:r>
                  <w:r>
                    <w:rPr>
                      <w:rFonts w:ascii="Trebuchet MS"/>
                      <w:color w:val="363636"/>
                      <w:spacing w:val="-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guidelines,</w:t>
                  </w:r>
                  <w:r>
                    <w:rPr>
                      <w:rFonts w:ascii="Trebuchet MS"/>
                      <w:color w:val="363636"/>
                      <w:spacing w:val="-17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you</w:t>
                  </w:r>
                  <w:r>
                    <w:rPr>
                      <w:rFonts w:ascii="Trebuchet MS"/>
                      <w:color w:val="363636"/>
                      <w:spacing w:val="-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ar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joining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with</w:t>
                  </w:r>
                  <w:r>
                    <w:rPr>
                      <w:rFonts w:ascii="Trebuchet MS"/>
                      <w:color w:val="363636"/>
                      <w:spacing w:val="-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23"/>
                      <w:w w:val="9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pr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ovide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clear</w:t>
                  </w:r>
                  <w:r>
                    <w:rPr>
                      <w:rFonts w:ascii="Trebuchet MS"/>
                      <w:color w:val="363636"/>
                      <w:spacing w:val="-5"/>
                      <w:sz w:val="28"/>
                    </w:rPr>
                    <w:t>,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consisten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communication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con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tribute</w:t>
                  </w:r>
                  <w:r>
                    <w:rPr>
                      <w:rFonts w:ascii="Trebuchet MS"/>
                      <w:color w:val="363636"/>
                      <w:spacing w:val="-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to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1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ov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erall</w:t>
                  </w:r>
                  <w:r>
                    <w:rPr>
                      <w:rFonts w:ascii="Trebuchet MS"/>
                      <w:color w:val="363636"/>
                      <w:spacing w:val="-1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strength</w:t>
                  </w:r>
                  <w:r>
                    <w:rPr>
                      <w:rFonts w:ascii="Trebuchet MS"/>
                      <w:color w:val="363636"/>
                      <w:spacing w:val="-1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2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2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br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and.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before="185"/>
                    <w:ind w:left="6" w:right="0" w:firstLine="0"/>
                    <w:jc w:val="center"/>
                    <w:rPr>
                      <w:rFonts w:ascii="Trebuchet MS" w:hAnsi="Trebuchet MS" w:cs="Trebuchet MS" w:eastAsia="Trebuchet MS"/>
                      <w:sz w:val="26"/>
                      <w:szCs w:val="26"/>
                    </w:rPr>
                  </w:pP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6"/>
                    </w:rPr>
                    <w:t>WE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6"/>
                    </w:rPr>
                    <w:t>ARE</w:t>
                  </w:r>
                  <w:r>
                    <w:rPr>
                      <w:rFonts w:ascii="Trebuchet MS"/>
                      <w:color w:val="363636"/>
                      <w:spacing w:val="-8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6"/>
                    </w:rPr>
                    <w:t>LE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6"/>
                    </w:rPr>
                    <w:t>G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6"/>
                    </w:rPr>
                    <w:t>ALSHIELD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6"/>
                    </w:rPr>
                    <w:t>,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6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6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7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6"/>
                    </w:rPr>
                    <w:t>BES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6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w w:val="110"/>
                      <w:sz w:val="26"/>
                    </w:rPr>
                    <w:t>IS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6"/>
                    </w:rPr>
                    <w:t>YET</w:t>
                  </w:r>
                  <w:r>
                    <w:rPr>
                      <w:rFonts w:ascii="Trebuchet MS"/>
                      <w:color w:val="363636"/>
                      <w:spacing w:val="-23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6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-7"/>
                      <w:w w:val="110"/>
                      <w:sz w:val="26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6"/>
                    </w:rPr>
                    <w:t>COME!</w:t>
                  </w:r>
                  <w:r>
                    <w:rPr>
                      <w:rFonts w:ascii="Trebuchet MS"/>
                      <w:sz w:val="2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2260" w:right="22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98.799988pt;margin-top:271.751587pt;width:106.50974pt;height:21.05354pt;mso-position-horizontal-relative:page;mso-position-vertical-relative:page;z-index:-87616" type="#_x0000_t75" stroked="false">
            <v:imagedata r:id="rId28" o:title=""/>
          </v:shape>
        </w:pict>
      </w:r>
      <w:r>
        <w:rPr/>
        <w:pict>
          <v:shape style="position:absolute;margin-left:343.854492pt;margin-top:275.741394pt;width:61.2064pt;height:11.6325pt;mso-position-horizontal-relative:page;mso-position-vertical-relative:page;z-index:-87592" type="#_x0000_t75" stroked="false">
            <v:imagedata r:id="rId29" o:title=""/>
          </v:shape>
        </w:pict>
      </w:r>
      <w:r>
        <w:rPr/>
        <w:pict>
          <v:group style="position:absolute;margin-left:321.19989pt;margin-top:271.77774pt;width:17.7pt;height:21.1pt;mso-position-horizontal-relative:page;mso-position-vertical-relative:page;z-index:-87568" coordorigin="6424,5436" coordsize="354,422">
            <v:group style="position:absolute;left:6424;top:5436;width:354;height:422" coordorigin="6424,5436" coordsize="354,422">
              <v:shape style="position:absolute;left:6424;top:5436;width:354;height:422" coordorigin="6424,5436" coordsize="354,422" path="m6610,5436l6555,5461,6481,5483,6426,5493,6424,5646,6434,5710,6477,5782,6534,5827,6593,5854,6601,5857,6636,5847,6714,5822,6764,5781,6777,5701,6777,5493,6749,5491,6727,5488,6664,5470,6632,5450,6610,5436xe" filled="true" fillcolor="#254b91" stroked="false">
                <v:path arrowok="t"/>
                <v:fill type="solid"/>
              </v:shape>
            </v:group>
            <v:group style="position:absolute;left:6442;top:5450;width:159;height:388" coordorigin="6442,5450" coordsize="159,388">
              <v:shape style="position:absolute;left:6442;top:5450;width:159;height:388" coordorigin="6442,5450" coordsize="159,388" path="m6601,5450l6535,5483,6476,5502,6447,5508,6442,5646,6452,5707,6481,5759,6536,5807,6590,5835,6600,5838,6601,5450xe" filled="true" fillcolor="#3076b7" stroked="false">
                <v:path arrowok="t"/>
                <v:fill type="solid"/>
              </v:shape>
            </v:group>
            <v:group style="position:absolute;left:6551;top:5536;width:100;height:208" coordorigin="6551,5536" coordsize="100,208">
              <v:shape style="position:absolute;left:6551;top:5536;width:100;height:208" coordorigin="6551,5536" coordsize="100,208" path="m6650,5536l6551,5536,6551,5552,6577,5555,6577,5568,6577,5581,6577,5699,6577,5712,6577,5725,6551,5728,6551,5744,6650,5744,6650,5728,6624,5725,6624,5712,6624,5699,6624,5581,6624,5568,6624,5555,6650,5552,6650,5536xe" filled="true" fillcolor="#ffffff" stroked="false">
                <v:path arrowok="t"/>
                <v:fill type="solid"/>
              </v:shape>
            </v:group>
            <v:group style="position:absolute;left:6601;top:5555;width:2;height:172" coordorigin="6601,5555" coordsize="2,172">
              <v:shape style="position:absolute;left:6601;top:5555;width:2;height:172" coordorigin="6601,5555" coordsize="0,172" path="m6601,5555l6601,5726e" filled="false" stroked="true" strokeweight=".495pt" strokecolor="#3076b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8.800003pt;margin-top:312.959991pt;width:31pt;height:15.1pt;mso-position-horizontal-relative:page;mso-position-vertical-relative:page;z-index:-87544" coordorigin="3976,6259" coordsize="620,302">
            <v:shape style="position:absolute;left:3976;top:6259;width:620;height:302" coordorigin="3976,6259" coordsize="620,302" path="m3976,6561l4595,6561,4595,6259,3976,6259,3976,6561xe" filled="true" fillcolor="#70468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4.080002pt;margin-top:312.959991pt;width:171.1pt;height:15.1pt;mso-position-horizontal-relative:page;mso-position-vertical-relative:page;z-index:-87520" coordorigin="4682,6259" coordsize="3422,302">
            <v:group style="position:absolute;left:6053;top:6259;width:684;height:151" coordorigin="6053,6259" coordsize="684,151">
              <v:shape style="position:absolute;left:6053;top:6259;width:684;height:151" coordorigin="6053,6259" coordsize="684,151" path="m6053,6410l6736,6410,6736,6259,6053,6259,6053,6410xe" filled="true" fillcolor="#cc2e00" stroked="false">
                <v:path arrowok="t"/>
                <v:fill type="solid"/>
              </v:shape>
            </v:group>
            <v:group style="position:absolute;left:6053;top:6410;width:684;height:151" coordorigin="6053,6410" coordsize="684,151">
              <v:shape style="position:absolute;left:6053;top:6410;width:684;height:151" coordorigin="6053,6410" coordsize="684,151" path="m6053,6561l6736,6561,6736,6410,6053,6410,6053,6561xe" filled="true" fillcolor="#d7d7d7" stroked="false">
                <v:path arrowok="t"/>
                <v:fill type="solid"/>
              </v:shape>
            </v:group>
            <v:group style="position:absolute;left:5370;top:6259;width:684;height:151" coordorigin="5370,6259" coordsize="684,151">
              <v:shape style="position:absolute;left:5370;top:6259;width:684;height:151" coordorigin="5370,6259" coordsize="684,151" path="m5370,6410l6053,6410,6053,6259,5370,6259,5370,6410xe" filled="true" fillcolor="#ff3900" stroked="false">
                <v:path arrowok="t"/>
                <v:fill type="solid"/>
              </v:shape>
            </v:group>
            <v:group style="position:absolute;left:5370;top:6410;width:684;height:151" coordorigin="5370,6410" coordsize="684,151">
              <v:shape style="position:absolute;left:5370;top:6410;width:684;height:151" coordorigin="5370,6410" coordsize="684,151" path="m5370,6561l6053,6561,6053,6410,5370,6410,5370,6561xe" filled="true" fillcolor="#363636" stroked="false">
                <v:path arrowok="t"/>
                <v:fill type="solid"/>
              </v:shape>
            </v:group>
            <v:group style="position:absolute;left:6736;top:6259;width:684;height:151" coordorigin="6736,6259" coordsize="684,151">
              <v:shape style="position:absolute;left:6736;top:6259;width:684;height:151" coordorigin="6736,6259" coordsize="684,151" path="m6736,6410l7420,6410,7420,6259,6736,6259,6736,6410xe" filled="true" fillcolor="#ffa54d" stroked="false">
                <v:path arrowok="t"/>
                <v:fill type="solid"/>
              </v:shape>
            </v:group>
            <v:group style="position:absolute;left:6736;top:6410;width:684;height:151" coordorigin="6736,6410" coordsize="684,151">
              <v:shape style="position:absolute;left:6736;top:6410;width:684;height:151" coordorigin="6736,6410" coordsize="684,151" path="m6736,6561l7420,6561,7420,6410,6736,6410,6736,6561xe" filled="true" fillcolor="#e8e8e8" stroked="false">
                <v:path arrowok="t"/>
                <v:fill type="solid"/>
              </v:shape>
            </v:group>
            <v:group style="position:absolute;left:7420;top:6259;width:684;height:151" coordorigin="7420,6259" coordsize="684,151">
              <v:shape style="position:absolute;left:7420;top:6259;width:684;height:151" coordorigin="7420,6259" coordsize="684,151" path="m7420,6410l8103,6410,8103,6259,7420,6259,7420,6410xe" filled="true" fillcolor="#cc8433" stroked="false">
                <v:path arrowok="t"/>
                <v:fill type="solid"/>
              </v:shape>
            </v:group>
            <v:group style="position:absolute;left:7420;top:6410;width:684;height:151" coordorigin="7420,6410" coordsize="684,151">
              <v:shape style="position:absolute;left:7420;top:6410;width:684;height:151" coordorigin="7420,6410" coordsize="684,151" path="m7420,6561l8103,6561,8103,6410,7420,6410,7420,6561xe" filled="true" fillcolor="#f5f5f5" stroked="false">
                <v:path arrowok="t"/>
                <v:fill type="solid"/>
              </v:shape>
            </v:group>
            <v:group style="position:absolute;left:4682;top:6259;width:620;height:302" coordorigin="4682,6259" coordsize="620,302">
              <v:shape style="position:absolute;left:4682;top:6259;width:620;height:302" coordorigin="4682,6259" coordsize="620,302" path="m4682,6561l5301,6561,5301,6259,4682,6259,4682,6561xe" filled="true" fillcolor="#3075b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8.800003pt;margin-top:387.906982pt;width:206.4pt;height:22.55pt;mso-position-horizontal-relative:page;mso-position-vertical-relative:page;z-index:-87496" coordorigin="3976,7758" coordsize="4128,451">
            <v:group style="position:absolute;left:4577;top:7762;width:443;height:443" coordorigin="4577,7762" coordsize="443,443">
              <v:shape style="position:absolute;left:4577;top:7762;width:443;height:443" coordorigin="4577,7762" coordsize="443,443" path="m4577,7762l5019,8204e" filled="false" stroked="true" strokeweight=".173pt" strokecolor="#231f20">
                <v:path arrowok="t"/>
              </v:shape>
            </v:group>
            <v:group style="position:absolute;left:6712;top:7762;width:443;height:443" coordorigin="6712,7762" coordsize="443,443">
              <v:shape style="position:absolute;left:6712;top:7762;width:443;height:443" coordorigin="6712,7762" coordsize="443,443" path="m6712,7762l7154,8204e" filled="false" stroked="true" strokeweight=".173pt" strokecolor="#231f20">
                <v:path arrowok="t"/>
              </v:shape>
            </v:group>
            <v:group style="position:absolute;left:6680;top:7762;width:443;height:443" coordorigin="6680,7762" coordsize="443,443">
              <v:shape style="position:absolute;left:6680;top:7762;width:443;height:443" coordorigin="6680,7762" coordsize="443,443" path="m7122,7762l6680,8204e" filled="false" stroked="true" strokeweight=".173pt" strokecolor="#231f20">
                <v:path arrowok="t"/>
              </v:shape>
            </v:group>
            <v:group style="position:absolute;left:3976;top:7762;width:4125;height:442" coordorigin="3976,7762" coordsize="4125,442">
              <v:shape style="position:absolute;left:3976;top:7762;width:4125;height:442" coordorigin="3976,7762" coordsize="4125,442" path="m3976,8204l8100,8204,8100,7762,3976,7762,3976,8204xe" filled="true" fillcolor="#f4f5f5" stroked="false">
                <v:path arrowok="t"/>
                <v:fill type="solid"/>
              </v:shape>
            </v:group>
            <v:group style="position:absolute;left:6961;top:8006;width:899;height:198" coordorigin="6961,8006" coordsize="899,198">
              <v:shape style="position:absolute;left:6961;top:8006;width:899;height:198" coordorigin="6961,8006" coordsize="899,198" path="m7860,8006l6961,8007,7158,8204,7859,8204,7860,8006xe" filled="true" fillcolor="#ffffff" stroked="false">
                <v:path arrowok="t"/>
                <v:fill type="solid"/>
              </v:shape>
            </v:group>
            <v:group style="position:absolute;left:6881;top:7924;width:1061;height:281" coordorigin="6881,7924" coordsize="1061,281">
              <v:shape style="position:absolute;left:6881;top:7924;width:1061;height:281" coordorigin="6881,7924" coordsize="1061,281" path="m6881,7925l7941,7924,7941,8204e" filled="false" stroked="true" strokeweight=".518pt" strokecolor="#ffffff">
                <v:path arrowok="t"/>
              </v:shape>
            </v:group>
            <v:group style="position:absolute;left:6747;top:7789;width:1329;height:415" coordorigin="6747,7789" coordsize="1329,415">
              <v:shape style="position:absolute;left:6747;top:7789;width:1329;height:415" coordorigin="6747,7789" coordsize="1329,415" path="m6747,7791l8075,7789,8075,8204e" filled="false" stroked="true" strokeweight=".173pt" strokecolor="#ffffff">
                <v:path arrowok="t"/>
              </v:shape>
            </v:group>
            <v:group style="position:absolute;left:6713;top:7763;width:408;height:205" coordorigin="6713,7763" coordsize="408,205">
              <v:shape style="position:absolute;left:6713;top:7763;width:408;height:205" coordorigin="6713,7763" coordsize="408,205" path="m7120,7763l6713,7763,6917,7967,7120,7763xe" filled="true" fillcolor="#d7d7d7" stroked="false">
                <v:path arrowok="t"/>
                <v:fill type="solid"/>
              </v:shape>
            </v:group>
            <v:group style="position:absolute;left:6689;top:7972;width:232;height:232" coordorigin="6689,7972" coordsize="232,232">
              <v:shape style="position:absolute;left:6689;top:7972;width:232;height:232" coordorigin="6689,7972" coordsize="232,232" path="m6921,7972l6689,8204e" filled="false" stroked="true" strokeweight=".173pt" strokecolor="#e8e8e8">
                <v:path arrowok="t"/>
              </v:shape>
            </v:group>
            <v:group style="position:absolute;left:6720;top:7988;width:216;height:216" coordorigin="6720,7988" coordsize="216,216">
              <v:shape style="position:absolute;left:6720;top:7988;width:216;height:216" coordorigin="6720,7988" coordsize="216,216" path="m6935,7988l6720,8204e" filled="false" stroked="true" strokeweight=".173pt" strokecolor="#e8e8e8">
                <v:path arrowok="t"/>
              </v:shape>
            </v:group>
            <v:group style="position:absolute;left:6751;top:8003;width:201;height:201" coordorigin="6751,8003" coordsize="201,201">
              <v:shape style="position:absolute;left:6751;top:8003;width:201;height:201" coordorigin="6751,8003" coordsize="201,201" path="m6951,8003l6751,8204e" filled="false" stroked="true" strokeweight=".173pt" strokecolor="#e8e8e8">
                <v:path arrowok="t"/>
              </v:shape>
            </v:group>
            <v:group style="position:absolute;left:6780;top:8017;width:187;height:187" coordorigin="6780,8017" coordsize="187,187">
              <v:shape style="position:absolute;left:6780;top:8017;width:187;height:187" coordorigin="6780,8017" coordsize="187,187" path="m6967,8017l6780,8204e" filled="false" stroked="true" strokeweight=".173pt" strokecolor="#e8e8e8">
                <v:path arrowok="t"/>
              </v:shape>
            </v:group>
            <v:group style="position:absolute;left:6811;top:8032;width:172;height:172" coordorigin="6811,8032" coordsize="172,172">
              <v:shape style="position:absolute;left:6811;top:8032;width:172;height:172" coordorigin="6811,8032" coordsize="172,172" path="m6982,8032l6811,8204e" filled="false" stroked="true" strokeweight=".173pt" strokecolor="#e8e8e8">
                <v:path arrowok="t"/>
              </v:shape>
            </v:group>
            <v:group style="position:absolute;left:6842;top:8048;width:156;height:156" coordorigin="6842,8048" coordsize="156,156">
              <v:shape style="position:absolute;left:6842;top:8048;width:156;height:156" coordorigin="6842,8048" coordsize="156,156" path="m6997,8048l6842,8204e" filled="false" stroked="true" strokeweight=".173pt" strokecolor="#e8e8e8">
                <v:path arrowok="t"/>
              </v:shape>
            </v:group>
            <v:group style="position:absolute;left:6871;top:8063;width:141;height:141" coordorigin="6871,8063" coordsize="141,141">
              <v:shape style="position:absolute;left:6871;top:8063;width:141;height:141" coordorigin="6871,8063" coordsize="141,141" path="m7012,8063l6871,8204e" filled="false" stroked="true" strokeweight=".173pt" strokecolor="#e8e8e8">
                <v:path arrowok="t"/>
              </v:shape>
            </v:group>
            <v:group style="position:absolute;left:6902;top:8079;width:125;height:125" coordorigin="6902,8079" coordsize="125,125">
              <v:shape style="position:absolute;left:6902;top:8079;width:125;height:125" coordorigin="6902,8079" coordsize="125,125" path="m7026,8079l6902,8204e" filled="false" stroked="true" strokeweight=".173pt" strokecolor="#e8e8e8">
                <v:path arrowok="t"/>
              </v:shape>
            </v:group>
            <v:group style="position:absolute;left:6933;top:8094;width:110;height:110" coordorigin="6933,8094" coordsize="110,110">
              <v:shape style="position:absolute;left:6933;top:8094;width:110;height:110" coordorigin="6933,8094" coordsize="110,110" path="m7042,8094l6933,8204e" filled="false" stroked="true" strokeweight=".173pt" strokecolor="#e8e8e8">
                <v:path arrowok="t"/>
              </v:shape>
            </v:group>
            <v:group style="position:absolute;left:6964;top:8110;width:94;height:94" coordorigin="6964,8110" coordsize="94,94">
              <v:shape style="position:absolute;left:6964;top:8110;width:94;height:94" coordorigin="6964,8110" coordsize="94,94" path="m7058,8110l6964,8204e" filled="false" stroked="true" strokeweight=".173pt" strokecolor="#e8e8e8">
                <v:path arrowok="t"/>
              </v:shape>
            </v:group>
            <v:group style="position:absolute;left:6995;top:8125;width:79;height:79" coordorigin="6995,8125" coordsize="79,79">
              <v:shape style="position:absolute;left:6995;top:8125;width:79;height:79" coordorigin="6995,8125" coordsize="79,79" path="m7073,8125l6995,8204e" filled="false" stroked="true" strokeweight=".173pt" strokecolor="#e8e8e8">
                <v:path arrowok="t"/>
              </v:shape>
            </v:group>
            <v:group style="position:absolute;left:7024;top:8139;width:65;height:65" coordorigin="7024,8139" coordsize="65,65">
              <v:shape style="position:absolute;left:7024;top:8139;width:65;height:65" coordorigin="7024,8139" coordsize="65,65" path="m7089,8139l7024,8204e" filled="false" stroked="true" strokeweight=".173pt" strokecolor="#e8e8e8">
                <v:path arrowok="t"/>
              </v:shape>
            </v:group>
            <v:group style="position:absolute;left:7055;top:8155;width:49;height:49" coordorigin="7055,8155" coordsize="49,49">
              <v:shape style="position:absolute;left:7055;top:8155;width:49;height:49" coordorigin="7055,8155" coordsize="49,49" path="m7104,8155l7055,8204e" filled="false" stroked="true" strokeweight=".173pt" strokecolor="#e8e8e8">
                <v:path arrowok="t"/>
              </v:shape>
            </v:group>
            <v:group style="position:absolute;left:7086;top:8170;width:34;height:34" coordorigin="7086,8170" coordsize="34,34">
              <v:shape style="position:absolute;left:7086;top:8170;width:34;height:34" coordorigin="7086,8170" coordsize="34,34" path="m7119,8170l7086,8204e" filled="false" stroked="true" strokeweight=".173pt" strokecolor="#e8e8e8">
                <v:path arrowok="t"/>
              </v:shape>
            </v:group>
            <v:group style="position:absolute;left:7115;top:8185;width:19;height:19" coordorigin="7115,8185" coordsize="19,19">
              <v:shape style="position:absolute;left:7115;top:8185;width:19;height:19" coordorigin="7115,8185" coordsize="19,19" path="m7134,8185l7115,8204e" filled="false" stroked="true" strokeweight=".173pt" strokecolor="#e8e8e8">
                <v:path arrowok="t"/>
              </v:shape>
            </v:group>
            <v:group style="position:absolute;left:7146;top:8201;width:3;height:3" coordorigin="7146,8201" coordsize="3,3">
              <v:shape style="position:absolute;left:7146;top:8201;width:3;height:3" coordorigin="7146,8201" coordsize="3,3" path="m7149,8201l7146,8204e" filled="false" stroked="true" strokeweight=".173pt" strokecolor="#e8e8e8">
                <v:path arrowok="t"/>
              </v:shape>
            </v:group>
            <v:group style="position:absolute;left:4624;top:7762;width:13;height:13" coordorigin="4624,7762" coordsize="13,13">
              <v:shape style="position:absolute;left:4624;top:7762;width:13;height:13" coordorigin="4624,7762" coordsize="13,13" path="m4624,7762l4636,7774e" filled="false" stroked="true" strokeweight=".346pt" strokecolor="#e8e8e8">
                <v:path arrowok="t"/>
              </v:shape>
            </v:group>
            <v:group style="position:absolute;left:4666;top:7804;width:401;height:401" coordorigin="4666,7804" coordsize="401,401">
              <v:shape style="position:absolute;left:4666;top:7804;width:401;height:401" coordorigin="4666,7804" coordsize="401,401" path="m4666,7804l5066,8204e" filled="false" stroked="true" strokeweight=".346pt" strokecolor="#e8e8e8">
                <v:path arrowok="t"/>
                <v:stroke dashstyle="dash"/>
              </v:shape>
            </v:group>
            <v:group style="position:absolute;left:4695;top:7790;width:414;height:414" coordorigin="4695,7790" coordsize="414,414">
              <v:shape style="position:absolute;left:4695;top:7790;width:414;height:414" coordorigin="4695,7790" coordsize="414,414" path="m4695,7790l5109,8204e" filled="false" stroked="true" strokeweight=".346pt" strokecolor="#e8e8e8">
                <v:path arrowok="t"/>
                <v:stroke dashstyle="dash"/>
              </v:shape>
            </v:group>
            <v:group style="position:absolute;left:4727;top:7779;width:426;height:426" coordorigin="4727,7779" coordsize="426,426">
              <v:shape style="position:absolute;left:4727;top:7779;width:426;height:426" coordorigin="4727,7779" coordsize="426,426" path="m4727,7779l5152,8204e" filled="false" stroked="true" strokeweight=".346pt" strokecolor="#e8e8e8">
                <v:path arrowok="t"/>
                <v:stroke dashstyle="dash"/>
              </v:shape>
            </v:group>
            <v:group style="position:absolute;left:4759;top:7768;width:15;height:15" coordorigin="4759,7768" coordsize="15,15">
              <v:shape style="position:absolute;left:4759;top:7768;width:15;height:15" coordorigin="4759,7768" coordsize="15,15" path="m4759,7768l4773,7782e" filled="false" stroked="true" strokeweight=".346pt" strokecolor="#e8e8e8">
                <v:path arrowok="t"/>
              </v:shape>
            </v:group>
            <v:group style="position:absolute;left:4803;top:7812;width:392;height:392" coordorigin="4803,7812" coordsize="392,392">
              <v:shape style="position:absolute;left:4803;top:7812;width:392;height:392" coordorigin="4803,7812" coordsize="392,392" path="m4803,7812l5195,8204e" filled="false" stroked="true" strokeweight=".346pt" strokecolor="#e8e8e8">
                <v:path arrowok="t"/>
                <v:stroke dashstyle="dash"/>
              </v:shape>
            </v:group>
            <v:group style="position:absolute;left:4815;top:7780;width:15;height:15" coordorigin="4815,7780" coordsize="15,15">
              <v:shape style="position:absolute;left:4815;top:7780;width:15;height:15" coordorigin="4815,7780" coordsize="15,15" path="m4815,7780l4830,7795e" filled="false" stroked="true" strokeweight=".346pt" strokecolor="#e8e8e8">
                <v:path arrowok="t"/>
              </v:shape>
            </v:group>
            <v:group style="position:absolute;left:4860;top:7825;width:379;height:379" coordorigin="4860,7825" coordsize="379,379">
              <v:shape style="position:absolute;left:4860;top:7825;width:379;height:379" coordorigin="4860,7825" coordsize="379,379" path="m4860,7825l5239,8204e" filled="false" stroked="true" strokeweight=".346pt" strokecolor="#e8e8e8">
                <v:path arrowok="t"/>
                <v:stroke dashstyle="dash"/>
              </v:shape>
            </v:group>
            <v:group style="position:absolute;left:4847;top:7769;width:435;height:435" coordorigin="4847,7769" coordsize="435,435">
              <v:shape style="position:absolute;left:4847;top:7769;width:435;height:435" coordorigin="4847,7769" coordsize="435,435" path="m4847,7769l5281,8204e" filled="false" stroked="true" strokeweight=".346pt" strokecolor="#e8e8e8">
                <v:path arrowok="t"/>
                <v:stroke dashstyle="dash"/>
              </v:shape>
            </v:group>
            <v:group style="position:absolute;left:4903;top:7782;width:422;height:422" coordorigin="4903,7782" coordsize="422,422">
              <v:shape style="position:absolute;left:4903;top:7782;width:422;height:422" coordorigin="4903,7782" coordsize="422,422" path="m4903,7782l5325,8204e" filled="false" stroked="true" strokeweight=".346pt" strokecolor="#e8e8e8">
                <v:path arrowok="t"/>
                <v:stroke dashstyle="dash"/>
              </v:shape>
            </v:group>
            <v:group style="position:absolute;left:4926;top:7762;width:443;height:443" coordorigin="4926,7762" coordsize="443,443">
              <v:shape style="position:absolute;left:4926;top:7762;width:443;height:443" coordorigin="4926,7762" coordsize="443,443" path="m4926,7762l5368,8204e" filled="false" stroked="true" strokeweight=".346pt" strokecolor="#e8e8e8">
                <v:path arrowok="t"/>
                <v:stroke dashstyle="dash"/>
              </v:shape>
            </v:group>
            <v:group style="position:absolute;left:4969;top:7762;width:443;height:443" coordorigin="4969,7762" coordsize="443,443">
              <v:shape style="position:absolute;left:4969;top:7762;width:443;height:443" coordorigin="4969,7762" coordsize="443,443" path="m4969,7762l5411,8204e" filled="false" stroked="true" strokeweight=".346pt" strokecolor="#e8e8e8">
                <v:path arrowok="t"/>
                <v:stroke dashstyle="dash"/>
              </v:shape>
            </v:group>
            <v:group style="position:absolute;left:5011;top:7762;width:443;height:443" coordorigin="5011,7762" coordsize="443,443">
              <v:shape style="position:absolute;left:5011;top:7762;width:443;height:443" coordorigin="5011,7762" coordsize="443,443" path="m5011,7762l5453,8204e" filled="false" stroked="true" strokeweight=".346pt" strokecolor="#e8e8e8">
                <v:path arrowok="t"/>
                <v:stroke dashstyle="dash"/>
              </v:shape>
            </v:group>
            <v:group style="position:absolute;left:5055;top:7762;width:443;height:443" coordorigin="5055,7762" coordsize="443,443">
              <v:shape style="position:absolute;left:5055;top:7762;width:443;height:443" coordorigin="5055,7762" coordsize="443,443" path="m5055,7762l5497,8204e" filled="false" stroked="true" strokeweight=".346pt" strokecolor="#e8e8e8">
                <v:path arrowok="t"/>
                <v:stroke dashstyle="dash"/>
              </v:shape>
            </v:group>
            <v:group style="position:absolute;left:5097;top:7762;width:443;height:443" coordorigin="5097,7762" coordsize="443,443">
              <v:shape style="position:absolute;left:5097;top:7762;width:443;height:443" coordorigin="5097,7762" coordsize="443,443" path="m5097,7762l5539,8204e" filled="false" stroked="true" strokeweight=".346pt" strokecolor="#e8e8e8">
                <v:path arrowok="t"/>
                <v:stroke dashstyle="dash"/>
              </v:shape>
            </v:group>
            <v:group style="position:absolute;left:5141;top:7762;width:443;height:443" coordorigin="5141,7762" coordsize="443,443">
              <v:shape style="position:absolute;left:5141;top:7762;width:443;height:443" coordorigin="5141,7762" coordsize="443,443" path="m5141,7762l5583,8204e" filled="false" stroked="true" strokeweight=".346pt" strokecolor="#e8e8e8">
                <v:path arrowok="t"/>
                <v:stroke dashstyle="dash"/>
              </v:shape>
            </v:group>
            <v:group style="position:absolute;left:5184;top:7762;width:443;height:443" coordorigin="5184,7762" coordsize="443,443">
              <v:shape style="position:absolute;left:5184;top:7762;width:443;height:443" coordorigin="5184,7762" coordsize="443,443" path="m5184,7762l5626,8204e" filled="false" stroked="true" strokeweight=".346pt" strokecolor="#e8e8e8">
                <v:path arrowok="t"/>
                <v:stroke dashstyle="dash"/>
              </v:shape>
            </v:group>
            <v:group style="position:absolute;left:5227;top:7762;width:443;height:443" coordorigin="5227,7762" coordsize="443,443">
              <v:shape style="position:absolute;left:5227;top:7762;width:443;height:443" coordorigin="5227,7762" coordsize="443,443" path="m5227,7762l5669,8204e" filled="false" stroked="true" strokeweight=".346pt" strokecolor="#e8e8e8">
                <v:path arrowok="t"/>
                <v:stroke dashstyle="dash"/>
              </v:shape>
            </v:group>
            <v:group style="position:absolute;left:5270;top:7762;width:443;height:443" coordorigin="5270,7762" coordsize="443,443">
              <v:shape style="position:absolute;left:5270;top:7762;width:443;height:443" coordorigin="5270,7762" coordsize="443,443" path="m5270,7762l5712,8204e" filled="false" stroked="true" strokeweight=".346pt" strokecolor="#e8e8e8">
                <v:path arrowok="t"/>
                <v:stroke dashstyle="dash"/>
              </v:shape>
            </v:group>
            <v:group style="position:absolute;left:5314;top:7762;width:443;height:443" coordorigin="5314,7762" coordsize="443,443">
              <v:shape style="position:absolute;left:5314;top:7762;width:443;height:443" coordorigin="5314,7762" coordsize="443,443" path="m5314,7762l5756,8204e" filled="false" stroked="true" strokeweight=".346pt" strokecolor="#e8e8e8">
                <v:path arrowok="t"/>
                <v:stroke dashstyle="dash"/>
              </v:shape>
            </v:group>
            <v:group style="position:absolute;left:5356;top:7762;width:443;height:443" coordorigin="5356,7762" coordsize="443,443">
              <v:shape style="position:absolute;left:5356;top:7762;width:443;height:443" coordorigin="5356,7762" coordsize="443,443" path="m5356,7762l5798,8204e" filled="false" stroked="true" strokeweight=".346pt" strokecolor="#e8e8e8">
                <v:path arrowok="t"/>
                <v:stroke dashstyle="dash"/>
              </v:shape>
            </v:group>
            <v:group style="position:absolute;left:6629;top:7942;width:262;height:262" coordorigin="6629,7942" coordsize="262,262">
              <v:shape style="position:absolute;left:6629;top:7942;width:262;height:262" coordorigin="6629,7942" coordsize="262,262" path="m6891,7942l6629,8204e" filled="false" stroked="true" strokeweight=".346pt" strokecolor="#e8e8e8">
                <v:path arrowok="t"/>
                <v:stroke dashstyle="dash"/>
              </v:shape>
            </v:group>
            <v:group style="position:absolute;left:6587;top:7920;width:284;height:284" coordorigin="6587,7920" coordsize="284,284">
              <v:shape style="position:absolute;left:6587;top:7920;width:284;height:284" coordorigin="6587,7920" coordsize="284,284" path="m6870,7920l6587,8204e" filled="false" stroked="true" strokeweight=".346pt" strokecolor="#e8e8e8">
                <v:path arrowok="t"/>
                <v:stroke dashstyle="dash"/>
              </v:shape>
            </v:group>
            <v:group style="position:absolute;left:6543;top:7898;width:306;height:306" coordorigin="6543,7898" coordsize="306,306">
              <v:shape style="position:absolute;left:6543;top:7898;width:306;height:306" coordorigin="6543,7898" coordsize="306,306" path="m6849,7898l6543,8204e" filled="false" stroked="true" strokeweight=".346pt" strokecolor="#e8e8e8">
                <v:path arrowok="t"/>
                <v:stroke dashstyle="dash"/>
              </v:shape>
            </v:group>
            <v:group style="position:absolute;left:6501;top:7877;width:327;height:327" coordorigin="6501,7877" coordsize="327,327">
              <v:shape style="position:absolute;left:6501;top:7877;width:327;height:327" coordorigin="6501,7877" coordsize="327,327" path="m6828,7877l6501,8204e" filled="false" stroked="true" strokeweight=".346pt" strokecolor="#e8e8e8">
                <v:path arrowok="t"/>
                <v:stroke dashstyle="dash"/>
              </v:shape>
            </v:group>
            <v:group style="position:absolute;left:6457;top:7855;width:349;height:349" coordorigin="6457,7855" coordsize="349,349">
              <v:shape style="position:absolute;left:6457;top:7855;width:349;height:349" coordorigin="6457,7855" coordsize="349,349" path="m6806,7855l6457,8204e" filled="false" stroked="true" strokeweight=".346pt" strokecolor="#e8e8e8">
                <v:path arrowok="t"/>
                <v:stroke dashstyle="dash"/>
              </v:shape>
            </v:group>
            <v:group style="position:absolute;left:6414;top:7833;width:371;height:371" coordorigin="6414,7833" coordsize="371,371">
              <v:shape style="position:absolute;left:6414;top:7833;width:371;height:371" coordorigin="6414,7833" coordsize="371,371" path="m6785,7833l6414,8204e" filled="false" stroked="true" strokeweight=".346pt" strokecolor="#e8e8e8">
                <v:path arrowok="t"/>
                <v:stroke dashstyle="dash"/>
              </v:shape>
            </v:group>
            <v:group style="position:absolute;left:6371;top:7811;width:393;height:393" coordorigin="6371,7811" coordsize="393,393">
              <v:shape style="position:absolute;left:6371;top:7811;width:393;height:393" coordorigin="6371,7811" coordsize="393,393" path="m6763,7811l6371,8204e" filled="false" stroked="true" strokeweight=".346pt" strokecolor="#e8e8e8">
                <v:path arrowok="t"/>
                <v:stroke dashstyle="dash"/>
              </v:shape>
            </v:group>
            <v:group style="position:absolute;left:6328;top:7789;width:415;height:415" coordorigin="6328,7789" coordsize="415,415">
              <v:shape style="position:absolute;left:6328;top:7789;width:415;height:415" coordorigin="6328,7789" coordsize="415,415" path="m6742,7789l6328,8204e" filled="false" stroked="true" strokeweight=".346pt" strokecolor="#e8e8e8">
                <v:path arrowok="t"/>
                <v:stroke dashstyle="dash"/>
              </v:shape>
            </v:group>
            <v:group style="position:absolute;left:6284;top:7767;width:437;height:437" coordorigin="6284,7767" coordsize="437,437">
              <v:shape style="position:absolute;left:6284;top:7767;width:437;height:437" coordorigin="6284,7767" coordsize="437,437" path="m6720,7767l6284,8204e" filled="false" stroked="true" strokeweight=".346pt" strokecolor="#e8e8e8">
                <v:path arrowok="t"/>
                <v:stroke dashstyle="dash"/>
              </v:shape>
            </v:group>
            <v:group style="position:absolute;left:6242;top:7762;width:443;height:443" coordorigin="6242,7762" coordsize="443,443">
              <v:shape style="position:absolute;left:6242;top:7762;width:443;height:443" coordorigin="6242,7762" coordsize="443,443" path="m6684,7762l6242,8204e" filled="false" stroked="true" strokeweight=".346pt" strokecolor="#e8e8e8">
                <v:path arrowok="t"/>
                <v:stroke dashstyle="dash"/>
              </v:shape>
            </v:group>
            <v:group style="position:absolute;left:6194;top:7762;width:443;height:443" coordorigin="6194,7762" coordsize="443,443">
              <v:shape style="position:absolute;left:6194;top:7762;width:443;height:443" coordorigin="6194,7762" coordsize="443,443" path="m6636,7762l6194,8204e" filled="false" stroked="true" strokeweight=".346pt" strokecolor="#e8e8e8">
                <v:path arrowok="t"/>
                <v:stroke dashstyle="dash"/>
              </v:shape>
            </v:group>
            <v:group style="position:absolute;left:6156;top:7762;width:443;height:443" coordorigin="6156,7762" coordsize="443,443">
              <v:shape style="position:absolute;left:6156;top:7762;width:443;height:443" coordorigin="6156,7762" coordsize="443,443" path="m6598,7762l6156,8204e" filled="false" stroked="true" strokeweight=".346pt" strokecolor="#e8e8e8">
                <v:path arrowok="t"/>
                <v:stroke dashstyle="dash"/>
              </v:shape>
            </v:group>
            <v:group style="position:absolute;left:6112;top:7762;width:443;height:443" coordorigin="6112,7762" coordsize="443,443">
              <v:shape style="position:absolute;left:6112;top:7762;width:443;height:443" coordorigin="6112,7762" coordsize="443,443" path="m6555,7762l6112,8204e" filled="false" stroked="true" strokeweight=".346pt" strokecolor="#e8e8e8">
                <v:path arrowok="t"/>
                <v:stroke dashstyle="dash"/>
              </v:shape>
            </v:group>
            <v:group style="position:absolute;left:6070;top:7762;width:443;height:443" coordorigin="6070,7762" coordsize="443,443">
              <v:shape style="position:absolute;left:6070;top:7762;width:443;height:443" coordorigin="6070,7762" coordsize="443,443" path="m6512,7762l6070,8204e" filled="false" stroked="true" strokeweight=".346pt" strokecolor="#e8e8e8">
                <v:path arrowok="t"/>
                <v:stroke dashstyle="dash"/>
              </v:shape>
            </v:group>
            <v:group style="position:absolute;left:6026;top:7762;width:443;height:443" coordorigin="6026,7762" coordsize="443,443">
              <v:shape style="position:absolute;left:6026;top:7762;width:443;height:443" coordorigin="6026,7762" coordsize="443,443" path="m6468,7762l6026,8204e" filled="false" stroked="true" strokeweight=".346pt" strokecolor="#e8e8e8">
                <v:path arrowok="t"/>
                <v:stroke dashstyle="dash"/>
              </v:shape>
            </v:group>
            <v:group style="position:absolute;left:5983;top:7762;width:443;height:443" coordorigin="5983,7762" coordsize="443,443">
              <v:shape style="position:absolute;left:5983;top:7762;width:443;height:443" coordorigin="5983,7762" coordsize="443,443" path="m6425,7762l5983,8204e" filled="false" stroked="true" strokeweight=".346pt" strokecolor="#e8e8e8">
                <v:path arrowok="t"/>
                <v:stroke dashstyle="dash"/>
              </v:shape>
            </v:group>
            <v:group style="position:absolute;left:5940;top:7762;width:443;height:443" coordorigin="5940,7762" coordsize="443,443">
              <v:shape style="position:absolute;left:5940;top:7762;width:443;height:443" coordorigin="5940,7762" coordsize="443,443" path="m6382,7762l5940,8204e" filled="false" stroked="true" strokeweight=".346pt" strokecolor="#e8e8e8">
                <v:path arrowok="t"/>
                <v:stroke dashstyle="dash"/>
              </v:shape>
            </v:group>
            <v:group style="position:absolute;left:5942;top:7762;width:398;height:398" coordorigin="5942,7762" coordsize="398,398">
              <v:shape style="position:absolute;left:5942;top:7762;width:398;height:398" coordorigin="5942,7762" coordsize="398,398" path="m6339,7762l5942,8159e" filled="false" stroked="true" strokeweight=".346pt" strokecolor="#e8e8e8">
                <v:path arrowok="t"/>
                <v:stroke dashstyle="dash"/>
              </v:shape>
            </v:group>
            <v:group style="position:absolute;left:5395;top:7762;width:995;height:443" coordorigin="5395,7762" coordsize="995,443">
              <v:shape style="position:absolute;left:5395;top:7762;width:995;height:443" coordorigin="5395,7762" coordsize="995,443" path="m6389,7762l5395,7762,5840,8204,5945,8204,6389,7762xe" filled="true" fillcolor="#ffffff" stroked="false">
                <v:path arrowok="t"/>
                <v:fill type="solid"/>
              </v:shape>
              <v:shape style="position:absolute;left:3976;top:7762;width:4127;height:442" type="#_x0000_t75" stroked="false">
                <v:imagedata r:id="rId30" o:title=""/>
              </v:shape>
            </v:group>
            <w10:wrap type="none"/>
          </v:group>
        </w:pict>
      </w:r>
      <w:r>
        <w:rPr/>
        <w:pict>
          <v:shape style="position:absolute;margin-left:221.850296pt;margin-top:127.18187pt;width:348.3pt;height:102.1pt;mso-position-horizontal-relative:page;mso-position-vertical-relative:page;z-index:-87472" type="#_x0000_t202" filled="false" stroked="false">
            <v:textbox inset="0,0,0,0">
              <w:txbxContent>
                <w:p>
                  <w:pPr>
                    <w:spacing w:line="10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b/>
                      <w:color w:val="363636"/>
                      <w:sz w:val="112"/>
                    </w:rPr>
                    <w:t>Our</w:t>
                  </w:r>
                  <w:r>
                    <w:rPr>
                      <w:rFonts w:ascii="Times New Roman"/>
                      <w:b/>
                      <w:color w:val="363636"/>
                      <w:spacing w:val="-39"/>
                      <w:sz w:val="112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z w:val="112"/>
                    </w:rPr>
                    <w:t>Look</w:t>
                  </w:r>
                  <w:r>
                    <w:rPr>
                      <w:rFonts w:ascii="Times New Roman"/>
                      <w:sz w:val="112"/>
                    </w:rPr>
                  </w:r>
                </w:p>
                <w:p>
                  <w:pPr>
                    <w:spacing w:before="617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2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visual</w:t>
                  </w:r>
                  <w:r>
                    <w:rPr>
                      <w:rFonts w:ascii="Trebuchet MS"/>
                      <w:color w:val="363636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brand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is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composed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1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distinct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elemen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ts: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pt;margin-top:276.863373pt;width:68.9pt;height:16pt;mso-position-horizontal-relative:page;mso-position-vertical-relative:page;z-index:-87448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70468C"/>
                      <w:w w:val="115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70468C"/>
                      <w:spacing w:val="-45"/>
                      <w:w w:val="11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15"/>
                      <w:sz w:val="28"/>
                    </w:rPr>
                    <w:t>Logos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pt;margin-top:314.663391pt;width:115.95pt;height:16pt;mso-position-horizontal-relative:page;mso-position-vertical-relative:page;z-index:-87424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70468C"/>
                      <w:w w:val="110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70468C"/>
                      <w:spacing w:val="-45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10"/>
                      <w:sz w:val="28"/>
                    </w:rPr>
                    <w:t>Color</w:t>
                  </w:r>
                  <w:r>
                    <w:rPr>
                      <w:rFonts w:ascii="Trebuchet MS"/>
                      <w:color w:val="70468C"/>
                      <w:spacing w:val="-49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10"/>
                      <w:sz w:val="28"/>
                    </w:rPr>
                    <w:t>P</w:t>
                  </w:r>
                  <w:r>
                    <w:rPr>
                      <w:rFonts w:ascii="Trebuchet MS"/>
                      <w:color w:val="70468C"/>
                      <w:spacing w:val="-2"/>
                      <w:w w:val="110"/>
                      <w:sz w:val="28"/>
                    </w:rPr>
                    <w:t>alette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267395pt;margin-top:351.38913pt;width:171.6pt;height:18.95pt;mso-position-horizontal-relative:page;mso-position-vertical-relative:page;z-index:-87400" type="#_x0000_t202" filled="false" stroked="false">
            <v:textbox inset="0,0,0,0">
              <w:txbxContent>
                <w:p>
                  <w:pPr>
                    <w:tabs>
                      <w:tab w:pos="2580" w:val="left" w:leader="none"/>
                    </w:tabs>
                    <w:spacing w:line="344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b/>
                      <w:color w:val="70468C"/>
                      <w:spacing w:val="-3"/>
                      <w:w w:val="105"/>
                      <w:sz w:val="32"/>
                    </w:rPr>
                    <w:t>Sour</w:t>
                  </w:r>
                  <w:r>
                    <w:rPr>
                      <w:rFonts w:ascii="Times New Roman"/>
                      <w:b/>
                      <w:color w:val="70468C"/>
                      <w:spacing w:val="-2"/>
                      <w:w w:val="105"/>
                      <w:sz w:val="32"/>
                    </w:rPr>
                    <w:t>ce</w:t>
                  </w:r>
                  <w:r>
                    <w:rPr>
                      <w:rFonts w:ascii="Times New Roman"/>
                      <w:b/>
                      <w:color w:val="70468C"/>
                      <w:spacing w:val="-16"/>
                      <w:w w:val="105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70468C"/>
                      <w:w w:val="105"/>
                      <w:sz w:val="32"/>
                    </w:rPr>
                    <w:t>Serif</w:t>
                  </w:r>
                  <w:r>
                    <w:rPr>
                      <w:rFonts w:ascii="Times New Roman"/>
                      <w:b/>
                      <w:color w:val="70468C"/>
                      <w:spacing w:val="-15"/>
                      <w:w w:val="105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70468C"/>
                      <w:spacing w:val="-5"/>
                      <w:w w:val="105"/>
                      <w:sz w:val="32"/>
                    </w:rPr>
                    <w:t>Pr</w:t>
                  </w:r>
                  <w:r>
                    <w:rPr>
                      <w:rFonts w:ascii="Times New Roman"/>
                      <w:b/>
                      <w:color w:val="70468C"/>
                      <w:spacing w:val="-4"/>
                      <w:w w:val="105"/>
                      <w:sz w:val="32"/>
                    </w:rPr>
                    <w:t>o</w:t>
                    <w:tab/>
                  </w:r>
                  <w:r>
                    <w:rPr>
                      <w:rFonts w:ascii="Trebuchet MS"/>
                      <w:color w:val="3075B6"/>
                      <w:w w:val="105"/>
                      <w:sz w:val="32"/>
                    </w:rPr>
                    <w:t>Rubik</w:t>
                  </w:r>
                  <w:r>
                    <w:rPr>
                      <w:rFonts w:ascii="Trebuchet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pt;margin-top:352.463379pt;width:66.650pt;height:16pt;mso-position-horizontal-relative:page;mso-position-vertical-relative:page;z-index:-87376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70468C"/>
                      <w:w w:val="110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70468C"/>
                      <w:spacing w:val="-3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10"/>
                      <w:sz w:val="28"/>
                    </w:rPr>
                    <w:t>Fonts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pt;margin-top:390.263397pt;width:172.15pt;height:16pt;mso-position-horizontal-relative:page;mso-position-vertical-relative:page;z-index:-87352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70468C"/>
                      <w:w w:val="110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70468C"/>
                      <w:spacing w:val="3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2"/>
                      <w:w w:val="110"/>
                      <w:sz w:val="28"/>
                    </w:rPr>
                    <w:t>Background</w:t>
                  </w:r>
                  <w:r>
                    <w:rPr>
                      <w:rFonts w:ascii="Trebuchet MS"/>
                      <w:color w:val="70468C"/>
                      <w:spacing w:val="3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10"/>
                      <w:sz w:val="28"/>
                    </w:rPr>
                    <w:t>Patterns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1884pt;margin-top:441.863373pt;width:399.6pt;height:32.8pt;mso-position-horizontal-relative:page;mso-position-vertical-relative:page;z-index:-87328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z w:val="28"/>
                    </w:rPr>
                    <w:t>When</w:t>
                  </w:r>
                  <w:r>
                    <w:rPr>
                      <w:rFonts w:ascii="Trebuchet MS"/>
                      <w:color w:val="363636"/>
                      <w:spacing w:val="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used</w:t>
                  </w:r>
                  <w:r>
                    <w:rPr>
                      <w:rFonts w:ascii="Trebuchet MS"/>
                      <w:color w:val="363636"/>
                      <w:spacing w:val="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consisten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tly</w:t>
                  </w:r>
                  <w:r>
                    <w:rPr>
                      <w:rFonts w:ascii="Trebuchet MS"/>
                      <w:color w:val="363636"/>
                      <w:spacing w:val="-4"/>
                      <w:sz w:val="28"/>
                    </w:rPr>
                    <w:t>,</w:t>
                  </w:r>
                  <w:r>
                    <w:rPr>
                      <w:rFonts w:ascii="Trebuchet MS"/>
                      <w:color w:val="363636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these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elements</w:t>
                  </w:r>
                  <w:r>
                    <w:rPr>
                      <w:rFonts w:ascii="Trebuchet MS"/>
                      <w:color w:val="363636"/>
                      <w:spacing w:val="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combine</w:t>
                  </w:r>
                  <w:r>
                    <w:rPr>
                      <w:rFonts w:ascii="Trebuchet MS"/>
                      <w:color w:val="363636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give</w:t>
                  </w:r>
                  <w:r>
                    <w:rPr>
                      <w:rFonts w:ascii="Trebuchet MS"/>
                      <w:color w:val="363636"/>
                      <w:spacing w:val="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before="11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70468C"/>
                      <w:sz w:val="28"/>
                    </w:rPr>
                    <w:t>clean,</w:t>
                  </w:r>
                  <w:r>
                    <w:rPr>
                      <w:rFonts w:ascii="Trebuchet MS"/>
                      <w:color w:val="70468C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8"/>
                    </w:rPr>
                    <w:t>confiden</w:t>
                  </w:r>
                  <w:r>
                    <w:rPr>
                      <w:rFonts w:ascii="Trebuchet MS"/>
                      <w:color w:val="70468C"/>
                      <w:spacing w:val="-2"/>
                      <w:sz w:val="28"/>
                    </w:rPr>
                    <w:t>t,</w:t>
                  </w:r>
                  <w:r>
                    <w:rPr>
                      <w:rFonts w:ascii="Trebuchet MS"/>
                      <w:color w:val="70468C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8"/>
                    </w:rPr>
                    <w:t>clear</w:t>
                  </w:r>
                  <w:r>
                    <w:rPr>
                      <w:rFonts w:ascii="Trebuchet MS"/>
                      <w:color w:val="70468C"/>
                      <w:spacing w:val="-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feel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all</w:t>
                  </w:r>
                  <w:r>
                    <w:rPr>
                      <w:rFonts w:ascii="Trebuchet MS"/>
                      <w:color w:val="363636"/>
                      <w:spacing w:val="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communica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tions.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322571pt;margin-top:589.273743pt;width:7.35pt;height:11pt;mso-position-horizontal-relative:page;mso-position-vertical-relative:page;z-index:-87304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18"/>
                    </w:rPr>
                    <w:t>3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56689pt;margin-top:389.50769pt;width:66.45pt;height:20.7pt;mso-position-horizontal-relative:page;mso-position-vertical-relative:page;z-index:-872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4.031097pt;margin-top:396.217194pt;width:53.05pt;height:14pt;mso-position-horizontal-relative:page;mso-position-vertical-relative:page;z-index:-872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8.487pt;margin-top:312.959991pt;width:34.2pt;height:7.55pt;mso-position-horizontal-relative:page;mso-position-vertical-relative:page;z-index:-872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2.653992pt;margin-top:312.959991pt;width:34.2pt;height:7.55pt;mso-position-horizontal-relative:page;mso-position-vertical-relative:page;z-index:-872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36.821014pt;margin-top:312.959991pt;width:34.2pt;height:7.55pt;mso-position-horizontal-relative:page;mso-position-vertical-relative:page;z-index:-871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70.988495pt;margin-top:312.959991pt;width:34.2pt;height:7.55pt;mso-position-horizontal-relative:page;mso-position-vertical-relative:page;z-index:-871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68.487pt;margin-top:320.506012pt;width:34.2pt;height:7.55pt;mso-position-horizontal-relative:page;mso-position-vertical-relative:page;z-index:-871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02.653992pt;margin-top:320.506012pt;width:34.2pt;height:7.55pt;mso-position-horizontal-relative:page;mso-position-vertical-relative:page;z-index:-871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36.821014pt;margin-top:320.506012pt;width:34.2pt;height:7.55pt;mso-position-horizontal-relative:page;mso-position-vertical-relative:page;z-index:-870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70.988495pt;margin-top:320.506012pt;width:34.2pt;height:7.55pt;mso-position-horizontal-relative:page;mso-position-vertical-relative:page;z-index:-870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34.080002pt;margin-top:312.959991pt;width:31pt;height:15.1pt;mso-position-horizontal-relative:page;mso-position-vertical-relative:page;z-index:-870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8.800003pt;margin-top:312.959991pt;width:31pt;height:15.1pt;mso-position-horizontal-relative:page;mso-position-vertical-relative:page;z-index:-870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0" w:left="2260" w:right="1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792pt;height:612pt;mso-position-horizontal-relative:page;mso-position-vertical-relative:page;z-index:-869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303" w:firstLine="0"/>
                    <w:jc w:val="righ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18"/>
                    </w:rPr>
                    <w:t>4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792pt;height:612pt;mso-position-horizontal-relative:page;mso-position-vertical-relative:page;z-index:-86968" coordorigin="0,0" coordsize="15840,12240">
            <v:shape style="position:absolute;left:0;top:0;width:15840;height:12240" coordorigin="0,0" coordsize="15840,12240" path="m0,12240l15840,12240,15840,0,0,0,0,12240xe" filled="true" fillcolor="#d7d7d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8.010803pt;margin-top:260.861969pt;width:375.95pt;height:93.1pt;mso-position-horizontal-relative:page;mso-position-vertical-relative:page;z-index:-86944" type="#_x0000_t202" filled="false" stroked="false">
            <v:textbox inset="0,0,0,0">
              <w:txbxContent>
                <w:p>
                  <w:pPr>
                    <w:spacing w:line="10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b/>
                      <w:color w:val="363636"/>
                      <w:w w:val="105"/>
                      <w:sz w:val="112"/>
                    </w:rPr>
                    <w:t>The</w:t>
                  </w:r>
                  <w:r>
                    <w:rPr>
                      <w:rFonts w:ascii="Times New Roman"/>
                      <w:b/>
                      <w:color w:val="363636"/>
                      <w:spacing w:val="-52"/>
                      <w:w w:val="105"/>
                      <w:sz w:val="112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4"/>
                      <w:w w:val="105"/>
                      <w:sz w:val="112"/>
                    </w:rPr>
                    <w:t>Log</w:t>
                  </w:r>
                  <w:r>
                    <w:rPr>
                      <w:rFonts w:ascii="Times New Roman"/>
                      <w:b/>
                      <w:color w:val="363636"/>
                      <w:spacing w:val="-3"/>
                      <w:w w:val="105"/>
                      <w:sz w:val="112"/>
                    </w:rPr>
                    <w:t>os</w:t>
                  </w:r>
                  <w:r>
                    <w:rPr>
                      <w:rFonts w:ascii="Times New Roman"/>
                      <w:sz w:val="112"/>
                    </w:rPr>
                  </w:r>
                </w:p>
                <w:p>
                  <w:pPr>
                    <w:spacing w:before="101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27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new</w:t>
                  </w:r>
                  <w:r>
                    <w:rPr>
                      <w:rFonts w:ascii="Trebuchet MS"/>
                      <w:color w:val="363636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logos</w:t>
                  </w:r>
                  <w:r>
                    <w:rPr>
                      <w:rFonts w:ascii="Trebuchet MS"/>
                      <w:color w:val="363636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ocus</w:t>
                  </w:r>
                  <w:r>
                    <w:rPr>
                      <w:rFonts w:ascii="Trebuchet MS"/>
                      <w:color w:val="363636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on</w:t>
                  </w:r>
                  <w:r>
                    <w:rPr>
                      <w:rFonts w:ascii="Trebuchet MS"/>
                      <w:color w:val="363636"/>
                      <w:spacing w:val="-27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new</w:t>
                  </w:r>
                  <w:r>
                    <w:rPr>
                      <w:rFonts w:ascii="Trebuchet MS"/>
                      <w:color w:val="363636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8"/>
                    </w:rPr>
                    <w:t>shield</w:t>
                  </w:r>
                  <w:r>
                    <w:rPr>
                      <w:rFonts w:ascii="Trebuchet MS"/>
                      <w:color w:val="70468C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05"/>
                      <w:sz w:val="28"/>
                    </w:rPr>
                    <w:t>icon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,</w:t>
                  </w:r>
                  <w:r>
                    <w:rPr>
                      <w:rFonts w:ascii="Trebuchet MS"/>
                      <w:color w:val="363636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conv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ying</w:t>
                  </w:r>
                  <w:r>
                    <w:rPr>
                      <w:rFonts w:ascii="Trebuchet MS"/>
                      <w:color w:val="363636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the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before="11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70468C"/>
                      <w:spacing w:val="-1"/>
                      <w:w w:val="105"/>
                      <w:sz w:val="28"/>
                    </w:rPr>
                    <w:t>protection</w:t>
                  </w:r>
                  <w:r>
                    <w:rPr>
                      <w:rFonts w:ascii="Trebuchet MS"/>
                      <w:color w:val="70468C"/>
                      <w:spacing w:val="-27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70468C"/>
                      <w:spacing w:val="-27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05"/>
                      <w:sz w:val="28"/>
                    </w:rPr>
                    <w:t>defense</w:t>
                  </w:r>
                  <w:r>
                    <w:rPr>
                      <w:rFonts w:ascii="Trebuchet MS"/>
                      <w:color w:val="70468C"/>
                      <w:spacing w:val="-2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offer</w:t>
                  </w:r>
                  <w:r>
                    <w:rPr>
                      <w:rFonts w:ascii="Trebuchet MS"/>
                      <w:color w:val="363636"/>
                      <w:spacing w:val="-2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2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members.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792pt;height:612pt;mso-position-horizontal-relative:page;mso-position-vertical-relative:page;z-index:-869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2260" w:right="22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74.825165pt;margin-top:152.044998pt;width:22.8pt;height:27.6pt;mso-position-horizontal-relative:page;mso-position-vertical-relative:page;z-index:-86896" coordorigin="3497,3041" coordsize="456,552">
            <v:group style="position:absolute;left:3497;top:3041;width:456;height:552" coordorigin="3497,3041" coordsize="456,552">
              <v:shape style="position:absolute;left:3497;top:3041;width:456;height:552" coordorigin="3497,3041" coordsize="456,552" path="m3723,3593l3650,3561,3593,3522,3540,3465,3505,3386,3497,3320,3497,3122,3500,3122,3508,3121,3575,3107,3648,3082,3728,3041,3751,3057,3803,3090,3862,3111,3952,3122,3952,3348,3950,3429,3933,3499,3886,3541,3821,3566,3792,3574,3723,3593xe" filled="true" fillcolor="#452d59" stroked="false">
                <v:path arrowok="t"/>
                <v:fill type="solid"/>
              </v:shape>
            </v:group>
            <v:group style="position:absolute;left:3519;top:3066;width:206;height:500" coordorigin="3519,3066" coordsize="206,500">
              <v:shape style="position:absolute;left:3519;top:3066;width:206;height:500" coordorigin="3519,3066" coordsize="206,500" path="m3716,3566l3643,3530,3587,3486,3549,3437,3522,3362,3519,3320,3530,3140,3544,3137,3559,3134,3636,3110,3702,3079,3724,3066,3716,3566xe" filled="true" fillcolor="#71478d" stroked="false">
                <v:path arrowok="t"/>
                <v:fill type="solid"/>
              </v:shape>
            </v:group>
            <v:group style="position:absolute;left:3627;top:3178;width:217;height:270" coordorigin="3627,3178" coordsize="217,270">
              <v:shape style="position:absolute;left:3627;top:3178;width:217;height:270" coordorigin="3627,3178" coordsize="217,270" path="m3840,3447l3627,3447,3627,3426,3660,3423,3660,3202,3627,3198,3627,3178,3757,3178,3757,3198,3731,3201,3675,3201,3675,3423,3724,3423,3724,3424,3841,3424,3840,3447xe" filled="true" fillcolor="#ffffff" stroked="false">
                <v:path arrowok="t"/>
                <v:fill type="solid"/>
              </v:shape>
              <v:shape style="position:absolute;left:3627;top:3178;width:217;height:270" coordorigin="3627,3178" coordsize="217,270" path="m3699,3423l3685,3423,3685,3201,3699,3201,3699,3423xe" filled="true" fillcolor="#ffffff" stroked="false">
                <v:path arrowok="t"/>
                <v:fill type="solid"/>
              </v:shape>
              <v:shape style="position:absolute;left:3627;top:3178;width:217;height:270" coordorigin="3627,3178" coordsize="217,270" path="m3724,3423l3709,3423,3709,3201,3731,3201,3724,3202,3724,3423xe" filled="true" fillcolor="#ffffff" stroked="false">
                <v:path arrowok="t"/>
                <v:fill type="solid"/>
              </v:shape>
              <v:shape style="position:absolute;left:3627;top:3178;width:217;height:270" coordorigin="3627,3178" coordsize="217,270" path="m3841,3424l3800,3424,3811,3367,3844,3367,3841,342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03.857834pt;margin-top:157.491577pt;width:109.057128pt;height:19.102082pt;mso-position-horizontal-relative:page;mso-position-vertical-relative:page;z-index:-86872" type="#_x0000_t75" stroked="false">
            <v:imagedata r:id="rId31" o:title=""/>
          </v:shape>
        </w:pict>
      </w:r>
      <w:r>
        <w:rPr/>
        <w:pict>
          <v:group style="position:absolute;margin-left:486.281006pt;margin-top:152.132126pt;width:23pt;height:27.7pt;mso-position-horizontal-relative:page;mso-position-vertical-relative:page;z-index:-86848" coordorigin="9726,3043" coordsize="460,554">
            <v:group style="position:absolute;left:9726;top:3043;width:460;height:554" coordorigin="9726,3043" coordsize="460,554">
              <v:shape style="position:absolute;left:9726;top:3043;width:460;height:554" coordorigin="9726,3043" coordsize="460,554" path="m9962,3043l9908,3071,9830,3100,9767,3116,9726,3123,9726,3322,9734,3388,9769,3467,9822,3525,9879,3564,9939,3591,9954,3596,10023,3578,10099,3553,10157,3516,10181,3455,10185,3384,10186,3123,10133,3117,10113,3115,10050,3098,9984,3058,9962,3043xe" filled="true" fillcolor="#452d59" stroked="false">
                <v:path arrowok="t"/>
                <v:fill type="solid"/>
              </v:shape>
            </v:group>
            <v:group style="position:absolute;left:9748;top:3066;width:207;height:503" coordorigin="9748,3066" coordsize="207,503">
              <v:shape style="position:absolute;left:9748;top:3066;width:207;height:503" coordorigin="9748,3066" coordsize="207,503" path="m9955,3066l9889,3101,9827,3124,9760,3141,9748,3143,9748,3322,9756,3383,9789,3456,9832,3503,9894,3546,9945,3569,9955,3066xe" filled="true" fillcolor="#71478d" stroked="false">
                <v:path arrowok="t"/>
                <v:fill type="solid"/>
              </v:shape>
            </v:group>
            <v:group style="position:absolute;left:9857;top:3179;width:219;height:271" coordorigin="9857,3179" coordsize="219,271">
              <v:shape style="position:absolute;left:9857;top:3179;width:219;height:271" coordorigin="9857,3179" coordsize="219,271" path="m9988,3179l9857,3179,9857,3199,9891,3203,9891,3425,9857,3429,9857,3450,10072,3450,10073,3427,9955,3427,9955,3426,9905,3426,9905,3202,9962,3202,9988,3199,9988,3179xe" filled="true" fillcolor="#ffffff" stroked="false">
                <v:path arrowok="t"/>
                <v:fill type="solid"/>
              </v:shape>
              <v:shape style="position:absolute;left:9857;top:3179;width:219;height:271" coordorigin="9857,3179" coordsize="219,271" path="m10076,3369l10043,3369,10032,3427,10073,3427,10076,3369xe" filled="true" fillcolor="#ffffff" stroked="false">
                <v:path arrowok="t"/>
                <v:fill type="solid"/>
              </v:shape>
              <v:shape style="position:absolute;left:9857;top:3179;width:219;height:271" coordorigin="9857,3179" coordsize="219,271" path="m9930,3202l9916,3202,9916,3426,9930,3426,9930,3202xe" filled="true" fillcolor="#ffffff" stroked="false">
                <v:path arrowok="t"/>
                <v:fill type="solid"/>
              </v:shape>
              <v:shape style="position:absolute;left:9857;top:3179;width:219;height:271" coordorigin="9857,3179" coordsize="219,271" path="m9962,3202l9940,3202,9940,3426,9955,3426,9955,3203,9962,320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14.532288pt;margin-top:153.279404pt;width:102.4157pt;height:24.57710pt;mso-position-horizontal-relative:page;mso-position-vertical-relative:page;z-index:-86824" type="#_x0000_t75" stroked="false">
            <v:imagedata r:id="rId32" o:title=""/>
          </v:shape>
        </w:pict>
      </w:r>
      <w:r>
        <w:rPr/>
        <w:pict>
          <v:group style="position:absolute;margin-left:145.440002pt;margin-top:373.118988pt;width:501.15pt;height:42.95pt;mso-position-horizontal-relative:page;mso-position-vertical-relative:page;z-index:-86800" coordorigin="2909,7462" coordsize="10023,859">
            <v:group style="position:absolute;left:2909;top:7462;width:10023;height:859" coordorigin="2909,7462" coordsize="10023,859">
              <v:shape style="position:absolute;left:2909;top:7462;width:10023;height:859" coordorigin="2909,7462" coordsize="10023,859" path="m2909,8321l12931,8321,12931,7462,2909,7462,2909,8321xe" filled="true" fillcolor="#70468c" stroked="false">
                <v:path arrowok="t"/>
                <v:fill type="solid"/>
              </v:shape>
              <v:shape style="position:absolute;left:3773;top:7674;width:2209;height:432" type="#_x0000_t75" stroked="false">
                <v:imagedata r:id="rId33" o:title=""/>
              </v:shape>
              <v:shape style="position:absolute;left:9987;top:7676;width:2091;height:433" type="#_x0000_t75" stroked="false">
                <v:imagedata r:id="rId34" o:title=""/>
              </v:shape>
              <v:shape style="position:absolute;left:7579;top:7752;width:1270;height:241" type="#_x0000_t75" stroked="false">
                <v:imagedata r:id="rId35" o:title=""/>
              </v:shape>
            </v:group>
            <v:group style="position:absolute;left:7109;top:7675;width:367;height:432" coordorigin="7109,7675" coordsize="367,432">
              <v:shape style="position:absolute;left:7109;top:7675;width:367;height:432" coordorigin="7109,7675" coordsize="367,432" path="m7274,7675l7223,7707,7159,7724,7109,7730,7109,7929,7114,8000,7144,8054,7199,8080,7292,8107,7296,8105,7367,8072,7423,8025,7448,7990,7241,7990,7241,7973,7267,7969,7268,7957,7268,7814,7267,7794,7241,7791,7241,7774,7475,7774,7475,7730,7470,7729,7460,7728,7384,7713,7303,7687,7274,7675xe" filled="true" fillcolor="#ffffff" stroked="false">
                <v:path arrowok="t"/>
                <v:fill type="solid"/>
              </v:shape>
              <v:shape style="position:absolute;left:7109;top:7675;width:367;height:432" coordorigin="7109,7675" coordsize="367,432" path="m7475,7774l7343,7774,7343,7791,7317,7795,7316,7814,7316,7957,7317,7970,7343,7973,7343,7990,7448,7990,7454,7980,7465,7952,7472,7922,7475,7888,7475,7774xe" filled="true" fillcolor="#ffffff" stroked="false">
                <v:path arrowok="t"/>
                <v:fill type="solid"/>
              </v:shape>
              <v:shape style="position:absolute;left:7109;top:7675;width:367;height:432" coordorigin="7109,7675" coordsize="367,432" path="m7296,7793l7288,7793,7288,7971,7296,7971,7296,779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8.410202pt;margin-top:481.915009pt;width:111.4pt;height:33.15pt;mso-position-horizontal-relative:page;mso-position-vertical-relative:page;z-index:-86776" coordorigin="3768,9638" coordsize="2228,663">
            <v:group style="position:absolute;left:3773;top:10008;width:2218;height:288" coordorigin="3773,10008" coordsize="2218,288">
              <v:shape style="position:absolute;left:3773;top:10008;width:2218;height:288" coordorigin="3773,10008" coordsize="2218,288" path="m3773,10296l3773,10008,5990,10008,5990,10296e" filled="false" stroked="true" strokeweight=".5pt" strokecolor="#363636">
                <v:path arrowok="t"/>
              </v:shape>
            </v:group>
            <v:group style="position:absolute;left:4882;top:9643;width:2;height:360" coordorigin="4882,9643" coordsize="2,360">
              <v:shape style="position:absolute;left:4882;top:9643;width:2;height:360" coordorigin="4882,9643" coordsize="0,360" path="m4882,9643l4882,10003e" filled="false" stroked="true" strokeweight=".5pt" strokecolor="#3636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2.799988pt;margin-top:481.915009pt;width:90pt;height:33.15pt;mso-position-horizontal-relative:page;mso-position-vertical-relative:page;z-index:-86752" coordorigin="7056,9638" coordsize="1800,663">
            <v:group style="position:absolute;left:7061;top:10008;width:1790;height:288" coordorigin="7061,10008" coordsize="1790,288">
              <v:shape style="position:absolute;left:7061;top:10008;width:1790;height:288" coordorigin="7061,10008" coordsize="1790,288" path="m7061,10296l7061,10008,8851,10008,8851,10296e" filled="false" stroked="true" strokeweight=".5pt" strokecolor="#363636">
                <v:path arrowok="t"/>
              </v:shape>
            </v:group>
            <v:group style="position:absolute;left:7920;top:9643;width:2;height:360" coordorigin="7920,9643" coordsize="2,360">
              <v:shape style="position:absolute;left:7920;top:9643;width:2;height:360" coordorigin="7920,9643" coordsize="0,360" path="m7920,9643l7920,10003e" filled="false" stroked="true" strokeweight=".5pt" strokecolor="#3636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5.230011pt;margin-top:481.915009pt;width:111.4pt;height:33.15pt;mso-position-horizontal-relative:page;mso-position-vertical-relative:page;z-index:-86728" coordorigin="9905,9638" coordsize="2228,663">
            <v:group style="position:absolute;left:9910;top:10008;width:2218;height:288" coordorigin="9910,10008" coordsize="2218,288">
              <v:shape style="position:absolute;left:9910;top:10008;width:2218;height:288" coordorigin="9910,10008" coordsize="2218,288" path="m9910,10296l9910,10008,12127,10008,12127,10296e" filled="false" stroked="true" strokeweight=".5pt" strokecolor="#363636">
                <v:path arrowok="t"/>
              </v:shape>
            </v:group>
            <v:group style="position:absolute;left:11018;top:9643;width:2;height:360" coordorigin="11018,9643" coordsize="2,360">
              <v:shape style="position:absolute;left:11018;top:9643;width:2;height:360" coordorigin="11018,9643" coordsize="0,360" path="m11018,9643l11018,10003e" filled="false" stroked="true" strokeweight=".5pt" strokecolor="#36363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88.660202pt;margin-top:252.726471pt;width:110.471854pt;height:21.591249pt;mso-position-horizontal-relative:page;mso-position-vertical-relative:page;z-index:-86704" type="#_x0000_t75" stroked="false">
            <v:imagedata r:id="rId36" o:title=""/>
          </v:shape>
        </w:pict>
      </w:r>
      <w:r>
        <w:rPr/>
        <w:pict>
          <v:shape style="position:absolute;margin-left:188.660202pt;margin-top:297.326477pt;width:110.471854pt;height:21.591249pt;mso-position-horizontal-relative:page;mso-position-vertical-relative:page;z-index:-86680" type="#_x0000_t75" stroked="false">
            <v:imagedata r:id="rId37" o:title=""/>
          </v:shape>
        </w:pict>
      </w:r>
      <w:r>
        <w:rPr/>
        <w:pict>
          <v:shape style="position:absolute;margin-left:499.370392pt;margin-top:252.788712pt;width:104.5338pt;height:21.67435pt;mso-position-horizontal-relative:page;mso-position-vertical-relative:page;z-index:-86656" type="#_x0000_t75" stroked="false">
            <v:imagedata r:id="rId38" o:title=""/>
          </v:shape>
        </w:pict>
      </w:r>
      <w:r>
        <w:rPr/>
        <w:pict>
          <v:shape style="position:absolute;margin-left:499.370392pt;margin-top:297.388702pt;width:104.5338pt;height:21.67435pt;mso-position-horizontal-relative:page;mso-position-vertical-relative:page;z-index:-86632" type="#_x0000_t75" stroked="false">
            <v:imagedata r:id="rId39" o:title=""/>
          </v:shape>
        </w:pict>
      </w:r>
      <w:r>
        <w:rPr/>
        <w:pict>
          <v:group style="position:absolute;margin-left:379.124512pt;margin-top:157.496704pt;width:79.4pt;height:15.1pt;mso-position-horizontal-relative:page;mso-position-vertical-relative:page;z-index:-86608" coordorigin="7582,3150" coordsize="1588,302">
            <v:group style="position:absolute;left:7582;top:3180;width:120;height:266" coordorigin="7582,3180" coordsize="120,266">
              <v:shape style="position:absolute;left:7582;top:3180;width:120;height:266" coordorigin="7582,3180" coordsize="120,266" path="m7702,3180l7582,3180,7582,3198,7617,3213,7618,3222,7618,3392,7618,3404,7617,3423,7582,3427,7582,3446,7702,3446,7702,3427,7667,3412,7667,3392,7667,3222,7667,3202,7702,3198,7702,3180xe" filled="true" fillcolor="#3076b7" stroked="false">
                <v:path arrowok="t"/>
                <v:fill type="solid"/>
              </v:shape>
            </v:group>
            <v:group style="position:absolute;left:7734;top:3180;width:251;height:266" coordorigin="7734,3180" coordsize="251,266">
              <v:shape style="position:absolute;left:7734;top:3180;width:251;height:266" coordorigin="7734,3180" coordsize="251,266" path="m7854,3180l7734,3180,7734,3198,7769,3213,7769,3228,7770,3387,7769,3401,7769,3423,7734,3427,7734,3446,7865,3445,7925,3425,7844,3425,7819,3412,7819,3401,7818,3322,7818,3228,7819,3220,7819,3200,7930,3200,7918,3194,7895,3185,7875,3181,7854,3180xe" filled="true" fillcolor="#3076b7" stroked="false">
                <v:path arrowok="t"/>
                <v:fill type="solid"/>
              </v:shape>
              <v:shape style="position:absolute;left:7734;top:3180;width:251;height:266" coordorigin="7734,3180" coordsize="251,266" path="m7930,3200l7819,3200,7846,3200,7864,3203,7916,3240,7932,3322,7930,3343,7900,3406,7857,3425,7925,3425,7976,3365,7985,3305,7983,3286,7961,3228,7935,3203,7930,3200xe" filled="true" fillcolor="#3076b7" stroked="false">
                <v:path arrowok="t"/>
                <v:fill type="solid"/>
              </v:shape>
            </v:group>
            <v:group style="position:absolute;left:8011;top:3174;width:180;height:278" coordorigin="8011,3174" coordsize="180,278">
              <v:shape style="position:absolute;left:8011;top:3174;width:180;height:278" coordorigin="8011,3174" coordsize="180,278" path="m8041,3373l8011,3373,8013,3433,8030,3440,8052,3447,8071,3450,8092,3452,8113,3450,8132,3446,8144,3442,8154,3436,8162,3430,8082,3430,8074,3429,8061,3426,8055,3424,8049,3421,8041,3373xe" filled="true" fillcolor="#3076b7" stroked="false">
                <v:path arrowok="t"/>
                <v:fill type="solid"/>
              </v:shape>
              <v:shape style="position:absolute;left:8011;top:3174;width:180;height:278" coordorigin="8011,3174" coordsize="180,278" path="m8120,3174l8092,3174,8079,3176,8023,3210,8013,3240,8013,3267,8064,3324,8110,3342,8117,3345,8148,3379,8148,3385,8143,3404,8129,3420,8112,3428,8090,3430,8162,3430,8172,3422,8179,3414,8189,3394,8191,3383,8191,3363,8143,3302,8084,3280,8073,3273,8058,3260,8054,3250,8054,3231,8098,3195,8177,3195,8168,3188,8157,3183,8133,3176,8120,3174xe" filled="true" fillcolor="#3076b7" stroked="false">
                <v:path arrowok="t"/>
                <v:fill type="solid"/>
              </v:shape>
              <v:shape style="position:absolute;left:8011;top:3174;width:180;height:278" coordorigin="8011,3174" coordsize="180,278" path="m8177,3195l8116,3195,8126,3197,8137,3202,8145,3249,8174,3249,8177,3195xe" filled="true" fillcolor="#3076b7" stroked="false">
                <v:path arrowok="t"/>
                <v:fill type="solid"/>
              </v:shape>
            </v:group>
            <v:group style="position:absolute;left:8211;top:3154;width:226;height:292" coordorigin="8211,3154" coordsize="226,292">
              <v:shape style="position:absolute;left:8211;top:3154;width:226;height:292" coordorigin="8211,3154" coordsize="226,292" path="m8282,3154l8211,3173,8211,3188,8243,3192,8243,3414,8242,3424,8215,3429,8215,3446,8313,3446,8313,3429,8288,3424,8288,3414,8287,3303,8297,3294,8305,3288,8315,3283,8286,3283,8286,3215,8288,3158,8282,3154xe" filled="true" fillcolor="#3076b7" stroked="false">
                <v:path arrowok="t"/>
                <v:fill type="solid"/>
              </v:shape>
              <v:shape style="position:absolute;left:8211;top:3154;width:226;height:292" coordorigin="8211,3154" coordsize="226,292" path="m8404,3278l8349,3278,8356,3281,8365,3296,8367,3307,8366,3414,8366,3424,8339,3429,8339,3446,8437,3446,8437,3429,8412,3424,8411,3414,8411,3318,8409,3295,8404,3278xe" filled="true" fillcolor="#3076b7" stroked="false">
                <v:path arrowok="t"/>
                <v:fill type="solid"/>
              </v:shape>
              <v:shape style="position:absolute;left:8211;top:3154;width:226;height:292" coordorigin="8211,3154" coordsize="226,292" path="m8356,3247l8342,3247,8330,3250,8317,3257,8302,3268,8286,3283,8315,3283,8321,3280,8330,3278,8404,3278,8404,3277,8394,3261,8377,3251,8356,3247xe" filled="true" fillcolor="#3076b7" stroked="false">
                <v:path arrowok="t"/>
                <v:fill type="solid"/>
              </v:shape>
            </v:group>
            <v:group style="position:absolute;left:8461;top:3151;width:101;height:295" coordorigin="8461,3151" coordsize="101,295">
              <v:shape style="position:absolute;left:8461;top:3151;width:101;height:295" coordorigin="8461,3151" coordsize="101,295" path="m8522,3151l8505,3151,8498,3154,8486,3164,8483,3171,8483,3188,8486,3195,8498,3206,8505,3209,8522,3209,8529,3206,8541,3195,8544,3188,8544,3171,8541,3164,8529,3154,8522,3151xe" filled="true" fillcolor="#3076b7" stroked="false">
                <v:path arrowok="t"/>
                <v:fill type="solid"/>
              </v:shape>
              <v:shape style="position:absolute;left:8461;top:3151;width:101;height:295" coordorigin="8461,3151" coordsize="101,295" path="m8532,3247l8461,3272,8461,3287,8491,3291,8491,3299,8492,3321,8492,3414,8491,3424,8464,3429,8464,3446,8562,3446,8562,3429,8537,3424,8537,3414,8537,3299,8538,3251,8532,3247xe" filled="true" fillcolor="#3076b7" stroked="false">
                <v:path arrowok="t"/>
                <v:fill type="solid"/>
              </v:shape>
            </v:group>
            <v:group style="position:absolute;left:8582;top:3247;width:176;height:204" coordorigin="8582,3247" coordsize="176,204">
              <v:shape style="position:absolute;left:8582;top:3247;width:176;height:204" coordorigin="8582,3247" coordsize="176,204" path="m8690,3247l8665,3247,8652,3250,8597,3294,8582,3356,8584,3376,8625,3438,8666,3450,8694,3450,8712,3444,8732,3434,8742,3423,8690,3423,8673,3420,8656,3411,8638,3392,8632,3373,8629,3350,8755,3350,8756,3347,8756,3343,8758,3336,8758,3333,8758,3331,8630,3331,8631,3319,8669,3267,8674,3266,8732,3266,8729,3262,8720,3257,8701,3249,8690,3247xe" filled="true" fillcolor="#3076b7" stroked="false">
                <v:path arrowok="t"/>
                <v:fill type="solid"/>
              </v:shape>
              <v:shape style="position:absolute;left:8582;top:3247;width:176;height:204" coordorigin="8582,3247" coordsize="176,204" path="m8744,3394l8737,3403,8730,3410,8713,3420,8703,3423,8742,3423,8746,3419,8755,3401,8744,3394xe" filled="true" fillcolor="#3076b7" stroked="false">
                <v:path arrowok="t"/>
                <v:fill type="solid"/>
              </v:shape>
              <v:shape style="position:absolute;left:8582;top:3247;width:176;height:204" coordorigin="8582,3247" coordsize="176,204" path="m8732,3266l8689,3266,8698,3270,8711,3286,8715,3296,8715,3316,8713,3321,8706,3329,8700,3331,8758,3331,8758,3315,8756,3305,8748,3285,8743,3276,8732,3266xe" filled="true" fillcolor="#3076b7" stroked="false">
                <v:path arrowok="t"/>
                <v:fill type="solid"/>
              </v:shape>
            </v:group>
            <v:group style="position:absolute;left:8771;top:3154;width:104;height:292" coordorigin="8771,3154" coordsize="104,292">
              <v:shape style="position:absolute;left:8771;top:3154;width:104;height:292" coordorigin="8771,3154" coordsize="104,292" path="m8843,3154l8771,3173,8771,3188,8803,3192,8803,3372,8803,3393,8803,3414,8802,3424,8774,3429,8774,3446,8875,3446,8875,3429,8848,3424,8848,3414,8848,3403,8848,3372,8847,3215,8849,3158,8843,3154xe" filled="true" fillcolor="#3076b7" stroked="false">
                <v:path arrowok="t"/>
                <v:fill type="solid"/>
              </v:shape>
            </v:group>
            <v:group style="position:absolute;left:8894;top:3154;width:209;height:298" coordorigin="8894,3154" coordsize="209,298">
              <v:shape style="position:absolute;left:8894;top:3154;width:209;height:298" coordorigin="8894,3154" coordsize="209,298" path="m8980,3247l8968,3247,8957,3250,8908,3292,8894,3354,8896,3375,8924,3434,8963,3452,8987,3452,8998,3449,9016,3440,9025,3433,9033,3425,9078,3425,9076,3424,9076,3423,8981,3423,8965,3414,8948,3393,8943,3373,8942,3350,8942,3337,8967,3281,8985,3274,9076,3274,9076,3259,9018,3259,9000,3250,8980,3247xe" filled="true" fillcolor="#3076b7" stroked="false">
                <v:path arrowok="t"/>
                <v:fill type="solid"/>
              </v:shape>
              <v:shape style="position:absolute;left:8894;top:3154;width:209;height:298" coordorigin="8894,3154" coordsize="209,298" path="m9078,3425l9033,3425,9036,3450,9103,3446,9103,3429,9078,3425xe" filled="true" fillcolor="#3076b7" stroked="false">
                <v:path arrowok="t"/>
                <v:fill type="solid"/>
              </v:shape>
              <v:shape style="position:absolute;left:8894;top:3154;width:209;height:298" coordorigin="8894,3154" coordsize="209,298" path="m9076,3274l8985,3274,8994,3274,9012,3279,9031,3291,9021,3415,9003,3422,8981,3423,9076,3423,9076,3274xe" filled="true" fillcolor="#3076b7" stroked="false">
                <v:path arrowok="t"/>
                <v:fill type="solid"/>
              </v:shape>
              <v:shape style="position:absolute;left:8894;top:3154;width:209;height:298" coordorigin="8894,3154" coordsize="209,298" path="m9071,3154l9000,3173,9000,3188,9033,3192,9018,3259,9076,3259,9076,3215,9077,3158,9071,3154xe" filled="true" fillcolor="#3076b7" stroked="false">
                <v:path arrowok="t"/>
                <v:fill type="solid"/>
              </v:shape>
            </v:group>
            <v:group style="position:absolute;left:9103;top:3150;width:28;height:38" coordorigin="9103,3150" coordsize="28,38">
              <v:shape style="position:absolute;left:9103;top:3150;width:28;height:38" coordorigin="9103,3150" coordsize="28,38" path="m9104,3176l9103,3177,9103,3179,9104,3180,9106,3183,9108,3185,9112,3187,9115,3187,9120,3187,9122,3187,9126,3185,9128,3184,9129,3182,9115,3182,9113,3182,9110,3180,9109,3179,9108,3177,9108,3177,9104,3176xe" filled="true" fillcolor="#3076b7" stroked="false">
                <v:path arrowok="t"/>
                <v:fill type="solid"/>
              </v:shape>
              <v:shape style="position:absolute;left:9103;top:3150;width:28;height:38" coordorigin="9103,3150" coordsize="28,38" path="m9119,3150l9114,3150,9112,3150,9105,3162,9105,3164,9108,3168,9111,3169,9117,3171,9119,3171,9123,3172,9124,3173,9126,3174,9126,3175,9126,3179,9125,3180,9122,3182,9120,3182,9129,3182,9130,3180,9131,3179,9131,3174,9130,3172,9127,3169,9124,3168,9117,3166,9115,3165,9112,3164,9111,3164,9110,3162,9109,3161,9110,3158,9110,3157,9113,3155,9115,3155,9128,3155,9127,3154,9126,3152,9122,3150,9119,3150xe" filled="true" fillcolor="#3076b7" stroked="false">
                <v:path arrowok="t"/>
                <v:fill type="solid"/>
              </v:shape>
              <v:shape style="position:absolute;left:9103;top:3150;width:28;height:38" coordorigin="9103,3150" coordsize="28,38" path="m9128,3155l9119,3155,9121,3155,9124,3157,9125,3158,9125,3160,9126,3160,9129,3160,9130,3160,9130,3158,9129,3157,9128,3155xe" filled="true" fillcolor="#3076b7" stroked="false">
                <v:path arrowok="t"/>
                <v:fill type="solid"/>
              </v:shape>
            </v:group>
            <v:group style="position:absolute;left:9138;top:3150;width:32;height:36" coordorigin="9138,3150" coordsize="32,36">
              <v:shape style="position:absolute;left:9138;top:3150;width:32;height:36" coordorigin="9138,3150" coordsize="32,36" path="m9142,3150l9138,3151,9138,3151,9138,3186,9138,3186,9142,3186,9142,3186,9143,3161,9148,3161,9143,3151,9142,3150xe" filled="true" fillcolor="#3076b7" stroked="false">
                <v:path arrowok="t"/>
                <v:fill type="solid"/>
              </v:shape>
              <v:shape style="position:absolute;left:9138;top:3150;width:32;height:36" coordorigin="9138,3150" coordsize="32,36" path="m9170,3161l9165,3161,9165,3186,9165,3186,9169,3186,9170,3186,9170,3161xe" filled="true" fillcolor="#3076b7" stroked="false">
                <v:path arrowok="t"/>
                <v:fill type="solid"/>
              </v:shape>
              <v:shape style="position:absolute;left:9138;top:3150;width:32;height:36" coordorigin="9138,3150" coordsize="32,36" path="m9148,3161l9143,3161,9151,3177,9151,3177,9152,3178,9156,3178,9156,3177,9156,3177,9159,3172,9154,3172,9148,3161xe" filled="true" fillcolor="#3076b7" stroked="false">
                <v:path arrowok="t"/>
                <v:fill type="solid"/>
              </v:shape>
              <v:shape style="position:absolute;left:9138;top:3150;width:32;height:36" coordorigin="9138,3150" coordsize="32,36" path="m9165,3150l9165,3151,9164,3152,9154,3172,9159,3172,9165,3161,9170,3161,9169,3151,9169,3151,9165,3150xe" filled="true" fillcolor="#3076b7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49.753998pt;margin-top:152.081573pt;width:22.9pt;height:27.6pt;mso-position-horizontal-relative:page;mso-position-vertical-relative:page;z-index:-86584" coordorigin="6995,3042" coordsize="458,552">
            <v:group style="position:absolute;left:6995;top:3042;width:458;height:552" coordorigin="6995,3042" coordsize="458,552">
              <v:shape style="position:absolute;left:6995;top:3042;width:458;height:552" coordorigin="6995,3042" coordsize="458,552" path="m7229,3042l7175,3071,7098,3100,7035,3116,6995,3122,6995,3320,7003,3386,7039,3465,7092,3523,7149,3561,7209,3588,7224,3593,7293,3575,7368,3550,7425,3512,7448,3451,7453,3379,7453,3122,7400,3117,7380,3114,7318,3097,7252,3057,7229,3042xe" filled="true" fillcolor="#254b91" stroked="false">
                <v:path arrowok="t"/>
                <v:fill type="solid"/>
              </v:shape>
            </v:group>
            <v:group style="position:absolute;left:7018;top:3066;width:206;height:501" coordorigin="7018,3066" coordsize="206,501">
              <v:shape style="position:absolute;left:7018;top:3066;width:206;height:501" coordorigin="7018,3066" coordsize="206,501" path="m7224,3066l7158,3101,7096,3124,7030,3140,7018,3320,7026,3382,7059,3454,7102,3501,7164,3543,7215,3566,7224,3066xe" filled="true" fillcolor="#3076b7" stroked="false">
                <v:path arrowok="t"/>
                <v:fill type="solid"/>
              </v:shape>
            </v:group>
            <v:group style="position:absolute;left:7160;top:3178;width:129;height:270" coordorigin="7160,3178" coordsize="129,270">
              <v:shape style="position:absolute;left:7160;top:3178;width:129;height:270" coordorigin="7160,3178" coordsize="129,270" path="m7288,3178l7160,3178,7160,3198,7193,3214,7194,3222,7194,3391,7194,3403,7193,3423,7160,3427,7160,3447,7288,3447,7288,3427,7254,3411,7254,3391,7254,3222,7255,3202,7288,3198,7288,3178xe" filled="true" fillcolor="#ffffff" stroked="false">
                <v:path arrowok="t"/>
                <v:fill type="solid"/>
              </v:shape>
            </v:group>
            <v:group style="position:absolute;left:7224;top:3201;width:2;height:222" coordorigin="7224,3201" coordsize="2,222">
              <v:shape style="position:absolute;left:7224;top:3201;width:2;height:222" coordorigin="7224,3201" coordsize="0,222" path="m7224,3201l7224,3423e" filled="false" stroked="true" strokeweight=".613pt" strokecolor="#3076b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8.939697pt;margin-top:256.601013pt;width:63.4828pt;height:12.06510pt;mso-position-horizontal-relative:page;mso-position-vertical-relative:page;z-index:-86560" type="#_x0000_t75" stroked="false">
            <v:imagedata r:id="rId40" o:title=""/>
          </v:shape>
        </w:pict>
      </w:r>
      <w:r>
        <w:rPr/>
        <w:pict>
          <v:group style="position:absolute;margin-left:355.443207pt;margin-top:252.752029pt;width:18.350pt;height:21.6pt;mso-position-horizontal-relative:page;mso-position-vertical-relative:page;z-index:-86536" coordorigin="7109,5055" coordsize="367,432">
            <v:group style="position:absolute;left:7109;top:5055;width:367;height:432" coordorigin="7109,5055" coordsize="367,432">
              <v:shape style="position:absolute;left:7109;top:5055;width:367;height:432" coordorigin="7109,5055" coordsize="367,432" path="m7310,5055l7252,5077,7176,5098,7114,5109,7109,5110,7109,5268,7119,5333,7161,5405,7217,5452,7280,5483,7292,5487,7328,5477,7407,5452,7460,5412,7474,5337,7475,5110,7447,5107,7425,5105,7361,5087,7330,5069,7310,5055xe" filled="true" fillcolor="#407cca" stroked="false">
                <v:path arrowok="t"/>
                <v:fill type="solid"/>
              </v:shape>
            </v:group>
            <v:group style="position:absolute;left:7241;top:5154;width:103;height:216" coordorigin="7241,5154" coordsize="103,216">
              <v:shape style="position:absolute;left:7241;top:5154;width:103;height:216" coordorigin="7241,5154" coordsize="103,216" path="m7343,5154l7241,5154,7241,5171,7267,5175,7268,5194,7268,5330,7267,5350,7241,5353,7241,5370,7343,5370,7343,5353,7317,5349,7316,5330,7316,5194,7317,5174,7343,5171,7343,5154xe" filled="true" fillcolor="#ffffff" stroked="false">
                <v:path arrowok="t"/>
                <v:fill type="solid"/>
              </v:shape>
            </v:group>
            <v:group style="position:absolute;left:7292;top:5173;width:2;height:178" coordorigin="7292,5173" coordsize="2,178">
              <v:shape style="position:absolute;left:7292;top:5173;width:2;height:178" coordorigin="7292,5173" coordsize="0,178" path="m7292,5173l7292,5351e" filled="false" stroked="true" strokeweight=".51pt" strokecolor="#3376b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8.939697pt;margin-top:301.200989pt;width:63.4828pt;height:12.06510pt;mso-position-horizontal-relative:page;mso-position-vertical-relative:page;z-index:-86512" type="#_x0000_t75" stroked="false">
            <v:imagedata r:id="rId41" o:title=""/>
          </v:shape>
        </w:pict>
      </w:r>
      <w:r>
        <w:rPr/>
        <w:pict>
          <v:group style="position:absolute;margin-left:355.443207pt;margin-top:297.35202pt;width:18.350pt;height:21.6pt;mso-position-horizontal-relative:page;mso-position-vertical-relative:page;z-index:-86488" coordorigin="7109,5947" coordsize="367,432">
            <v:group style="position:absolute;left:7109;top:5947;width:367;height:432" coordorigin="7109,5947" coordsize="367,432">
              <v:shape style="position:absolute;left:7109;top:5947;width:367;height:432" coordorigin="7109,5947" coordsize="367,432" path="m7310,5947l7252,5969,7176,5990,7114,6001,7109,6002,7109,6160,7119,6225,7161,6297,7217,6344,7280,6375,7292,6379,7328,6369,7407,6344,7460,6304,7474,6229,7475,6002,7447,5999,7425,5997,7361,5979,7330,5961,7310,5947xe" filled="true" fillcolor="#000000" stroked="false">
                <v:path arrowok="t"/>
                <v:fill type="solid"/>
              </v:shape>
            </v:group>
            <v:group style="position:absolute;left:7241;top:6046;width:103;height:216" coordorigin="7241,6046" coordsize="103,216">
              <v:shape style="position:absolute;left:7241;top:6046;width:103;height:216" coordorigin="7241,6046" coordsize="103,216" path="m7343,6046l7241,6046,7241,6063,7267,6067,7268,6086,7268,6222,7267,6242,7241,6245,7241,6262,7343,6262,7343,6245,7317,6241,7316,6222,7316,6086,7317,6066,7343,6063,7343,6046xe" filled="true" fillcolor="#ffffff" stroked="false">
                <v:path arrowok="t"/>
                <v:fill type="solid"/>
              </v:shape>
            </v:group>
            <v:group style="position:absolute;left:7292;top:6065;width:2;height:178" coordorigin="7292,6065" coordsize="2,178">
              <v:shape style="position:absolute;left:7292;top:6065;width:2;height:178" coordorigin="7292,6065" coordsize="0,178" path="m7292,6065l7292,6243e" filled="false" stroked="true" strokeweight=".5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0.000305pt;margin-top:523.794678pt;width:107.7916pt;height:21.170317pt;mso-position-horizontal-relative:page;mso-position-vertical-relative:page;z-index:-86464" type="#_x0000_t75" stroked="false">
            <v:imagedata r:id="rId42" o:title=""/>
          </v:shape>
        </w:pict>
      </w:r>
      <w:r>
        <w:rPr/>
        <w:pict>
          <v:shape style="position:absolute;margin-left:497.727905pt;margin-top:522.825806pt;width:107.8131pt;height:22.914836pt;mso-position-horizontal-relative:page;mso-position-vertical-relative:page;z-index:-86440" type="#_x0000_t75" stroked="false">
            <v:imagedata r:id="rId43" o:title=""/>
          </v:shape>
        </w:pict>
      </w:r>
      <w:r>
        <w:rPr/>
        <w:pict>
          <v:shape style="position:absolute;margin-left:379.455688pt;margin-top:527.736389pt;width:61.8485pt;height:11.7544pt;mso-position-horizontal-relative:page;mso-position-vertical-relative:page;z-index:-86416" type="#_x0000_t75" stroked="false">
            <v:imagedata r:id="rId44" o:title=""/>
          </v:shape>
        </w:pict>
      </w:r>
      <w:r>
        <w:rPr/>
        <w:pict>
          <v:group style="position:absolute;margin-left:356.564911pt;margin-top:523.806580pt;width:17.850pt;height:21.25pt;mso-position-horizontal-relative:page;mso-position-vertical-relative:page;z-index:-86392" coordorigin="7131,10476" coordsize="357,425">
            <v:group style="position:absolute;left:7131;top:10476;width:357;height:425" coordorigin="7131,10476" coordsize="357,425">
              <v:shape style="position:absolute;left:7131;top:10476;width:357;height:425" coordorigin="7131,10476" coordsize="357,425" path="m7322,10476l7266,10500,7191,10523,7134,10533,7131,10687,7141,10752,7184,10823,7241,10869,7301,10898,7310,10900,7345,10891,7424,10866,7474,10825,7488,10746,7488,10533,7460,10530,7438,10528,7375,10510,7343,10490,7322,10476xe" filled="true" fillcolor="#254b91" stroked="false">
                <v:path arrowok="t"/>
                <v:fill type="solid"/>
              </v:shape>
            </v:group>
            <v:group style="position:absolute;left:7149;top:10489;width:161;height:392" coordorigin="7149,10489" coordsize="161,392">
              <v:shape style="position:absolute;left:7149;top:10489;width:161;height:392" coordorigin="7149,10489" coordsize="161,392" path="m7310,10489l7244,10523,7185,10541,7156,10548,7149,10687,7159,10748,7188,10801,7243,10849,7298,10877,7308,10881,7310,10489xe" filled="true" fillcolor="#3076b7" stroked="false">
                <v:path arrowok="t"/>
                <v:fill type="solid"/>
              </v:shape>
            </v:group>
            <v:group style="position:absolute;left:7260;top:10576;width:101;height:210" coordorigin="7260,10576" coordsize="101,210">
              <v:shape style="position:absolute;left:7260;top:10576;width:101;height:210" coordorigin="7260,10576" coordsize="101,210" path="m7360,10576l7260,10576,7260,10592,7286,10596,7286,10609,7286,10754,7286,10768,7260,10770,7260,10786,7360,10786,7360,10770,7334,10767,7333,10747,7333,10609,7334,10595,7360,10592,7360,10576xe" filled="true" fillcolor="#ffffff" stroked="false">
                <v:path arrowok="t"/>
                <v:fill type="solid"/>
              </v:shape>
            </v:group>
            <v:group style="position:absolute;left:7310;top:10595;width:2;height:173" coordorigin="7310,10595" coordsize="2,173">
              <v:shape style="position:absolute;left:7310;top:10595;width:2;height:173" coordorigin="7310,10595" coordsize="0,173" path="m7310,10595l7310,10768e" filled="false" stroked="true" strokeweight=".5pt" strokecolor="#3076b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819901pt;margin-top:47.023586pt;width:82pt;height:16pt;mso-position-horizontal-relative:page;mso-position-vertical-relative:page;z-index:-86368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8"/>
                    </w:rPr>
                    <w:t>L</w:t>
                  </w: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OGOS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91.630676pt;width:555.6pt;height:26.2pt;mso-position-horizontal-relative:page;mso-position-vertical-relative:page;z-index:-86344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70468C"/>
                      <w:spacing w:val="-2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70468C"/>
                      <w:spacing w:val="1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2"/>
                    </w:rPr>
                    <w:t>preferred</w:t>
                  </w:r>
                  <w:r>
                    <w:rPr>
                      <w:rFonts w:ascii="Trebuchet MS"/>
                      <w:color w:val="70468C"/>
                      <w:spacing w:val="1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70468C"/>
                      <w:spacing w:val="1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2"/>
                    </w:rPr>
                    <w:t>of</w:t>
                  </w:r>
                  <w:r>
                    <w:rPr>
                      <w:rFonts w:ascii="Trebuchet MS"/>
                      <w:color w:val="70468C"/>
                      <w:spacing w:val="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2"/>
                    </w:rPr>
                    <w:t>each</w:t>
                  </w:r>
                  <w:r>
                    <w:rPr>
                      <w:rFonts w:ascii="Trebuchet MS"/>
                      <w:color w:val="70468C"/>
                      <w:spacing w:val="1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70468C"/>
                      <w:spacing w:val="1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2"/>
                    </w:rPr>
                    <w:t>is</w:t>
                  </w:r>
                  <w:r>
                    <w:rPr>
                      <w:rFonts w:ascii="Trebuchet MS"/>
                      <w:color w:val="70468C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70468C"/>
                      <w:spacing w:val="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2"/>
                    </w:rPr>
                    <w:t>two-color</w:t>
                  </w:r>
                  <w:r>
                    <w:rPr>
                      <w:rFonts w:ascii="Trebuchet MS"/>
                      <w:color w:val="70468C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2"/>
                    </w:rPr>
                    <w:t>version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2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ligh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2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2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dark</w:t>
                  </w:r>
                  <w:r>
                    <w:rPr>
                      <w:rFonts w:ascii="Trebuchet MS"/>
                      <w:color w:val="363636"/>
                      <w:spacing w:val="1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purple</w:t>
                  </w:r>
                  <w:r>
                    <w:rPr>
                      <w:rFonts w:ascii="Trebuchet MS"/>
                      <w:color w:val="363636"/>
                      <w:spacing w:val="1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for</w:t>
                  </w:r>
                  <w:r>
                    <w:rPr>
                      <w:rFonts w:ascii="Trebuchet MS"/>
                      <w:color w:val="363636"/>
                      <w:spacing w:val="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2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2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63"/>
                      <w:w w:val="10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Business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Solutions,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ligh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dark</w:t>
                  </w:r>
                  <w:r>
                    <w:rPr>
                      <w:rFonts w:ascii="Trebuchet MS"/>
                      <w:color w:val="363636"/>
                      <w:spacing w:val="-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blue</w:t>
                  </w:r>
                  <w:r>
                    <w:rPr>
                      <w:rFonts w:ascii="Trebuchet MS"/>
                      <w:color w:val="363636"/>
                      <w:spacing w:val="-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for</w:t>
                  </w:r>
                  <w:r>
                    <w:rPr>
                      <w:rFonts w:ascii="Trebuchet MS"/>
                      <w:color w:val="363636"/>
                      <w:spacing w:val="-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IDShield.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hese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versions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ork</w:t>
                  </w:r>
                  <w:r>
                    <w:rPr>
                      <w:rFonts w:ascii="Trebuchet MS"/>
                      <w:color w:val="363636"/>
                      <w:spacing w:val="-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best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on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white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ligh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background.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210.430679pt;width:556.550pt;height:26.2pt;mso-position-horizontal-relative:page;mso-position-vertical-relative:page;z-index:-86320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z w:val="22"/>
                    </w:rPr>
                    <w:t>If</w:t>
                  </w:r>
                  <w:r>
                    <w:rPr>
                      <w:rFonts w:ascii="Trebuchet MS"/>
                      <w:color w:val="363636"/>
                      <w:spacing w:val="-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two-color</w:t>
                  </w:r>
                  <w:r>
                    <w:rPr>
                      <w:rFonts w:ascii="Trebuchet MS"/>
                      <w:color w:val="363636"/>
                      <w:spacing w:val="-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version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canno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be</w:t>
                  </w:r>
                  <w:r>
                    <w:rPr>
                      <w:rFonts w:ascii="Trebuchet MS"/>
                      <w:color w:val="363636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used,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solid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1-color</w:t>
                  </w:r>
                  <w:r>
                    <w:rPr>
                      <w:rFonts w:ascii="Trebuchet MS"/>
                      <w:color w:val="363636"/>
                      <w:spacing w:val="-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version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either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purple</w:t>
                  </w:r>
                  <w:r>
                    <w:rPr>
                      <w:rFonts w:ascii="Trebuchet MS"/>
                      <w:color w:val="363636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(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LS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LSBS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),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blue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(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IDS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)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35"/>
                      <w:w w:val="9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black.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342.430664pt;width:450.65pt;height:13pt;mso-position-horizontal-relative:page;mso-position-vertical-relative:page;z-index:-86296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If</w:t>
                  </w:r>
                  <w:r>
                    <w:rPr>
                      <w:rFonts w:ascii="Trebuchet MS"/>
                      <w:color w:val="363636"/>
                      <w:spacing w:val="-44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38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-37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is</w:t>
                  </w:r>
                  <w:r>
                    <w:rPr>
                      <w:rFonts w:ascii="Trebuchet MS"/>
                      <w:color w:val="363636"/>
                      <w:spacing w:val="-38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22"/>
                    </w:rPr>
                    <w:t>intended</w:t>
                  </w:r>
                  <w:r>
                    <w:rPr>
                      <w:rFonts w:ascii="Trebuchet MS"/>
                      <w:color w:val="363636"/>
                      <w:spacing w:val="-41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-37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go</w:t>
                  </w:r>
                  <w:r>
                    <w:rPr>
                      <w:rFonts w:ascii="Trebuchet MS"/>
                      <w:color w:val="363636"/>
                      <w:spacing w:val="-38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22"/>
                    </w:rPr>
                    <w:t>v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22"/>
                    </w:rPr>
                    <w:t>er</w:t>
                  </w:r>
                  <w:r>
                    <w:rPr>
                      <w:rFonts w:ascii="Trebuchet MS"/>
                      <w:color w:val="363636"/>
                      <w:spacing w:val="-40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-38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10"/>
                      <w:sz w:val="22"/>
                    </w:rPr>
                    <w:t>dark</w:t>
                  </w:r>
                  <w:r>
                    <w:rPr>
                      <w:rFonts w:ascii="Trebuchet MS"/>
                      <w:color w:val="70468C"/>
                      <w:spacing w:val="-43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10"/>
                      <w:sz w:val="22"/>
                    </w:rPr>
                    <w:t>backgr</w:t>
                  </w:r>
                  <w:r>
                    <w:rPr>
                      <w:rFonts w:ascii="Trebuchet MS"/>
                      <w:color w:val="70468C"/>
                      <w:spacing w:val="-2"/>
                      <w:w w:val="110"/>
                      <w:sz w:val="22"/>
                    </w:rPr>
                    <w:t>ound,</w:t>
                  </w:r>
                  <w:r>
                    <w:rPr>
                      <w:rFonts w:ascii="Trebuchet MS"/>
                      <w:color w:val="70468C"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10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70468C"/>
                      <w:spacing w:val="-45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10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70468C"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10"/>
                      <w:sz w:val="22"/>
                    </w:rPr>
                    <w:t>solid</w:t>
                  </w:r>
                  <w:r>
                    <w:rPr>
                      <w:rFonts w:ascii="Trebuchet MS"/>
                      <w:color w:val="70468C"/>
                      <w:spacing w:val="-42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10"/>
                      <w:sz w:val="22"/>
                    </w:rPr>
                    <w:t>1-color</w:t>
                  </w:r>
                  <w:r>
                    <w:rPr>
                      <w:rFonts w:ascii="Trebuchet MS"/>
                      <w:color w:val="70468C"/>
                      <w:spacing w:val="-47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10"/>
                      <w:sz w:val="22"/>
                    </w:rPr>
                    <w:t>white</w:t>
                  </w:r>
                  <w:r>
                    <w:rPr>
                      <w:rFonts w:ascii="Trebuchet MS"/>
                      <w:color w:val="70468C"/>
                      <w:spacing w:val="-45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10"/>
                      <w:sz w:val="22"/>
                    </w:rPr>
                    <w:t>v</w:t>
                  </w:r>
                  <w:r>
                    <w:rPr>
                      <w:rFonts w:ascii="Trebuchet MS"/>
                      <w:color w:val="70468C"/>
                      <w:spacing w:val="-2"/>
                      <w:w w:val="110"/>
                      <w:sz w:val="22"/>
                    </w:rPr>
                    <w:t>ersion.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434.830688pt;width:553.950pt;height:26.2pt;mso-position-horizontal-relative:page;mso-position-vertical-relative:page;z-index:-86272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he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2"/>
                    </w:rPr>
                    <w:t>minimum</w:t>
                  </w:r>
                  <w:r>
                    <w:rPr>
                      <w:rFonts w:ascii="Trebuchet MS"/>
                      <w:color w:val="70468C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2"/>
                    </w:rPr>
                    <w:t>size</w:t>
                  </w:r>
                  <w:r>
                    <w:rPr>
                      <w:rFonts w:ascii="Trebuchet MS"/>
                      <w:color w:val="70468C"/>
                      <w:spacing w:val="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Business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Solutions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is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1.5"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wide.</w:t>
                  </w:r>
                  <w:r>
                    <w:rPr>
                      <w:rFonts w:ascii="Trebuchet MS"/>
                      <w:color w:val="363636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he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minimum</w:t>
                  </w:r>
                  <w:r>
                    <w:rPr>
                      <w:rFonts w:ascii="Trebuchet MS"/>
                      <w:color w:val="363636"/>
                      <w:spacing w:val="41"/>
                      <w:w w:val="10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size</w:t>
                  </w:r>
                  <w:r>
                    <w:rPr>
                      <w:rFonts w:ascii="Trebuchet MS"/>
                      <w:color w:val="363636"/>
                      <w:spacing w:val="-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2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IDShield</w:t>
                  </w:r>
                  <w:r>
                    <w:rPr>
                      <w:rFonts w:ascii="Trebuchet MS"/>
                      <w:color w:val="363636"/>
                      <w:spacing w:val="-1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-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is</w:t>
                  </w:r>
                  <w:r>
                    <w:rPr>
                      <w:rFonts w:ascii="Trebuchet MS"/>
                      <w:color w:val="363636"/>
                      <w:spacing w:val="-1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1.25"</w:t>
                  </w:r>
                  <w:r>
                    <w:rPr>
                      <w:rFonts w:ascii="Trebuchet MS"/>
                      <w:color w:val="363636"/>
                      <w:spacing w:val="-1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wide.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796204pt;margin-top:471.727753pt;width:15.05pt;height:10pt;mso-position-horizontal-relative:page;mso-position-vertical-relative:page;z-index:-86248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6"/>
                      <w:szCs w:val="16"/>
                    </w:rPr>
                  </w:pPr>
                  <w:r>
                    <w:rPr>
                      <w:rFonts w:ascii="Trebuchet MS"/>
                      <w:color w:val="363636"/>
                      <w:w w:val="95"/>
                      <w:sz w:val="16"/>
                    </w:rPr>
                    <w:t>1.5"</w:t>
                  </w:r>
                  <w:r>
                    <w:rPr>
                      <w:rFonts w:ascii="Trebuchet MS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378204pt;margin-top:471.727753pt;width:19.7pt;height:10pt;mso-position-horizontal-relative:page;mso-position-vertical-relative:page;z-index:-86224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6"/>
                      <w:szCs w:val="16"/>
                    </w:rPr>
                  </w:pPr>
                  <w:r>
                    <w:rPr>
                      <w:rFonts w:ascii="Trebuchet MS"/>
                      <w:color w:val="363636"/>
                      <w:sz w:val="16"/>
                    </w:rPr>
                    <w:t>1.25"</w:t>
                  </w:r>
                  <w:r>
                    <w:rPr>
                      <w:rFonts w:ascii="Trebuchet MS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3.616028pt;margin-top:471.727753pt;width:15.05pt;height:10pt;mso-position-horizontal-relative:page;mso-position-vertical-relative:page;z-index:-86200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6"/>
                      <w:szCs w:val="16"/>
                    </w:rPr>
                  </w:pPr>
                  <w:r>
                    <w:rPr>
                      <w:rFonts w:ascii="Trebuchet MS"/>
                      <w:color w:val="363636"/>
                      <w:w w:val="95"/>
                      <w:sz w:val="16"/>
                    </w:rPr>
                    <w:t>1.5"</w:t>
                  </w:r>
                  <w:r>
                    <w:rPr>
                      <w:rFonts w:ascii="Trebuchet MS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327026pt;margin-top:589.273743pt;width:7.3pt;height:11pt;mso-position-horizontal-relative:page;mso-position-vertical-relative:page;z-index:-86176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18"/>
                    </w:rPr>
                    <w:t>5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480011pt;margin-top:482.165009pt;width:55.45pt;height:18.25pt;mso-position-horizontal-relative:page;mso-position-vertical-relative:page;z-index:-861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0.909912pt;margin-top:482.165009pt;width:55.45pt;height:18.25pt;mso-position-horizontal-relative:page;mso-position-vertical-relative:page;z-index:-861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5.480011pt;margin-top:500.414886pt;width:110.9pt;height:14.4pt;mso-position-horizontal-relative:page;mso-position-vertical-relative:page;z-index:-861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3.049988pt;margin-top:482.165009pt;width:42.95pt;height:18.25pt;mso-position-horizontal-relative:page;mso-position-vertical-relative:page;z-index:-860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6pt;margin-top:482.165009pt;width:46.55pt;height:18.25pt;mso-position-horizontal-relative:page;mso-position-vertical-relative:page;z-index:-860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3.049988pt;margin-top:500.414886pt;width:89.5pt;height:14.4pt;mso-position-horizontal-relative:page;mso-position-vertical-relative:page;z-index:-860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660202pt;margin-top:482.165009pt;width:55.45pt;height:18.25pt;mso-position-horizontal-relative:page;mso-position-vertical-relative:page;z-index:-860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4.090103pt;margin-top:482.165009pt;width:55.45pt;height:18.25pt;mso-position-horizontal-relative:page;mso-position-vertical-relative:page;z-index:-859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660202pt;margin-top:500.414886pt;width:110.9pt;height:14.4pt;mso-position-horizontal-relative:page;mso-position-vertical-relative:page;z-index:-859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440002pt;margin-top:373.118988pt;width:501.15pt;height:42.95pt;mso-position-horizontal-relative:page;mso-position-vertical-relative:page;z-index:-859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80" w:right="1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55.781982pt;margin-top:230.983597pt;width:299.2pt;height:68.3pt;mso-position-horizontal-relative:page;mso-position-vertical-relative:page;z-index:-85912" coordorigin="5116,4620" coordsize="5984,1366">
            <v:group style="position:absolute;left:5116;top:4620;width:5984;height:1366" coordorigin="5116,4620" coordsize="5984,1366">
              <v:shape style="position:absolute;left:5116;top:4620;width:5984;height:1366" coordorigin="5116,4620" coordsize="5984,1366" path="m5319,4620l5245,4620,5172,4628,5126,4669,5116,4738,5116,4770,5116,5835,5120,5908,5150,5967,5233,5984,10935,5985,10969,5984,11042,5976,11088,5935,11098,5867,11099,5835,11099,4770,11095,4696,11064,4637,10981,4621,5319,4620xe" filled="true" fillcolor="#5e5e5e" stroked="false">
                <v:path arrowok="t"/>
                <v:fill type="solid"/>
              </v:shape>
              <v:shape style="position:absolute;left:6040;top:5154;width:1850;height:323" type="#_x0000_t75" stroked="false">
                <v:imagedata r:id="rId45" o:title=""/>
              </v:shape>
            </v:group>
            <v:group style="position:absolute;left:5548;top:5064;width:387;height:466" coordorigin="5548,5064" coordsize="387,466">
              <v:shape style="position:absolute;left:5548;top:5064;width:387;height:466" coordorigin="5548,5064" coordsize="387,466" path="m5741,5530l5674,5511,5606,5487,5561,5443,5548,5363,5548,5301,5548,5130,5576,5127,5599,5125,5663,5109,5734,5064,5761,5079,5840,5110,5903,5125,5934,5130,5934,5178,5659,5178,5659,5195,5687,5198,5687,5385,5659,5388,5659,5406,5906,5406,5901,5415,5848,5473,5792,5509,5744,5529,5741,5530xe" filled="true" fillcolor="#ffffff" stroked="false">
                <v:path arrowok="t"/>
                <v:fill type="solid"/>
              </v:shape>
              <v:shape style="position:absolute;left:5548;top:5064;width:387;height:466" coordorigin="5548,5064" coordsize="387,466" path="m5805,5387l5741,5387,5741,5198,5769,5195,5769,5178,5934,5178,5935,5298,5932,5332,5931,5338,5815,5338,5805,5387xe" filled="true" fillcolor="#ffffff" stroked="false">
                <v:path arrowok="t"/>
                <v:fill type="solid"/>
              </v:shape>
              <v:shape style="position:absolute;left:5548;top:5064;width:387;height:466" coordorigin="5548,5064" coordsize="387,466" path="m5708,5385l5699,5385,5699,5197,5708,5197,5708,5385xe" filled="true" fillcolor="#ffffff" stroked="false">
                <v:path arrowok="t"/>
                <v:fill type="solid"/>
              </v:shape>
              <v:shape style="position:absolute;left:5548;top:5064;width:387;height:466" coordorigin="5548,5064" coordsize="387,466" path="m5728,5385l5720,5385,5720,5197,5728,5197,5728,5385xe" filled="true" fillcolor="#ffffff" stroked="false">
                <v:path arrowok="t"/>
                <v:fill type="solid"/>
              </v:shape>
              <v:shape style="position:absolute;left:5548;top:5064;width:387;height:466" coordorigin="5548,5064" coordsize="387,466" path="m5906,5406l5839,5406,5842,5338,5931,5338,5925,5363,5915,5391,5906,5406xe" filled="true" fillcolor="#ffffff" stroked="false">
                <v:path arrowok="t"/>
                <v:fill type="solid"/>
              </v:shape>
              <v:shape style="position:absolute;left:9319;top:5154;width:1346;height:256" type="#_x0000_t75" stroked="false">
                <v:imagedata r:id="rId46" o:title=""/>
              </v:shape>
            </v:group>
            <v:group style="position:absolute;left:8820;top:5065;width:389;height:465" coordorigin="8820,5065" coordsize="389,465">
              <v:shape style="position:absolute;left:8820;top:5065;width:389;height:465" coordorigin="8820,5065" coordsize="389,465" path="m9006,5065l8950,5102,8891,5122,8820,5130,8821,5298,8821,5362,8828,5428,8863,5478,8920,5503,8979,5520,9015,5530,9018,5529,9084,5499,9141,5457,9180,5406,8960,5406,8960,5389,8988,5382,8989,5365,8989,5298,8989,5218,8988,5198,8960,5195,8960,5177,9208,5177,9208,5130,9202,5129,9191,5128,9113,5110,9034,5079,9006,5065xe" filled="true" fillcolor="#ffffff" stroked="false">
                <v:path arrowok="t"/>
                <v:fill type="solid"/>
              </v:shape>
              <v:shape style="position:absolute;left:8820;top:5065;width:389;height:465" coordorigin="8820,5065" coordsize="389,465" path="m9208,5177l9069,5177,9069,5195,9041,5202,9040,5218,9040,5362,9040,5365,9041,5385,9069,5389,9069,5406,9180,5406,9189,5391,9199,5363,9206,5332,9209,5298,9208,5177xe" filled="true" fillcolor="#ffffff" stroked="false">
                <v:path arrowok="t"/>
                <v:fill type="solid"/>
              </v:shape>
              <v:shape style="position:absolute;left:8820;top:5065;width:389;height:465" coordorigin="8820,5065" coordsize="389,465" path="m9019,5198l9010,5198,9010,5386,9019,5386,9019,5198xe" filled="true" fillcolor="#ffffff" stroked="false">
                <v:path arrowok="t"/>
                <v:fill type="solid"/>
              </v:shape>
            </v:group>
            <v:group style="position:absolute;left:8308;top:4815;width:2;height:941" coordorigin="8308,4815" coordsize="2,941">
              <v:shape style="position:absolute;left:8308;top:4815;width:2;height:941" coordorigin="8308,4815" coordsize="0,941" path="m8308,4815l8308,5755e" filled="false" stroked="true" strokeweight=".848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6.404602pt;margin-top:416.159912pt;width:38.450pt;height:46.7pt;mso-position-horizontal-relative:page;mso-position-vertical-relative:page;z-index:-85888" coordorigin="6528,8323" coordsize="769,934">
            <v:group style="position:absolute;left:6528;top:8323;width:769;height:934" coordorigin="6528,8323" coordsize="769,934">
              <v:shape style="position:absolute;left:6528;top:8323;width:769;height:934" coordorigin="6528,8323" coordsize="769,934" path="m6913,8323l6859,8356,6806,8384,6727,8416,6655,8439,6595,8453,6534,8463,6528,8464,6528,8797,6539,8896,6568,8982,6611,9053,6663,9113,6720,9160,6777,9197,6852,9235,6910,9256,6913,9256,7017,9228,7100,9203,7165,9179,7233,9138,7272,9083,7291,9005,7296,8935,7297,8848,7297,8464,7215,8456,7193,8453,7121,8440,7063,8419,6999,8382,6981,8370,6913,8323xe" filled="true" fillcolor="#452d59" stroked="false">
                <v:path arrowok="t"/>
                <v:fill type="solid"/>
              </v:shape>
            </v:group>
            <v:group style="position:absolute;left:6566;top:8370;width:346;height:846" coordorigin="6566,8370" coordsize="346,846">
              <v:shape style="position:absolute;left:6566;top:8370;width:346;height:846" coordorigin="6566,8370" coordsize="346,846" path="m6912,8370l6846,8407,6780,8437,6717,8460,6642,8482,6583,8495,6571,8497,6566,8797,6570,8860,6584,8919,6616,8992,6650,9042,6694,9089,6751,9135,6818,9175,6886,9207,6908,9215,6912,8370xe" filled="true" fillcolor="#71478d" stroked="false">
                <v:path arrowok="t"/>
                <v:fill type="solid"/>
              </v:shape>
            </v:group>
            <v:group style="position:absolute;left:6748;top:8558;width:366;height:453" coordorigin="6748,8558" coordsize="366,453">
              <v:shape style="position:absolute;left:6748;top:8558;width:366;height:453" coordorigin="6748,8558" coordsize="366,453" path="m6967,8558l6748,8558,6748,8592,6804,8599,6804,8970,6748,8976,6748,9011,7107,9011,7109,8973,6911,8973,6911,8970,6829,8970,6829,8597,6924,8597,6967,8592,6967,8558xe" filled="true" fillcolor="#ffffff" stroked="false">
                <v:path arrowok="t"/>
                <v:fill type="solid"/>
              </v:shape>
              <v:shape style="position:absolute;left:6748;top:8558;width:366;height:453" coordorigin="6748,8558" coordsize="366,453" path="m7114,8877l7059,8877,7040,8973,7109,8973,7114,8877xe" filled="true" fillcolor="#ffffff" stroked="false">
                <v:path arrowok="t"/>
                <v:fill type="solid"/>
              </v:shape>
              <v:shape style="position:absolute;left:6748;top:8558;width:366;height:453" coordorigin="6748,8558" coordsize="366,453" path="m6870,8597l6846,8597,6846,8970,6870,8970,6870,8597xe" filled="true" fillcolor="#ffffff" stroked="false">
                <v:path arrowok="t"/>
                <v:fill type="solid"/>
              </v:shape>
              <v:shape style="position:absolute;left:6748;top:8558;width:366;height:453" coordorigin="6748,8558" coordsize="366,453" path="m6924,8597l6887,8597,6887,8970,6911,8970,6911,8599,6924,8597xe" filled="true" fillcolor="#ffffff" stroked="false">
                <v:path arrowok="t"/>
                <v:fill type="solid"/>
              </v:shape>
            </v:group>
            <v:group style="position:absolute;left:7153;top:9161;width:33;height:45" coordorigin="7153,9161" coordsize="33,45">
              <v:shape style="position:absolute;left:7153;top:9161;width:33;height:45" coordorigin="7153,9161" coordsize="33,45" path="m7158,9192l7154,9192,7153,9193,7153,9195,7154,9197,7157,9201,7159,9202,7164,9204,7167,9205,7173,9205,7176,9204,7181,9202,7183,9201,7184,9199,7167,9199,7164,9199,7161,9196,7160,9195,7159,9193,7159,9193,7158,9192xe" filled="true" fillcolor="#71478d" stroked="false">
                <v:path arrowok="t"/>
                <v:fill type="solid"/>
              </v:shape>
              <v:shape style="position:absolute;left:7153;top:9161;width:33;height:45" coordorigin="7153,9161" coordsize="33,45" path="m7173,9161l7166,9161,7164,9161,7155,9175,7156,9178,7159,9182,7162,9183,7170,9185,7173,9186,7176,9187,7178,9188,7180,9190,7181,9191,7181,9194,7179,9196,7175,9199,7173,9199,7184,9199,7186,9197,7186,9195,7186,9189,7185,9187,7181,9183,7178,9182,7170,9180,7167,9179,7164,9178,7163,9177,7161,9175,7161,9174,7161,9170,7162,9169,7165,9167,7167,9166,7183,9166,7182,9165,7180,9164,7175,9161,7173,9161xe" filled="true" fillcolor="#71478d" stroked="false">
                <v:path arrowok="t"/>
                <v:fill type="solid"/>
              </v:shape>
              <v:shape style="position:absolute;left:7153;top:9161;width:33;height:45" coordorigin="7153,9161" coordsize="33,45" path="m7183,9166l7172,9166,7174,9167,7178,9169,7179,9171,7180,9172,7180,9173,7180,9173,7184,9173,7185,9172,7185,9170,7184,9169,7183,9166xe" filled="true" fillcolor="#71478d" stroked="false">
                <v:path arrowok="t"/>
                <v:fill type="solid"/>
              </v:shape>
            </v:group>
            <v:group style="position:absolute;left:7194;top:9161;width:38;height:43" coordorigin="7194,9161" coordsize="38,43">
              <v:shape style="position:absolute;left:7194;top:9161;width:38;height:43" coordorigin="7194,9161" coordsize="38,43" path="m7199,9161l7195,9161,7195,9162,7194,9204,7195,9204,7199,9204,7200,9204,7200,9174,7206,9174,7200,9162,7199,9161xe" filled="true" fillcolor="#71478d" stroked="false">
                <v:path arrowok="t"/>
                <v:fill type="solid"/>
              </v:shape>
              <v:shape style="position:absolute;left:7194;top:9161;width:38;height:43" coordorigin="7194,9161" coordsize="38,43" path="m7232,9174l7227,9174,7227,9204,7228,9204,7232,9204,7232,9204,7232,9174xe" filled="true" fillcolor="#71478d" stroked="false">
                <v:path arrowok="t"/>
                <v:fill type="solid"/>
              </v:shape>
              <v:shape style="position:absolute;left:7194;top:9161;width:38;height:43" coordorigin="7194,9161" coordsize="38,43" path="m7206,9174l7200,9174,7210,9193,7210,9193,7211,9194,7216,9194,7216,9193,7217,9193,7220,9187,7213,9187,7206,9174xe" filled="true" fillcolor="#71478d" stroked="false">
                <v:path arrowok="t"/>
                <v:fill type="solid"/>
              </v:shape>
              <v:shape style="position:absolute;left:7194;top:9161;width:38;height:43" coordorigin="7194,9161" coordsize="38,43" path="m7227,9161l7226,9162,7213,9187,7220,9187,7227,9174,7232,9174,7232,9162,7232,9161,7227,9161xe" filled="true" fillcolor="#71478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5.848297pt;margin-top:416.160187pt;width:38.5pt;height:46.7pt;mso-position-horizontal-relative:page;mso-position-vertical-relative:page;z-index:-85864" coordorigin="8917,8323" coordsize="770,934">
            <v:group style="position:absolute;left:8917;top:8323;width:770;height:934" coordorigin="8917,8323" coordsize="770,934">
              <v:shape style="position:absolute;left:8917;top:8323;width:770;height:934" coordorigin="8917,8323" coordsize="770,934" path="m9302,8323l9249,8356,9195,8384,9116,8416,9044,8439,8984,8453,8923,8463,8917,8464,8917,8797,8928,8896,8957,8982,9000,9053,9052,9113,9109,9160,9166,9197,9242,9235,9299,9256,9302,9256,9406,9228,9490,9203,9555,9179,9623,9138,9662,9083,9681,9005,9685,8935,9687,8848,9687,8464,9605,8456,9583,8453,9511,8441,9452,8419,9389,8382,9370,8370,9302,8323xe" filled="true" fillcolor="#254b91" stroked="false">
                <v:path arrowok="t"/>
                <v:fill type="solid"/>
              </v:shape>
            </v:group>
            <v:group style="position:absolute;left:8956;top:8370;width:347;height:846" coordorigin="8956,8370" coordsize="347,846">
              <v:shape style="position:absolute;left:8956;top:8370;width:347;height:846" coordorigin="8956,8370" coordsize="347,846" path="m9302,8370l9236,8407,9170,8437,9108,8460,9033,8482,8973,8495,8961,8497,8956,8797,8960,8860,8974,8919,9006,8992,9040,9042,9084,9089,9142,9135,9208,9175,9276,9207,9298,9215,9302,8370xe" filled="true" fillcolor="#3076b7" stroked="false">
                <v:path arrowok="t"/>
                <v:fill type="solid"/>
              </v:shape>
            </v:group>
            <v:group style="position:absolute;left:9194;top:8558;width:216;height:453" coordorigin="9194,8558" coordsize="216,453">
              <v:shape style="position:absolute;left:9194;top:8558;width:216;height:453" coordorigin="9194,8558" coordsize="216,453" path="m9410,8558l9194,8558,9194,8592,9250,8605,9251,8625,9251,8645,9251,8903,9251,8923,9251,8930,9250,8950,9250,8970,9194,8976,9194,9011,9410,9011,9410,8976,9354,8963,9353,8943,9353,8923,9352,8910,9353,8645,9353,8638,9353,8618,9354,8598,9410,8592,9410,8558xe" filled="true" fillcolor="#ffffff" stroked="false">
                <v:path arrowok="t"/>
                <v:fill type="solid"/>
              </v:shape>
            </v:group>
            <v:group style="position:absolute;left:9302;top:8597;width:2;height:374" coordorigin="9302,8597" coordsize="2,374">
              <v:shape style="position:absolute;left:9302;top:8597;width:2;height:374" coordorigin="9302,8597" coordsize="0,374" path="m9302,8597l9302,8970e" filled="false" stroked="true" strokeweight=".962pt" strokecolor="#3076b7">
                <v:path arrowok="t"/>
              </v:shape>
            </v:group>
            <v:group style="position:absolute;left:9542;top:9161;width:33;height:45" coordorigin="9542,9161" coordsize="33,45">
              <v:shape style="position:absolute;left:9542;top:9161;width:33;height:45" coordorigin="9542,9161" coordsize="33,45" path="m9543,9192l9542,9193,9542,9195,9543,9197,9546,9201,9548,9202,9553,9204,9556,9205,9562,9205,9565,9204,9570,9202,9572,9201,9573,9199,9556,9199,9553,9199,9550,9196,9549,9195,9548,9193,9547,9193,9543,9192xe" filled="true" fillcolor="#3076b7" stroked="false">
                <v:path arrowok="t"/>
                <v:fill type="solid"/>
              </v:shape>
              <v:shape style="position:absolute;left:9542;top:9161;width:33;height:45" coordorigin="9542,9161" coordsize="33,45" path="m9561,9161l9555,9161,9553,9161,9544,9175,9545,9178,9548,9182,9551,9183,9559,9185,9561,9186,9565,9187,9567,9188,9569,9190,9569,9191,9569,9194,9568,9196,9564,9199,9562,9199,9573,9199,9575,9197,9575,9195,9575,9189,9574,9187,9570,9183,9567,9182,9559,9180,9556,9179,9553,9178,9552,9177,9550,9175,9550,9174,9550,9170,9550,9169,9554,9167,9556,9166,9571,9166,9571,9165,9569,9164,9564,9161,9561,9161xe" filled="true" fillcolor="#3076b7" stroked="false">
                <v:path arrowok="t"/>
                <v:fill type="solid"/>
              </v:shape>
              <v:shape style="position:absolute;left:9542;top:9161;width:33;height:45" coordorigin="9542,9161" coordsize="33,45" path="m9571,9166l9561,9166,9563,9167,9566,9169,9568,9171,9568,9172,9569,9173,9569,9173,9573,9173,9574,9172,9574,9170,9573,9169,9571,9166xe" filled="true" fillcolor="#3076b7" stroked="false">
                <v:path arrowok="t"/>
                <v:fill type="solid"/>
              </v:shape>
            </v:group>
            <v:group style="position:absolute;left:9583;top:9161;width:38;height:43" coordorigin="9583,9161" coordsize="38,43">
              <v:shape style="position:absolute;left:9583;top:9161;width:38;height:43" coordorigin="9583,9161" coordsize="38,43" path="m9588,9161l9584,9161,9583,9162,9583,9204,9584,9204,9588,9204,9589,9204,9589,9174,9595,9174,9589,9162,9588,9161xe" filled="true" fillcolor="#3076b7" stroked="false">
                <v:path arrowok="t"/>
                <v:fill type="solid"/>
              </v:shape>
              <v:shape style="position:absolute;left:9583;top:9161;width:38;height:43" coordorigin="9583,9161" coordsize="38,43" path="m9621,9174l9616,9174,9616,9204,9616,9204,9621,9204,9621,9204,9621,9174xe" filled="true" fillcolor="#3076b7" stroked="false">
                <v:path arrowok="t"/>
                <v:fill type="solid"/>
              </v:shape>
              <v:shape style="position:absolute;left:9583;top:9161;width:38;height:43" coordorigin="9583,9161" coordsize="38,43" path="m9595,9174l9589,9174,9599,9193,9599,9193,9600,9194,9604,9194,9605,9193,9606,9193,9608,9187,9602,9187,9595,9174xe" filled="true" fillcolor="#3076b7" stroked="false">
                <v:path arrowok="t"/>
                <v:fill type="solid"/>
              </v:shape>
              <v:shape style="position:absolute;left:9583;top:9161;width:38;height:43" coordorigin="9583,9161" coordsize="38,43" path="m9616,9161l9615,9162,9602,9187,9608,9187,9616,9174,9621,9174,9621,9162,9621,9161,9616,9161xe" filled="true" fillcolor="#3076b7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9.160004pt;margin-top:170.826843pt;width:19.350pt;height:23.3pt;mso-position-horizontal-relative:page;mso-position-vertical-relative:page;z-index:-85840" coordorigin="2183,3417" coordsize="387,466">
            <v:group style="position:absolute;left:2183;top:3417;width:387;height:466" coordorigin="2183,3417" coordsize="387,466">
              <v:shape style="position:absolute;left:2183;top:3417;width:387;height:466" coordorigin="2183,3417" coordsize="387,466" path="m2377,3882l2308,3851,2251,3809,2203,3743,2186,3684,2183,3650,2183,3482,2184,3482,2190,3482,2254,3469,2330,3444,2384,3417,2406,3432,2469,3467,2542,3480,2570,3482,2570,3653,2569,3715,2562,3779,2528,3830,2470,3855,2412,3872,2377,3882xe" filled="true" fillcolor="#452d59" stroked="false">
                <v:path arrowok="t"/>
                <v:fill type="solid"/>
              </v:shape>
            </v:group>
            <v:group style="position:absolute;left:2202;top:3435;width:174;height:426" coordorigin="2202,3435" coordsize="174,426">
              <v:shape style="position:absolute;left:2202;top:3435;width:174;height:426" coordorigin="2202,3435" coordsize="174,426" path="m2373,3860l2306,3827,2251,3781,2218,3730,2203,3671,2202,3650,2205,3499,2218,3497,2233,3493,2310,3469,2376,3435,2373,3860xe" filled="true" fillcolor="#71478d" stroked="false">
                <v:path arrowok="t"/>
                <v:fill type="solid"/>
              </v:shape>
            </v:group>
            <v:group style="position:absolute;left:2294;top:3530;width:184;height:229" coordorigin="2294,3530" coordsize="184,229">
              <v:shape style="position:absolute;left:2294;top:3530;width:184;height:229" coordorigin="2294,3530" coordsize="184,229" path="m2474,3758l2294,3758,2294,3740,2322,3737,2322,3550,2294,3547,2294,3530,2404,3530,2404,3547,2382,3550,2334,3550,2334,3738,2376,3738,2376,3739,2475,3739,2474,3758xe" filled="true" fillcolor="#ffffff" stroked="false">
                <v:path arrowok="t"/>
                <v:fill type="solid"/>
              </v:shape>
              <v:shape style="position:absolute;left:2294;top:3530;width:184;height:229" coordorigin="2294,3530" coordsize="184,229" path="m2355,3738l2343,3738,2343,3550,2355,3550,2355,3738xe" filled="true" fillcolor="#ffffff" stroked="false">
                <v:path arrowok="t"/>
                <v:fill type="solid"/>
              </v:shape>
              <v:shape style="position:absolute;left:2294;top:3530;width:184;height:229" coordorigin="2294,3530" coordsize="184,229" path="m2376,3738l2364,3738,2364,3550,2382,3550,2376,3550,2376,3738xe" filled="true" fillcolor="#ffffff" stroked="false">
                <v:path arrowok="t"/>
                <v:fill type="solid"/>
              </v:shape>
              <v:shape style="position:absolute;left:2294;top:3530;width:184;height:229" coordorigin="2294,3530" coordsize="184,229" path="m2475,3739l2440,3739,2450,3690,2478,3690,2475,373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33.779709pt;margin-top:175.295914pt;width:92.480436pt;height:16.162709pt;mso-position-horizontal-relative:page;mso-position-vertical-relative:page;z-index:-85816" type="#_x0000_t75" stroked="false">
            <v:imagedata r:id="rId47" o:title=""/>
          </v:shape>
        </w:pict>
      </w:r>
      <w:r>
        <w:rPr/>
        <w:pict>
          <v:shape style="position:absolute;margin-left:297.697113pt;margin-top:175.300201pt;width:67.292200pt;height:12.78920pt;mso-position-horizontal-relative:page;mso-position-vertical-relative:page;z-index:-85792" type="#_x0000_t75" stroked="false">
            <v:imagedata r:id="rId48" o:title=""/>
          </v:shape>
        </w:pict>
      </w:r>
      <w:r>
        <w:rPr/>
        <w:pict>
          <v:group style="position:absolute;margin-left:272.790588pt;margin-top:170.856857pt;width:19.45pt;height:23.25pt;mso-position-horizontal-relative:page;mso-position-vertical-relative:page;z-index:-85768" coordorigin="5456,3417" coordsize="389,465">
            <v:group style="position:absolute;left:5456;top:3417;width:389;height:465" coordorigin="5456,3417" coordsize="389,465">
              <v:shape style="position:absolute;left:5456;top:3417;width:389;height:465" coordorigin="5456,3417" coordsize="389,465" path="m5658,3417l5604,3444,5528,3469,5463,3482,5457,3482,5456,3650,5465,3715,5505,3789,5561,3840,5615,3869,5650,3882,5686,3872,5744,3855,5801,3830,5836,3780,5843,3716,5844,3482,5816,3480,5793,3477,5729,3461,5680,3432,5658,3417xe" filled="true" fillcolor="#254b91" stroked="false">
                <v:path arrowok="t"/>
                <v:fill type="solid"/>
              </v:shape>
            </v:group>
            <v:group style="position:absolute;left:5475;top:3435;width:175;height:426" coordorigin="5475,3435" coordsize="175,426">
              <v:shape style="position:absolute;left:5475;top:3435;width:175;height:426" coordorigin="5475,3435" coordsize="175,426" path="m5650,3435l5584,3469,5524,3489,5479,3499,5475,3650,5484,3711,5511,3765,5556,3811,5620,3850,5647,3861,5650,3435xe" filled="true" fillcolor="#3076b7" stroked="false">
                <v:path arrowok="t"/>
                <v:fill type="solid"/>
              </v:shape>
            </v:group>
            <v:group style="position:absolute;left:5595;top:3530;width:109;height:229" coordorigin="5595,3530" coordsize="109,229">
              <v:shape style="position:absolute;left:5595;top:3530;width:109;height:229" coordorigin="5595,3530" coordsize="109,229" path="m5704,3530l5595,3530,5595,3547,5624,3554,5624,3570,5624,3718,5624,3738,5595,3741,5595,3758,5704,3758,5704,3741,5676,3734,5676,3718,5676,3570,5676,3550,5704,3547,5704,3530xe" filled="true" fillcolor="#ffffff" stroked="false">
                <v:path arrowok="t"/>
                <v:fill type="solid"/>
              </v:shape>
            </v:group>
            <v:group style="position:absolute;left:5650;top:3550;width:2;height:189" coordorigin="5650,3550" coordsize="2,189">
              <v:shape style="position:absolute;left:5650;top:3550;width:2;height:189" coordorigin="5650,3550" coordsize="0,189" path="m5650,3550l5650,3738e" filled="false" stroked="true" strokeweight=".535pt" strokecolor="#3076b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7.1465pt;margin-top:158.359894pt;width:.1pt;height:47.05pt;mso-position-horizontal-relative:page;mso-position-vertical-relative:page;z-index:-85744" coordorigin="4943,3167" coordsize="2,941">
            <v:shape style="position:absolute;left:4943;top:3167;width:2;height:941" coordorigin="4943,3167" coordsize="0,941" path="m4943,3167l4943,4107e" filled="false" stroked="true" strokeweight=".848pt" strokecolor="#363636">
              <v:path arrowok="t"/>
            </v:shape>
            <w10:wrap type="none"/>
          </v:group>
        </w:pict>
      </w:r>
      <w:r>
        <w:rPr/>
        <w:pict>
          <v:group style="position:absolute;margin-left:445.625916pt;margin-top:170.826843pt;width:19.350pt;height:23.3pt;mso-position-horizontal-relative:page;mso-position-vertical-relative:page;z-index:-85720" coordorigin="8913,3417" coordsize="387,466">
            <v:group style="position:absolute;left:8913;top:3417;width:387;height:466" coordorigin="8913,3417" coordsize="387,466">
              <v:shape style="position:absolute;left:8913;top:3417;width:387;height:466" coordorigin="8913,3417" coordsize="387,466" path="m9106,3882l9037,3851,8980,3809,8932,3743,8915,3684,8913,3650,8913,3482,8913,3482,8919,3482,8983,3469,9059,3444,9113,3417,9135,3432,9198,3467,9271,3480,9299,3482,9299,3653,9299,3715,9292,3779,9257,3830,9200,3855,9142,3872,9106,3882xe" filled="true" fillcolor="#231f20" stroked="false">
                <v:path arrowok="t"/>
                <v:fill type="solid"/>
              </v:shape>
            </v:group>
            <v:group style="position:absolute;left:9023;top:3530;width:184;height:229" coordorigin="9023,3530" coordsize="184,229">
              <v:shape style="position:absolute;left:9023;top:3530;width:184;height:229" coordorigin="9023,3530" coordsize="184,229" path="m9203,3758l9023,3758,9023,3740,9051,3737,9051,3550,9023,3547,9023,3530,9133,3530,9133,3547,9111,3550,9064,3550,9064,3738,9105,3738,9105,3739,9204,3739,9203,3758xe" filled="true" fillcolor="#ffffff" stroked="false">
                <v:path arrowok="t"/>
                <v:fill type="solid"/>
              </v:shape>
              <v:shape style="position:absolute;left:9023;top:3530;width:184;height:229" coordorigin="9023,3530" coordsize="184,229" path="m9084,3738l9072,3738,9072,3550,9084,3550,9084,3738xe" filled="true" fillcolor="#ffffff" stroked="false">
                <v:path arrowok="t"/>
                <v:fill type="solid"/>
              </v:shape>
              <v:shape style="position:absolute;left:9023;top:3530;width:184;height:229" coordorigin="9023,3530" coordsize="184,229" path="m9105,3738l9093,3738,9093,3550,9111,3550,9105,3550,9105,3738xe" filled="true" fillcolor="#ffffff" stroked="false">
                <v:path arrowok="t"/>
                <v:fill type="solid"/>
              </v:shape>
              <v:shape style="position:absolute;left:9023;top:3530;width:184;height:229" coordorigin="9023,3530" coordsize="184,229" path="m9204,3739l9170,3739,9179,3690,9207,3690,9204,373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70.245605pt;margin-top:175.295914pt;width:92.480436pt;height:16.162709pt;mso-position-horizontal-relative:page;mso-position-vertical-relative:page;z-index:-85696" type="#_x0000_t75" stroked="false">
            <v:imagedata r:id="rId49" o:title=""/>
          </v:shape>
        </w:pict>
      </w:r>
      <w:r>
        <w:rPr/>
        <w:pict>
          <v:shape style="position:absolute;margin-left:634.163025pt;margin-top:175.300201pt;width:67.2923pt;height:12.78920pt;mso-position-horizontal-relative:page;mso-position-vertical-relative:page;z-index:-85672" type="#_x0000_t75" stroked="false">
            <v:imagedata r:id="rId50" o:title=""/>
          </v:shape>
        </w:pict>
      </w:r>
      <w:r>
        <w:rPr/>
        <w:pict>
          <v:group style="position:absolute;margin-left:609.256592pt;margin-top:170.856857pt;width:19.45pt;height:23.25pt;mso-position-horizontal-relative:page;mso-position-vertical-relative:page;z-index:-85648" coordorigin="12185,3417" coordsize="389,465">
            <v:group style="position:absolute;left:12185;top:3417;width:389;height:465" coordorigin="12185,3417" coordsize="389,465">
              <v:shape style="position:absolute;left:12185;top:3417;width:389;height:465" coordorigin="12185,3417" coordsize="389,465" path="m12387,3417l12333,3444,12257,3469,12192,3482,12186,3482,12185,3650,12194,3715,12235,3789,12291,3840,12344,3869,12379,3882,12415,3872,12473,3855,12531,3830,12566,3780,12573,3716,12573,3482,12545,3480,12522,3477,12458,3461,12409,3432,12387,3417xe" filled="true" fillcolor="#000000" stroked="false">
                <v:path arrowok="t"/>
                <v:fill type="solid"/>
              </v:shape>
            </v:group>
            <v:group style="position:absolute;left:12325;top:3530;width:109;height:229" coordorigin="12325,3530" coordsize="109,229">
              <v:shape style="position:absolute;left:12325;top:3530;width:109;height:229" coordorigin="12325,3530" coordsize="109,229" path="m12434,3530l12325,3530,12325,3547,12353,3554,12354,3570,12354,3718,12353,3738,12325,3741,12325,3758,12434,3758,12434,3741,12405,3734,12405,3718,12405,3570,12405,3550,12434,3547,12434,3530xe" filled="true" fillcolor="#ffffff" stroked="false">
                <v:path arrowok="t"/>
                <v:fill type="solid"/>
              </v:shape>
            </v:group>
            <v:group style="position:absolute;left:12379;top:3550;width:2;height:189" coordorigin="12379,3550" coordsize="2,189">
              <v:shape style="position:absolute;left:12379;top:3550;width:2;height:189" coordorigin="12379,3550" coordsize="0,189" path="m12379,3550l12379,3738e" filled="false" stroked="true" strokeweight=".5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3.612488pt;margin-top:158.359894pt;width:.1pt;height:47.05pt;mso-position-horizontal-relative:page;mso-position-vertical-relative:page;z-index:-85624" coordorigin="11672,3167" coordsize="2,941">
            <v:shape style="position:absolute;left:11672;top:3167;width:2;height:941" coordorigin="11672,3167" coordsize="0,941" path="m11672,3167l11672,4107e" filled="false" stroked="true" strokeweight=".848pt" strokecolor="#000000">
              <v:path arrowok="t"/>
            </v:shape>
            <w10:wrap type="none"/>
          </v:group>
        </w:pict>
      </w:r>
      <w:r>
        <w:rPr/>
        <w:pict>
          <v:shape style="position:absolute;margin-left:34.819901pt;margin-top:47.023586pt;width:82pt;height:16pt;mso-position-horizontal-relative:page;mso-position-vertical-relative:page;z-index:-85600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8"/>
                    </w:rPr>
                    <w:t>L</w:t>
                  </w: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OGOS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91.630676pt;width:354.35pt;height:26.2pt;mso-position-horizontal-relative:page;mso-position-vertical-relative:page;z-index:-85576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2"/>
                      <w:sz w:val="22"/>
                    </w:rPr>
                    <w:t>lock-up</w:t>
                  </w:r>
                  <w:r>
                    <w:rPr>
                      <w:rFonts w:ascii="Trebuchet MS"/>
                      <w:color w:val="70468C"/>
                      <w:spacing w:val="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2"/>
                    </w:rPr>
                    <w:t>version</w:t>
                  </w:r>
                  <w:r>
                    <w:rPr>
                      <w:rFonts w:ascii="Trebuchet MS"/>
                      <w:color w:val="70468C"/>
                      <w:spacing w:val="1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1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2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1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IDShield</w:t>
                  </w:r>
                  <w:r>
                    <w:rPr>
                      <w:rFonts w:ascii="Trebuchet MS"/>
                      <w:color w:val="363636"/>
                      <w:spacing w:val="2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logos</w:t>
                  </w:r>
                  <w:r>
                    <w:rPr>
                      <w:rFonts w:ascii="Trebuchet MS"/>
                      <w:color w:val="363636"/>
                      <w:spacing w:val="1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can</w:t>
                  </w:r>
                  <w:r>
                    <w:rPr>
                      <w:rFonts w:ascii="Trebuchet MS"/>
                      <w:color w:val="363636"/>
                      <w:spacing w:val="2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be</w:t>
                  </w:r>
                  <w:r>
                    <w:rPr>
                      <w:rFonts w:ascii="Trebuchet MS"/>
                      <w:color w:val="363636"/>
                      <w:spacing w:val="2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used</w:t>
                  </w:r>
                  <w:r>
                    <w:rPr>
                      <w:rFonts w:ascii="Trebuchet MS"/>
                      <w:color w:val="363636"/>
                      <w:spacing w:val="33"/>
                      <w:w w:val="10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when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both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products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ar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ea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tur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ed</w:t>
                  </w:r>
                  <w:r>
                    <w:rPr>
                      <w:rFonts w:ascii="Trebuchet MS"/>
                      <w:color w:val="363636"/>
                      <w:spacing w:val="-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together</w:t>
                  </w:r>
                  <w:r>
                    <w:rPr>
                      <w:rFonts w:ascii="Trebuchet MS"/>
                      <w:color w:val="363636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-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same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communica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tion.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355.630676pt;width:369.45pt;height:39.4pt;mso-position-horizontal-relative:page;mso-position-vertical-relative:page;z-index:-85552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he</w:t>
                  </w:r>
                  <w:r>
                    <w:rPr>
                      <w:rFonts w:ascii="Trebuchet MS"/>
                      <w:color w:val="363636"/>
                      <w:spacing w:val="-1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shield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icons</w:t>
                  </w:r>
                  <w:r>
                    <w:rPr>
                      <w:rFonts w:ascii="Trebuchet MS"/>
                      <w:color w:val="363636"/>
                      <w:spacing w:val="-21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with</w:t>
                  </w:r>
                  <w:r>
                    <w:rPr>
                      <w:rFonts w:ascii="Trebuchet MS"/>
                      <w:color w:val="363636"/>
                      <w:spacing w:val="-21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letters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may</w:t>
                  </w:r>
                  <w:r>
                    <w:rPr>
                      <w:rFonts w:ascii="Trebuchet MS"/>
                      <w:color w:val="363636"/>
                      <w:spacing w:val="-22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be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used</w:t>
                  </w:r>
                  <w:r>
                    <w:rPr>
                      <w:rFonts w:ascii="Trebuchet MS"/>
                      <w:color w:val="363636"/>
                      <w:spacing w:val="-1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alone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2"/>
                    </w:rPr>
                    <w:t>only</w:t>
                  </w:r>
                  <w:r>
                    <w:rPr>
                      <w:rFonts w:ascii="Trebuchet MS"/>
                      <w:color w:val="70468C"/>
                      <w:spacing w:val="-2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2"/>
                    </w:rPr>
                    <w:t>as</w:t>
                  </w:r>
                  <w:r>
                    <w:rPr>
                      <w:rFonts w:ascii="Trebuchet MS"/>
                      <w:color w:val="70468C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2"/>
                    </w:rPr>
                    <w:t>a</w:t>
                  </w:r>
                  <w:r>
                    <w:rPr>
                      <w:rFonts w:ascii="Trebuchet MS"/>
                      <w:color w:val="70468C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2"/>
                    </w:rPr>
                    <w:t>secondary</w:t>
                  </w:r>
                  <w:r>
                    <w:rPr>
                      <w:rFonts w:ascii="Trebuchet MS"/>
                      <w:color w:val="70468C"/>
                      <w:spacing w:val="28"/>
                      <w:w w:val="11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2"/>
                      <w:w w:val="105"/>
                      <w:sz w:val="22"/>
                    </w:rPr>
                    <w:t>iden</w:t>
                  </w:r>
                  <w:r>
                    <w:rPr>
                      <w:rFonts w:ascii="Trebuchet MS"/>
                      <w:color w:val="70468C"/>
                      <w:spacing w:val="-3"/>
                      <w:w w:val="105"/>
                      <w:sz w:val="22"/>
                    </w:rPr>
                    <w:t>tifier.</w:t>
                  </w:r>
                  <w:r>
                    <w:rPr>
                      <w:rFonts w:ascii="Trebuchet MS"/>
                      <w:color w:val="70468C"/>
                      <w:spacing w:val="-3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he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full</w:t>
                  </w:r>
                  <w:r>
                    <w:rPr>
                      <w:rFonts w:ascii="Trebuchet MS"/>
                      <w:color w:val="363636"/>
                      <w:spacing w:val="-32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must</w:t>
                  </w:r>
                  <w:r>
                    <w:rPr>
                      <w:rFonts w:ascii="Trebuchet MS"/>
                      <w:color w:val="363636"/>
                      <w:spacing w:val="-32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2"/>
                    </w:rPr>
                    <w:t>alwa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ys</w:t>
                  </w:r>
                  <w:r>
                    <w:rPr>
                      <w:rFonts w:ascii="Trebuchet MS"/>
                      <w:color w:val="363636"/>
                      <w:spacing w:val="-32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be</w:t>
                  </w:r>
                  <w:r>
                    <w:rPr>
                      <w:rFonts w:ascii="Trebuchet MS"/>
                      <w:color w:val="363636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used</w:t>
                  </w:r>
                  <w:r>
                    <w:rPr>
                      <w:rFonts w:ascii="Trebuchet MS"/>
                      <w:color w:val="363636"/>
                      <w:spacing w:val="-32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as</w:t>
                  </w:r>
                  <w:r>
                    <w:rPr>
                      <w:rFonts w:ascii="Trebuchet MS"/>
                      <w:color w:val="363636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primary</w:t>
                  </w:r>
                  <w:r>
                    <w:rPr>
                      <w:rFonts w:ascii="Trebuchet MS"/>
                      <w:color w:val="363636"/>
                      <w:spacing w:val="-3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br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32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identifi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-</w:t>
                  </w:r>
                  <w:r>
                    <w:rPr>
                      <w:rFonts w:ascii="Trebuchet MS"/>
                      <w:color w:val="363636"/>
                      <w:spacing w:val="39"/>
                      <w:w w:val="13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er</w:t>
                  </w:r>
                  <w:r>
                    <w:rPr>
                      <w:rFonts w:ascii="Trebuchet MS"/>
                      <w:color w:val="363636"/>
                      <w:spacing w:val="-51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-49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any</w:t>
                  </w:r>
                  <w:r>
                    <w:rPr>
                      <w:rFonts w:ascii="Trebuchet MS"/>
                      <w:color w:val="363636"/>
                      <w:spacing w:val="-52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communica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tion.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309021pt;margin-top:589.273743pt;width:7.35pt;height:11pt;mso-position-horizontal-relative:page;mso-position-vertical-relative:page;z-index:-85528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18"/>
                    </w:rPr>
                    <w:t>6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80" w:right="1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792pt;height:612pt;mso-position-horizontal-relative:page;mso-position-vertical-relative:page;z-index:-8550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311" w:firstLine="0"/>
                    <w:jc w:val="righ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95"/>
                      <w:sz w:val="18"/>
                    </w:rPr>
                    <w:t>7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792pt;height:612pt;mso-position-horizontal-relative:page;mso-position-vertical-relative:page;z-index:-85480" coordorigin="0,0" coordsize="15840,12240">
            <v:shape style="position:absolute;left:0;top:0;width:15840;height:12240" coordorigin="0,0" coordsize="15840,12240" path="m0,12240l15840,12240,15840,0,0,0,0,12240xe" filled="true" fillcolor="#d7d7d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39.895798pt;margin-top:227.261963pt;width:512.2pt;height:160.3pt;mso-position-horizontal-relative:page;mso-position-vertical-relative:page;z-index:-85456" type="#_x0000_t202" filled="false" stroked="false">
            <v:textbox inset="0,0,0,0">
              <w:txbxContent>
                <w:p>
                  <w:pPr>
                    <w:spacing w:line="10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b/>
                      <w:color w:val="363636"/>
                      <w:w w:val="105"/>
                      <w:sz w:val="112"/>
                    </w:rPr>
                    <w:t>The</w:t>
                  </w:r>
                  <w:r>
                    <w:rPr>
                      <w:rFonts w:ascii="Times New Roman"/>
                      <w:b/>
                      <w:color w:val="363636"/>
                      <w:spacing w:val="-74"/>
                      <w:w w:val="105"/>
                      <w:sz w:val="112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3"/>
                      <w:w w:val="105"/>
                      <w:sz w:val="112"/>
                    </w:rPr>
                    <w:t>Co</w:t>
                  </w:r>
                  <w:r>
                    <w:rPr>
                      <w:rFonts w:ascii="Times New Roman"/>
                      <w:b/>
                      <w:color w:val="363636"/>
                      <w:spacing w:val="-2"/>
                      <w:w w:val="105"/>
                      <w:sz w:val="112"/>
                    </w:rPr>
                    <w:t>lor</w:t>
                  </w:r>
                  <w:r>
                    <w:rPr>
                      <w:rFonts w:ascii="Times New Roman"/>
                      <w:b/>
                      <w:color w:val="363636"/>
                      <w:spacing w:val="-74"/>
                      <w:w w:val="105"/>
                      <w:sz w:val="112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4"/>
                      <w:w w:val="105"/>
                      <w:sz w:val="112"/>
                    </w:rPr>
                    <w:t>P</w:t>
                  </w:r>
                  <w:r>
                    <w:rPr>
                      <w:rFonts w:ascii="Times New Roman"/>
                      <w:b/>
                      <w:color w:val="363636"/>
                      <w:spacing w:val="-3"/>
                      <w:w w:val="105"/>
                      <w:sz w:val="112"/>
                    </w:rPr>
                    <w:t>alette</w:t>
                  </w:r>
                  <w:r>
                    <w:rPr>
                      <w:rFonts w:ascii="Times New Roman"/>
                      <w:sz w:val="112"/>
                    </w:rPr>
                  </w:r>
                </w:p>
                <w:p>
                  <w:pPr>
                    <w:spacing w:before="101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2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new</w:t>
                  </w:r>
                  <w:r>
                    <w:rPr>
                      <w:rFonts w:ascii="Trebuchet MS"/>
                      <w:color w:val="363636"/>
                      <w:spacing w:val="-2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color</w:t>
                  </w:r>
                  <w:r>
                    <w:rPr>
                      <w:rFonts w:ascii="Trebuchet MS"/>
                      <w:color w:val="363636"/>
                      <w:spacing w:val="-2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palettes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ar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dominated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sz w:val="28"/>
                    </w:rPr>
                    <w:t>by</w:t>
                  </w:r>
                  <w:r>
                    <w:rPr>
                      <w:rFonts w:ascii="Trebuchet MS"/>
                      <w:color w:val="363636"/>
                      <w:spacing w:val="-29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two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strong,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calm,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cool</w:t>
                  </w:r>
                  <w:r>
                    <w:rPr>
                      <w:rFonts w:ascii="Trebuchet MS"/>
                      <w:color w:val="363636"/>
                      <w:spacing w:val="-1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colors: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17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70468C"/>
                      <w:w w:val="105"/>
                      <w:sz w:val="28"/>
                    </w:rPr>
                    <w:t>purple</w:t>
                  </w:r>
                  <w:r>
                    <w:rPr>
                      <w:rFonts w:ascii="Trebuchet MS"/>
                      <w:color w:val="70468C"/>
                      <w:spacing w:val="-23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05"/>
                      <w:sz w:val="28"/>
                    </w:rPr>
                    <w:t>for</w:t>
                  </w:r>
                  <w:r>
                    <w:rPr>
                      <w:rFonts w:ascii="Trebuchet MS"/>
                      <w:color w:val="70468C"/>
                      <w:spacing w:val="-2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8"/>
                    </w:rPr>
                    <w:t>LegalShield</w:t>
                  </w:r>
                  <w:r>
                    <w:rPr>
                      <w:rFonts w:ascii="Trebuchet MS"/>
                      <w:color w:val="70468C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075B6"/>
                      <w:w w:val="105"/>
                      <w:sz w:val="28"/>
                    </w:rPr>
                    <w:t>blue</w:t>
                  </w:r>
                  <w:r>
                    <w:rPr>
                      <w:rFonts w:ascii="Trebuchet MS"/>
                      <w:color w:val="3075B6"/>
                      <w:spacing w:val="-23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075B6"/>
                      <w:spacing w:val="-1"/>
                      <w:w w:val="105"/>
                      <w:sz w:val="28"/>
                    </w:rPr>
                    <w:t>for</w:t>
                  </w:r>
                  <w:r>
                    <w:rPr>
                      <w:rFonts w:ascii="Trebuchet MS"/>
                      <w:color w:val="3075B6"/>
                      <w:spacing w:val="-2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075B6"/>
                      <w:w w:val="105"/>
                      <w:sz w:val="28"/>
                    </w:rPr>
                    <w:t>IDShield.</w:t>
                  </w:r>
                  <w:r>
                    <w:rPr>
                      <w:rFonts w:ascii="Trebuchet MS"/>
                      <w:color w:val="3075B6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hese</w:t>
                  </w:r>
                  <w:r>
                    <w:rPr>
                      <w:rFonts w:ascii="Trebuchet MS"/>
                      <w:color w:val="363636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colors</w:t>
                  </w:r>
                  <w:r>
                    <w:rPr>
                      <w:rFonts w:ascii="Trebuchet MS"/>
                      <w:color w:val="363636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project</w:t>
                  </w:r>
                  <w:r>
                    <w:rPr>
                      <w:rFonts w:ascii="Trebuchet MS"/>
                      <w:color w:val="363636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8"/>
                    </w:rPr>
                    <w:t>stability</w:t>
                  </w:r>
                  <w:r>
                    <w:rPr>
                      <w:rFonts w:ascii="Trebuchet MS"/>
                      <w:color w:val="70468C"/>
                      <w:spacing w:val="-1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27"/>
                      <w:w w:val="10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-2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05"/>
                      <w:sz w:val="28"/>
                    </w:rPr>
                    <w:t>confidence</w:t>
                  </w:r>
                  <w:r>
                    <w:rPr>
                      <w:rFonts w:ascii="Trebuchet MS"/>
                      <w:color w:val="70468C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-33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who</w:t>
                  </w:r>
                  <w:r>
                    <w:rPr>
                      <w:rFonts w:ascii="Trebuchet MS"/>
                      <w:color w:val="363636"/>
                      <w:spacing w:val="-33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are</w:t>
                  </w:r>
                  <w:r>
                    <w:rPr>
                      <w:rFonts w:ascii="Trebuchet MS"/>
                      <w:color w:val="363636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3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wha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33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do</w:t>
                  </w:r>
                  <w:r>
                    <w:rPr>
                      <w:rFonts w:ascii="Trebuchet MS"/>
                      <w:color w:val="363636"/>
                      <w:spacing w:val="-4"/>
                      <w:w w:val="105"/>
                      <w:sz w:val="28"/>
                    </w:rPr>
                    <w:t>.</w:t>
                  </w:r>
                  <w:r>
                    <w:rPr>
                      <w:rFonts w:ascii="Trebuchet MS"/>
                      <w:color w:val="363636"/>
                      <w:spacing w:val="-3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4"/>
                      <w:w w:val="105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he</w:t>
                  </w:r>
                  <w:r>
                    <w:rPr>
                      <w:rFonts w:ascii="Trebuchet MS"/>
                      <w:color w:val="363636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secondary</w:t>
                  </w:r>
                  <w:r>
                    <w:rPr>
                      <w:rFonts w:ascii="Trebuchet MS"/>
                      <w:color w:val="363636"/>
                      <w:spacing w:val="-3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colors</w:t>
                  </w:r>
                  <w:r>
                    <w:rPr>
                      <w:rFonts w:ascii="Trebuchet MS"/>
                      <w:color w:val="363636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bo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th</w:t>
                  </w:r>
                  <w:r>
                    <w:rPr>
                      <w:rFonts w:ascii="Trebuchet MS"/>
                      <w:color w:val="363636"/>
                      <w:spacing w:val="37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palettes</w:t>
                  </w:r>
                  <w:r>
                    <w:rPr>
                      <w:rFonts w:ascii="Trebuchet MS"/>
                      <w:color w:val="363636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are</w:t>
                  </w:r>
                  <w:r>
                    <w:rPr>
                      <w:rFonts w:ascii="Trebuchet MS"/>
                      <w:color w:val="363636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active</w:t>
                  </w:r>
                  <w:r>
                    <w:rPr>
                      <w:rFonts w:ascii="Trebuchet MS"/>
                      <w:color w:val="363636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4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arm:</w:t>
                  </w:r>
                  <w:r>
                    <w:rPr>
                      <w:rFonts w:ascii="Trebuchet MS"/>
                      <w:color w:val="363636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FF3900"/>
                      <w:spacing w:val="-1"/>
                      <w:w w:val="105"/>
                      <w:sz w:val="28"/>
                    </w:rPr>
                    <w:t>red</w:t>
                  </w:r>
                  <w:r>
                    <w:rPr>
                      <w:rFonts w:ascii="Trebuchet MS"/>
                      <w:color w:val="FF3900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5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FFA54D"/>
                      <w:spacing w:val="-2"/>
                      <w:w w:val="105"/>
                      <w:sz w:val="28"/>
                    </w:rPr>
                    <w:t>y</w:t>
                  </w:r>
                  <w:r>
                    <w:rPr>
                      <w:rFonts w:ascii="Trebuchet MS"/>
                      <w:color w:val="FFA54D"/>
                      <w:spacing w:val="-3"/>
                      <w:w w:val="105"/>
                      <w:sz w:val="28"/>
                    </w:rPr>
                    <w:t>ello</w:t>
                  </w:r>
                  <w:r>
                    <w:rPr>
                      <w:rFonts w:ascii="Trebuchet MS"/>
                      <w:color w:val="FFA54D"/>
                      <w:spacing w:val="-2"/>
                      <w:w w:val="105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4"/>
                      <w:w w:val="105"/>
                      <w:sz w:val="28"/>
                    </w:rPr>
                    <w:t>.</w:t>
                  </w:r>
                  <w:r>
                    <w:rPr>
                      <w:rFonts w:ascii="Trebuchet MS"/>
                      <w:color w:val="363636"/>
                      <w:spacing w:val="-4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hese</w:t>
                  </w:r>
                  <w:r>
                    <w:rPr>
                      <w:rFonts w:ascii="Trebuchet MS"/>
                      <w:color w:val="363636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colors</w:t>
                  </w:r>
                  <w:r>
                    <w:rPr>
                      <w:rFonts w:ascii="Trebuchet MS"/>
                      <w:color w:val="363636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conv</w:t>
                  </w:r>
                  <w:r>
                    <w:rPr>
                      <w:rFonts w:ascii="Trebuchet MS"/>
                      <w:color w:val="363636"/>
                      <w:spacing w:val="-4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y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0"/>
                    <w:ind w:left="1699" w:right="1697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2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FF3900"/>
                      <w:spacing w:val="-2"/>
                      <w:w w:val="105"/>
                      <w:sz w:val="28"/>
                    </w:rPr>
                    <w:t>power</w:t>
                  </w:r>
                  <w:r>
                    <w:rPr>
                      <w:rFonts w:ascii="Trebuchet MS"/>
                      <w:color w:val="FF3900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3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FFA54D"/>
                      <w:spacing w:val="-1"/>
                      <w:w w:val="105"/>
                      <w:sz w:val="28"/>
                    </w:rPr>
                    <w:t>energy</w:t>
                  </w:r>
                  <w:r>
                    <w:rPr>
                      <w:rFonts w:ascii="Trebuchet MS"/>
                      <w:color w:val="FFA54D"/>
                      <w:spacing w:val="-4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2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put</w:t>
                  </w:r>
                  <w:r>
                    <w:rPr>
                      <w:rFonts w:ascii="Trebuchet MS"/>
                      <w:color w:val="363636"/>
                      <w:spacing w:val="-2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into</w:t>
                  </w:r>
                  <w:r>
                    <w:rPr>
                      <w:rFonts w:ascii="Trebuchet MS"/>
                      <w:color w:val="363636"/>
                      <w:spacing w:val="-2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all</w:t>
                  </w:r>
                  <w:r>
                    <w:rPr>
                      <w:rFonts w:ascii="Trebuchet MS"/>
                      <w:color w:val="363636"/>
                      <w:spacing w:val="-3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2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do</w:t>
                  </w:r>
                  <w:r>
                    <w:rPr>
                      <w:rFonts w:ascii="Trebuchet MS"/>
                      <w:color w:val="363636"/>
                      <w:spacing w:val="-3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pr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tect</w:t>
                  </w:r>
                  <w:r>
                    <w:rPr>
                      <w:rFonts w:ascii="Trebuchet MS"/>
                      <w:color w:val="363636"/>
                      <w:spacing w:val="26"/>
                      <w:w w:val="98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5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associates</w:t>
                  </w:r>
                  <w:r>
                    <w:rPr>
                      <w:rFonts w:ascii="Trebuchet MS"/>
                      <w:color w:val="363636"/>
                      <w:spacing w:val="-4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4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members.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792pt;height:612pt;mso-position-horizontal-relative:page;mso-position-vertical-relative:page;z-index:-854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2260" w:right="22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.82pt;margin-top:191.600006pt;width:360pt;height:384.4pt;mso-position-horizontal-relative:page;mso-position-vertical-relative:page;z-index:-85408" coordorigin="716,3832" coordsize="7200,7688">
            <v:group style="position:absolute;left:716;top:3832;width:7200;height:5366" coordorigin="716,3832" coordsize="7200,5366">
              <v:shape style="position:absolute;left:716;top:3832;width:7200;height:5366" coordorigin="716,3832" coordsize="7200,5366" path="m716,9198l7916,9198,7916,3832,716,3832,716,9198xe" filled="true" fillcolor="#70468c" stroked="false">
                <v:path arrowok="t"/>
                <v:fill type="solid"/>
              </v:shape>
            </v:group>
            <v:group style="position:absolute;left:716;top:9198;width:7200;height:2322" coordorigin="716,9198" coordsize="7200,2322">
              <v:shape style="position:absolute;left:716;top:9198;width:7200;height:2322" coordorigin="716,9198" coordsize="7200,2322" path="m716,11520l7916,11520,7916,9198,716,9198,716,11520xe" filled="true" fillcolor="#472d59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2.559998pt;margin-top:191.600006pt;width:343.65pt;height:183.95pt;mso-position-horizontal-relative:page;mso-position-vertical-relative:page;z-index:-85384" coordorigin="8251,3832" coordsize="6873,3679">
            <v:group style="position:absolute;left:9969;top:3832;width:1719;height:3679" coordorigin="9969,3832" coordsize="1719,3679">
              <v:shape style="position:absolute;left:9969;top:3832;width:1719;height:3679" coordorigin="9969,3832" coordsize="1719,3679" path="m9969,7510l11687,7510,11687,3832,9969,3832,9969,7510xe" filled="true" fillcolor="#cc2e00" stroked="false">
                <v:path arrowok="t"/>
                <v:fill type="solid"/>
              </v:shape>
            </v:group>
            <v:group style="position:absolute;left:8251;top:3832;width:1719;height:3679" coordorigin="8251,3832" coordsize="1719,3679">
              <v:shape style="position:absolute;left:8251;top:3832;width:1719;height:3679" coordorigin="8251,3832" coordsize="1719,3679" path="m8251,7510l9969,7510,9969,3832,8251,3832,8251,7510xe" filled="true" fillcolor="#ff3900" stroked="false">
                <v:path arrowok="t"/>
                <v:fill type="solid"/>
              </v:shape>
            </v:group>
            <v:group style="position:absolute;left:11687;top:3832;width:1719;height:3679" coordorigin="11687,3832" coordsize="1719,3679">
              <v:shape style="position:absolute;left:11687;top:3832;width:1719;height:3679" coordorigin="11687,3832" coordsize="1719,3679" path="m11687,7510l13405,7510,13405,3832,11687,3832,11687,7510xe" filled="true" fillcolor="#ffa54d" stroked="false">
                <v:path arrowok="t"/>
                <v:fill type="solid"/>
              </v:shape>
            </v:group>
            <v:group style="position:absolute;left:13405;top:3832;width:1719;height:3679" coordorigin="13405,3832" coordsize="1719,3679">
              <v:shape style="position:absolute;left:13405;top:3832;width:1719;height:3679" coordorigin="13405,3832" coordsize="1719,3679" path="m13405,7510l15124,7510,15124,3832,13405,3832,13405,7510xe" filled="true" fillcolor="#cc8433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2.559998pt;margin-top:383.799988pt;width:343.65pt;height:192.2pt;mso-position-horizontal-relative:page;mso-position-vertical-relative:page;z-index:-85360" coordorigin="8251,7676" coordsize="6873,3844">
            <v:group style="position:absolute;left:9969;top:7676;width:1719;height:3844" coordorigin="9969,7676" coordsize="1719,3844">
              <v:shape style="position:absolute;left:9969;top:7676;width:1719;height:3844" coordorigin="9969,7676" coordsize="1719,3844" path="m9969,11520l11687,11520,11687,7676,9969,7676,9969,11520xe" filled="true" fillcolor="#d7d7d7" stroked="false">
                <v:path arrowok="t"/>
                <v:fill type="solid"/>
              </v:shape>
            </v:group>
            <v:group style="position:absolute;left:8251;top:7676;width:1719;height:3844" coordorigin="8251,7676" coordsize="1719,3844">
              <v:shape style="position:absolute;left:8251;top:7676;width:1719;height:3844" coordorigin="8251,7676" coordsize="1719,3844" path="m8251,11520l9969,11520,9969,7676,8251,7676,8251,11520xe" filled="true" fillcolor="#363636" stroked="false">
                <v:path arrowok="t"/>
                <v:fill type="solid"/>
              </v:shape>
            </v:group>
            <v:group style="position:absolute;left:11687;top:7676;width:1719;height:3844" coordorigin="11687,7676" coordsize="1719,3844">
              <v:shape style="position:absolute;left:11687;top:7676;width:1719;height:3844" coordorigin="11687,7676" coordsize="1719,3844" path="m11687,11520l13405,11520,13405,7676,11687,7676,11687,11520xe" filled="true" fillcolor="#e8e8e8" stroked="false">
                <v:path arrowok="t"/>
                <v:fill type="solid"/>
              </v:shape>
            </v:group>
            <v:group style="position:absolute;left:13405;top:7676;width:1719;height:3844" coordorigin="13405,7676" coordsize="1719,3844">
              <v:shape style="position:absolute;left:13405;top:7676;width:1719;height:3844" coordorigin="13405,7676" coordsize="1719,3844" path="m13405,11520l15124,11520,15124,7676,13405,7676,13405,11520xe" filled="true" fillcolor="#f5f5f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.739979pt;margin-top:133.571304pt;width:26.15pt;height:31.05pt;mso-position-horizontal-relative:page;mso-position-vertical-relative:page;z-index:-85336" coordorigin="1055,2671" coordsize="523,621">
            <v:group style="position:absolute;left:1055;top:2671;width:523;height:621" coordorigin="1055,2671" coordsize="523,621">
              <v:shape style="position:absolute;left:1055;top:2671;width:523;height:621" coordorigin="1055,2671" coordsize="523,621" path="m1316,3292l1260,3270,1205,3240,1147,3194,1096,3130,1062,3046,1055,2979,1055,2752,1056,2752,1060,2752,1130,2740,1200,2723,1281,2696,1338,2671,1359,2686,1423,2724,1483,2741,1577,2752,1577,3014,1575,3098,1566,3158,1534,3211,1467,3247,1387,3272,1316,3292xe" filled="true" fillcolor="#452d59" stroked="false">
                <v:path arrowok="t"/>
                <v:fill type="solid"/>
              </v:shape>
            </v:group>
            <v:group style="position:absolute;left:1080;top:2688;width:235;height:576" coordorigin="1080,2688" coordsize="235,576">
              <v:shape style="position:absolute;left:1080;top:2688;width:235;height:576" coordorigin="1080,2688" coordsize="235,576" path="m1312,3263l1254,3237,1186,3194,1140,3148,1107,3097,1083,3021,1080,2979,1086,2774,1099,2772,1114,2769,1186,2749,1249,2724,1315,2688,1312,3263xe" filled="true" fillcolor="#71478d" stroked="false">
                <v:path arrowok="t"/>
                <v:fill type="solid"/>
              </v:shape>
            </v:group>
            <v:group style="position:absolute;left:1204;top:2816;width:249;height:309" coordorigin="1204,2816" coordsize="249,309">
              <v:shape style="position:absolute;left:1204;top:2816;width:249;height:309" coordorigin="1204,2816" coordsize="249,309" path="m1448,3124l1204,3124,1204,3101,1242,3097,1242,2844,1204,2840,1204,2816,1353,2816,1353,2840,1323,2843,1259,2843,1259,3097,1315,3097,1315,3098,1449,3098,1448,3124xe" filled="true" fillcolor="#ffffff" stroked="false">
                <v:path arrowok="t"/>
                <v:fill type="solid"/>
              </v:shape>
              <v:shape style="position:absolute;left:1204;top:2816;width:249;height:309" coordorigin="1204,2816" coordsize="249,309" path="m1287,3097l1271,3097,1271,2843,1287,2843,1287,3097xe" filled="true" fillcolor="#ffffff" stroked="false">
                <v:path arrowok="t"/>
                <v:fill type="solid"/>
              </v:shape>
              <v:shape style="position:absolute;left:1204;top:2816;width:249;height:309" coordorigin="1204,2816" coordsize="249,309" path="m1315,3097l1299,3097,1299,2843,1323,2843,1315,2844,1315,3097xe" filled="true" fillcolor="#ffffff" stroked="false">
                <v:path arrowok="t"/>
                <v:fill type="solid"/>
              </v:shape>
              <v:shape style="position:absolute;left:1204;top:2816;width:249;height:309" coordorigin="1204,2816" coordsize="249,309" path="m1449,3098l1402,3098,1415,3033,1453,3033,1449,309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85.998589pt;margin-top:139.19899pt;width:124.931268pt;height:21.848831pt;mso-position-horizontal-relative:page;mso-position-vertical-relative:page;z-index:-85312" type="#_x0000_t75" stroked="false">
            <v:imagedata r:id="rId51" o:title=""/>
          </v:shape>
        </w:pict>
      </w:r>
      <w:r>
        <w:rPr/>
        <w:pict>
          <v:group style="position:absolute;margin-left:224.675705pt;margin-top:132.841782pt;width:26.35pt;height:31.95pt;mso-position-horizontal-relative:page;mso-position-vertical-relative:page;z-index:-85288" coordorigin="4494,2657" coordsize="527,639">
            <v:group style="position:absolute;left:4494;top:2657;width:527;height:639" coordorigin="4494,2657" coordsize="527,639">
              <v:shape style="position:absolute;left:4494;top:2657;width:527;height:639" coordorigin="4494,2657" coordsize="527,639" path="m4758,2657l4705,2688,4628,2721,4560,2741,4496,2753,4494,2753,4494,2981,4501,3049,4521,3107,4568,3178,4625,3230,4683,3265,4741,3291,4757,3296,4828,3276,4909,3251,4964,3225,5004,3177,5018,3101,5020,3016,5020,2753,4967,2747,4945,2745,4880,2730,4820,2699,4781,2673,4758,2657xe" filled="true" fillcolor="#452d59" stroked="false">
                <v:path arrowok="t"/>
                <v:fill type="solid"/>
              </v:shape>
            </v:group>
            <v:group style="position:absolute;left:4519;top:2688;width:237;height:579" coordorigin="4519,2688" coordsize="237,579">
              <v:shape style="position:absolute;left:4519;top:2688;width:237;height:579" coordorigin="4519,2688" coordsize="237,579" path="m4756,2688l4690,2724,4627,2749,4554,2769,4527,2775,4519,2981,4526,3043,4555,3117,4592,3166,4649,3214,4712,3250,4752,3267,4756,2688xe" filled="true" fillcolor="#71478d" stroked="false">
                <v:path arrowok="t"/>
                <v:fill type="solid"/>
              </v:shape>
            </v:group>
            <v:group style="position:absolute;left:4644;top:2817;width:251;height:311" coordorigin="4644,2817" coordsize="251,311">
              <v:shape style="position:absolute;left:4644;top:2817;width:251;height:311" coordorigin="4644,2817" coordsize="251,311" path="m4795,2817l4644,2817,4644,2841,4683,2845,4683,3099,4644,3104,4644,3127,4890,3127,4891,3101,4756,3101,4756,3100,4699,3100,4699,2844,4764,2844,4795,2841,4795,2817xe" filled="true" fillcolor="#ffffff" stroked="false">
                <v:path arrowok="t"/>
                <v:fill type="solid"/>
              </v:shape>
              <v:shape style="position:absolute;left:4644;top:2817;width:251;height:311" coordorigin="4644,2817" coordsize="251,311" path="m4895,3036l4857,3036,4844,3101,4891,3101,4895,3036xe" filled="true" fillcolor="#ffffff" stroked="false">
                <v:path arrowok="t"/>
                <v:fill type="solid"/>
              </v:shape>
              <v:shape style="position:absolute;left:4644;top:2817;width:251;height:311" coordorigin="4644,2817" coordsize="251,311" path="m4728,2844l4711,2844,4711,3100,4728,3100,4728,2844xe" filled="true" fillcolor="#ffffff" stroked="false">
                <v:path arrowok="t"/>
                <v:fill type="solid"/>
              </v:shape>
              <v:shape style="position:absolute;left:4644;top:2817;width:251;height:311" coordorigin="4644,2817" coordsize="251,311" path="m4764,2844l4740,2844,4740,3100,4756,3100,4756,2845,4764,284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57.041992pt;margin-top:134.374207pt;width:117.3339pt;height:28.1567pt;mso-position-horizontal-relative:page;mso-position-vertical-relative:page;z-index:-85264" type="#_x0000_t75" stroked="false">
            <v:imagedata r:id="rId52" o:title=""/>
          </v:shape>
        </w:pict>
      </w:r>
      <w:r>
        <w:rPr/>
        <w:pict>
          <v:shape style="position:absolute;margin-left:34.819901pt;margin-top:47.023586pt;width:440.35pt;height:16pt;mso-position-horizontal-relative:page;mso-position-vertical-relative:page;z-index:-85240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8"/>
                    </w:rPr>
                    <w:t>&amp;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LegalShield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8"/>
                    </w:rPr>
                    <w:t> Business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8"/>
                    </w:rPr>
                    <w:t>Solutions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COLOR PALETTE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91.630676pt;width:84.2pt;height:13pt;mso-position-horizontal-relative:page;mso-position-vertical-relative:page;z-index:-85216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70468C"/>
                      <w:spacing w:val="4"/>
                      <w:w w:val="110"/>
                      <w:sz w:val="22"/>
                    </w:rPr>
                    <w:t>Primary</w:t>
                  </w:r>
                  <w:r>
                    <w:rPr>
                      <w:rFonts w:ascii="Trebuchet MS"/>
                      <w:color w:val="70468C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4"/>
                      <w:w w:val="110"/>
                      <w:sz w:val="22"/>
                    </w:rPr>
                    <w:t>Colors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59998pt;margin-top:91.630676pt;width:99.8pt;height:13pt;mso-position-horizontal-relative:page;mso-position-vertical-relative:page;z-index:-85192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70468C"/>
                      <w:spacing w:val="4"/>
                      <w:w w:val="115"/>
                      <w:sz w:val="22"/>
                    </w:rPr>
                    <w:t>Secondary</w:t>
                  </w:r>
                  <w:r>
                    <w:rPr>
                      <w:rFonts w:ascii="Trebuchet MS"/>
                      <w:color w:val="70468C"/>
                      <w:spacing w:val="-56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5"/>
                      <w:w w:val="115"/>
                      <w:sz w:val="22"/>
                    </w:rPr>
                    <w:t>Colors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255127pt;margin-top:589.273743pt;width:7.45pt;height:11pt;mso-position-horizontal-relative:page;mso-position-vertical-relative:page;z-index:-85168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18"/>
                    </w:rPr>
                    <w:t>8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559998pt;margin-top:383.799988pt;width:85.95pt;height:192.2pt;mso-position-horizontal-relative:page;mso-position-vertical-relative:page;z-index:-851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DARK</w:t>
                  </w:r>
                  <w:r>
                    <w:rPr>
                      <w:rFonts w:ascii="Trebuchet MS"/>
                      <w:color w:val="FFFFFF"/>
                      <w:spacing w:val="-26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8"/>
                    </w:rPr>
                    <w:t>GRA</w:t>
                  </w:r>
                  <w:r>
                    <w:rPr>
                      <w:rFonts w:ascii="Trebuchet MS"/>
                      <w:color w:val="FFFFFF"/>
                      <w:spacing w:val="-1"/>
                      <w:w w:val="115"/>
                      <w:sz w:val="18"/>
                    </w:rPr>
                    <w:t>Y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17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#363636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54</w:t>
                  </w:r>
                  <w:r>
                    <w:rPr>
                      <w:rFonts w:ascii="Trebuchet MS"/>
                      <w:color w:val="FFFFFF"/>
                      <w:spacing w:val="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54</w:t>
                  </w:r>
                  <w:r>
                    <w:rPr>
                      <w:rFonts w:ascii="Trebuchet MS"/>
                      <w:color w:val="FFFFFF"/>
                      <w:spacing w:val="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54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69</w:t>
                  </w:r>
                  <w:r>
                    <w:rPr>
                      <w:rFonts w:ascii="Trebuchet MS"/>
                      <w:color w:val="FFFFFF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63</w:t>
                  </w:r>
                  <w:r>
                    <w:rPr>
                      <w:rFonts w:ascii="Trebuchet MS"/>
                      <w:color w:val="FFFFFF"/>
                      <w:spacing w:val="1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62</w:t>
                  </w:r>
                  <w:r>
                    <w:rPr>
                      <w:rFonts w:ascii="Trebuchet MS"/>
                      <w:color w:val="FFFFFF"/>
                      <w:spacing w:val="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56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05"/>
                      <w:sz w:val="14"/>
                    </w:rPr>
                    <w:t>Pantone:</w:t>
                  </w:r>
                  <w:r>
                    <w:rPr>
                      <w:rFonts w:ascii="Trebuchet MS"/>
                      <w:color w:val="FFFFFF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Cool</w:t>
                  </w:r>
                  <w:r>
                    <w:rPr>
                      <w:rFonts w:ascii="Trebuchet MS"/>
                      <w:color w:val="FFFFFF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2"/>
                      <w:w w:val="105"/>
                      <w:sz w:val="14"/>
                    </w:rPr>
                    <w:t>Gray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11</w:t>
                  </w:r>
                  <w:r>
                    <w:rPr>
                      <w:rFonts w:ascii="Trebuchet MS"/>
                      <w:color w:val="FFFFFF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464996pt;margin-top:383.799988pt;width:85.95pt;height:192.2pt;mso-position-horizontal-relative:page;mso-position-vertical-relative:page;z-index:-851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w w:val="110"/>
                      <w:sz w:val="18"/>
                    </w:rPr>
                    <w:t>MID</w:t>
                  </w:r>
                  <w:r>
                    <w:rPr>
                      <w:rFonts w:ascii="Trebuchet MS"/>
                      <w:color w:val="363636"/>
                      <w:spacing w:val="11"/>
                      <w:w w:val="11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8"/>
                    </w:rPr>
                    <w:t>GRAY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4" w:right="0" w:firstLine="0"/>
                    <w:jc w:val="left"/>
                    <w:rPr>
                      <w:rFonts w:ascii="Lucida Sans" w:hAnsi="Lucida Sans" w:cs="Lucida Sans" w:eastAsia="Lucida Sans"/>
                      <w:sz w:val="14"/>
                      <w:szCs w:val="14"/>
                    </w:rPr>
                  </w:pPr>
                  <w:r>
                    <w:rPr>
                      <w:rFonts w:ascii="Lucida Sans"/>
                      <w:color w:val="363636"/>
                      <w:spacing w:val="-1"/>
                      <w:w w:val="95"/>
                      <w:sz w:val="14"/>
                    </w:rPr>
                    <w:t>He</w:t>
                  </w:r>
                  <w:r>
                    <w:rPr>
                      <w:rFonts w:ascii="Lucida Sans"/>
                      <w:color w:val="363636"/>
                      <w:spacing w:val="-2"/>
                      <w:w w:val="95"/>
                      <w:sz w:val="14"/>
                    </w:rPr>
                    <w:t>x:</w:t>
                  </w:r>
                  <w:r>
                    <w:rPr>
                      <w:rFonts w:ascii="Lucida Sans"/>
                      <w:color w:val="363636"/>
                      <w:spacing w:val="15"/>
                      <w:w w:val="95"/>
                      <w:sz w:val="14"/>
                    </w:rPr>
                    <w:t> </w:t>
                  </w:r>
                  <w:r>
                    <w:rPr>
                      <w:rFonts w:ascii="Lucida Sans"/>
                      <w:color w:val="363636"/>
                      <w:w w:val="95"/>
                      <w:sz w:val="14"/>
                    </w:rPr>
                    <w:t>#D7D7D7</w:t>
                  </w:r>
                  <w:r>
                    <w:rPr>
                      <w:rFonts w:ascii="Lucida Sans"/>
                      <w:sz w:val="14"/>
                    </w:rPr>
                  </w:r>
                </w:p>
                <w:p>
                  <w:pPr>
                    <w:spacing w:before="6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363636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215</w:t>
                  </w:r>
                  <w:r>
                    <w:rPr>
                      <w:rFonts w:ascii="Trebuchet MS"/>
                      <w:color w:val="363636"/>
                      <w:spacing w:val="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215</w:t>
                  </w:r>
                  <w:r>
                    <w:rPr>
                      <w:rFonts w:ascii="Trebuchet MS"/>
                      <w:color w:val="363636"/>
                      <w:spacing w:val="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215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96</w:t>
                  </w:r>
                  <w:r>
                    <w:rPr>
                      <w:rFonts w:ascii="Trebuchet MS"/>
                      <w:color w:val="363636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99</w:t>
                  </w:r>
                  <w:r>
                    <w:rPr>
                      <w:rFonts w:ascii="Trebuchet MS"/>
                      <w:color w:val="363636"/>
                      <w:spacing w:val="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color w:val="363636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45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Cool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Gra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2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5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4.369995pt;margin-top:383.799988pt;width:85.95pt;height:192.2pt;mso-position-horizontal-relative:page;mso-position-vertical-relative:page;z-index:-850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w w:val="115"/>
                      <w:sz w:val="18"/>
                    </w:rPr>
                    <w:t>GRA</w:t>
                  </w:r>
                  <w:r>
                    <w:rPr>
                      <w:rFonts w:ascii="Trebuchet MS"/>
                      <w:color w:val="363636"/>
                      <w:spacing w:val="-1"/>
                      <w:w w:val="115"/>
                      <w:sz w:val="18"/>
                    </w:rPr>
                    <w:t>Y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Lucida Sans" w:hAnsi="Lucida Sans" w:cs="Lucida Sans" w:eastAsia="Lucida Sans"/>
                      <w:sz w:val="14"/>
                      <w:szCs w:val="14"/>
                    </w:rPr>
                  </w:pPr>
                  <w:r>
                    <w:rPr>
                      <w:rFonts w:ascii="Lucida Sans"/>
                      <w:color w:val="363636"/>
                      <w:spacing w:val="-2"/>
                      <w:w w:val="105"/>
                      <w:sz w:val="14"/>
                    </w:rPr>
                    <w:t>Hex:</w:t>
                  </w:r>
                  <w:r>
                    <w:rPr>
                      <w:rFonts w:ascii="Lucida Sans"/>
                      <w:color w:val="363636"/>
                      <w:spacing w:val="6"/>
                      <w:w w:val="105"/>
                      <w:sz w:val="14"/>
                    </w:rPr>
                    <w:t> </w:t>
                  </w:r>
                  <w:r>
                    <w:rPr>
                      <w:rFonts w:ascii="Lucida Sans"/>
                      <w:color w:val="363636"/>
                      <w:w w:val="105"/>
                      <w:sz w:val="14"/>
                    </w:rPr>
                    <w:t>#E8E8E8</w:t>
                  </w:r>
                  <w:r>
                    <w:rPr>
                      <w:rFonts w:ascii="Lucida Sans"/>
                      <w:sz w:val="14"/>
                    </w:rPr>
                  </w:r>
                </w:p>
                <w:p>
                  <w:pPr>
                    <w:spacing w:before="6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232</w:t>
                  </w:r>
                  <w:r>
                    <w:rPr>
                      <w:rFonts w:ascii="Trebuchet MS"/>
                      <w:color w:val="363636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363636"/>
                      <w:spacing w:val="-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232</w:t>
                  </w:r>
                  <w:r>
                    <w:rPr>
                      <w:rFonts w:ascii="Trebuchet MS"/>
                      <w:color w:val="363636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232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8</w:t>
                  </w:r>
                  <w:r>
                    <w:rPr>
                      <w:rFonts w:ascii="Trebuchet MS"/>
                      <w:color w:val="363636"/>
                      <w:spacing w:val="11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5</w:t>
                  </w:r>
                  <w:r>
                    <w:rPr>
                      <w:rFonts w:ascii="Trebuchet MS"/>
                      <w:color w:val="363636"/>
                      <w:spacing w:val="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6</w:t>
                  </w:r>
                  <w:r>
                    <w:rPr>
                      <w:rFonts w:ascii="Trebuchet MS"/>
                      <w:color w:val="363636"/>
                      <w:spacing w:val="11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Cool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Gra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3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0.275024pt;margin-top:383.799988pt;width:85.95pt;height:192.2pt;mso-position-horizontal-relative:page;mso-position-vertical-relative:page;z-index:-850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18"/>
                    </w:rPr>
                    <w:t>LIGHT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8"/>
                    </w:rPr>
                    <w:t>GRAY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363636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5"/>
                      <w:sz w:val="14"/>
                    </w:rPr>
                    <w:t>#F5F5F5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245</w:t>
                  </w:r>
                  <w:r>
                    <w:rPr>
                      <w:rFonts w:ascii="Trebuchet MS"/>
                      <w:color w:val="363636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363636"/>
                      <w:spacing w:val="-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245</w:t>
                  </w:r>
                  <w:r>
                    <w:rPr>
                      <w:rFonts w:ascii="Trebuchet MS"/>
                      <w:color w:val="363636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245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3</w:t>
                  </w:r>
                  <w:r>
                    <w:rPr>
                      <w:rFonts w:ascii="Trebuchet MS"/>
                      <w:color w:val="363636"/>
                      <w:spacing w:val="1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</w:t>
                  </w: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</w:t>
                  </w:r>
                  <w:r>
                    <w:rPr>
                      <w:rFonts w:ascii="Trebuchet MS"/>
                      <w:color w:val="363636"/>
                      <w:spacing w:val="1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14"/>
                    </w:rPr>
                    <w:t>Pantone:</w:t>
                  </w:r>
                  <w:r>
                    <w:rPr>
                      <w:rFonts w:ascii="Trebuchet MS"/>
                      <w:color w:val="363636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Cool</w:t>
                  </w:r>
                  <w:r>
                    <w:rPr>
                      <w:rFonts w:ascii="Trebuchet MS"/>
                      <w:color w:val="363636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14"/>
                    </w:rPr>
                    <w:t>Gray</w:t>
                  </w:r>
                  <w:r>
                    <w:rPr>
                      <w:rFonts w:ascii="Trebuchet MS"/>
                      <w:color w:val="363636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1</w:t>
                  </w:r>
                  <w:r>
                    <w:rPr>
                      <w:rFonts w:ascii="Trebuchet MS"/>
                      <w:color w:val="363636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559998pt;margin-top:191.600006pt;width:85.95pt;height:183.95pt;mso-position-horizontal-relative:page;mso-position-vertical-relative:page;z-index:-8504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  <w:r>
                    <w:rPr>
                      <w:rFonts w:ascii="Lucida Sans"/>
                      <w:color w:val="FFFFFF"/>
                      <w:spacing w:val="4"/>
                      <w:w w:val="105"/>
                      <w:sz w:val="18"/>
                    </w:rPr>
                    <w:t>RED</w:t>
                  </w:r>
                  <w:r>
                    <w:rPr>
                      <w:rFonts w:ascii="Lucida Sans"/>
                      <w:sz w:val="18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12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#FF3900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255</w:t>
                  </w:r>
                  <w:r>
                    <w:rPr>
                      <w:rFonts w:ascii="Trebuchet MS"/>
                      <w:color w:val="FFFFFF"/>
                      <w:spacing w:val="2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57</w:t>
                  </w:r>
                  <w:r>
                    <w:rPr>
                      <w:rFonts w:ascii="Trebuchet MS"/>
                      <w:color w:val="FFFFFF"/>
                      <w:spacing w:val="2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0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0</w:t>
                  </w:r>
                  <w:r>
                    <w:rPr>
                      <w:rFonts w:ascii="Trebuchet MS"/>
                      <w:color w:val="FFFFFF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91</w:t>
                  </w:r>
                  <w:r>
                    <w:rPr>
                      <w:rFonts w:ascii="Trebuchet MS"/>
                      <w:color w:val="FFFFFF"/>
                      <w:spacing w:val="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05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100</w:t>
                  </w:r>
                  <w:r>
                    <w:rPr>
                      <w:rFonts w:ascii="Trebuchet MS"/>
                      <w:color w:val="FFFFFF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12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Bright</w:t>
                  </w:r>
                  <w:r>
                    <w:rPr>
                      <w:rFonts w:ascii="Trebuchet MS"/>
                      <w:color w:val="FFFFFF"/>
                      <w:spacing w:val="-12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Red</w:t>
                  </w:r>
                  <w:r>
                    <w:rPr>
                      <w:rFonts w:ascii="Trebuchet MS"/>
                      <w:color w:val="FFFFFF"/>
                      <w:spacing w:val="-12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464996pt;margin-top:191.600006pt;width:85.95pt;height:183.95pt;mso-position-horizontal-relative:page;mso-position-vertical-relative:page;z-index:-850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DARK</w:t>
                  </w:r>
                  <w:r>
                    <w:rPr>
                      <w:rFonts w:ascii="Trebuchet MS"/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4"/>
                      <w:w w:val="115"/>
                      <w:sz w:val="18"/>
                    </w:rPr>
                    <w:t>RED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7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#CC2E00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204</w:t>
                  </w:r>
                  <w:r>
                    <w:rPr>
                      <w:rFonts w:ascii="Trebuchet MS"/>
                      <w:color w:val="FFFFFF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46</w:t>
                  </w:r>
                  <w:r>
                    <w:rPr>
                      <w:rFonts w:ascii="Trebuchet MS"/>
                      <w:color w:val="FFFFFF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14</w:t>
                  </w:r>
                  <w:r>
                    <w:rPr>
                      <w:rFonts w:ascii="Trebuchet MS"/>
                      <w:color w:val="FFFFFF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95</w:t>
                  </w:r>
                  <w:r>
                    <w:rPr>
                      <w:rFonts w:ascii="Trebuchet MS"/>
                      <w:color w:val="FFFFFF"/>
                      <w:spacing w:val="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05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100</w:t>
                  </w:r>
                  <w:r>
                    <w:rPr>
                      <w:rFonts w:ascii="Trebuchet MS"/>
                      <w:color w:val="FFFFFF"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180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4.369995pt;margin-top:191.600006pt;width:85.95pt;height:183.95pt;mso-position-horizontal-relative:page;mso-position-vertical-relative:page;z-index:-8500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w w:val="110"/>
                      <w:sz w:val="18"/>
                    </w:rPr>
                    <w:t>YELL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18"/>
                    </w:rPr>
                    <w:t>OW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363636"/>
                      <w:spacing w:val="4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5"/>
                      <w:sz w:val="14"/>
                    </w:rPr>
                    <w:t>#FFA54D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363636"/>
                      <w:spacing w:val="-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255</w:t>
                  </w:r>
                  <w:r>
                    <w:rPr>
                      <w:rFonts w:ascii="Trebuchet MS"/>
                      <w:color w:val="363636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363636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165</w:t>
                  </w:r>
                  <w:r>
                    <w:rPr>
                      <w:rFonts w:ascii="Trebuchet MS"/>
                      <w:color w:val="363636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363636"/>
                      <w:spacing w:val="-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77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color w:val="363636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42</w:t>
                  </w:r>
                  <w:r>
                    <w:rPr>
                      <w:rFonts w:ascii="Trebuchet MS"/>
                      <w:color w:val="363636"/>
                      <w:spacing w:val="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78</w:t>
                  </w:r>
                  <w:r>
                    <w:rPr>
                      <w:rFonts w:ascii="Trebuchet MS"/>
                      <w:color w:val="363636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14</w:t>
                  </w: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4"/>
                    </w:rPr>
                    <w:t>9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0.275024pt;margin-top:191.600006pt;width:85.95pt;height:183.95pt;mso-position-horizontal-relative:page;mso-position-vertical-relative:page;z-index:-849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1"/>
                      <w:w w:val="110"/>
                      <w:sz w:val="18"/>
                    </w:rPr>
                    <w:t>DARK</w:t>
                  </w:r>
                  <w:r>
                    <w:rPr>
                      <w:rFonts w:ascii="Trebuchet MS"/>
                      <w:color w:val="FFFFFF"/>
                      <w:spacing w:val="-7"/>
                      <w:w w:val="11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1"/>
                      <w:w w:val="110"/>
                      <w:sz w:val="18"/>
                    </w:rPr>
                    <w:t>YELL</w:t>
                  </w:r>
                  <w:r>
                    <w:rPr>
                      <w:rFonts w:ascii="Trebuchet MS"/>
                      <w:color w:val="FFFFFF"/>
                      <w:spacing w:val="2"/>
                      <w:w w:val="110"/>
                      <w:sz w:val="18"/>
                    </w:rPr>
                    <w:t>OW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18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#CC8433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204</w:t>
                  </w:r>
                  <w:r>
                    <w:rPr>
                      <w:rFonts w:ascii="Trebuchet MS"/>
                      <w:color w:val="FFFFFF"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132</w:t>
                  </w:r>
                  <w:r>
                    <w:rPr>
                      <w:rFonts w:ascii="Trebuchet MS"/>
                      <w:color w:val="FFFFFF"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2"/>
                      <w:w w:val="105"/>
                      <w:sz w:val="14"/>
                    </w:rPr>
                    <w:t>5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1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18</w:t>
                  </w:r>
                  <w:r>
                    <w:rPr>
                      <w:rFonts w:ascii="Trebuchet MS"/>
                      <w:color w:val="FFFFFF"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53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05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96</w:t>
                  </w:r>
                  <w:r>
                    <w:rPr>
                      <w:rFonts w:ascii="Trebuchet MS"/>
                      <w:color w:val="FFFFFF"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2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2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7571</w:t>
                  </w:r>
                  <w:r>
                    <w:rPr>
                      <w:rFonts w:ascii="Trebuchet MS"/>
                      <w:color w:val="FFFFFF"/>
                      <w:spacing w:val="-2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2pt;margin-top:191.600006pt;width:360pt;height:268.3pt;mso-position-horizontal-relative:page;mso-position-vertical-relative:page;z-index:-8495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3"/>
                      <w:w w:val="115"/>
                      <w:sz w:val="18"/>
                    </w:rPr>
                    <w:t>LEG</w:t>
                  </w: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ALSHIELD</w:t>
                  </w:r>
                  <w:r>
                    <w:rPr>
                      <w:rFonts w:ascii="Trebuchet MS"/>
                      <w:color w:val="FFFFFF"/>
                      <w:spacing w:val="-11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4"/>
                      <w:w w:val="115"/>
                      <w:sz w:val="18"/>
                    </w:rPr>
                    <w:t>PURPLE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7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#70468C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122</w:t>
                  </w:r>
                  <w:r>
                    <w:rPr>
                      <w:rFonts w:ascii="Trebuchet MS"/>
                      <w:color w:val="FFFFFF"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70 </w:t>
                  </w:r>
                  <w:r>
                    <w:rPr>
                      <w:rFonts w:ascii="Trebuchet MS"/>
                      <w:color w:val="FFFFFF"/>
                      <w:spacing w:val="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140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sz w:val="14"/>
                    </w:rPr>
                    <w:t>67</w:t>
                  </w:r>
                  <w:r>
                    <w:rPr>
                      <w:rFonts w:ascii="Trebuchet MS"/>
                      <w:color w:val="FFFFFF"/>
                      <w:spacing w:val="27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85</w:t>
                  </w:r>
                  <w:r>
                    <w:rPr>
                      <w:rFonts w:ascii="Trebuchet MS"/>
                      <w:color w:val="FFFFFF"/>
                      <w:spacing w:val="23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12</w:t>
                  </w:r>
                  <w:r>
                    <w:rPr>
                      <w:rFonts w:ascii="Trebuchet MS"/>
                      <w:color w:val="FFFFFF"/>
                      <w:spacing w:val="28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1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2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4"/>
                      <w:w w:val="110"/>
                      <w:sz w:val="14"/>
                    </w:rPr>
                    <w:t>7</w:t>
                  </w:r>
                  <w:r>
                    <w:rPr>
                      <w:rFonts w:ascii="Trebuchet MS"/>
                      <w:color w:val="FFFFFF"/>
                      <w:spacing w:val="-3"/>
                      <w:w w:val="110"/>
                      <w:sz w:val="14"/>
                    </w:rPr>
                    <w:t>6</w:t>
                  </w:r>
                  <w:r>
                    <w:rPr>
                      <w:rFonts w:ascii="Trebuchet MS"/>
                      <w:color w:val="FFFFFF"/>
                      <w:spacing w:val="-4"/>
                      <w:w w:val="110"/>
                      <w:sz w:val="14"/>
                    </w:rPr>
                    <w:t>77</w:t>
                  </w:r>
                  <w:r>
                    <w:rPr>
                      <w:rFonts w:ascii="Trebuchet MS"/>
                      <w:color w:val="FFFFFF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2pt;margin-top:459.899994pt;width:360pt;height:116.1pt;mso-position-horizontal-relative:page;mso-position-vertical-relative:page;z-index:-849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3"/>
                      <w:w w:val="115"/>
                      <w:sz w:val="18"/>
                    </w:rPr>
                    <w:t>LEG</w:t>
                  </w: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ALSHIELD</w:t>
                  </w:r>
                  <w:r>
                    <w:rPr>
                      <w:rFonts w:ascii="Trebuchet MS"/>
                      <w:color w:val="FFFFFF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DARK</w:t>
                  </w:r>
                  <w:r>
                    <w:rPr>
                      <w:rFonts w:ascii="Trebuchet MS"/>
                      <w:color w:val="FFFFFF"/>
                      <w:spacing w:val="-16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4"/>
                      <w:w w:val="115"/>
                      <w:sz w:val="18"/>
                    </w:rPr>
                    <w:t>PURPLE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1"/>
                      <w:w w:val="115"/>
                      <w:sz w:val="14"/>
                    </w:rPr>
                    <w:t>#472D59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71</w:t>
                  </w:r>
                  <w:r>
                    <w:rPr>
                      <w:rFonts w:ascii="Trebuchet MS"/>
                      <w:color w:val="FFFFFF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45</w:t>
                  </w:r>
                  <w:r>
                    <w:rPr>
                      <w:rFonts w:ascii="Trebuchet MS"/>
                      <w:color w:val="FFFFFF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89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80</w:t>
                  </w:r>
                  <w:r>
                    <w:rPr>
                      <w:rFonts w:ascii="Trebuchet MS"/>
                      <w:color w:val="FFFFFF"/>
                      <w:spacing w:val="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90</w:t>
                  </w:r>
                  <w:r>
                    <w:rPr>
                      <w:rFonts w:ascii="Trebuchet MS"/>
                      <w:color w:val="FFFFFF"/>
                      <w:spacing w:val="11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36</w:t>
                  </w:r>
                  <w:r>
                    <w:rPr>
                      <w:rFonts w:ascii="Trebuchet MS"/>
                      <w:color w:val="FFFFFF"/>
                      <w:spacing w:val="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29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1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669</w:t>
                  </w:r>
                  <w:r>
                    <w:rPr>
                      <w:rFonts w:ascii="Trebuchet MS"/>
                      <w:color w:val="FFFFFF"/>
                      <w:spacing w:val="-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80" w:right="1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.32pt;margin-top:191.600006pt;width:360pt;height:384.4pt;mso-position-horizontal-relative:page;mso-position-vertical-relative:page;z-index:-84904" coordorigin="706,3832" coordsize="7200,7688">
            <v:group style="position:absolute;left:706;top:3832;width:7200;height:5366" coordorigin="706,3832" coordsize="7200,5366">
              <v:shape style="position:absolute;left:706;top:3832;width:7200;height:5366" coordorigin="706,3832" coordsize="7200,5366" path="m706,9198l7906,9198,7906,3832,706,3832,706,9198xe" filled="true" fillcolor="#3075b6" stroked="false">
                <v:path arrowok="t"/>
                <v:fill type="solid"/>
              </v:shape>
            </v:group>
            <v:group style="position:absolute;left:706;top:9198;width:7200;height:2322" coordorigin="706,9198" coordsize="7200,2322">
              <v:shape style="position:absolute;left:706;top:9198;width:7200;height:2322" coordorigin="706,9198" coordsize="7200,2322" path="m706,11520l7906,11520,7906,9198,706,9198,706,11520xe" filled="true" fillcolor="#264c92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1.380005pt;margin-top:191.600006pt;width:343.65pt;height:183.95pt;mso-position-horizontal-relative:page;mso-position-vertical-relative:page;z-index:-84880" coordorigin="8228,3832" coordsize="6873,3679">
            <v:group style="position:absolute;left:9946;top:3832;width:1719;height:3679" coordorigin="9946,3832" coordsize="1719,3679">
              <v:shape style="position:absolute;left:9946;top:3832;width:1719;height:3679" coordorigin="9946,3832" coordsize="1719,3679" path="m9946,7510l11664,7510,11664,3832,9946,3832,9946,7510xe" filled="true" fillcolor="#cc2e00" stroked="false">
                <v:path arrowok="t"/>
                <v:fill type="solid"/>
              </v:shape>
            </v:group>
            <v:group style="position:absolute;left:8228;top:3832;width:1719;height:3679" coordorigin="8228,3832" coordsize="1719,3679">
              <v:shape style="position:absolute;left:8228;top:3832;width:1719;height:3679" coordorigin="8228,3832" coordsize="1719,3679" path="m8228,7510l9946,7510,9946,3832,8228,3832,8228,7510xe" filled="true" fillcolor="#ff3900" stroked="false">
                <v:path arrowok="t"/>
                <v:fill type="solid"/>
              </v:shape>
            </v:group>
            <v:group style="position:absolute;left:11664;top:3832;width:1719;height:3679" coordorigin="11664,3832" coordsize="1719,3679">
              <v:shape style="position:absolute;left:11664;top:3832;width:1719;height:3679" coordorigin="11664,3832" coordsize="1719,3679" path="m11664,7510l13382,7510,13382,3832,11664,3832,11664,7510xe" filled="true" fillcolor="#ffa54d" stroked="false">
                <v:path arrowok="t"/>
                <v:fill type="solid"/>
              </v:shape>
            </v:group>
            <v:group style="position:absolute;left:13382;top:3832;width:1719;height:3679" coordorigin="13382,3832" coordsize="1719,3679">
              <v:shape style="position:absolute;left:13382;top:3832;width:1719;height:3679" coordorigin="13382,3832" coordsize="1719,3679" path="m13382,7510l15100,7510,15100,3832,13382,3832,13382,7510xe" filled="true" fillcolor="#cc8433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1.380005pt;margin-top:383.799988pt;width:343.65pt;height:192.2pt;mso-position-horizontal-relative:page;mso-position-vertical-relative:page;z-index:-84856" coordorigin="8228,7676" coordsize="6873,3844">
            <v:group style="position:absolute;left:9946;top:7676;width:1719;height:3844" coordorigin="9946,7676" coordsize="1719,3844">
              <v:shape style="position:absolute;left:9946;top:7676;width:1719;height:3844" coordorigin="9946,7676" coordsize="1719,3844" path="m9946,11520l11664,11520,11664,7676,9946,7676,9946,11520xe" filled="true" fillcolor="#d7d7d7" stroked="false">
                <v:path arrowok="t"/>
                <v:fill type="solid"/>
              </v:shape>
            </v:group>
            <v:group style="position:absolute;left:8228;top:7676;width:1719;height:3844" coordorigin="8228,7676" coordsize="1719,3844">
              <v:shape style="position:absolute;left:8228;top:7676;width:1719;height:3844" coordorigin="8228,7676" coordsize="1719,3844" path="m8228,11520l9946,11520,9946,7676,8228,7676,8228,11520xe" filled="true" fillcolor="#363636" stroked="false">
                <v:path arrowok="t"/>
                <v:fill type="solid"/>
              </v:shape>
            </v:group>
            <v:group style="position:absolute;left:11664;top:7676;width:1719;height:3844" coordorigin="11664,7676" coordsize="1719,3844">
              <v:shape style="position:absolute;left:11664;top:7676;width:1719;height:3844" coordorigin="11664,7676" coordsize="1719,3844" path="m11664,11520l13382,11520,13382,7676,11664,7676,11664,11520xe" filled="true" fillcolor="#e8e8e8" stroked="false">
                <v:path arrowok="t"/>
                <v:fill type="solid"/>
              </v:shape>
            </v:group>
            <v:group style="position:absolute;left:13382;top:7676;width:1719;height:3844" coordorigin="13382,7676" coordsize="1719,3844">
              <v:shape style="position:absolute;left:13382;top:7676;width:1719;height:3844" coordorigin="13382,7676" coordsize="1719,3844" path="m13382,11520l15100,11520,15100,7676,13382,7676,13382,11520xe" filled="true" fillcolor="#f5f5f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9.149002pt;margin-top:139.204803pt;width:90.95pt;height:17.3pt;mso-position-horizontal-relative:page;mso-position-vertical-relative:page;z-index:-84832" coordorigin="3783,2784" coordsize="1819,346">
            <v:group style="position:absolute;left:3783;top:2818;width:137;height:305" coordorigin="3783,2818" coordsize="137,305">
              <v:shape style="position:absolute;left:3783;top:2818;width:137;height:305" coordorigin="3783,2818" coordsize="137,305" path="m3920,2818l3783,2818,3783,2839,3823,2862,3823,2882,3823,3059,3823,3079,3823,3097,3783,3102,3783,3123,3920,3123,3920,3102,3880,3079,3879,3059,3879,2882,3880,2862,3880,2844,3920,2839,3920,2818xe" filled="true" fillcolor="#3076b7" stroked="false">
                <v:path arrowok="t"/>
                <v:fill type="solid"/>
              </v:shape>
            </v:group>
            <v:group style="position:absolute;left:3957;top:2818;width:287;height:305" coordorigin="3957,2818" coordsize="287,305">
              <v:shape style="position:absolute;left:3957;top:2818;width:287;height:305" coordorigin="3957,2818" coordsize="287,305" path="m4095,2818l3957,2818,3957,2839,3997,2862,3997,3068,3997,3078,3997,3097,3957,3102,3957,3123,4100,3122,4160,3108,4176,3099,4083,3099,4054,3099,4053,3078,4053,3068,4054,2862,4054,2842,4182,2842,4173,2836,4154,2828,4135,2823,4115,2819,4095,2818xe" filled="true" fillcolor="#3076b7" stroked="false">
                <v:path arrowok="t"/>
                <v:fill type="solid"/>
              </v:shape>
              <v:shape style="position:absolute;left:3957;top:2818;width:287;height:305" coordorigin="3957,2818" coordsize="287,305" path="m4182,2842l4054,2842,4086,2842,4107,2844,4158,2877,4183,2949,4184,2974,4183,2993,4166,3052,4103,3097,4083,3099,4176,3099,4223,3053,4243,2981,4244,2955,4241,2936,4208,2865,4190,2847,4182,2842xe" filled="true" fillcolor="#3076b7" stroked="false">
                <v:path arrowok="t"/>
                <v:fill type="solid"/>
              </v:shape>
            </v:group>
            <v:group style="position:absolute;left:4274;top:2811;width:207;height:318" coordorigin="4274,2811" coordsize="207,318">
              <v:shape style="position:absolute;left:4274;top:2811;width:207;height:318" coordorigin="4274,2811" coordsize="207,318" path="m4308,3040l4274,3040,4276,3108,4351,3129,4374,3129,4394,3127,4413,3123,4432,3115,4447,3105,4355,3105,4346,3104,4332,3101,4324,3098,4317,3094,4308,3040xe" filled="true" fillcolor="#3076b7" stroked="false">
                <v:path arrowok="t"/>
                <v:fill type="solid"/>
              </v:shape>
              <v:shape style="position:absolute;left:4274;top:2811;width:207;height:318" coordorigin="4274,2811" coordsize="207,318" path="m4378,2811l4314,2828,4276,2885,4275,2910,4280,2928,4320,2975,4388,3005,4396,3008,4430,3046,4430,3063,4422,3080,4405,3097,4387,3103,4364,3105,4447,3105,4481,3052,4481,3029,4446,2972,4371,2937,4351,2928,4336,2918,4328,2910,4323,2899,4323,2877,4373,2836,4458,2836,4458,2831,4441,2823,4419,2815,4400,2812,4378,2811xe" filled="true" fillcolor="#3076b7" stroked="false">
                <v:path arrowok="t"/>
                <v:fill type="solid"/>
              </v:shape>
              <v:shape style="position:absolute;left:4274;top:2811;width:207;height:318" coordorigin="4274,2811" coordsize="207,318" path="m4458,2836l4394,2836,4406,2838,4418,2844,4428,2897,4461,2897,4458,2836xe" filled="true" fillcolor="#3076b7" stroked="false">
                <v:path arrowok="t"/>
                <v:fill type="solid"/>
              </v:shape>
            </v:group>
            <v:group style="position:absolute;left:4503;top:2789;width:259;height:334" coordorigin="4503,2789" coordsize="259,334">
              <v:shape style="position:absolute;left:4503;top:2789;width:259;height:334" coordorigin="4503,2789" coordsize="259,334" path="m4585,2789l4503,2810,4503,2827,4540,2832,4539,3087,4539,3098,4508,3104,4508,3123,4620,3123,4620,3104,4591,3098,4591,3087,4591,2959,4601,2950,4611,2942,4623,2936,4589,2936,4589,2858,4591,2793,4585,2789xe" filled="true" fillcolor="#3076b7" stroked="false">
                <v:path arrowok="t"/>
                <v:fill type="solid"/>
              </v:shape>
              <v:shape style="position:absolute;left:4503;top:2789;width:259;height:334" coordorigin="4503,2789" coordsize="259,334" path="m4725,2931l4661,2931,4669,2935,4675,2944,4680,2960,4681,2984,4681,3087,4681,3098,4650,3104,4650,3123,4762,3123,4762,3104,4733,3098,4733,3087,4732,2971,4730,2948,4725,2931xe" filled="true" fillcolor="#3076b7" stroked="false">
                <v:path arrowok="t"/>
                <v:fill type="solid"/>
              </v:shape>
              <v:shape style="position:absolute;left:4503;top:2789;width:259;height:334" coordorigin="4503,2789" coordsize="259,334" path="m4659,2896l4641,2900,4620,2910,4605,2921,4589,2936,4623,2936,4630,2933,4639,2931,4725,2931,4725,2929,4716,2915,4703,2904,4685,2898,4659,2896xe" filled="true" fillcolor="#3076b7" stroked="false">
                <v:path arrowok="t"/>
                <v:fill type="solid"/>
              </v:shape>
            </v:group>
            <v:group style="position:absolute;left:4790;top:2785;width:116;height:338" coordorigin="4790,2785" coordsize="116,338">
              <v:shape style="position:absolute;left:4790;top:2785;width:116;height:338" coordorigin="4790,2785" coordsize="116,338" path="m4860,2785l4840,2785,4832,2788,4818,2800,4815,2808,4815,2828,4818,2836,4832,2848,4840,2851,4860,2851,4868,2848,4881,2836,4884,2828,4884,2808,4881,2800,4868,2788,4860,2785xe" filled="true" fillcolor="#3076b7" stroked="false">
                <v:path arrowok="t"/>
                <v:fill type="solid"/>
              </v:shape>
              <v:shape style="position:absolute;left:4790;top:2785;width:116;height:338" coordorigin="4790,2785" coordsize="116,338" path="m4870,2896l4790,2924,4790,2941,4824,2945,4824,2954,4825,2980,4825,3087,4824,3098,4793,3104,4793,3123,4905,3123,4905,3104,4876,3098,4876,3087,4876,2964,4877,2900,4870,2896xe" filled="true" fillcolor="#3076b7" stroked="false">
                <v:path arrowok="t"/>
                <v:fill type="solid"/>
              </v:shape>
            </v:group>
            <v:group style="position:absolute;left:4929;top:2896;width:201;height:233" coordorigin="4929,2896" coordsize="201,233">
              <v:shape style="position:absolute;left:4929;top:2896;width:201;height:233" coordorigin="4929,2896" coordsize="201,233" path="m5027,2896l4972,2919,4935,2970,4929,3032,4932,3051,4965,3106,5021,3129,5047,3129,5065,3126,5083,3118,5104,3105,5113,3095,5062,3095,5034,3095,4984,3036,4982,3013,5126,3013,5127,3009,5128,3006,5129,2997,5130,2993,5130,2992,4983,2992,4984,2978,5015,2924,5033,2917,5100,2917,5090,2910,5069,2900,5052,2897,5027,2896xe" filled="true" fillcolor="#3076b7" stroked="false">
                <v:path arrowok="t"/>
                <v:fill type="solid"/>
              </v:shape>
              <v:shape style="position:absolute;left:4929;top:2896;width:201;height:233" coordorigin="4929,2896" coordsize="201,233" path="m5111,3067l5098,3079,5079,3092,5062,3095,5113,3095,5117,3090,5127,3072,5111,3067xe" filled="true" fillcolor="#3076b7" stroked="false">
                <v:path arrowok="t"/>
                <v:fill type="solid"/>
              </v:shape>
              <v:shape style="position:absolute;left:4929;top:2896;width:201;height:233" coordorigin="4929,2896" coordsize="201,233" path="m5100,2917l5051,2917,5061,2922,5076,2940,5080,2952,5080,2974,5078,2980,5071,2989,5063,2992,5130,2992,5112,2929,5104,2920,5100,2917xe" filled="true" fillcolor="#3076b7" stroked="false">
                <v:path arrowok="t"/>
                <v:fill type="solid"/>
              </v:shape>
            </v:group>
            <v:group style="position:absolute;left:5145;top:2789;width:119;height:334" coordorigin="5145,2789" coordsize="119,334">
              <v:shape style="position:absolute;left:5145;top:2789;width:119;height:334" coordorigin="5145,2789" coordsize="119,334" path="m5228,2789l5145,2810,5145,2827,5182,2832,5181,3050,5181,3074,5181,3086,5181,3098,5148,3104,5148,3123,5264,3123,5264,3104,5233,3098,5233,3086,5233,3074,5232,3050,5232,2858,5234,2793,5228,2789xe" filled="true" fillcolor="#3076b7" stroked="false">
                <v:path arrowok="t"/>
                <v:fill type="solid"/>
              </v:shape>
            </v:group>
            <v:group style="position:absolute;left:5286;top:2789;width:240;height:341" coordorigin="5286,2789" coordsize="240,341">
              <v:shape style="position:absolute;left:5286;top:2789;width:240;height:341" coordorigin="5286,2789" coordsize="240,341" path="m5383,2896l5312,2930,5287,3000,5286,3025,5289,3045,5320,3109,5365,3130,5393,3130,5405,3127,5426,3116,5435,3109,5444,3099,5496,3099,5494,3098,5494,3098,5387,3098,5342,3037,5340,3013,5340,2998,5363,2940,5494,2926,5494,2917,5439,2917,5422,2905,5404,2898,5383,2896xe" filled="true" fillcolor="#3076b7" stroked="false">
                <v:path arrowok="t"/>
                <v:fill type="solid"/>
              </v:shape>
              <v:shape style="position:absolute;left:5286;top:2789;width:240;height:341" coordorigin="5286,2789" coordsize="240,341" path="m5496,3099l5444,3099,5448,3127,5525,3123,5525,3104,5496,3099xe" filled="true" fillcolor="#3076b7" stroked="false">
                <v:path arrowok="t"/>
                <v:fill type="solid"/>
              </v:shape>
              <v:shape style="position:absolute;left:5286;top:2789;width:240;height:341" coordorigin="5286,2789" coordsize="240,341" path="m5494,2926l5390,2926,5405,2927,5423,2933,5442,2945,5427,3090,5409,3096,5387,3098,5494,3098,5494,2926xe" filled="true" fillcolor="#3076b7" stroked="false">
                <v:path arrowok="t"/>
                <v:fill type="solid"/>
              </v:shape>
              <v:shape style="position:absolute;left:5286;top:2789;width:240;height:341" coordorigin="5286,2789" coordsize="240,341" path="m5489,2789l5407,2810,5407,2827,5445,2832,5439,2917,5494,2917,5494,2858,5495,2793,5489,2789xe" filled="true" fillcolor="#3076b7" stroked="false">
                <v:path arrowok="t"/>
                <v:fill type="solid"/>
              </v:shape>
            </v:group>
            <v:group style="position:absolute;left:5525;top:2784;width:32;height:43" coordorigin="5525,2784" coordsize="32,43">
              <v:shape style="position:absolute;left:5525;top:2784;width:32;height:43" coordorigin="5525,2784" coordsize="32,43" path="m5526,2815l5525,2815,5525,2817,5526,2819,5529,2823,5531,2824,5536,2826,5538,2827,5544,2827,5547,2826,5552,2824,5554,2823,5555,2821,5538,2821,5536,2821,5533,2818,5531,2817,5531,2815,5530,2815,5526,2815xe" filled="true" fillcolor="#3076b7" stroked="false">
                <v:path arrowok="t"/>
                <v:fill type="solid"/>
              </v:shape>
              <v:shape style="position:absolute;left:5525;top:2784;width:32;height:43" coordorigin="5525,2784" coordsize="32,43" path="m5544,2784l5538,2784,5535,2785,5527,2798,5528,2801,5531,2804,5534,2806,5541,2808,5544,2808,5547,2810,5549,2810,5551,2812,5551,2813,5551,2817,5550,2818,5546,2821,5544,2821,5555,2821,5556,2819,5557,2817,5557,2812,5556,2809,5552,2806,5549,2804,5541,2802,5539,2802,5536,2800,5534,2800,5533,2798,5532,2797,5533,2793,5533,2792,5536,2790,5538,2789,5553,2789,5553,2788,5551,2787,5546,2785,5544,2784xe" filled="true" fillcolor="#3076b7" stroked="false">
                <v:path arrowok="t"/>
                <v:fill type="solid"/>
              </v:shape>
              <v:shape style="position:absolute;left:5525;top:2784;width:32;height:43" coordorigin="5525,2784" coordsize="32,43" path="m5553,2789l5543,2789,5545,2790,5549,2792,5550,2794,5551,2795,5551,2796,5555,2796,5556,2795,5556,2793,5555,2792,5553,2789xe" filled="true" fillcolor="#3076b7" stroked="false">
                <v:path arrowok="t"/>
                <v:fill type="solid"/>
              </v:shape>
            </v:group>
            <v:group style="position:absolute;left:5565;top:2785;width:37;height:42" coordorigin="5565,2785" coordsize="37,42">
              <v:shape style="position:absolute;left:5565;top:2785;width:37;height:42" coordorigin="5565,2785" coordsize="37,42" path="m5570,2785l5565,2785,5565,2785,5565,2825,5565,2826,5570,2826,5570,2825,5570,2796,5576,2796,5571,2785,5570,2785xe" filled="true" fillcolor="#3076b7" stroked="false">
                <v:path arrowok="t"/>
                <v:fill type="solid"/>
              </v:shape>
              <v:shape style="position:absolute;left:5565;top:2785;width:37;height:42" coordorigin="5565,2785" coordsize="37,42" path="m5601,2796l5596,2796,5596,2825,5597,2826,5601,2826,5601,2825,5601,2796xe" filled="true" fillcolor="#3076b7" stroked="false">
                <v:path arrowok="t"/>
                <v:fill type="solid"/>
              </v:shape>
              <v:shape style="position:absolute;left:5565;top:2785;width:37;height:42" coordorigin="5565,2785" coordsize="37,42" path="m5576,2796l5570,2796,5580,2815,5580,2815,5581,2816,5585,2816,5586,2815,5586,2815,5589,2810,5583,2810,5576,2796xe" filled="true" fillcolor="#3076b7" stroked="false">
                <v:path arrowok="t"/>
                <v:fill type="solid"/>
              </v:shape>
              <v:shape style="position:absolute;left:5565;top:2785;width:37;height:42" coordorigin="5565,2785" coordsize="37,42" path="m5597,2785l5596,2785,5595,2787,5583,2810,5589,2810,5596,2796,5601,2796,5601,2785,5601,2785,5597,2785xe" filled="true" fillcolor="#3076b7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55.497604pt;margin-top:133.608078pt;width:26.25pt;height:31.05pt;mso-position-horizontal-relative:page;mso-position-vertical-relative:page;z-index:-84808" coordorigin="3110,2672" coordsize="525,621">
            <v:group style="position:absolute;left:3110;top:2672;width:525;height:621" coordorigin="3110,2672" coordsize="525,621">
              <v:shape style="position:absolute;left:3110;top:2672;width:525;height:621" coordorigin="3110,2672" coordsize="525,621" path="m3395,2672l3338,2696,3256,2723,3187,2740,3124,2750,3111,2752,3110,2979,3117,3047,3137,3105,3184,3175,3241,3227,3298,3262,3356,3287,3372,3292,3443,3273,3524,3248,3578,3222,3618,3174,3632,3098,3634,3014,3634,2752,3581,2747,3559,2744,3494,2730,3434,2698,3416,2686,3395,2672xe" filled="true" fillcolor="#254b91" stroked="false">
                <v:path arrowok="t"/>
                <v:fill type="solid"/>
              </v:shape>
            </v:group>
            <v:group style="position:absolute;left:3136;top:2688;width:236;height:576" coordorigin="3136,2688" coordsize="236,576">
              <v:shape style="position:absolute;left:3136;top:2688;width:236;height:576" coordorigin="3136,2688" coordsize="236,576" path="m3372,2688l3306,2724,3243,2749,3170,2769,3143,2774,3136,2979,3143,3041,3172,3115,3210,3164,3266,3211,3329,3247,3369,3264,3372,2688xe" filled="true" fillcolor="#3076b7" stroked="false">
                <v:path arrowok="t"/>
                <v:fill type="solid"/>
              </v:shape>
            </v:group>
            <v:group style="position:absolute;left:3299;top:2816;width:148;height:309" coordorigin="3299,2816" coordsize="148,309">
              <v:shape style="position:absolute;left:3299;top:2816;width:148;height:309" coordorigin="3299,2816" coordsize="148,309" path="m3446,2816l3299,2816,3299,2840,3337,2863,3338,2883,3338,3058,3337,3078,3337,3097,3299,3101,3299,3125,3446,3125,3446,3101,3407,3078,3407,3058,3407,2883,3407,2863,3408,2844,3446,2840,3446,2816xe" filled="true" fillcolor="#ffffff" stroked="false">
                <v:path arrowok="t"/>
                <v:fill type="solid"/>
              </v:shape>
            </v:group>
            <v:group style="position:absolute;left:3372;top:2843;width:2;height:255" coordorigin="3372,2843" coordsize="2,255">
              <v:shape style="position:absolute;left:3372;top:2843;width:2;height:255" coordorigin="3372,2843" coordsize="0,255" path="m3372,2843l3372,3097e" filled="false" stroked="true" strokeweight=".687pt" strokecolor="#3076b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819901pt;margin-top:47.023586pt;width:179.1pt;height:16pt;mso-position-horizontal-relative:page;mso-position-vertical-relative:page;z-index:-84784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IDShield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COLOR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PALETTE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32pt;margin-top:91.630676pt;width:84.2pt;height:13pt;mso-position-horizontal-relative:page;mso-position-vertical-relative:page;z-index:-8476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2"/>
                    </w:rPr>
                    <w:t>Primary</w:t>
                  </w:r>
                  <w:r>
                    <w:rPr>
                      <w:rFonts w:ascii="Trebuchet MS"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2"/>
                    </w:rPr>
                    <w:t>Colors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059998pt;margin-top:91.630676pt;width:99.8pt;height:13pt;mso-position-horizontal-relative:page;mso-position-vertical-relative:page;z-index:-84736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4"/>
                      <w:w w:val="115"/>
                      <w:sz w:val="22"/>
                    </w:rPr>
                    <w:t>Secondary</w:t>
                  </w:r>
                  <w:r>
                    <w:rPr>
                      <w:rFonts w:ascii="Trebuchet MS"/>
                      <w:color w:val="363636"/>
                      <w:spacing w:val="-56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w w:val="115"/>
                      <w:sz w:val="22"/>
                    </w:rPr>
                    <w:t>Colors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39447pt;margin-top:589.273743pt;width:7.2pt;height:11pt;mso-position-horizontal-relative:page;mso-position-vertical-relative:page;z-index:-84712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8"/>
                    </w:rPr>
                    <w:t>9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380005pt;margin-top:383.799988pt;width:85.95pt;height:192.2pt;mso-position-horizontal-relative:page;mso-position-vertical-relative:page;z-index:-846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DARK</w:t>
                  </w:r>
                  <w:r>
                    <w:rPr>
                      <w:rFonts w:ascii="Trebuchet MS"/>
                      <w:color w:val="FFFFFF"/>
                      <w:spacing w:val="-26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8"/>
                    </w:rPr>
                    <w:t>GRA</w:t>
                  </w:r>
                  <w:r>
                    <w:rPr>
                      <w:rFonts w:ascii="Trebuchet MS"/>
                      <w:color w:val="FFFFFF"/>
                      <w:spacing w:val="-1"/>
                      <w:w w:val="115"/>
                      <w:sz w:val="18"/>
                    </w:rPr>
                    <w:t>Y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17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#363636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54</w:t>
                  </w:r>
                  <w:r>
                    <w:rPr>
                      <w:rFonts w:ascii="Trebuchet MS"/>
                      <w:color w:val="FFFFFF"/>
                      <w:spacing w:val="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54</w:t>
                  </w:r>
                  <w:r>
                    <w:rPr>
                      <w:rFonts w:ascii="Trebuchet MS"/>
                      <w:color w:val="FFFFFF"/>
                      <w:spacing w:val="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54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69</w:t>
                  </w:r>
                  <w:r>
                    <w:rPr>
                      <w:rFonts w:ascii="Trebuchet MS"/>
                      <w:color w:val="FFFFFF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63</w:t>
                  </w:r>
                  <w:r>
                    <w:rPr>
                      <w:rFonts w:ascii="Trebuchet MS"/>
                      <w:color w:val="FFFFFF"/>
                      <w:spacing w:val="1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62</w:t>
                  </w:r>
                  <w:r>
                    <w:rPr>
                      <w:rFonts w:ascii="Trebuchet MS"/>
                      <w:color w:val="FFFFFF"/>
                      <w:spacing w:val="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56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05"/>
                      <w:sz w:val="14"/>
                    </w:rPr>
                    <w:t>Pantone:</w:t>
                  </w:r>
                  <w:r>
                    <w:rPr>
                      <w:rFonts w:ascii="Trebuchet MS"/>
                      <w:color w:val="FFFFFF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Cool</w:t>
                  </w:r>
                  <w:r>
                    <w:rPr>
                      <w:rFonts w:ascii="Trebuchet MS"/>
                      <w:color w:val="FFFFFF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2"/>
                      <w:w w:val="105"/>
                      <w:sz w:val="14"/>
                    </w:rPr>
                    <w:t>Gray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11</w:t>
                  </w:r>
                  <w:r>
                    <w:rPr>
                      <w:rFonts w:ascii="Trebuchet MS"/>
                      <w:color w:val="FFFFFF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285004pt;margin-top:383.799988pt;width:85.95pt;height:192.2pt;mso-position-horizontal-relative:page;mso-position-vertical-relative:page;z-index:-846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w w:val="110"/>
                      <w:sz w:val="18"/>
                    </w:rPr>
                    <w:t>MID</w:t>
                  </w:r>
                  <w:r>
                    <w:rPr>
                      <w:rFonts w:ascii="Trebuchet MS"/>
                      <w:color w:val="363636"/>
                      <w:spacing w:val="11"/>
                      <w:w w:val="11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8"/>
                    </w:rPr>
                    <w:t>GRAY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Lucida Sans" w:hAnsi="Lucida Sans" w:cs="Lucida Sans" w:eastAsia="Lucida Sans"/>
                      <w:sz w:val="14"/>
                      <w:szCs w:val="14"/>
                    </w:rPr>
                  </w:pPr>
                  <w:r>
                    <w:rPr>
                      <w:rFonts w:ascii="Lucida Sans"/>
                      <w:color w:val="363636"/>
                      <w:spacing w:val="-1"/>
                      <w:w w:val="95"/>
                      <w:sz w:val="14"/>
                    </w:rPr>
                    <w:t>He</w:t>
                  </w:r>
                  <w:r>
                    <w:rPr>
                      <w:rFonts w:ascii="Lucida Sans"/>
                      <w:color w:val="363636"/>
                      <w:spacing w:val="-2"/>
                      <w:w w:val="95"/>
                      <w:sz w:val="14"/>
                    </w:rPr>
                    <w:t>x:</w:t>
                  </w:r>
                  <w:r>
                    <w:rPr>
                      <w:rFonts w:ascii="Lucida Sans"/>
                      <w:color w:val="363636"/>
                      <w:spacing w:val="15"/>
                      <w:w w:val="95"/>
                      <w:sz w:val="14"/>
                    </w:rPr>
                    <w:t> </w:t>
                  </w:r>
                  <w:r>
                    <w:rPr>
                      <w:rFonts w:ascii="Lucida Sans"/>
                      <w:color w:val="363636"/>
                      <w:w w:val="95"/>
                      <w:sz w:val="14"/>
                    </w:rPr>
                    <w:t>#D7D7D7</w:t>
                  </w:r>
                  <w:r>
                    <w:rPr>
                      <w:rFonts w:ascii="Lucida Sans"/>
                      <w:sz w:val="14"/>
                    </w:rPr>
                  </w:r>
                </w:p>
                <w:p>
                  <w:pPr>
                    <w:spacing w:before="6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363636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215</w:t>
                  </w:r>
                  <w:r>
                    <w:rPr>
                      <w:rFonts w:ascii="Trebuchet MS"/>
                      <w:color w:val="363636"/>
                      <w:spacing w:val="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215</w:t>
                  </w:r>
                  <w:r>
                    <w:rPr>
                      <w:rFonts w:ascii="Trebuchet MS"/>
                      <w:color w:val="363636"/>
                      <w:spacing w:val="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363636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215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96</w:t>
                  </w:r>
                  <w:r>
                    <w:rPr>
                      <w:rFonts w:ascii="Trebuchet MS"/>
                      <w:color w:val="363636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99</w:t>
                  </w:r>
                  <w:r>
                    <w:rPr>
                      <w:rFonts w:ascii="Trebuchet MS"/>
                      <w:color w:val="363636"/>
                      <w:spacing w:val="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color w:val="363636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45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Cool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Gra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2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5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190002pt;margin-top:383.799988pt;width:85.95pt;height:192.2pt;mso-position-horizontal-relative:page;mso-position-vertical-relative:page;z-index:-8464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w w:val="115"/>
                      <w:sz w:val="18"/>
                    </w:rPr>
                    <w:t>GRA</w:t>
                  </w:r>
                  <w:r>
                    <w:rPr>
                      <w:rFonts w:ascii="Trebuchet MS"/>
                      <w:color w:val="363636"/>
                      <w:spacing w:val="-1"/>
                      <w:w w:val="115"/>
                      <w:sz w:val="18"/>
                    </w:rPr>
                    <w:t>Y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Lucida Sans" w:hAnsi="Lucida Sans" w:cs="Lucida Sans" w:eastAsia="Lucida Sans"/>
                      <w:sz w:val="14"/>
                      <w:szCs w:val="14"/>
                    </w:rPr>
                  </w:pPr>
                  <w:r>
                    <w:rPr>
                      <w:rFonts w:ascii="Lucida Sans"/>
                      <w:color w:val="363636"/>
                      <w:spacing w:val="-2"/>
                      <w:w w:val="105"/>
                      <w:sz w:val="14"/>
                    </w:rPr>
                    <w:t>Hex:</w:t>
                  </w:r>
                  <w:r>
                    <w:rPr>
                      <w:rFonts w:ascii="Lucida Sans"/>
                      <w:color w:val="363636"/>
                      <w:spacing w:val="6"/>
                      <w:w w:val="105"/>
                      <w:sz w:val="14"/>
                    </w:rPr>
                    <w:t> </w:t>
                  </w:r>
                  <w:r>
                    <w:rPr>
                      <w:rFonts w:ascii="Lucida Sans"/>
                      <w:color w:val="363636"/>
                      <w:w w:val="105"/>
                      <w:sz w:val="14"/>
                    </w:rPr>
                    <w:t>#E8E8E8</w:t>
                  </w:r>
                  <w:r>
                    <w:rPr>
                      <w:rFonts w:ascii="Lucida Sans"/>
                      <w:sz w:val="14"/>
                    </w:rPr>
                  </w:r>
                </w:p>
                <w:p>
                  <w:pPr>
                    <w:spacing w:before="6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232</w:t>
                  </w:r>
                  <w:r>
                    <w:rPr>
                      <w:rFonts w:ascii="Trebuchet MS"/>
                      <w:color w:val="363636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363636"/>
                      <w:spacing w:val="-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232</w:t>
                  </w:r>
                  <w:r>
                    <w:rPr>
                      <w:rFonts w:ascii="Trebuchet MS"/>
                      <w:color w:val="363636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232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8</w:t>
                  </w:r>
                  <w:r>
                    <w:rPr>
                      <w:rFonts w:ascii="Trebuchet MS"/>
                      <w:color w:val="363636"/>
                      <w:spacing w:val="11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5</w:t>
                  </w:r>
                  <w:r>
                    <w:rPr>
                      <w:rFonts w:ascii="Trebuchet MS"/>
                      <w:color w:val="363636"/>
                      <w:spacing w:val="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6</w:t>
                  </w:r>
                  <w:r>
                    <w:rPr>
                      <w:rFonts w:ascii="Trebuchet MS"/>
                      <w:color w:val="363636"/>
                      <w:spacing w:val="11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363636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Cool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Gra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3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9.094971pt;margin-top:383.799988pt;width:85.95pt;height:192.2pt;mso-position-horizontal-relative:page;mso-position-vertical-relative:page;z-index:-846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18"/>
                    </w:rPr>
                    <w:t>LIGHT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8"/>
                    </w:rPr>
                    <w:t>GRAY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363636"/>
                      <w:spacing w:val="-4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5"/>
                      <w:sz w:val="14"/>
                    </w:rPr>
                    <w:t>#F5F5F5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245</w:t>
                  </w:r>
                  <w:r>
                    <w:rPr>
                      <w:rFonts w:ascii="Trebuchet MS"/>
                      <w:color w:val="363636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363636"/>
                      <w:spacing w:val="-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245</w:t>
                  </w:r>
                  <w:r>
                    <w:rPr>
                      <w:rFonts w:ascii="Trebuchet MS"/>
                      <w:color w:val="363636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363636"/>
                      <w:spacing w:val="-15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245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3</w:t>
                  </w:r>
                  <w:r>
                    <w:rPr>
                      <w:rFonts w:ascii="Trebuchet MS"/>
                      <w:color w:val="363636"/>
                      <w:spacing w:val="1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</w:t>
                  </w: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2</w:t>
                  </w:r>
                  <w:r>
                    <w:rPr>
                      <w:rFonts w:ascii="Trebuchet MS"/>
                      <w:color w:val="363636"/>
                      <w:spacing w:val="10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14"/>
                    </w:rPr>
                    <w:t>Pantone:</w:t>
                  </w:r>
                  <w:r>
                    <w:rPr>
                      <w:rFonts w:ascii="Trebuchet MS"/>
                      <w:color w:val="363636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Cool</w:t>
                  </w:r>
                  <w:r>
                    <w:rPr>
                      <w:rFonts w:ascii="Trebuchet MS"/>
                      <w:color w:val="363636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14"/>
                    </w:rPr>
                    <w:t>Gray</w:t>
                  </w:r>
                  <w:r>
                    <w:rPr>
                      <w:rFonts w:ascii="Trebuchet MS"/>
                      <w:color w:val="363636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1</w:t>
                  </w:r>
                  <w:r>
                    <w:rPr>
                      <w:rFonts w:ascii="Trebuchet MS"/>
                      <w:color w:val="363636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380005pt;margin-top:191.600006pt;width:85.95pt;height:183.95pt;mso-position-horizontal-relative:page;mso-position-vertical-relative:page;z-index:-8459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Lucida Sans" w:hAnsi="Lucida Sans" w:cs="Lucida Sans" w:eastAsia="Lucida Sans"/>
                      <w:sz w:val="18"/>
                      <w:szCs w:val="18"/>
                    </w:rPr>
                  </w:pPr>
                  <w:r>
                    <w:rPr>
                      <w:rFonts w:ascii="Lucida Sans"/>
                      <w:color w:val="FFFFFF"/>
                      <w:spacing w:val="4"/>
                      <w:w w:val="105"/>
                      <w:sz w:val="18"/>
                    </w:rPr>
                    <w:t>RED</w:t>
                  </w:r>
                  <w:r>
                    <w:rPr>
                      <w:rFonts w:ascii="Lucida Sans"/>
                      <w:sz w:val="18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12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#FF3900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255</w:t>
                  </w:r>
                  <w:r>
                    <w:rPr>
                      <w:rFonts w:ascii="Trebuchet MS"/>
                      <w:color w:val="FFFFFF"/>
                      <w:spacing w:val="2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57</w:t>
                  </w:r>
                  <w:r>
                    <w:rPr>
                      <w:rFonts w:ascii="Trebuchet MS"/>
                      <w:color w:val="FFFFFF"/>
                      <w:spacing w:val="2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0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0</w:t>
                  </w:r>
                  <w:r>
                    <w:rPr>
                      <w:rFonts w:ascii="Trebuchet MS"/>
                      <w:color w:val="FFFFFF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91</w:t>
                  </w:r>
                  <w:r>
                    <w:rPr>
                      <w:rFonts w:ascii="Trebuchet MS"/>
                      <w:color w:val="FFFFFF"/>
                      <w:spacing w:val="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05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100</w:t>
                  </w:r>
                  <w:r>
                    <w:rPr>
                      <w:rFonts w:ascii="Trebuchet MS"/>
                      <w:color w:val="FFFFFF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12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Bright</w:t>
                  </w:r>
                  <w:r>
                    <w:rPr>
                      <w:rFonts w:ascii="Trebuchet MS"/>
                      <w:color w:val="FFFFFF"/>
                      <w:spacing w:val="-12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Red</w:t>
                  </w:r>
                  <w:r>
                    <w:rPr>
                      <w:rFonts w:ascii="Trebuchet MS"/>
                      <w:color w:val="FFFFFF"/>
                      <w:spacing w:val="-12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285004pt;margin-top:191.600006pt;width:85.95pt;height:183.95pt;mso-position-horizontal-relative:page;mso-position-vertical-relative:page;z-index:-845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DARK</w:t>
                  </w:r>
                  <w:r>
                    <w:rPr>
                      <w:rFonts w:ascii="Trebuchet MS"/>
                      <w:color w:val="FFFFFF"/>
                      <w:spacing w:val="-20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4"/>
                      <w:w w:val="115"/>
                      <w:sz w:val="18"/>
                    </w:rPr>
                    <w:t>RED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7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#CC2E00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204</w:t>
                  </w:r>
                  <w:r>
                    <w:rPr>
                      <w:rFonts w:ascii="Trebuchet MS"/>
                      <w:color w:val="FFFFFF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46</w:t>
                  </w:r>
                  <w:r>
                    <w:rPr>
                      <w:rFonts w:ascii="Trebuchet MS"/>
                      <w:color w:val="FFFFFF"/>
                      <w:spacing w:val="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14</w:t>
                  </w:r>
                  <w:r>
                    <w:rPr>
                      <w:rFonts w:ascii="Trebuchet MS"/>
                      <w:color w:val="FFFFFF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95</w:t>
                  </w:r>
                  <w:r>
                    <w:rPr>
                      <w:rFonts w:ascii="Trebuchet MS"/>
                      <w:color w:val="FFFFFF"/>
                      <w:spacing w:val="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05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100</w:t>
                  </w:r>
                  <w:r>
                    <w:rPr>
                      <w:rFonts w:ascii="Trebuchet MS"/>
                      <w:color w:val="FFFFFF"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180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190002pt;margin-top:191.600006pt;width:85.95pt;height:183.95pt;mso-position-horizontal-relative:page;mso-position-vertical-relative:page;z-index:-845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w w:val="110"/>
                      <w:sz w:val="18"/>
                    </w:rPr>
                    <w:t>YELL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18"/>
                    </w:rPr>
                    <w:t>OW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363636"/>
                      <w:spacing w:val="4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5"/>
                      <w:sz w:val="14"/>
                    </w:rPr>
                    <w:t>#FFA54D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363636"/>
                      <w:spacing w:val="-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255</w:t>
                  </w:r>
                  <w:r>
                    <w:rPr>
                      <w:rFonts w:ascii="Trebuchet MS"/>
                      <w:color w:val="363636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363636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165</w:t>
                  </w:r>
                  <w:r>
                    <w:rPr>
                      <w:rFonts w:ascii="Trebuchet MS"/>
                      <w:color w:val="363636"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363636"/>
                      <w:spacing w:val="-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14"/>
                    </w:rPr>
                    <w:t>77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color w:val="363636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42</w:t>
                  </w:r>
                  <w:r>
                    <w:rPr>
                      <w:rFonts w:ascii="Trebuchet MS"/>
                      <w:color w:val="363636"/>
                      <w:spacing w:val="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78</w:t>
                  </w:r>
                  <w:r>
                    <w:rPr>
                      <w:rFonts w:ascii="Trebuchet MS"/>
                      <w:color w:val="363636"/>
                      <w:spacing w:val="13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363636"/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14"/>
                    </w:rPr>
                    <w:t>14</w:t>
                  </w: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14"/>
                    </w:rPr>
                    <w:t>9</w:t>
                  </w:r>
                  <w:r>
                    <w:rPr>
                      <w:rFonts w:ascii="Trebuchet MS"/>
                      <w:color w:val="363636"/>
                      <w:spacing w:val="-1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9.094971pt;margin-top:191.600006pt;width:85.95pt;height:183.95pt;mso-position-horizontal-relative:page;mso-position-vertical-relative:page;z-index:-845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1"/>
                      <w:w w:val="110"/>
                      <w:sz w:val="18"/>
                    </w:rPr>
                    <w:t>DARK</w:t>
                  </w:r>
                  <w:r>
                    <w:rPr>
                      <w:rFonts w:ascii="Trebuchet MS"/>
                      <w:color w:val="FFFFFF"/>
                      <w:spacing w:val="-7"/>
                      <w:w w:val="11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1"/>
                      <w:w w:val="110"/>
                      <w:sz w:val="18"/>
                    </w:rPr>
                    <w:t>YELL</w:t>
                  </w:r>
                  <w:r>
                    <w:rPr>
                      <w:rFonts w:ascii="Trebuchet MS"/>
                      <w:color w:val="FFFFFF"/>
                      <w:spacing w:val="2"/>
                      <w:w w:val="110"/>
                      <w:sz w:val="18"/>
                    </w:rPr>
                    <w:t>OW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18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#CC8433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204</w:t>
                  </w:r>
                  <w:r>
                    <w:rPr>
                      <w:rFonts w:ascii="Trebuchet MS"/>
                      <w:color w:val="FFFFFF"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132</w:t>
                  </w:r>
                  <w:r>
                    <w:rPr>
                      <w:rFonts w:ascii="Trebuchet MS"/>
                      <w:color w:val="FFFFFF"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2"/>
                      <w:w w:val="105"/>
                      <w:sz w:val="14"/>
                    </w:rPr>
                    <w:t>5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1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18</w:t>
                  </w:r>
                  <w:r>
                    <w:rPr>
                      <w:rFonts w:ascii="Trebuchet MS"/>
                      <w:color w:val="FFFFFF"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53</w:t>
                  </w:r>
                  <w:r>
                    <w:rPr>
                      <w:rFonts w:ascii="Trebuchet MS"/>
                      <w:color w:val="FFFFFF"/>
                      <w:spacing w:val="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05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96</w:t>
                  </w:r>
                  <w:r>
                    <w:rPr>
                      <w:rFonts w:ascii="Trebuchet MS"/>
                      <w:color w:val="FFFFFF"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3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2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6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2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7571</w:t>
                  </w:r>
                  <w:r>
                    <w:rPr>
                      <w:rFonts w:ascii="Trebuchet MS"/>
                      <w:color w:val="FFFFFF"/>
                      <w:spacing w:val="-2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pt;margin-top:191.600006pt;width:360pt;height:268.3pt;mso-position-horizontal-relative:page;mso-position-vertical-relative:page;z-index:-844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3"/>
                      <w:w w:val="115"/>
                      <w:sz w:val="18"/>
                    </w:rPr>
                    <w:t>IDSHIELD</w:t>
                  </w:r>
                  <w:r>
                    <w:rPr>
                      <w:rFonts w:ascii="Trebuchet MS"/>
                      <w:color w:val="FFFFFF"/>
                      <w:spacing w:val="-12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BL</w:t>
                  </w:r>
                  <w:r>
                    <w:rPr>
                      <w:rFonts w:ascii="Trebuchet MS"/>
                      <w:color w:val="FFFFFF"/>
                      <w:spacing w:val="3"/>
                      <w:w w:val="115"/>
                      <w:sz w:val="18"/>
                    </w:rPr>
                    <w:t>UE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7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#3075B6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2"/>
                      <w:sz w:val="14"/>
                    </w:rPr>
                    <w:t>47</w:t>
                  </w:r>
                  <w:r>
                    <w:rPr>
                      <w:rFonts w:ascii="Trebuchet MS"/>
                      <w:color w:val="FFFFFF"/>
                      <w:spacing w:val="2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9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117 </w:t>
                  </w:r>
                  <w:r>
                    <w:rPr>
                      <w:rFonts w:ascii="Trebuchet MS"/>
                      <w:color w:val="FFFFFF"/>
                      <w:spacing w:val="16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9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z w:val="14"/>
                    </w:rPr>
                    <w:t>182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82</w:t>
                  </w:r>
                  <w:r>
                    <w:rPr>
                      <w:rFonts w:ascii="Trebuchet MS"/>
                      <w:color w:val="FFFFFF"/>
                      <w:spacing w:val="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50</w:t>
                  </w:r>
                  <w:r>
                    <w:rPr>
                      <w:rFonts w:ascii="Trebuchet MS"/>
                      <w:color w:val="FFFFFF"/>
                      <w:spacing w:val="11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10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10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3</w:t>
                  </w:r>
                  <w:r>
                    <w:rPr>
                      <w:rFonts w:ascii="Trebuchet MS"/>
                      <w:color w:val="FFFFFF"/>
                      <w:spacing w:val="14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0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7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660</w:t>
                  </w:r>
                  <w:r>
                    <w:rPr>
                      <w:rFonts w:ascii="Trebuchet MS"/>
                      <w:color w:val="FFFFFF"/>
                      <w:spacing w:val="-6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32pt;margin-top:459.899994pt;width:360pt;height:116.1pt;mso-position-horizontal-relative:page;mso-position-vertical-relative:page;z-index:-844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FFFFFF"/>
                      <w:spacing w:val="3"/>
                      <w:w w:val="115"/>
                      <w:sz w:val="18"/>
                    </w:rPr>
                    <w:t>IDSHIELD</w:t>
                  </w:r>
                  <w:r>
                    <w:rPr>
                      <w:rFonts w:ascii="Trebuchet MS"/>
                      <w:color w:val="FFFFFF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DARK</w:t>
                  </w:r>
                  <w:r>
                    <w:rPr>
                      <w:rFonts w:ascii="Trebuchet MS"/>
                      <w:color w:val="FFFFFF"/>
                      <w:spacing w:val="-17"/>
                      <w:w w:val="11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2"/>
                      <w:w w:val="115"/>
                      <w:sz w:val="18"/>
                    </w:rPr>
                    <w:t>BL</w:t>
                  </w:r>
                  <w:r>
                    <w:rPr>
                      <w:rFonts w:ascii="Trebuchet MS"/>
                      <w:color w:val="FFFFFF"/>
                      <w:spacing w:val="3"/>
                      <w:w w:val="115"/>
                      <w:sz w:val="18"/>
                    </w:rPr>
                    <w:t>UE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2"/>
                      <w:w w:val="115"/>
                      <w:sz w:val="14"/>
                    </w:rPr>
                    <w:t>Hex:</w:t>
                  </w:r>
                  <w:r>
                    <w:rPr>
                      <w:rFonts w:ascii="Trebuchet MS"/>
                      <w:color w:val="FFFFFF"/>
                      <w:spacing w:val="7"/>
                      <w:w w:val="11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5"/>
                      <w:sz w:val="14"/>
                    </w:rPr>
                    <w:t>#264C92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R: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38</w:t>
                  </w:r>
                  <w:r>
                    <w:rPr>
                      <w:rFonts w:ascii="Trebuchet MS"/>
                      <w:color w:val="FFFFFF"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G:</w:t>
                  </w:r>
                  <w:r>
                    <w:rPr>
                      <w:rFonts w:ascii="Trebuchet MS"/>
                      <w:color w:val="FFFFFF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75</w:t>
                  </w:r>
                  <w:r>
                    <w:rPr>
                      <w:rFonts w:ascii="Trebuchet MS"/>
                      <w:color w:val="FFFFFF"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B:</w:t>
                  </w:r>
                  <w:r>
                    <w:rPr>
                      <w:rFonts w:ascii="Trebuchet MS"/>
                      <w:color w:val="FFFFFF"/>
                      <w:spacing w:val="-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145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C:</w:t>
                  </w:r>
                  <w:r>
                    <w:rPr>
                      <w:rFonts w:ascii="Trebuchet MS"/>
                      <w:color w:val="FFFFF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96</w:t>
                  </w:r>
                  <w:r>
                    <w:rPr>
                      <w:rFonts w:ascii="Trebuchet MS"/>
                      <w:color w:val="FFFFFF"/>
                      <w:spacing w:val="11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M:</w:t>
                  </w:r>
                  <w:r>
                    <w:rPr>
                      <w:rFonts w:ascii="Trebuchet MS"/>
                      <w:color w:val="FFFFF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81</w:t>
                  </w:r>
                  <w:r>
                    <w:rPr>
                      <w:rFonts w:ascii="Trebuchet MS"/>
                      <w:color w:val="FFFFFF"/>
                      <w:spacing w:val="8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05"/>
                      <w:sz w:val="14"/>
                    </w:rPr>
                    <w:t>Y</w:t>
                  </w:r>
                  <w:r>
                    <w:rPr>
                      <w:rFonts w:ascii="Trebuchet MS"/>
                      <w:color w:val="FFFFFF"/>
                      <w:spacing w:val="-5"/>
                      <w:w w:val="105"/>
                      <w:sz w:val="14"/>
                    </w:rPr>
                    <w:t>:</w:t>
                  </w:r>
                  <w:r>
                    <w:rPr>
                      <w:rFonts w:ascii="Trebuchet MS"/>
                      <w:color w:val="FFFFF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11</w:t>
                  </w:r>
                  <w:r>
                    <w:rPr>
                      <w:rFonts w:ascii="Trebuchet MS"/>
                      <w:color w:val="FFFFFF"/>
                      <w:spacing w:val="12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K:</w:t>
                  </w:r>
                  <w:r>
                    <w:rPr>
                      <w:rFonts w:ascii="Trebuchet MS"/>
                      <w:color w:val="FFFFF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05"/>
                      <w:sz w:val="14"/>
                    </w:rPr>
                    <w:t>2</w:t>
                  </w:r>
                  <w:r>
                    <w:rPr>
                      <w:rFonts w:ascii="Trebuchet MS"/>
                      <w:sz w:val="14"/>
                    </w:rPr>
                  </w:r>
                </w:p>
                <w:p>
                  <w:pPr>
                    <w:spacing w:before="5"/>
                    <w:ind w:left="85" w:right="0" w:firstLine="0"/>
                    <w:jc w:val="left"/>
                    <w:rPr>
                      <w:rFonts w:ascii="Trebuchet MS" w:hAnsi="Trebuchet MS" w:cs="Trebuchet MS" w:eastAsia="Trebuchet MS"/>
                      <w:sz w:val="14"/>
                      <w:szCs w:val="14"/>
                    </w:rPr>
                  </w:pPr>
                  <w:r>
                    <w:rPr>
                      <w:rFonts w:ascii="Trebuchet MS"/>
                      <w:color w:val="FFFFFF"/>
                      <w:spacing w:val="-1"/>
                      <w:w w:val="110"/>
                      <w:sz w:val="14"/>
                    </w:rPr>
                    <w:t>Pan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tone:</w:t>
                  </w:r>
                  <w:r>
                    <w:rPr>
                      <w:rFonts w:ascii="Trebuchet MS"/>
                      <w:color w:val="FFFFFF"/>
                      <w:spacing w:val="-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spacing w:val="-3"/>
                      <w:w w:val="110"/>
                      <w:sz w:val="14"/>
                    </w:rPr>
                    <w:t>7</w:t>
                  </w:r>
                  <w:r>
                    <w:rPr>
                      <w:rFonts w:ascii="Trebuchet MS"/>
                      <w:color w:val="FFFFFF"/>
                      <w:spacing w:val="-2"/>
                      <w:w w:val="110"/>
                      <w:sz w:val="14"/>
                    </w:rPr>
                    <w:t>686</w:t>
                  </w:r>
                  <w:r>
                    <w:rPr>
                      <w:rFonts w:ascii="Trebuchet MS"/>
                      <w:color w:val="FFFFFF"/>
                      <w:spacing w:val="-8"/>
                      <w:w w:val="110"/>
                      <w:sz w:val="14"/>
                    </w:rPr>
                    <w:t> </w:t>
                  </w:r>
                  <w:r>
                    <w:rPr>
                      <w:rFonts w:ascii="Trebuchet MS"/>
                      <w:color w:val="FFFFFF"/>
                      <w:w w:val="110"/>
                      <w:sz w:val="14"/>
                    </w:rPr>
                    <w:t>C</w:t>
                  </w:r>
                  <w:r>
                    <w:rPr>
                      <w:rFonts w:ascii="Trebuchet MS"/>
                      <w:sz w:val="1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80" w:right="1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6pt;margin-top:31.68pt;width:720pt;height:548.65pt;mso-position-horizontal-relative:page;mso-position-vertical-relative:page;z-index:-84448" coordorigin="720,634" coordsize="14400,10973">
            <v:shape style="position:absolute;left:720;top:634;width:14400;height:10973" coordorigin="720,634" coordsize="14400,10973" path="m720,11606l15120,11606,15120,634,720,634,720,11606xe" filled="true" fillcolor="#70468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8.252625pt;margin-top:589.273743pt;width:11.45pt;height:11pt;mso-position-horizontal-relative:page;mso-position-vertical-relative:page;z-index:-84424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z w:val="18"/>
                    </w:rPr>
                    <w:t>10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pt;margin-top:31.68pt;width:720pt;height:548.65pt;mso-position-horizontal-relative:page;mso-position-vertical-relative:page;z-index:-8440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40"/>
                      <w:szCs w:val="140"/>
                    </w:rPr>
                  </w:pPr>
                </w:p>
                <w:p>
                  <w:pPr>
                    <w:spacing w:before="818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40"/>
                      <w:szCs w:val="140"/>
                    </w:rPr>
                  </w:pPr>
                  <w:r>
                    <w:rPr>
                      <w:rFonts w:ascii="Times New Roman"/>
                      <w:b/>
                      <w:color w:val="F5F5F5"/>
                      <w:sz w:val="140"/>
                    </w:rPr>
                    <w:t>W</w:t>
                  </w:r>
                  <w:r>
                    <w:rPr>
                      <w:rFonts w:ascii="Times New Roman"/>
                      <w:b/>
                      <w:color w:val="F5F5F5"/>
                      <w:spacing w:val="-33"/>
                      <w:sz w:val="140"/>
                    </w:rPr>
                    <w:t>h</w:t>
                  </w:r>
                  <w:r>
                    <w:rPr>
                      <w:rFonts w:ascii="Times New Roman"/>
                      <w:b/>
                      <w:color w:val="F5F5F5"/>
                      <w:sz w:val="140"/>
                    </w:rPr>
                    <w:t>y</w:t>
                  </w:r>
                  <w:r>
                    <w:rPr>
                      <w:rFonts w:ascii="Times New Roman"/>
                      <w:b/>
                      <w:color w:val="F5F5F5"/>
                      <w:spacing w:val="13"/>
                      <w:sz w:val="140"/>
                    </w:rPr>
                    <w:t> </w:t>
                  </w:r>
                  <w:r>
                    <w:rPr>
                      <w:rFonts w:ascii="Times New Roman"/>
                      <w:b/>
                      <w:color w:val="F5F5F5"/>
                      <w:sz w:val="140"/>
                    </w:rPr>
                    <w:t>Pur</w:t>
                  </w:r>
                  <w:r>
                    <w:rPr>
                      <w:rFonts w:ascii="Times New Roman"/>
                      <w:b/>
                      <w:color w:val="F5F5F5"/>
                      <w:spacing w:val="-8"/>
                      <w:sz w:val="140"/>
                    </w:rPr>
                    <w:t>p</w:t>
                  </w:r>
                  <w:r>
                    <w:rPr>
                      <w:rFonts w:ascii="Times New Roman"/>
                      <w:b/>
                      <w:color w:val="F5F5F5"/>
                      <w:sz w:val="140"/>
                    </w:rPr>
                    <w:t>le?</w:t>
                  </w:r>
                  <w:r>
                    <w:rPr>
                      <w:rFonts w:ascii="Times New Roman"/>
                      <w:sz w:val="140"/>
                    </w:rPr>
                  </w:r>
                </w:p>
                <w:p>
                  <w:pPr>
                    <w:spacing w:line="336" w:lineRule="auto" w:before="586"/>
                    <w:ind w:left="2388" w:right="2386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“Purple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communicates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in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positive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7"/>
                      <w:w w:val="105"/>
                      <w:sz w:val="28"/>
                      <w:szCs w:val="28"/>
                    </w:rPr>
                    <w:t>w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8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7"/>
                      <w:w w:val="105"/>
                      <w:sz w:val="28"/>
                      <w:szCs w:val="28"/>
                    </w:rPr>
                    <w:t>y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2"/>
                      <w:w w:val="105"/>
                      <w:sz w:val="28"/>
                      <w:szCs w:val="28"/>
                    </w:rPr>
                    <w:t>.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It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is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said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"/>
                      <w:w w:val="105"/>
                      <w:sz w:val="28"/>
                      <w:szCs w:val="28"/>
                    </w:rPr>
                    <w:t>hav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the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pow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"/>
                      <w:w w:val="105"/>
                      <w:sz w:val="28"/>
                      <w:szCs w:val="28"/>
                    </w:rPr>
                    <w:t>er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7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uplift,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41"/>
                      <w:w w:val="91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calm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nerves,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and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encourage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creativity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"/>
                      <w:w w:val="105"/>
                      <w:sz w:val="28"/>
                      <w:szCs w:val="28"/>
                    </w:rPr>
                    <w:t>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making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it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an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all-inclusive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color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"/>
                      <w:w w:val="105"/>
                      <w:sz w:val="28"/>
                      <w:szCs w:val="28"/>
                    </w:rPr>
                    <w:t>.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All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51"/>
                      <w:w w:val="93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ages,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genders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&amp;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cultur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es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can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relate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purple.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F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"/>
                      <w:w w:val="105"/>
                      <w:sz w:val="28"/>
                      <w:szCs w:val="28"/>
                    </w:rPr>
                    <w:t>or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us,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w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"/>
                      <w:w w:val="105"/>
                      <w:sz w:val="28"/>
                      <w:szCs w:val="28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wan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"/>
                      <w:w w:val="105"/>
                      <w:sz w:val="28"/>
                      <w:szCs w:val="28"/>
                    </w:rPr>
                    <w:t>t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OPEN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28"/>
                      <w:w w:val="111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PEOPLE’S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1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MINDS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new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appr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oach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legal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services.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Mo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"/>
                      <w:w w:val="105"/>
                      <w:sz w:val="28"/>
                      <w:szCs w:val="28"/>
                    </w:rPr>
                    <w:t>tivate,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inspire,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and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43"/>
                      <w:w w:val="104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build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6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trust.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"/>
                      <w:w w:val="105"/>
                      <w:sz w:val="28"/>
                      <w:szCs w:val="28"/>
                    </w:rPr>
                    <w:t>We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3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must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2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pr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ess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3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SELF-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"/>
                      <w:w w:val="105"/>
                      <w:sz w:val="28"/>
                      <w:szCs w:val="28"/>
                    </w:rPr>
                    <w:t>W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ORTH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8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and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8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VALUE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7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OF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2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THIS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8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SERVICE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.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23"/>
                      <w:w w:val="64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Finally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"/>
                      <w:w w:val="105"/>
                      <w:sz w:val="28"/>
                      <w:szCs w:val="28"/>
                    </w:rPr>
                    <w:t>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purple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is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ymbol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"/>
                      <w:w w:val="105"/>
                      <w:sz w:val="28"/>
                      <w:szCs w:val="28"/>
                    </w:rPr>
                    <w:t>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f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"/>
                      <w:w w:val="105"/>
                      <w:sz w:val="28"/>
                      <w:szCs w:val="28"/>
                    </w:rPr>
                    <w:t>bra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v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5"/>
                      <w:w w:val="105"/>
                      <w:sz w:val="28"/>
                      <w:szCs w:val="28"/>
                    </w:rPr>
                    <w:t>ery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7"/>
                      <w:w w:val="105"/>
                      <w:sz w:val="28"/>
                      <w:szCs w:val="28"/>
                    </w:rPr>
                    <w:t>.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5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Therefore,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THE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6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SHIELD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6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IS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6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3"/>
                      <w:w w:val="105"/>
                      <w:sz w:val="28"/>
                      <w:szCs w:val="28"/>
                    </w:rPr>
                    <w:t>CRITICAL—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51"/>
                      <w:w w:val="104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WE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46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BR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14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VE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8"/>
                      <w:w w:val="105"/>
                      <w:sz w:val="28"/>
                      <w:szCs w:val="28"/>
                    </w:rPr>
                    <w:t>L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Y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30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PR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"/>
                      <w:w w:val="105"/>
                      <w:sz w:val="28"/>
                      <w:szCs w:val="28"/>
                    </w:rPr>
                    <w:t>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T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CT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17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AND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47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EMP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2"/>
                      <w:w w:val="105"/>
                      <w:sz w:val="28"/>
                      <w:szCs w:val="28"/>
                    </w:rPr>
                    <w:t>O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WER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spacing w:val="-49"/>
                      <w:w w:val="105"/>
                      <w:sz w:val="28"/>
                      <w:szCs w:val="28"/>
                    </w:rPr>
                    <w:t>.</w:t>
                  </w:r>
                  <w:r>
                    <w:rPr>
                      <w:rFonts w:ascii="Trebuchet MS" w:hAnsi="Trebuchet MS" w:cs="Trebuchet MS" w:eastAsia="Trebuchet MS"/>
                      <w:color w:val="F5F5F5"/>
                      <w:w w:val="105"/>
                      <w:sz w:val="28"/>
                      <w:szCs w:val="28"/>
                    </w:rPr>
                    <w:t>"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r>
                </w:p>
                <w:p>
                  <w:pPr>
                    <w:spacing w:before="180"/>
                    <w:ind w:left="0" w:right="2338" w:firstLine="0"/>
                    <w:jc w:val="righ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 w:cs="Trebuchet MS" w:eastAsia="Trebuchet MS"/>
                      <w:i/>
                      <w:color w:val="F5F5F5"/>
                      <w:spacing w:val="-1"/>
                      <w:sz w:val="28"/>
                      <w:szCs w:val="28"/>
                    </w:rPr>
                    <w:t>—Je</w:t>
                  </w:r>
                  <w:r>
                    <w:rPr>
                      <w:rFonts w:ascii="Trebuchet MS" w:hAnsi="Trebuchet MS" w:cs="Trebuchet MS" w:eastAsia="Trebuchet MS"/>
                      <w:i/>
                      <w:color w:val="F5F5F5"/>
                      <w:spacing w:val="-2"/>
                      <w:sz w:val="28"/>
                      <w:szCs w:val="28"/>
                    </w:rPr>
                    <w:t>ff</w:t>
                  </w:r>
                  <w:r>
                    <w:rPr>
                      <w:rFonts w:ascii="Trebuchet MS" w:hAnsi="Trebuchet MS" w:cs="Trebuchet MS" w:eastAsia="Trebuchet MS"/>
                      <w:i/>
                      <w:color w:val="F5F5F5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i/>
                      <w:color w:val="F5F5F5"/>
                      <w:sz w:val="28"/>
                      <w:szCs w:val="28"/>
                    </w:rPr>
                    <w:t>Bell,</w:t>
                  </w:r>
                  <w:r>
                    <w:rPr>
                      <w:rFonts w:ascii="Trebuchet MS" w:hAnsi="Trebuchet MS" w:cs="Trebuchet MS" w:eastAsia="Trebuchet MS"/>
                      <w:i/>
                      <w:color w:val="F5F5F5"/>
                      <w:spacing w:val="-31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i/>
                      <w:color w:val="F5F5F5"/>
                      <w:spacing w:val="-1"/>
                      <w:sz w:val="28"/>
                      <w:szCs w:val="28"/>
                    </w:rPr>
                    <w:t>CEO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0" w:left="2260" w:right="1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792pt;height:612pt;mso-position-horizontal-relative:page;mso-position-vertical-relative:page;z-index:-843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282" w:firstLine="0"/>
                    <w:jc w:val="righ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80"/>
                      <w:sz w:val="18"/>
                    </w:rPr>
                    <w:t>11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792pt;height:612pt;mso-position-horizontal-relative:page;mso-position-vertical-relative:page;z-index:-84352" coordorigin="0,0" coordsize="15840,12240">
            <v:shape style="position:absolute;left:0;top:0;width:15840;height:12240" coordorigin="0,0" coordsize="15840,12240" path="m0,12240l15840,12240,15840,0,0,0,0,12240xe" filled="true" fillcolor="#d7d7d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44.045898pt;margin-top:197.561966pt;width:503.7pt;height:109.9pt;mso-position-horizontal-relative:page;mso-position-vertical-relative:page;z-index:-84328" type="#_x0000_t202" filled="false" stroked="false">
            <v:textbox inset="0,0,0,0">
              <w:txbxContent>
                <w:p>
                  <w:pPr>
                    <w:spacing w:line="1083" w:lineRule="exact" w:before="0"/>
                    <w:ind w:left="4" w:right="0" w:firstLine="0"/>
                    <w:jc w:val="center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b/>
                      <w:color w:val="363636"/>
                      <w:w w:val="105"/>
                      <w:sz w:val="112"/>
                    </w:rPr>
                    <w:t>The</w:t>
                  </w:r>
                  <w:r>
                    <w:rPr>
                      <w:rFonts w:ascii="Times New Roman"/>
                      <w:b/>
                      <w:color w:val="363636"/>
                      <w:spacing w:val="-93"/>
                      <w:w w:val="105"/>
                      <w:sz w:val="112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65"/>
                      <w:w w:val="105"/>
                      <w:sz w:val="112"/>
                    </w:rPr>
                    <w:t>F</w:t>
                  </w:r>
                  <w:r>
                    <w:rPr>
                      <w:rFonts w:ascii="Times New Roman"/>
                      <w:b/>
                      <w:color w:val="363636"/>
                      <w:w w:val="105"/>
                      <w:sz w:val="112"/>
                    </w:rPr>
                    <w:t>onts</w:t>
                  </w:r>
                  <w:r>
                    <w:rPr>
                      <w:rFonts w:ascii="Times New Roman"/>
                      <w:sz w:val="112"/>
                    </w:rPr>
                  </w:r>
                </w:p>
                <w:p>
                  <w:pPr>
                    <w:spacing w:line="242" w:lineRule="auto" w:before="101"/>
                    <w:ind w:left="19" w:right="17" w:firstLine="3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4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new</w:t>
                  </w:r>
                  <w:r>
                    <w:rPr>
                      <w:rFonts w:ascii="Trebuchet MS"/>
                      <w:color w:val="363636"/>
                      <w:spacing w:val="-4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onts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are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color w:val="70468C"/>
                      <w:spacing w:val="-1"/>
                      <w:w w:val="105"/>
                      <w:sz w:val="28"/>
                    </w:rPr>
                    <w:t>Source</w:t>
                  </w:r>
                  <w:r>
                    <w:rPr>
                      <w:rFonts w:ascii="Times New Roman"/>
                      <w:b/>
                      <w:color w:val="70468C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color w:val="70468C"/>
                      <w:w w:val="105"/>
                      <w:sz w:val="28"/>
                    </w:rPr>
                    <w:t>Serif</w:t>
                  </w:r>
                  <w:r>
                    <w:rPr>
                      <w:rFonts w:ascii="Times New Roman"/>
                      <w:b/>
                      <w:color w:val="70468C"/>
                      <w:spacing w:val="-27"/>
                      <w:w w:val="105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color w:val="70468C"/>
                      <w:spacing w:val="-4"/>
                      <w:w w:val="105"/>
                      <w:sz w:val="28"/>
                    </w:rPr>
                    <w:t>Pr</w:t>
                  </w:r>
                  <w:r>
                    <w:rPr>
                      <w:rFonts w:ascii="Times New Roman"/>
                      <w:b/>
                      <w:color w:val="70468C"/>
                      <w:spacing w:val="-3"/>
                      <w:w w:val="105"/>
                      <w:sz w:val="28"/>
                    </w:rPr>
                    <w:t>o</w:t>
                  </w:r>
                  <w:r>
                    <w:rPr>
                      <w:rFonts w:ascii="Times New Roman"/>
                      <w:b/>
                      <w:color w:val="70468C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4"/>
                      <w:w w:val="105"/>
                      <w:sz w:val="28"/>
                    </w:rPr>
                    <w:t>(paired</w:t>
                  </w:r>
                  <w:r>
                    <w:rPr>
                      <w:rFonts w:ascii="Trebuchet MS"/>
                      <w:color w:val="363636"/>
                      <w:spacing w:val="-3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with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color w:val="70468C"/>
                      <w:spacing w:val="-2"/>
                      <w:w w:val="105"/>
                      <w:sz w:val="28"/>
                    </w:rPr>
                    <w:t>H</w:t>
                  </w:r>
                  <w:r>
                    <w:rPr>
                      <w:rFonts w:ascii="Book Antiqua"/>
                      <w:b/>
                      <w:i/>
                      <w:color w:val="70468C"/>
                      <w:spacing w:val="-1"/>
                      <w:w w:val="105"/>
                      <w:sz w:val="28"/>
                    </w:rPr>
                    <w:t>euristica</w:t>
                  </w:r>
                  <w:r>
                    <w:rPr>
                      <w:rFonts w:ascii="Book Antiqua"/>
                      <w:b/>
                      <w:i/>
                      <w:color w:val="70468C"/>
                      <w:spacing w:val="-30"/>
                      <w:w w:val="105"/>
                      <w:sz w:val="28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color w:val="70468C"/>
                      <w:spacing w:val="-2"/>
                      <w:w w:val="105"/>
                      <w:sz w:val="28"/>
                    </w:rPr>
                    <w:t>Italic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)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8"/>
                    </w:rPr>
                    <w:t>Rubik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.</w:t>
                  </w:r>
                  <w:r>
                    <w:rPr>
                      <w:rFonts w:ascii="Trebuchet MS"/>
                      <w:color w:val="363636"/>
                      <w:spacing w:val="33"/>
                      <w:w w:val="6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hese</w:t>
                  </w:r>
                  <w:r>
                    <w:rPr>
                      <w:rFonts w:ascii="Trebuchet MS"/>
                      <w:color w:val="363636"/>
                      <w:spacing w:val="-1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accessible,</w:t>
                  </w:r>
                  <w:r>
                    <w:rPr>
                      <w:rFonts w:ascii="Trebuchet MS"/>
                      <w:color w:val="363636"/>
                      <w:spacing w:val="-1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easy-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to-read</w:t>
                  </w:r>
                  <w:r>
                    <w:rPr>
                      <w:rFonts w:ascii="Trebuchet MS"/>
                      <w:color w:val="363636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onts</w:t>
                  </w:r>
                  <w:r>
                    <w:rPr>
                      <w:rFonts w:ascii="Trebuchet MS"/>
                      <w:color w:val="363636"/>
                      <w:spacing w:val="-1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support</w:t>
                  </w:r>
                  <w:r>
                    <w:rPr>
                      <w:rFonts w:ascii="Trebuchet MS"/>
                      <w:color w:val="363636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1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w w:val="105"/>
                      <w:sz w:val="28"/>
                    </w:rPr>
                    <w:t>clarity</w:t>
                  </w:r>
                  <w:r>
                    <w:rPr>
                      <w:rFonts w:ascii="Trebuchet MS"/>
                      <w:color w:val="70468C"/>
                      <w:spacing w:val="-14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1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w w:val="105"/>
                      <w:sz w:val="28"/>
                    </w:rPr>
                    <w:t>transparency</w:t>
                  </w:r>
                  <w:r>
                    <w:rPr>
                      <w:rFonts w:ascii="Trebuchet MS"/>
                      <w:color w:val="70468C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5"/>
                      <w:w w:val="105"/>
                      <w:sz w:val="28"/>
                    </w:rPr>
                    <w:t>we</w:t>
                  </w:r>
                  <w:r>
                    <w:rPr>
                      <w:rFonts w:ascii="Trebuchet MS"/>
                      <w:color w:val="363636"/>
                      <w:spacing w:val="26"/>
                      <w:w w:val="10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giv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50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-4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all</w:t>
                  </w:r>
                  <w:r>
                    <w:rPr>
                      <w:rFonts w:ascii="Trebuchet MS"/>
                      <w:color w:val="363636"/>
                      <w:spacing w:val="-4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4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4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communica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tions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830597pt;margin-top:330.821533pt;width:378.6pt;height:28.4pt;mso-position-horizontal-relative:page;mso-position-vertical-relative:page;z-index:-84304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Copies</w:t>
                  </w:r>
                  <w:r>
                    <w:rPr>
                      <w:rFonts w:ascii="Trebuchet MS"/>
                      <w:color w:val="363636"/>
                      <w:spacing w:val="-9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4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1"/>
                      <w:w w:val="110"/>
                      <w:sz w:val="24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17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4"/>
                    </w:rPr>
                    <w:t>fonts</w:t>
                  </w:r>
                  <w:r>
                    <w:rPr>
                      <w:rFonts w:ascii="Trebuchet MS"/>
                      <w:color w:val="363636"/>
                      <w:spacing w:val="-8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4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their</w:t>
                  </w:r>
                  <w:r>
                    <w:rPr>
                      <w:rFonts w:ascii="Trebuchet MS"/>
                      <w:color w:val="363636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licenses</w:t>
                  </w:r>
                  <w:r>
                    <w:rPr>
                      <w:rFonts w:ascii="Trebuchet MS"/>
                      <w:color w:val="363636"/>
                      <w:spacing w:val="-8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w w:val="110"/>
                      <w:sz w:val="24"/>
                    </w:rPr>
                    <w:t>hav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4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-9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been</w:t>
                  </w:r>
                  <w:r>
                    <w:rPr>
                      <w:rFonts w:ascii="Trebuchet MS"/>
                      <w:color w:val="363636"/>
                      <w:spacing w:val="-8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provided</w:t>
                  </w:r>
                  <w:r>
                    <w:rPr>
                      <w:rFonts w:ascii="Trebuchet MS"/>
                      <w:color w:val="363636"/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4"/>
                    </w:rPr>
                    <w:t>with</w:t>
                  </w:r>
                  <w:r>
                    <w:rPr>
                      <w:rFonts w:ascii="Trebuchet MS"/>
                      <w:sz w:val="24"/>
                    </w:rPr>
                  </w:r>
                </w:p>
                <w:p>
                  <w:pPr>
                    <w:spacing w:before="9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4"/>
                    </w:rPr>
                    <w:t>this</w:t>
                  </w:r>
                  <w:r>
                    <w:rPr>
                      <w:rFonts w:ascii="Trebuchet MS"/>
                      <w:color w:val="363636"/>
                      <w:spacing w:val="-29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4"/>
                    </w:rPr>
                    <w:t>guide.</w:t>
                  </w:r>
                  <w:r>
                    <w:rPr>
                      <w:rFonts w:ascii="Trebuchet MS"/>
                      <w:color w:val="363636"/>
                      <w:spacing w:val="-34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w w:val="110"/>
                      <w:sz w:val="24"/>
                    </w:rPr>
                    <w:t>The</w:t>
                  </w:r>
                  <w:r>
                    <w:rPr>
                      <w:rFonts w:ascii="Trebuchet MS"/>
                      <w:color w:val="363636"/>
                      <w:w w:val="110"/>
                      <w:sz w:val="24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34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4"/>
                    </w:rPr>
                    <w:t>are</w:t>
                  </w:r>
                  <w:r>
                    <w:rPr>
                      <w:rFonts w:ascii="Trebuchet MS"/>
                      <w:color w:val="363636"/>
                      <w:spacing w:val="-28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also</w:t>
                  </w:r>
                  <w:r>
                    <w:rPr>
                      <w:rFonts w:ascii="Trebuchet MS"/>
                      <w:color w:val="363636"/>
                      <w:spacing w:val="-29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4"/>
                    </w:rPr>
                    <w:t>v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ailable</w:t>
                  </w:r>
                  <w:r>
                    <w:rPr>
                      <w:rFonts w:ascii="Trebuchet MS"/>
                      <w:color w:val="363636"/>
                      <w:spacing w:val="-32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4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4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35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4"/>
                    </w:rPr>
                    <w:t>fr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4"/>
                    </w:rPr>
                    <w:t>ee</w:t>
                  </w:r>
                  <w:r>
                    <w:rPr>
                      <w:rFonts w:ascii="Trebuchet MS"/>
                      <w:color w:val="363636"/>
                      <w:spacing w:val="-29"/>
                      <w:w w:val="110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4"/>
                    </w:rPr>
                    <w:t>download:</w:t>
                  </w:r>
                  <w:r>
                    <w:rPr>
                      <w:rFonts w:ascii="Trebuchet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089401pt;margin-top:374.021545pt;width:309.8pt;height:42.8pt;mso-position-horizontal-relative:page;mso-position-vertical-relative:page;z-index:-84280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h</w:t>
                  </w:r>
                  <w:r>
                    <w:rPr>
                      <w:rFonts w:ascii="Trebuchet MS"/>
                      <w:color w:val="363636"/>
                      <w:spacing w:val="6"/>
                      <w:sz w:val="24"/>
                    </w:rPr>
                    <w:t>ttps:</w:t>
                  </w:r>
                  <w:r>
                    <w:rPr>
                      <w:rFonts w:ascii="Trebuchet MS"/>
                      <w:color w:val="363636"/>
                      <w:spacing w:val="-48"/>
                      <w:sz w:val="24"/>
                    </w:rPr>
                    <w:t>/</w:t>
                  </w: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/f</w:t>
                  </w:r>
                  <w:r>
                    <w:rPr>
                      <w:rFonts w:ascii="Trebuchet MS"/>
                      <w:color w:val="363636"/>
                      <w:spacing w:val="5"/>
                      <w:sz w:val="24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n</w:t>
                  </w:r>
                  <w:r>
                    <w:rPr>
                      <w:rFonts w:ascii="Trebuchet MS"/>
                      <w:color w:val="363636"/>
                      <w:spacing w:val="6"/>
                      <w:sz w:val="24"/>
                    </w:rPr>
                    <w:t>ts</w:t>
                  </w: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.</w:t>
                  </w:r>
                  <w:r>
                    <w:rPr>
                      <w:rFonts w:ascii="Trebuchet MS"/>
                      <w:color w:val="363636"/>
                      <w:spacing w:val="6"/>
                      <w:sz w:val="24"/>
                    </w:rPr>
                    <w:t>google</w:t>
                  </w: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.</w:t>
                  </w:r>
                  <w:r>
                    <w:rPr>
                      <w:rFonts w:ascii="Trebuchet MS"/>
                      <w:color w:val="363636"/>
                      <w:spacing w:val="5"/>
                      <w:sz w:val="24"/>
                    </w:rPr>
                    <w:t>com</w:t>
                  </w:r>
                  <w:r>
                    <w:rPr>
                      <w:rFonts w:ascii="Trebuchet MS"/>
                      <w:color w:val="363636"/>
                      <w:spacing w:val="-4"/>
                      <w:sz w:val="24"/>
                    </w:rPr>
                    <w:t>/</w:t>
                  </w:r>
                  <w:r>
                    <w:rPr>
                      <w:rFonts w:ascii="Trebuchet MS"/>
                      <w:color w:val="363636"/>
                      <w:spacing w:val="5"/>
                      <w:sz w:val="24"/>
                    </w:rPr>
                    <w:t>specimen</w:t>
                  </w:r>
                  <w:r>
                    <w:rPr>
                      <w:rFonts w:ascii="Trebuchet MS"/>
                      <w:color w:val="363636"/>
                      <w:spacing w:val="2"/>
                      <w:sz w:val="24"/>
                    </w:rPr>
                    <w:t>/</w:t>
                  </w:r>
                  <w:r>
                    <w:rPr>
                      <w:rFonts w:ascii="Trebuchet MS"/>
                      <w:color w:val="363636"/>
                      <w:spacing w:val="5"/>
                      <w:sz w:val="24"/>
                    </w:rPr>
                    <w:t>Sou</w:t>
                  </w:r>
                  <w:r>
                    <w:rPr>
                      <w:rFonts w:ascii="Trebuchet MS"/>
                      <w:color w:val="363636"/>
                      <w:spacing w:val="2"/>
                      <w:sz w:val="24"/>
                    </w:rPr>
                    <w:t>r</w:t>
                  </w:r>
                  <w:r>
                    <w:rPr>
                      <w:rFonts w:ascii="Trebuchet MS"/>
                      <w:color w:val="363636"/>
                      <w:spacing w:val="5"/>
                      <w:sz w:val="24"/>
                    </w:rPr>
                    <w:t>ce+Serif+P</w:t>
                  </w:r>
                  <w:r>
                    <w:rPr>
                      <w:rFonts w:ascii="Trebuchet MS"/>
                      <w:color w:val="363636"/>
                      <w:spacing w:val="2"/>
                      <w:sz w:val="24"/>
                    </w:rPr>
                    <w:t>r</w:t>
                  </w:r>
                  <w:r>
                    <w:rPr>
                      <w:rFonts w:ascii="Trebuchet MS"/>
                      <w:color w:val="363636"/>
                      <w:sz w:val="24"/>
                    </w:rPr>
                    <w:t>o</w:t>
                  </w:r>
                  <w:r>
                    <w:rPr>
                      <w:rFonts w:ascii="Trebuchet MS"/>
                      <w:sz w:val="24"/>
                    </w:rPr>
                  </w:r>
                </w:p>
                <w:p>
                  <w:pPr>
                    <w:spacing w:line="247" w:lineRule="auto" w:before="9"/>
                    <w:ind w:left="456" w:right="448" w:firstLine="2"/>
                    <w:jc w:val="center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h</w:t>
                  </w:r>
                  <w:r>
                    <w:rPr>
                      <w:rFonts w:ascii="Trebuchet MS"/>
                      <w:color w:val="363636"/>
                      <w:spacing w:val="6"/>
                      <w:sz w:val="24"/>
                    </w:rPr>
                    <w:t>ttps:</w:t>
                  </w:r>
                  <w:r>
                    <w:rPr>
                      <w:rFonts w:ascii="Trebuchet MS"/>
                      <w:color w:val="363636"/>
                      <w:spacing w:val="-48"/>
                      <w:sz w:val="24"/>
                    </w:rPr>
                    <w:t>/</w:t>
                  </w: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/f</w:t>
                  </w:r>
                  <w:r>
                    <w:rPr>
                      <w:rFonts w:ascii="Trebuchet MS"/>
                      <w:color w:val="363636"/>
                      <w:spacing w:val="5"/>
                      <w:sz w:val="24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n</w:t>
                  </w:r>
                  <w:r>
                    <w:rPr>
                      <w:rFonts w:ascii="Trebuchet MS"/>
                      <w:color w:val="363636"/>
                      <w:spacing w:val="6"/>
                      <w:sz w:val="24"/>
                    </w:rPr>
                    <w:t>ts</w:t>
                  </w: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.</w:t>
                  </w:r>
                  <w:r>
                    <w:rPr>
                      <w:rFonts w:ascii="Trebuchet MS"/>
                      <w:color w:val="363636"/>
                      <w:spacing w:val="6"/>
                      <w:sz w:val="24"/>
                    </w:rPr>
                    <w:t>google</w:t>
                  </w:r>
                  <w:r>
                    <w:rPr>
                      <w:rFonts w:ascii="Trebuchet MS"/>
                      <w:color w:val="363636"/>
                      <w:spacing w:val="3"/>
                      <w:sz w:val="24"/>
                    </w:rPr>
                    <w:t>.</w:t>
                  </w:r>
                  <w:r>
                    <w:rPr>
                      <w:rFonts w:ascii="Trebuchet MS"/>
                      <w:color w:val="363636"/>
                      <w:spacing w:val="5"/>
                      <w:sz w:val="24"/>
                    </w:rPr>
                    <w:t>com</w:t>
                  </w:r>
                  <w:r>
                    <w:rPr>
                      <w:rFonts w:ascii="Trebuchet MS"/>
                      <w:color w:val="363636"/>
                      <w:spacing w:val="-4"/>
                      <w:sz w:val="24"/>
                    </w:rPr>
                    <w:t>/</w:t>
                  </w:r>
                  <w:r>
                    <w:rPr>
                      <w:rFonts w:ascii="Trebuchet MS"/>
                      <w:color w:val="363636"/>
                      <w:spacing w:val="5"/>
                      <w:sz w:val="24"/>
                    </w:rPr>
                    <w:t>specimen/Rubik</w:t>
                  </w:r>
                  <w:r>
                    <w:rPr>
                      <w:rFonts w:ascii="Trebuchet MS"/>
                      <w:color w:val="363636"/>
                      <w:spacing w:val="328"/>
                      <w:w w:val="102"/>
                      <w:sz w:val="24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w w:val="95"/>
                      <w:sz w:val="24"/>
                    </w:rPr>
                    <w:t>h</w:t>
                  </w:r>
                  <w:r>
                    <w:rPr>
                      <w:rFonts w:ascii="Trebuchet MS"/>
                      <w:color w:val="363636"/>
                      <w:spacing w:val="6"/>
                      <w:w w:val="95"/>
                      <w:sz w:val="24"/>
                    </w:rPr>
                    <w:t>ttps:</w:t>
                  </w:r>
                  <w:r>
                    <w:rPr>
                      <w:rFonts w:ascii="Trebuchet MS"/>
                      <w:color w:val="363636"/>
                      <w:spacing w:val="-45"/>
                      <w:w w:val="95"/>
                      <w:sz w:val="24"/>
                    </w:rPr>
                    <w:t>/</w:t>
                  </w:r>
                  <w:r>
                    <w:rPr>
                      <w:rFonts w:ascii="Trebuchet MS"/>
                      <w:color w:val="363636"/>
                      <w:w w:val="95"/>
                      <w:sz w:val="24"/>
                    </w:rPr>
                    <w:t>/</w:t>
                  </w:r>
                  <w:hyperlink r:id="rId53">
                    <w:r>
                      <w:rPr>
                        <w:rFonts w:ascii="Trebuchet MS"/>
                        <w:color w:val="363636"/>
                        <w:spacing w:val="5"/>
                        <w:w w:val="95"/>
                        <w:sz w:val="24"/>
                      </w:rPr>
                      <w:t>ww</w:t>
                    </w:r>
                    <w:r>
                      <w:rPr>
                        <w:rFonts w:ascii="Trebuchet MS"/>
                        <w:color w:val="363636"/>
                        <w:spacing w:val="-5"/>
                        <w:w w:val="95"/>
                        <w:sz w:val="24"/>
                      </w:rPr>
                      <w:t>w</w:t>
                    </w:r>
                    <w:r>
                      <w:rPr>
                        <w:rFonts w:ascii="Trebuchet MS"/>
                        <w:color w:val="363636"/>
                        <w:w w:val="95"/>
                        <w:sz w:val="24"/>
                      </w:rPr>
                      <w:t>.</w:t>
                    </w:r>
                    <w:r>
                      <w:rPr>
                        <w:rFonts w:ascii="Trebuchet MS"/>
                        <w:color w:val="363636"/>
                        <w:spacing w:val="2"/>
                        <w:w w:val="95"/>
                        <w:sz w:val="24"/>
                      </w:rPr>
                      <w:t>f</w:t>
                    </w:r>
                    <w:r>
                      <w:rPr>
                        <w:rFonts w:ascii="Trebuchet MS"/>
                        <w:color w:val="363636"/>
                        <w:spacing w:val="5"/>
                        <w:w w:val="95"/>
                        <w:sz w:val="24"/>
                      </w:rPr>
                      <w:t>o</w:t>
                    </w:r>
                    <w:r>
                      <w:rPr>
                        <w:rFonts w:ascii="Trebuchet MS"/>
                        <w:color w:val="363636"/>
                        <w:spacing w:val="3"/>
                        <w:w w:val="95"/>
                        <w:sz w:val="24"/>
                      </w:rPr>
                      <w:t>n</w:t>
                    </w:r>
                    <w:r>
                      <w:rPr>
                        <w:rFonts w:ascii="Trebuchet MS"/>
                        <w:color w:val="363636"/>
                        <w:spacing w:val="5"/>
                        <w:w w:val="95"/>
                        <w:sz w:val="24"/>
                      </w:rPr>
                      <w:t>tsquir</w:t>
                    </w:r>
                    <w:r>
                      <w:rPr>
                        <w:rFonts w:ascii="Trebuchet MS"/>
                        <w:color w:val="363636"/>
                        <w:spacing w:val="2"/>
                        <w:w w:val="95"/>
                        <w:sz w:val="24"/>
                      </w:rPr>
                      <w:t>r</w:t>
                    </w:r>
                    <w:r>
                      <w:rPr>
                        <w:rFonts w:ascii="Trebuchet MS"/>
                        <w:color w:val="363636"/>
                        <w:spacing w:val="6"/>
                        <w:w w:val="95"/>
                        <w:sz w:val="24"/>
                      </w:rPr>
                      <w:t>el</w:t>
                    </w:r>
                    <w:r>
                      <w:rPr>
                        <w:rFonts w:ascii="Trebuchet MS"/>
                        <w:color w:val="363636"/>
                        <w:spacing w:val="3"/>
                        <w:w w:val="95"/>
                        <w:sz w:val="24"/>
                      </w:rPr>
                      <w:t>.</w:t>
                    </w:r>
                    <w:r>
                      <w:rPr>
                        <w:rFonts w:ascii="Trebuchet MS"/>
                        <w:color w:val="363636"/>
                        <w:spacing w:val="5"/>
                        <w:w w:val="95"/>
                        <w:sz w:val="24"/>
                      </w:rPr>
                      <w:t>com</w:t>
                    </w:r>
                    <w:r>
                      <w:rPr>
                        <w:rFonts w:ascii="Trebuchet MS"/>
                        <w:color w:val="363636"/>
                        <w:spacing w:val="2"/>
                        <w:w w:val="95"/>
                        <w:sz w:val="24"/>
                      </w:rPr>
                      <w:t>/f</w:t>
                    </w:r>
                    <w:r>
                      <w:rPr>
                        <w:rFonts w:ascii="Trebuchet MS"/>
                        <w:color w:val="363636"/>
                        <w:spacing w:val="5"/>
                        <w:w w:val="95"/>
                        <w:sz w:val="24"/>
                      </w:rPr>
                      <w:t>o</w:t>
                    </w:r>
                    <w:r>
                      <w:rPr>
                        <w:rFonts w:ascii="Trebuchet MS"/>
                        <w:color w:val="363636"/>
                        <w:spacing w:val="3"/>
                        <w:w w:val="95"/>
                        <w:sz w:val="24"/>
                      </w:rPr>
                      <w:t>n</w:t>
                    </w:r>
                    <w:r>
                      <w:rPr>
                        <w:rFonts w:ascii="Trebuchet MS"/>
                        <w:color w:val="363636"/>
                        <w:spacing w:val="5"/>
                        <w:w w:val="95"/>
                        <w:sz w:val="24"/>
                      </w:rPr>
                      <w:t>ts/heuristica</w:t>
                    </w:r>
                    <w:r>
                      <w:rPr>
                        <w:rFonts w:ascii="Trebuchet MS"/>
                        <w:sz w:val="24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792pt;height:612pt;mso-position-horizontal-relative:page;mso-position-vertical-relative:page;z-index:-842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2260" w:right="22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.82pt;margin-top:114.499008pt;width:322.4pt;height:.1pt;mso-position-horizontal-relative:page;mso-position-vertical-relative:page;z-index:-84232" coordorigin="716,2290" coordsize="6448,2">
            <v:shape style="position:absolute;left:716;top:2290;width:6448;height:2" coordorigin="716,2290" coordsize="6448,0" path="m716,2290l7164,2290e" filled="false" stroked="true" strokeweight=".638pt" strokecolor="#353535">
              <v:path arrowok="t"/>
            </v:shape>
            <w10:wrap type="none"/>
          </v:group>
        </w:pict>
      </w:r>
      <w:r>
        <w:rPr/>
        <w:pict>
          <v:shape style="position:absolute;margin-left:34.819901pt;margin-top:47.023586pt;width:99.85pt;height:16pt;mso-position-horizontal-relative:page;mso-position-vertical-relative:page;z-index:-84208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TYPOGRAPHY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91.630676pt;width:252.75pt;height:13pt;mso-position-horizontal-relative:page;mso-position-vertical-relative:page;z-index:-84184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Serif</w:t>
                  </w:r>
                  <w:r>
                    <w:rPr>
                      <w:rFonts w:ascii="Trebuchet MS"/>
                      <w:color w:val="363636"/>
                      <w:spacing w:val="-26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4"/>
                      <w:w w:val="110"/>
                      <w:sz w:val="22"/>
                    </w:rPr>
                    <w:t>(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363636"/>
                      <w:spacing w:val="-24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22"/>
                    </w:rPr>
                    <w:t>for</w:t>
                  </w:r>
                  <w:r>
                    <w:rPr>
                      <w:rFonts w:ascii="Trebuchet MS"/>
                      <w:color w:val="363636"/>
                      <w:spacing w:val="-26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headlines</w:t>
                  </w:r>
                  <w:r>
                    <w:rPr>
                      <w:rFonts w:ascii="Trebuchet MS"/>
                      <w:color w:val="363636"/>
                      <w:spacing w:val="-22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0"/>
                      <w:sz w:val="22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22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0"/>
                      <w:sz w:val="22"/>
                    </w:rPr>
                    <w:t>paragraph</w:t>
                  </w:r>
                  <w:r>
                    <w:rPr>
                      <w:rFonts w:ascii="Trebuchet MS"/>
                      <w:color w:val="363636"/>
                      <w:spacing w:val="-21"/>
                      <w:w w:val="1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10"/>
                      <w:sz w:val="22"/>
                    </w:rPr>
                    <w:t>headers</w:t>
                  </w:r>
                  <w:r>
                    <w:rPr>
                      <w:rFonts w:ascii="Trebuchet MS"/>
                      <w:color w:val="363636"/>
                      <w:spacing w:val="-3"/>
                      <w:w w:val="110"/>
                      <w:sz w:val="22"/>
                    </w:rPr>
                    <w:t>)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910004pt;margin-top:133.115295pt;width:320.4pt;height:82.5pt;mso-position-horizontal-relative:page;mso-position-vertical-relative:page;z-index:-84160" type="#_x0000_t202" filled="false" stroked="false">
            <v:textbox inset="0,0,0,0">
              <w:txbxContent>
                <w:p>
                  <w:pPr>
                    <w:spacing w:line="324" w:lineRule="exact" w:before="0"/>
                    <w:ind w:left="2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30"/>
                      <w:szCs w:val="30"/>
                    </w:rPr>
                  </w:pP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30"/>
                    </w:rPr>
                    <w:t>H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30"/>
                    </w:rPr>
                    <w:t>euristica,</w:t>
                  </w:r>
                  <w:r>
                    <w:rPr>
                      <w:rFonts w:ascii="Palatino Linotype"/>
                      <w:i/>
                      <w:color w:val="363636"/>
                      <w:spacing w:val="-48"/>
                      <w:w w:val="110"/>
                      <w:sz w:val="30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30"/>
                    </w:rPr>
                    <w:t>I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30"/>
                    </w:rPr>
                    <w:t>talic</w:t>
                  </w:r>
                  <w:r>
                    <w:rPr>
                      <w:rFonts w:ascii="Palatino Linotype"/>
                      <w:sz w:val="30"/>
                    </w:rPr>
                  </w:r>
                </w:p>
                <w:p>
                  <w:pPr>
                    <w:spacing w:line="441" w:lineRule="exact" w:before="0"/>
                    <w:ind w:left="2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36"/>
                      <w:szCs w:val="36"/>
                    </w:rPr>
                  </w:pPr>
                  <w:r>
                    <w:rPr>
                      <w:rFonts w:ascii="Palatino Linotype"/>
                      <w:i/>
                      <w:color w:val="363636"/>
                      <w:spacing w:val="7"/>
                      <w:w w:val="95"/>
                      <w:sz w:val="36"/>
                    </w:rPr>
                    <w:t>ABCDEFGHIJKLMNOPQRSTUVWX</w:t>
                  </w:r>
                  <w:r>
                    <w:rPr>
                      <w:rFonts w:ascii="Palatino Linotype"/>
                      <w:i/>
                      <w:color w:val="363636"/>
                      <w:spacing w:val="8"/>
                      <w:w w:val="95"/>
                      <w:sz w:val="36"/>
                    </w:rPr>
                    <w:t>YZ</w:t>
                  </w:r>
                  <w:r>
                    <w:rPr>
                      <w:rFonts w:ascii="Palatino Linotype"/>
                      <w:sz w:val="36"/>
                    </w:rPr>
                  </w:r>
                </w:p>
                <w:p>
                  <w:pPr>
                    <w:spacing w:line="432" w:lineRule="exact" w:before="5"/>
                    <w:ind w:left="20" w:right="1391" w:firstLine="0"/>
                    <w:jc w:val="left"/>
                    <w:rPr>
                      <w:rFonts w:ascii="Palatino Linotype" w:hAnsi="Palatino Linotype" w:cs="Palatino Linotype" w:eastAsia="Palatino Linotype"/>
                      <w:sz w:val="36"/>
                      <w:szCs w:val="36"/>
                    </w:rPr>
                  </w:pPr>
                  <w:r>
                    <w:rPr>
                      <w:rFonts w:ascii="Palatino Linotype"/>
                      <w:i/>
                      <w:color w:val="363636"/>
                      <w:spacing w:val="8"/>
                      <w:w w:val="110"/>
                      <w:sz w:val="36"/>
                    </w:rPr>
                    <w:t>abcdefghijklmnopqrstuvwx</w:t>
                  </w:r>
                  <w:r>
                    <w:rPr>
                      <w:rFonts w:ascii="Palatino Linotype"/>
                      <w:i/>
                      <w:color w:val="363636"/>
                      <w:spacing w:val="10"/>
                      <w:w w:val="110"/>
                      <w:sz w:val="36"/>
                    </w:rPr>
                    <w:t>yz</w:t>
                  </w:r>
                  <w:r>
                    <w:rPr>
                      <w:rFonts w:ascii="Palatino Linotype"/>
                      <w:i/>
                      <w:color w:val="363636"/>
                      <w:spacing w:val="33"/>
                      <w:w w:val="99"/>
                      <w:sz w:val="36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9"/>
                      <w:w w:val="110"/>
                      <w:sz w:val="36"/>
                    </w:rPr>
                    <w:t>1234567890!@#$%^&amp;*()_</w:t>
                  </w:r>
                  <w:r>
                    <w:rPr>
                      <w:rFonts w:ascii="Palatino Linotype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133.720383pt;width:314.55pt;height:82.65pt;mso-position-horizontal-relative:page;mso-position-vertical-relative:page;z-index:-84136" type="#_x0000_t202" filled="false" stroked="false">
            <v:textbox inset="0,0,0,0">
              <w:txbxContent>
                <w:p>
                  <w:pPr>
                    <w:spacing w:line="324" w:lineRule="exact" w:before="0"/>
                    <w:ind w:left="20" w:right="0" w:firstLine="0"/>
                    <w:jc w:val="left"/>
                    <w:rPr>
                      <w:rFonts w:ascii="Book Antiqua" w:hAnsi="Book Antiqua" w:cs="Book Antiqua" w:eastAsia="Book Antiqua"/>
                      <w:sz w:val="30"/>
                      <w:szCs w:val="30"/>
                    </w:rPr>
                  </w:pPr>
                  <w:r>
                    <w:rPr>
                      <w:rFonts w:ascii="Book Antiqua"/>
                      <w:color w:val="363636"/>
                      <w:spacing w:val="-2"/>
                      <w:sz w:val="30"/>
                    </w:rPr>
                    <w:t>Source</w:t>
                  </w:r>
                  <w:r>
                    <w:rPr>
                      <w:rFonts w:ascii="Book Antiqua"/>
                      <w:color w:val="363636"/>
                      <w:spacing w:val="12"/>
                      <w:sz w:val="30"/>
                    </w:rPr>
                    <w:t> </w:t>
                  </w:r>
                  <w:r>
                    <w:rPr>
                      <w:rFonts w:ascii="Book Antiqua"/>
                      <w:color w:val="363636"/>
                      <w:sz w:val="30"/>
                    </w:rPr>
                    <w:t>Serif</w:t>
                  </w:r>
                  <w:r>
                    <w:rPr>
                      <w:rFonts w:ascii="Book Antiqua"/>
                      <w:color w:val="363636"/>
                      <w:spacing w:val="12"/>
                      <w:sz w:val="30"/>
                    </w:rPr>
                    <w:t> </w:t>
                  </w:r>
                  <w:r>
                    <w:rPr>
                      <w:rFonts w:ascii="Book Antiqua"/>
                      <w:color w:val="363636"/>
                      <w:spacing w:val="-5"/>
                      <w:sz w:val="30"/>
                    </w:rPr>
                    <w:t>P</w:t>
                  </w:r>
                  <w:r>
                    <w:rPr>
                      <w:rFonts w:ascii="Book Antiqua"/>
                      <w:color w:val="363636"/>
                      <w:spacing w:val="-4"/>
                      <w:sz w:val="30"/>
                    </w:rPr>
                    <w:t>ro,</w:t>
                  </w:r>
                  <w:r>
                    <w:rPr>
                      <w:rFonts w:ascii="Book Antiqua"/>
                      <w:color w:val="363636"/>
                      <w:spacing w:val="12"/>
                      <w:sz w:val="30"/>
                    </w:rPr>
                    <w:t> </w:t>
                  </w:r>
                  <w:r>
                    <w:rPr>
                      <w:rFonts w:ascii="Book Antiqua"/>
                      <w:color w:val="363636"/>
                      <w:spacing w:val="-3"/>
                      <w:sz w:val="30"/>
                    </w:rPr>
                    <w:t>Regul</w:t>
                  </w:r>
                  <w:r>
                    <w:rPr>
                      <w:rFonts w:ascii="Book Antiqua"/>
                      <w:color w:val="363636"/>
                      <w:spacing w:val="-2"/>
                      <w:sz w:val="30"/>
                    </w:rPr>
                    <w:t>ar</w:t>
                  </w:r>
                  <w:r>
                    <w:rPr>
                      <w:rFonts w:ascii="Book Antiqua"/>
                      <w:sz w:val="30"/>
                    </w:rPr>
                  </w:r>
                </w:p>
                <w:p>
                  <w:pPr>
                    <w:spacing w:line="440" w:lineRule="exact" w:before="1"/>
                    <w:ind w:left="20" w:right="0" w:firstLine="0"/>
                    <w:jc w:val="left"/>
                    <w:rPr>
                      <w:rFonts w:ascii="Book Antiqua" w:hAnsi="Book Antiqua" w:cs="Book Antiqua" w:eastAsia="Book Antiqua"/>
                      <w:sz w:val="36"/>
                      <w:szCs w:val="36"/>
                    </w:rPr>
                  </w:pPr>
                  <w:r>
                    <w:rPr>
                      <w:rFonts w:ascii="Book Antiqua"/>
                      <w:color w:val="363636"/>
                      <w:spacing w:val="6"/>
                      <w:w w:val="90"/>
                      <w:sz w:val="36"/>
                    </w:rPr>
                    <w:t>A</w:t>
                  </w:r>
                  <w:r>
                    <w:rPr>
                      <w:rFonts w:ascii="Book Antiqua"/>
                      <w:color w:val="363636"/>
                      <w:spacing w:val="5"/>
                      <w:w w:val="90"/>
                      <w:sz w:val="36"/>
                    </w:rPr>
                    <w:t>B</w:t>
                  </w:r>
                  <w:r>
                    <w:rPr>
                      <w:rFonts w:ascii="Book Antiqua"/>
                      <w:color w:val="363636"/>
                      <w:spacing w:val="6"/>
                      <w:w w:val="90"/>
                      <w:sz w:val="36"/>
                    </w:rPr>
                    <w:t>CD</w:t>
                  </w:r>
                  <w:r>
                    <w:rPr>
                      <w:rFonts w:ascii="Book Antiqua"/>
                      <w:color w:val="363636"/>
                      <w:spacing w:val="5"/>
                      <w:w w:val="90"/>
                      <w:sz w:val="36"/>
                    </w:rPr>
                    <w:t>EF</w:t>
                  </w:r>
                  <w:r>
                    <w:rPr>
                      <w:rFonts w:ascii="Book Antiqua"/>
                      <w:color w:val="363636"/>
                      <w:spacing w:val="6"/>
                      <w:w w:val="90"/>
                      <w:sz w:val="36"/>
                    </w:rPr>
                    <w:t>G</w:t>
                  </w:r>
                  <w:r>
                    <w:rPr>
                      <w:rFonts w:ascii="Book Antiqua"/>
                      <w:color w:val="363636"/>
                      <w:spacing w:val="5"/>
                      <w:w w:val="90"/>
                      <w:sz w:val="36"/>
                    </w:rPr>
                    <w:t>HIJKLMN</w:t>
                  </w:r>
                  <w:r>
                    <w:rPr>
                      <w:rFonts w:ascii="Book Antiqua"/>
                      <w:color w:val="363636"/>
                      <w:spacing w:val="6"/>
                      <w:w w:val="90"/>
                      <w:sz w:val="36"/>
                    </w:rPr>
                    <w:t>O</w:t>
                  </w:r>
                  <w:r>
                    <w:rPr>
                      <w:rFonts w:ascii="Book Antiqua"/>
                      <w:color w:val="363636"/>
                      <w:spacing w:val="5"/>
                      <w:w w:val="90"/>
                      <w:sz w:val="36"/>
                    </w:rPr>
                    <w:t>PQRSTUVWXYZ</w:t>
                  </w:r>
                  <w:r>
                    <w:rPr>
                      <w:rFonts w:ascii="Book Antiqua"/>
                      <w:sz w:val="36"/>
                    </w:rPr>
                  </w:r>
                </w:p>
                <w:p>
                  <w:pPr>
                    <w:spacing w:line="231" w:lineRule="auto" w:before="4"/>
                    <w:ind w:left="20" w:right="1279" w:firstLine="0"/>
                    <w:jc w:val="left"/>
                    <w:rPr>
                      <w:rFonts w:ascii="Book Antiqua" w:hAnsi="Book Antiqua" w:cs="Book Antiqua" w:eastAsia="Book Antiqua"/>
                      <w:sz w:val="36"/>
                      <w:szCs w:val="36"/>
                    </w:rPr>
                  </w:pPr>
                  <w:r>
                    <w:rPr>
                      <w:rFonts w:ascii="Book Antiqua"/>
                      <w:color w:val="363636"/>
                      <w:spacing w:val="7"/>
                      <w:w w:val="95"/>
                      <w:sz w:val="36"/>
                    </w:rPr>
                    <w:t>abcdefghijklmnopqrstu</w:t>
                  </w:r>
                  <w:r>
                    <w:rPr>
                      <w:rFonts w:ascii="Book Antiqua"/>
                      <w:color w:val="363636"/>
                      <w:spacing w:val="8"/>
                      <w:w w:val="95"/>
                      <w:sz w:val="36"/>
                    </w:rPr>
                    <w:t>vwxyz</w:t>
                  </w:r>
                  <w:r>
                    <w:rPr>
                      <w:rFonts w:ascii="Book Antiqua"/>
                      <w:color w:val="363636"/>
                      <w:spacing w:val="34"/>
                      <w:w w:val="93"/>
                      <w:sz w:val="36"/>
                    </w:rPr>
                    <w:t> </w:t>
                  </w:r>
                  <w:r>
                    <w:rPr>
                      <w:rFonts w:ascii="Book Antiqua"/>
                      <w:color w:val="363636"/>
                      <w:spacing w:val="9"/>
                      <w:sz w:val="36"/>
                    </w:rPr>
                    <w:t>1234567890!@#$%^&amp;*()_</w:t>
                  </w:r>
                  <w:r>
                    <w:rPr>
                      <w:rFonts w:ascii="Book Antiqua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910004pt;margin-top:234.237747pt;width:327.3pt;height:82.55pt;mso-position-horizontal-relative:page;mso-position-vertical-relative:page;z-index:-84112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20" w:right="0" w:firstLine="0"/>
                    <w:jc w:val="left"/>
                    <w:rPr>
                      <w:rFonts w:ascii="Book Antiqua" w:hAnsi="Book Antiqua" w:cs="Book Antiqua" w:eastAsia="Book Antiqua"/>
                      <w:sz w:val="30"/>
                      <w:szCs w:val="30"/>
                    </w:rPr>
                  </w:pPr>
                  <w:r>
                    <w:rPr>
                      <w:rFonts w:ascii="Book Antiqua"/>
                      <w:b/>
                      <w:i/>
                      <w:color w:val="363636"/>
                      <w:spacing w:val="-1"/>
                      <w:sz w:val="30"/>
                    </w:rPr>
                    <w:t>Heuristica,</w:t>
                  </w:r>
                  <w:r>
                    <w:rPr>
                      <w:rFonts w:ascii="Book Antiqua"/>
                      <w:b/>
                      <w:i/>
                      <w:color w:val="363636"/>
                      <w:spacing w:val="7"/>
                      <w:sz w:val="30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color w:val="363636"/>
                      <w:sz w:val="30"/>
                    </w:rPr>
                    <w:t>Bold</w:t>
                  </w:r>
                  <w:r>
                    <w:rPr>
                      <w:rFonts w:ascii="Book Antiqua"/>
                      <w:b/>
                      <w:i/>
                      <w:color w:val="363636"/>
                      <w:spacing w:val="30"/>
                      <w:sz w:val="30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color w:val="363636"/>
                      <w:spacing w:val="-1"/>
                      <w:sz w:val="30"/>
                    </w:rPr>
                    <w:t>Italic</w:t>
                  </w:r>
                  <w:r>
                    <w:rPr>
                      <w:rFonts w:ascii="Book Antiqua"/>
                      <w:sz w:val="30"/>
                    </w:rPr>
                  </w:r>
                </w:p>
                <w:p>
                  <w:pPr>
                    <w:spacing w:line="433" w:lineRule="exact" w:before="15"/>
                    <w:ind w:left="20" w:right="0" w:firstLine="0"/>
                    <w:jc w:val="left"/>
                    <w:rPr>
                      <w:rFonts w:ascii="Book Antiqua" w:hAnsi="Book Antiqua" w:cs="Book Antiqua" w:eastAsia="Book Antiqua"/>
                      <w:sz w:val="36"/>
                      <w:szCs w:val="36"/>
                    </w:rPr>
                  </w:pPr>
                  <w:r>
                    <w:rPr>
                      <w:rFonts w:ascii="Book Antiqua"/>
                      <w:b/>
                      <w:i/>
                      <w:color w:val="363636"/>
                      <w:spacing w:val="7"/>
                      <w:w w:val="95"/>
                      <w:sz w:val="36"/>
                    </w:rPr>
                    <w:t>ABCDEFGHIJKLMNOPQRSTUVWXYZ</w:t>
                  </w:r>
                  <w:r>
                    <w:rPr>
                      <w:rFonts w:ascii="Book Antiqua"/>
                      <w:sz w:val="36"/>
                    </w:rPr>
                  </w:r>
                </w:p>
                <w:p>
                  <w:pPr>
                    <w:spacing w:line="238" w:lineRule="auto" w:before="0"/>
                    <w:ind w:left="20" w:right="1344" w:firstLine="0"/>
                    <w:jc w:val="left"/>
                    <w:rPr>
                      <w:rFonts w:ascii="Book Antiqua" w:hAnsi="Book Antiqua" w:cs="Book Antiqua" w:eastAsia="Book Antiqua"/>
                      <w:sz w:val="36"/>
                      <w:szCs w:val="36"/>
                    </w:rPr>
                  </w:pPr>
                  <w:r>
                    <w:rPr>
                      <w:rFonts w:ascii="Book Antiqua"/>
                      <w:b/>
                      <w:i/>
                      <w:color w:val="363636"/>
                      <w:spacing w:val="8"/>
                      <w:sz w:val="36"/>
                    </w:rPr>
                    <w:t>abcdefghijklmnopqrstuvwx</w:t>
                  </w:r>
                  <w:r>
                    <w:rPr>
                      <w:rFonts w:ascii="Book Antiqua"/>
                      <w:b/>
                      <w:i/>
                      <w:color w:val="363636"/>
                      <w:spacing w:val="10"/>
                      <w:sz w:val="36"/>
                    </w:rPr>
                    <w:t>yz</w:t>
                  </w:r>
                  <w:r>
                    <w:rPr>
                      <w:rFonts w:ascii="Book Antiqua"/>
                      <w:b/>
                      <w:i/>
                      <w:color w:val="363636"/>
                      <w:spacing w:val="33"/>
                      <w:w w:val="90"/>
                      <w:sz w:val="36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color w:val="363636"/>
                      <w:spacing w:val="9"/>
                      <w:w w:val="105"/>
                      <w:sz w:val="36"/>
                    </w:rPr>
                    <w:t>1234567890!@#$%^&amp;*()_</w:t>
                  </w:r>
                  <w:r>
                    <w:rPr>
                      <w:rFonts w:ascii="Book Antiqua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234.52037pt;width:316.8pt;height:82.65pt;mso-position-horizontal-relative:page;mso-position-vertical-relative:page;z-index:-84088" type="#_x0000_t202" filled="false" stroked="false">
            <v:textbox inset="0,0,0,0">
              <w:txbxContent>
                <w:p>
                  <w:pPr>
                    <w:spacing w:line="30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-3"/>
                      <w:w w:val="105"/>
                      <w:sz w:val="30"/>
                    </w:rPr>
                    <w:t>Sour</w:t>
                  </w:r>
                  <w:r>
                    <w:rPr>
                      <w:rFonts w:ascii="Times New Roman"/>
                      <w:b/>
                      <w:color w:val="363636"/>
                      <w:spacing w:val="-2"/>
                      <w:w w:val="105"/>
                      <w:sz w:val="30"/>
                    </w:rPr>
                    <w:t>ce</w:t>
                  </w:r>
                  <w:r>
                    <w:rPr>
                      <w:rFonts w:ascii="Times New Roman"/>
                      <w:b/>
                      <w:color w:val="363636"/>
                      <w:spacing w:val="-5"/>
                      <w:w w:val="105"/>
                      <w:sz w:val="30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w w:val="105"/>
                      <w:sz w:val="30"/>
                    </w:rPr>
                    <w:t>Serif</w:t>
                  </w:r>
                  <w:r>
                    <w:rPr>
                      <w:rFonts w:ascii="Times New Roman"/>
                      <w:b/>
                      <w:color w:val="363636"/>
                      <w:spacing w:val="-4"/>
                      <w:w w:val="105"/>
                      <w:sz w:val="30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6"/>
                      <w:w w:val="105"/>
                      <w:sz w:val="30"/>
                    </w:rPr>
                    <w:t>Pr</w:t>
                  </w:r>
                  <w:r>
                    <w:rPr>
                      <w:rFonts w:ascii="Times New Roman"/>
                      <w:b/>
                      <w:color w:val="363636"/>
                      <w:spacing w:val="-5"/>
                      <w:w w:val="105"/>
                      <w:sz w:val="30"/>
                    </w:rPr>
                    <w:t>o,</w:t>
                  </w:r>
                  <w:r>
                    <w:rPr>
                      <w:rFonts w:ascii="Times New Roman"/>
                      <w:b/>
                      <w:color w:val="363636"/>
                      <w:spacing w:val="-4"/>
                      <w:w w:val="105"/>
                      <w:sz w:val="30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1"/>
                      <w:w w:val="105"/>
                      <w:sz w:val="30"/>
                    </w:rPr>
                    <w:t>Semibold</w:t>
                  </w:r>
                  <w:r>
                    <w:rPr>
                      <w:rFonts w:ascii="Times New Roman"/>
                      <w:sz w:val="30"/>
                    </w:rPr>
                  </w:r>
                </w:p>
                <w:p>
                  <w:pPr>
                    <w:spacing w:before="3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5"/>
                      <w:w w:val="90"/>
                      <w:sz w:val="36"/>
                    </w:rPr>
                    <w:t>ABCDEF</w:t>
                  </w:r>
                  <w:r>
                    <w:rPr>
                      <w:rFonts w:ascii="Times New Roman"/>
                      <w:b/>
                      <w:color w:val="363636"/>
                      <w:spacing w:val="6"/>
                      <w:w w:val="90"/>
                      <w:sz w:val="36"/>
                    </w:rPr>
                    <w:t>GHIJKL</w:t>
                  </w:r>
                  <w:r>
                    <w:rPr>
                      <w:rFonts w:ascii="Times New Roman"/>
                      <w:b/>
                      <w:color w:val="363636"/>
                      <w:spacing w:val="5"/>
                      <w:w w:val="90"/>
                      <w:sz w:val="36"/>
                    </w:rPr>
                    <w:t>MNOPQRSTU</w:t>
                  </w:r>
                  <w:r>
                    <w:rPr>
                      <w:rFonts w:ascii="Times New Roman"/>
                      <w:b/>
                      <w:color w:val="363636"/>
                      <w:spacing w:val="6"/>
                      <w:w w:val="90"/>
                      <w:sz w:val="36"/>
                    </w:rPr>
                    <w:t>VWXYZ</w:t>
                  </w:r>
                  <w:r>
                    <w:rPr>
                      <w:rFonts w:ascii="Times New Roman"/>
                      <w:sz w:val="36"/>
                    </w:rPr>
                  </w:r>
                </w:p>
                <w:p>
                  <w:pPr>
                    <w:spacing w:line="250" w:lineRule="auto" w:before="18"/>
                    <w:ind w:left="20" w:right="1208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8"/>
                      <w:w w:val="105"/>
                      <w:sz w:val="36"/>
                    </w:rPr>
                    <w:t>ab</w:t>
                  </w:r>
                  <w:r>
                    <w:rPr>
                      <w:rFonts w:ascii="Times New Roman"/>
                      <w:b/>
                      <w:color w:val="363636"/>
                      <w:spacing w:val="7"/>
                      <w:w w:val="105"/>
                      <w:sz w:val="36"/>
                    </w:rPr>
                    <w:t>cdefghijklmnop</w:t>
                  </w:r>
                  <w:r>
                    <w:rPr>
                      <w:rFonts w:ascii="Times New Roman"/>
                      <w:b/>
                      <w:color w:val="363636"/>
                      <w:spacing w:val="8"/>
                      <w:w w:val="105"/>
                      <w:sz w:val="36"/>
                    </w:rPr>
                    <w:t>qr</w:t>
                  </w:r>
                  <w:r>
                    <w:rPr>
                      <w:rFonts w:ascii="Times New Roman"/>
                      <w:b/>
                      <w:color w:val="363636"/>
                      <w:spacing w:val="7"/>
                      <w:w w:val="105"/>
                      <w:sz w:val="36"/>
                    </w:rPr>
                    <w:t>stu</w:t>
                  </w:r>
                  <w:r>
                    <w:rPr>
                      <w:rFonts w:ascii="Times New Roman"/>
                      <w:b/>
                      <w:color w:val="363636"/>
                      <w:spacing w:val="8"/>
                      <w:w w:val="105"/>
                      <w:sz w:val="36"/>
                    </w:rPr>
                    <w:t>vwxyz</w:t>
                  </w:r>
                  <w:r>
                    <w:rPr>
                      <w:rFonts w:ascii="Times New Roman"/>
                      <w:b/>
                      <w:color w:val="363636"/>
                      <w:spacing w:val="31"/>
                      <w:w w:val="105"/>
                      <w:sz w:val="36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9"/>
                      <w:w w:val="105"/>
                      <w:sz w:val="36"/>
                    </w:rPr>
                    <w:t>1234567890!@#$%^&amp;*()_</w:t>
                  </w:r>
                  <w:r>
                    <w:rPr>
                      <w:rFonts w:asci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335.320374pt;width:318.850pt;height:82.65pt;mso-position-horizontal-relative:page;mso-position-vertical-relative:page;z-index:-84064" type="#_x0000_t202" filled="false" stroked="false">
            <v:textbox inset="0,0,0,0">
              <w:txbxContent>
                <w:p>
                  <w:pPr>
                    <w:spacing w:line="30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-1"/>
                      <w:w w:val="105"/>
                      <w:sz w:val="30"/>
                    </w:rPr>
                    <w:t>Source</w:t>
                  </w:r>
                  <w:r>
                    <w:rPr>
                      <w:rFonts w:ascii="Times New Roman"/>
                      <w:b/>
                      <w:color w:val="363636"/>
                      <w:spacing w:val="1"/>
                      <w:w w:val="105"/>
                      <w:sz w:val="30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w w:val="105"/>
                      <w:sz w:val="30"/>
                    </w:rPr>
                    <w:t>Serif</w:t>
                  </w:r>
                  <w:r>
                    <w:rPr>
                      <w:rFonts w:ascii="Times New Roman"/>
                      <w:b/>
                      <w:color w:val="363636"/>
                      <w:spacing w:val="2"/>
                      <w:w w:val="105"/>
                      <w:sz w:val="30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6"/>
                      <w:w w:val="105"/>
                      <w:sz w:val="30"/>
                    </w:rPr>
                    <w:t>Pr</w:t>
                  </w:r>
                  <w:r>
                    <w:rPr>
                      <w:rFonts w:ascii="Times New Roman"/>
                      <w:b/>
                      <w:color w:val="363636"/>
                      <w:spacing w:val="-5"/>
                      <w:w w:val="105"/>
                      <w:sz w:val="30"/>
                    </w:rPr>
                    <w:t>o,</w:t>
                  </w:r>
                  <w:r>
                    <w:rPr>
                      <w:rFonts w:ascii="Times New Roman"/>
                      <w:b/>
                      <w:color w:val="363636"/>
                      <w:spacing w:val="2"/>
                      <w:w w:val="105"/>
                      <w:sz w:val="30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w w:val="105"/>
                      <w:sz w:val="30"/>
                    </w:rPr>
                    <w:t>Bold</w:t>
                  </w:r>
                  <w:r>
                    <w:rPr>
                      <w:rFonts w:ascii="Times New Roman"/>
                      <w:sz w:val="30"/>
                    </w:rPr>
                  </w:r>
                </w:p>
                <w:p>
                  <w:pPr>
                    <w:spacing w:before="3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4"/>
                      <w:w w:val="90"/>
                      <w:sz w:val="36"/>
                    </w:rPr>
                    <w:t>A</w:t>
                  </w:r>
                  <w:r>
                    <w:rPr>
                      <w:rFonts w:ascii="Times New Roman"/>
                      <w:b/>
                      <w:color w:val="363636"/>
                      <w:spacing w:val="9"/>
                      <w:w w:val="90"/>
                      <w:sz w:val="36"/>
                    </w:rPr>
                    <w:t>BC</w:t>
                  </w:r>
                  <w:r>
                    <w:rPr>
                      <w:rFonts w:ascii="Times New Roman"/>
                      <w:b/>
                      <w:color w:val="363636"/>
                      <w:spacing w:val="1"/>
                      <w:w w:val="90"/>
                      <w:sz w:val="36"/>
                    </w:rPr>
                    <w:t>D</w:t>
                  </w:r>
                  <w:r>
                    <w:rPr>
                      <w:rFonts w:ascii="Times New Roman"/>
                      <w:b/>
                      <w:color w:val="363636"/>
                      <w:spacing w:val="8"/>
                      <w:w w:val="90"/>
                      <w:sz w:val="36"/>
                    </w:rPr>
                    <w:t>E</w:t>
                  </w:r>
                  <w:r>
                    <w:rPr>
                      <w:rFonts w:ascii="Times New Roman"/>
                      <w:b/>
                      <w:color w:val="363636"/>
                      <w:spacing w:val="4"/>
                      <w:w w:val="90"/>
                      <w:sz w:val="36"/>
                    </w:rPr>
                    <w:t>F</w:t>
                  </w:r>
                  <w:r>
                    <w:rPr>
                      <w:rFonts w:ascii="Times New Roman"/>
                      <w:b/>
                      <w:color w:val="363636"/>
                      <w:spacing w:val="1"/>
                      <w:w w:val="90"/>
                      <w:sz w:val="36"/>
                    </w:rPr>
                    <w:t>G</w:t>
                  </w:r>
                  <w:r>
                    <w:rPr>
                      <w:rFonts w:ascii="Times New Roman"/>
                      <w:b/>
                      <w:color w:val="363636"/>
                      <w:spacing w:val="8"/>
                      <w:w w:val="90"/>
                      <w:sz w:val="36"/>
                    </w:rPr>
                    <w:t>HIJK</w:t>
                  </w:r>
                  <w:r>
                    <w:rPr>
                      <w:rFonts w:ascii="Times New Roman"/>
                      <w:b/>
                      <w:color w:val="363636"/>
                      <w:spacing w:val="4"/>
                      <w:w w:val="90"/>
                      <w:sz w:val="36"/>
                    </w:rPr>
                    <w:t>L</w:t>
                  </w:r>
                  <w:r>
                    <w:rPr>
                      <w:rFonts w:ascii="Times New Roman"/>
                      <w:b/>
                      <w:color w:val="363636"/>
                      <w:spacing w:val="8"/>
                      <w:w w:val="90"/>
                      <w:sz w:val="36"/>
                    </w:rPr>
                    <w:t>M</w:t>
                  </w:r>
                  <w:r>
                    <w:rPr>
                      <w:rFonts w:ascii="Times New Roman"/>
                      <w:b/>
                      <w:color w:val="363636"/>
                      <w:w w:val="90"/>
                      <w:sz w:val="36"/>
                    </w:rPr>
                    <w:t>N</w:t>
                  </w:r>
                  <w:r>
                    <w:rPr>
                      <w:rFonts w:ascii="Times New Roman"/>
                      <w:b/>
                      <w:color w:val="363636"/>
                      <w:spacing w:val="4"/>
                      <w:w w:val="90"/>
                      <w:sz w:val="36"/>
                    </w:rPr>
                    <w:t>O</w:t>
                  </w:r>
                  <w:r>
                    <w:rPr>
                      <w:rFonts w:ascii="Times New Roman"/>
                      <w:b/>
                      <w:color w:val="363636"/>
                      <w:spacing w:val="11"/>
                      <w:w w:val="90"/>
                      <w:sz w:val="36"/>
                    </w:rPr>
                    <w:t>P</w:t>
                  </w:r>
                  <w:r>
                    <w:rPr>
                      <w:rFonts w:ascii="Times New Roman"/>
                      <w:b/>
                      <w:color w:val="363636"/>
                      <w:spacing w:val="4"/>
                      <w:w w:val="90"/>
                      <w:sz w:val="36"/>
                    </w:rPr>
                    <w:t>Q</w:t>
                  </w:r>
                  <w:r>
                    <w:rPr>
                      <w:rFonts w:ascii="Times New Roman"/>
                      <w:b/>
                      <w:color w:val="363636"/>
                      <w:spacing w:val="8"/>
                      <w:w w:val="90"/>
                      <w:sz w:val="36"/>
                    </w:rPr>
                    <w:t>R</w:t>
                  </w:r>
                  <w:r>
                    <w:rPr>
                      <w:rFonts w:ascii="Times New Roman"/>
                      <w:b/>
                      <w:color w:val="363636"/>
                      <w:w w:val="90"/>
                      <w:sz w:val="36"/>
                    </w:rPr>
                    <w:t>S</w:t>
                  </w:r>
                  <w:r>
                    <w:rPr>
                      <w:rFonts w:ascii="Times New Roman"/>
                      <w:b/>
                      <w:color w:val="363636"/>
                      <w:spacing w:val="4"/>
                      <w:w w:val="90"/>
                      <w:sz w:val="36"/>
                    </w:rPr>
                    <w:t>T</w:t>
                  </w:r>
                  <w:r>
                    <w:rPr>
                      <w:rFonts w:ascii="Times New Roman"/>
                      <w:b/>
                      <w:color w:val="363636"/>
                      <w:spacing w:val="8"/>
                      <w:w w:val="90"/>
                      <w:sz w:val="36"/>
                    </w:rPr>
                    <w:t>UVWXYZ</w:t>
                  </w:r>
                  <w:r>
                    <w:rPr>
                      <w:rFonts w:ascii="Times New Roman"/>
                      <w:sz w:val="36"/>
                    </w:rPr>
                  </w:r>
                </w:p>
                <w:p>
                  <w:pPr>
                    <w:spacing w:line="250" w:lineRule="auto" w:before="18"/>
                    <w:ind w:left="20" w:right="1136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7"/>
                      <w:w w:val="105"/>
                      <w:sz w:val="36"/>
                    </w:rPr>
                    <w:t>abcdefghijklmnop</w:t>
                  </w:r>
                  <w:r>
                    <w:rPr>
                      <w:rFonts w:ascii="Times New Roman"/>
                      <w:b/>
                      <w:color w:val="363636"/>
                      <w:spacing w:val="8"/>
                      <w:w w:val="105"/>
                      <w:sz w:val="36"/>
                    </w:rPr>
                    <w:t>qr</w:t>
                  </w:r>
                  <w:r>
                    <w:rPr>
                      <w:rFonts w:ascii="Times New Roman"/>
                      <w:b/>
                      <w:color w:val="363636"/>
                      <w:spacing w:val="7"/>
                      <w:w w:val="105"/>
                      <w:sz w:val="36"/>
                    </w:rPr>
                    <w:t>stuvwxyz</w:t>
                  </w:r>
                  <w:r>
                    <w:rPr>
                      <w:rFonts w:ascii="Times New Roman"/>
                      <w:b/>
                      <w:color w:val="363636"/>
                      <w:spacing w:val="41"/>
                      <w:w w:val="108"/>
                      <w:sz w:val="36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9"/>
                      <w:w w:val="105"/>
                      <w:sz w:val="36"/>
                    </w:rPr>
                    <w:t>1234567890!@#$%^&amp;*()_</w:t>
                  </w:r>
                  <w:r>
                    <w:rPr>
                      <w:rFonts w:asci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910004pt;margin-top:339.007202pt;width:348.45pt;height:39.4pt;mso-position-horizontal-relative:page;mso-position-vertical-relative:page;z-index:-8404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2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22"/>
                      <w:szCs w:val="22"/>
                    </w:rPr>
                  </w:pP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The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Sour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ce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S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erif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3"/>
                      <w:w w:val="110"/>
                      <w:sz w:val="22"/>
                    </w:rPr>
                    <w:t>Pr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o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font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family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does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not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come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with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an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italic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v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ersion.</w:t>
                  </w:r>
                  <w:r>
                    <w:rPr>
                      <w:rFonts w:ascii="Palatino Linotype"/>
                      <w:sz w:val="22"/>
                    </w:rPr>
                  </w:r>
                </w:p>
                <w:p>
                  <w:pPr>
                    <w:spacing w:line="264" w:lineRule="exact" w:before="3"/>
                    <w:ind w:left="20" w:right="17" w:firstLine="0"/>
                    <w:jc w:val="left"/>
                    <w:rPr>
                      <w:rFonts w:ascii="Palatino Linotype" w:hAnsi="Palatino Linotype" w:cs="Palatino Linotype" w:eastAsia="Palatino Linotype"/>
                      <w:sz w:val="22"/>
                      <w:szCs w:val="22"/>
                    </w:rPr>
                  </w:pP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H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euristica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 I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talic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and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Bold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I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talic have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been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provided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for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use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when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italics</w:t>
                  </w:r>
                  <w:r>
                    <w:rPr>
                      <w:rFonts w:ascii="Palatino Linotype"/>
                      <w:i/>
                      <w:color w:val="363636"/>
                      <w:spacing w:val="41"/>
                      <w:w w:val="111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are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needed,</w:t>
                  </w:r>
                  <w:r>
                    <w:rPr>
                      <w:rFonts w:ascii="Palatino Linotype"/>
                      <w:i/>
                      <w:color w:val="363636"/>
                      <w:spacing w:val="-13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and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complements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 Sour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ce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 S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erif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3"/>
                      <w:w w:val="110"/>
                      <w:sz w:val="22"/>
                    </w:rPr>
                    <w:t>Pr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o </w:t>
                  </w:r>
                  <w:r>
                    <w:rPr>
                      <w:rFonts w:ascii="Palatino Linotype"/>
                      <w:i/>
                      <w:color w:val="363636"/>
                      <w:spacing w:val="-4"/>
                      <w:w w:val="110"/>
                      <w:sz w:val="22"/>
                    </w:rPr>
                    <w:t>nicely.</w:t>
                  </w:r>
                  <w:r>
                    <w:rPr>
                      <w:rFonts w:ascii="Palatino Linotype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553.297241pt;width:466.75pt;height:26.2pt;mso-position-horizontal-relative:page;mso-position-vertical-relative:page;z-index:-8401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2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22"/>
                      <w:szCs w:val="22"/>
                    </w:rPr>
                  </w:pP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Each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font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specified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has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been</w:t>
                  </w:r>
                  <w:r>
                    <w:rPr>
                      <w:rFonts w:ascii="Palatino Linotype"/>
                      <w:i/>
                      <w:color w:val="363636"/>
                      <w:spacing w:val="-23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5"/>
                      <w:sz w:val="22"/>
                    </w:rPr>
                    <w:t>r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5"/>
                      <w:sz w:val="22"/>
                    </w:rPr>
                    <w:t>eleased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with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an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open</w:t>
                  </w:r>
                  <w:r>
                    <w:rPr>
                      <w:rFonts w:ascii="Palatino Linotype"/>
                      <w:i/>
                      <w:color w:val="363636"/>
                      <w:spacing w:val="-23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font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license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and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may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be</w:t>
                  </w:r>
                  <w:r>
                    <w:rPr>
                      <w:rFonts w:ascii="Palatino Linotype"/>
                      <w:i/>
                      <w:color w:val="363636"/>
                      <w:spacing w:val="-23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5"/>
                      <w:sz w:val="22"/>
                    </w:rPr>
                    <w:t>freely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distibuted</w:t>
                  </w:r>
                  <w:r>
                    <w:rPr>
                      <w:rFonts w:ascii="Palatino Linotype"/>
                      <w:i/>
                      <w:color w:val="363636"/>
                      <w:spacing w:val="-24"/>
                      <w:w w:val="115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5"/>
                      <w:sz w:val="22"/>
                    </w:rPr>
                    <w:t>and</w:t>
                  </w:r>
                  <w:r>
                    <w:rPr>
                      <w:rFonts w:ascii="Palatino Linotype"/>
                      <w:sz w:val="22"/>
                    </w:rPr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22"/>
                      <w:szCs w:val="22"/>
                    </w:rPr>
                  </w:pP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installed.</w:t>
                  </w:r>
                  <w:r>
                    <w:rPr>
                      <w:rFonts w:ascii="Palatino Linotype"/>
                      <w:i/>
                      <w:color w:val="363636"/>
                      <w:spacing w:val="-1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T</w:t>
                  </w:r>
                  <w:r>
                    <w:rPr>
                      <w:rFonts w:ascii="Palatino Linotype"/>
                      <w:i/>
                      <w:color w:val="363636"/>
                      <w:spacing w:val="-6"/>
                      <w:w w:val="110"/>
                      <w:sz w:val="22"/>
                    </w:rPr>
                    <w:t>e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xt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files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with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licensing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info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are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included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with</w:t>
                  </w:r>
                  <w:r>
                    <w:rPr>
                      <w:rFonts w:ascii="Palatino Linotype"/>
                      <w:i/>
                      <w:color w:val="363636"/>
                      <w:spacing w:val="-8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the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font</w:t>
                  </w:r>
                  <w:r>
                    <w:rPr>
                      <w:rFonts w:ascii="Palatino Linotype"/>
                      <w:i/>
                      <w:color w:val="363636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files.</w:t>
                  </w:r>
                  <w:r>
                    <w:rPr>
                      <w:rFonts w:ascii="Palatino Linotype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8.486572pt;margin-top:589.273743pt;width:11pt;height:11pt;mso-position-horizontal-relative:page;mso-position-vertical-relative:page;z-index:-83992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z w:val="18"/>
                    </w:rPr>
                    <w:t>12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2pt;margin-top:103.499008pt;width:322.4pt;height:12pt;mso-position-horizontal-relative:page;mso-position-vertical-relative:page;z-index:-839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80" w:right="1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.82pt;margin-top:114.499008pt;width:322.4pt;height:.1pt;mso-position-horizontal-relative:page;mso-position-vertical-relative:page;z-index:-83944" coordorigin="716,2290" coordsize="6448,2">
            <v:shape style="position:absolute;left:716;top:2290;width:6448;height:2" coordorigin="716,2290" coordsize="6448,0" path="m716,2290l7164,2290e" filled="false" stroked="true" strokeweight=".638pt" strokecolor="#353535">
              <v:path arrowok="t"/>
            </v:shape>
            <w10:wrap type="none"/>
          </v:group>
        </w:pict>
      </w:r>
      <w:r>
        <w:rPr/>
        <w:pict>
          <v:shape style="position:absolute;margin-left:34.819901pt;margin-top:47.023586pt;width:99.85pt;height:16pt;mso-position-horizontal-relative:page;mso-position-vertical-relative:page;z-index:-83920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TYPOGRAPHY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91.630676pt;width:229.3pt;height:13pt;mso-position-horizontal-relative:page;mso-position-vertical-relative:page;z-index:-83896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22"/>
                    </w:rPr>
                    <w:t>Sans</w:t>
                  </w:r>
                  <w:r>
                    <w:rPr>
                      <w:rFonts w:ascii="Trebuchet MS"/>
                      <w:color w:val="363636"/>
                      <w:spacing w:val="-38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5"/>
                      <w:sz w:val="22"/>
                    </w:rPr>
                    <w:t>Serif</w:t>
                  </w:r>
                  <w:r>
                    <w:rPr>
                      <w:rFonts w:ascii="Trebuchet MS"/>
                      <w:color w:val="363636"/>
                      <w:spacing w:val="-40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4"/>
                      <w:w w:val="115"/>
                      <w:sz w:val="22"/>
                    </w:rPr>
                    <w:t>(</w:t>
                  </w:r>
                  <w:r>
                    <w:rPr>
                      <w:rFonts w:ascii="Trebuchet MS"/>
                      <w:color w:val="363636"/>
                      <w:spacing w:val="-3"/>
                      <w:w w:val="115"/>
                      <w:sz w:val="22"/>
                    </w:rPr>
                    <w:t>us</w:t>
                  </w:r>
                  <w:r>
                    <w:rPr>
                      <w:rFonts w:ascii="Trebuchet MS"/>
                      <w:color w:val="363636"/>
                      <w:spacing w:val="-38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15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2"/>
                      <w:w w:val="115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41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5"/>
                      <w:sz w:val="22"/>
                    </w:rPr>
                    <w:t>subheads</w:t>
                  </w:r>
                  <w:r>
                    <w:rPr>
                      <w:rFonts w:ascii="Trebuchet MS"/>
                      <w:color w:val="363636"/>
                      <w:spacing w:val="-37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5"/>
                      <w:sz w:val="22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-37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15"/>
                      <w:sz w:val="22"/>
                    </w:rPr>
                    <w:t>body</w:t>
                  </w:r>
                  <w:r>
                    <w:rPr>
                      <w:rFonts w:ascii="Trebuchet MS"/>
                      <w:color w:val="363636"/>
                      <w:spacing w:val="-41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5"/>
                      <w:w w:val="115"/>
                      <w:sz w:val="22"/>
                    </w:rPr>
                    <w:t>cop</w:t>
                  </w:r>
                  <w:r>
                    <w:rPr>
                      <w:rFonts w:ascii="Trebuchet MS"/>
                      <w:color w:val="363636"/>
                      <w:spacing w:val="-4"/>
                      <w:w w:val="115"/>
                      <w:sz w:val="22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5"/>
                      <w:w w:val="115"/>
                      <w:sz w:val="22"/>
                    </w:rPr>
                    <w:t>)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131.230682pt;width:239.15pt;height:64.05pt;mso-position-horizontal-relative:page;mso-position-vertical-relative:page;z-index:-83872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z w:val="22"/>
                    </w:rPr>
                    <w:t>Rubik,</w:t>
                  </w:r>
                  <w:r>
                    <w:rPr>
                      <w:rFonts w:ascii="Trebuchet MS"/>
                      <w:color w:val="363636"/>
                      <w:spacing w:val="-2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Ligh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5"/>
                      <w:w w:val="105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color w:val="363636"/>
                      <w:spacing w:val="6"/>
                      <w:w w:val="105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856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5"/>
                      <w:sz w:val="28"/>
                    </w:rPr>
                    <w:t>abcde</w:t>
                  </w:r>
                  <w:r>
                    <w:rPr>
                      <w:rFonts w:ascii="Trebuchet MS"/>
                      <w:color w:val="363636"/>
                      <w:spacing w:val="6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5"/>
                      <w:sz w:val="28"/>
                    </w:rPr>
                    <w:t>ghijklmnopqrstuvwxyz</w:t>
                  </w:r>
                  <w:r>
                    <w:rPr>
                      <w:rFonts w:ascii="Trebuchet MS"/>
                      <w:color w:val="363636"/>
                      <w:spacing w:val="47"/>
                      <w:w w:val="10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6"/>
                      <w:w w:val="105"/>
                      <w:sz w:val="28"/>
                    </w:rPr>
                    <w:t>123456</w:t>
                  </w:r>
                  <w:r>
                    <w:rPr>
                      <w:rFonts w:ascii="Trebuchet MS"/>
                      <w:color w:val="363636"/>
                      <w:spacing w:val="5"/>
                      <w:w w:val="105"/>
                      <w:sz w:val="28"/>
                    </w:rPr>
                    <w:t>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910004pt;margin-top:131.230682pt;width:251.75pt;height:64.05pt;mso-position-horizontal-relative:page;mso-position-vertical-relative:page;z-index:-83848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i/>
                      <w:color w:val="363636"/>
                      <w:w w:val="105"/>
                      <w:sz w:val="22"/>
                    </w:rPr>
                    <w:t>Rubik,</w:t>
                  </w:r>
                  <w:r>
                    <w:rPr>
                      <w:rFonts w:ascii="Trebuchet MS"/>
                      <w:i/>
                      <w:color w:val="363636"/>
                      <w:spacing w:val="-1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w w:val="105"/>
                      <w:sz w:val="22"/>
                    </w:rPr>
                    <w:t>Medium</w:t>
                  </w:r>
                  <w:r>
                    <w:rPr>
                      <w:rFonts w:ascii="Trebuchet MS"/>
                      <w:i/>
                      <w:color w:val="363636"/>
                      <w:spacing w:val="-1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w w:val="105"/>
                      <w:sz w:val="22"/>
                    </w:rPr>
                    <w:t>Italic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i/>
                      <w:color w:val="363636"/>
                      <w:spacing w:val="5"/>
                      <w:w w:val="110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i/>
                      <w:color w:val="363636"/>
                      <w:spacing w:val="6"/>
                      <w:w w:val="110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767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i/>
                      <w:color w:val="363636"/>
                      <w:spacing w:val="5"/>
                      <w:w w:val="110"/>
                      <w:sz w:val="28"/>
                    </w:rPr>
                    <w:t>abcde</w:t>
                  </w:r>
                  <w:r>
                    <w:rPr>
                      <w:rFonts w:ascii="Trebuchet MS"/>
                      <w:i/>
                      <w:color w:val="363636"/>
                      <w:spacing w:val="6"/>
                      <w:w w:val="110"/>
                      <w:sz w:val="28"/>
                    </w:rPr>
                    <w:t>fghijklmnopqrstuvwxyz</w:t>
                  </w:r>
                  <w:r>
                    <w:rPr>
                      <w:rFonts w:ascii="Trebuchet MS"/>
                      <w:i/>
                      <w:color w:val="363636"/>
                      <w:spacing w:val="55"/>
                      <w:w w:val="109"/>
                      <w:sz w:val="28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spacing w:val="5"/>
                      <w:w w:val="110"/>
                      <w:sz w:val="28"/>
                    </w:rPr>
                    <w:t>1234567890!@#$%^&amp;*()_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208.03067pt;width:238.65pt;height:64.05pt;mso-position-horizontal-relative:page;mso-position-vertical-relative:page;z-index:-83824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i/>
                      <w:color w:val="363636"/>
                      <w:sz w:val="22"/>
                    </w:rPr>
                    <w:t>Rubik,</w:t>
                  </w:r>
                  <w:r>
                    <w:rPr>
                      <w:rFonts w:ascii="Trebuchet MS"/>
                      <w:i/>
                      <w:color w:val="363636"/>
                      <w:spacing w:val="-44"/>
                      <w:sz w:val="22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spacing w:val="-1"/>
                      <w:sz w:val="22"/>
                    </w:rPr>
                    <w:t>Ligh</w:t>
                  </w:r>
                  <w:r>
                    <w:rPr>
                      <w:rFonts w:ascii="Trebuchet MS"/>
                      <w:i/>
                      <w:color w:val="363636"/>
                      <w:spacing w:val="-2"/>
                      <w:sz w:val="22"/>
                    </w:rPr>
                    <w:t>t</w:t>
                  </w:r>
                  <w:r>
                    <w:rPr>
                      <w:rFonts w:ascii="Trebuchet MS"/>
                      <w:i/>
                      <w:color w:val="363636"/>
                      <w:spacing w:val="-44"/>
                      <w:sz w:val="22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sz w:val="22"/>
                    </w:rPr>
                    <w:t>Italic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i/>
                      <w:color w:val="363636"/>
                      <w:spacing w:val="5"/>
                      <w:w w:val="105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i/>
                      <w:color w:val="363636"/>
                      <w:spacing w:val="6"/>
                      <w:w w:val="105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843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i/>
                      <w:color w:val="363636"/>
                      <w:spacing w:val="5"/>
                      <w:sz w:val="28"/>
                    </w:rPr>
                    <w:t>abcde</w:t>
                  </w:r>
                  <w:r>
                    <w:rPr>
                      <w:rFonts w:ascii="Trebuchet MS"/>
                      <w:i/>
                      <w:color w:val="363636"/>
                      <w:spacing w:val="6"/>
                      <w:sz w:val="28"/>
                    </w:rPr>
                    <w:t>fghijklmnopqrstuvwxyz</w:t>
                  </w:r>
                  <w:r>
                    <w:rPr>
                      <w:rFonts w:ascii="Trebuchet MS"/>
                      <w:i/>
                      <w:color w:val="363636"/>
                      <w:spacing w:val="51"/>
                      <w:sz w:val="28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spacing w:val="6"/>
                      <w:w w:val="105"/>
                      <w:sz w:val="28"/>
                    </w:rPr>
                    <w:t>123456</w:t>
                  </w:r>
                  <w:r>
                    <w:rPr>
                      <w:rFonts w:ascii="Trebuchet MS"/>
                      <w:i/>
                      <w:color w:val="363636"/>
                      <w:spacing w:val="5"/>
                      <w:w w:val="105"/>
                      <w:sz w:val="28"/>
                    </w:rPr>
                    <w:t>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910004pt;margin-top:211.630676pt;width:260.8500pt;height:64.05pt;mso-position-horizontal-relative:page;mso-position-vertical-relative:page;z-index:-8380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b/>
                      <w:color w:val="363636"/>
                      <w:w w:val="105"/>
                      <w:sz w:val="22"/>
                    </w:rPr>
                    <w:t>Rubik,</w:t>
                  </w:r>
                  <w:r>
                    <w:rPr>
                      <w:rFonts w:ascii="Trebuchet MS"/>
                      <w:b/>
                      <w:color w:val="363636"/>
                      <w:spacing w:val="-1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05"/>
                      <w:sz w:val="22"/>
                    </w:rPr>
                    <w:t>Bold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color w:val="363636"/>
                      <w:spacing w:val="5"/>
                      <w:w w:val="110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b/>
                      <w:color w:val="363636"/>
                      <w:spacing w:val="6"/>
                      <w:w w:val="110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769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color w:val="363636"/>
                      <w:spacing w:val="6"/>
                      <w:w w:val="110"/>
                      <w:sz w:val="28"/>
                    </w:rPr>
                    <w:t>abcde</w:t>
                  </w:r>
                  <w:r>
                    <w:rPr>
                      <w:rFonts w:ascii="Trebuchet MS"/>
                      <w:b/>
                      <w:color w:val="363636"/>
                      <w:spacing w:val="5"/>
                      <w:w w:val="110"/>
                      <w:sz w:val="28"/>
                    </w:rPr>
                    <w:t>fghijklmnopqrstuvwxy</w:t>
                  </w:r>
                  <w:r>
                    <w:rPr>
                      <w:rFonts w:ascii="Trebuchet MS"/>
                      <w:b/>
                      <w:color w:val="363636"/>
                      <w:spacing w:val="6"/>
                      <w:w w:val="110"/>
                      <w:sz w:val="28"/>
                    </w:rPr>
                    <w:t>z</w:t>
                  </w:r>
                  <w:r>
                    <w:rPr>
                      <w:rFonts w:ascii="Trebuchet MS"/>
                      <w:b/>
                      <w:color w:val="363636"/>
                      <w:spacing w:val="26"/>
                      <w:w w:val="106"/>
                      <w:sz w:val="28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6"/>
                      <w:w w:val="110"/>
                      <w:sz w:val="28"/>
                    </w:rPr>
                    <w:t>1234567890!@#$%^&amp;*()_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288.430664pt;width:244.05pt;height:64.05pt;mso-position-horizontal-relative:page;mso-position-vertical-relative:page;z-index:-83776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Rubik,</w:t>
                  </w:r>
                  <w:r>
                    <w:rPr>
                      <w:rFonts w:ascii="Trebuchet MS"/>
                      <w:color w:val="363636"/>
                      <w:spacing w:val="-4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Regular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5"/>
                      <w:w w:val="105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color w:val="363636"/>
                      <w:spacing w:val="6"/>
                      <w:w w:val="105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81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5"/>
                      <w:w w:val="105"/>
                      <w:sz w:val="28"/>
                    </w:rPr>
                    <w:t>abcde</w:t>
                  </w:r>
                  <w:r>
                    <w:rPr>
                      <w:rFonts w:ascii="Trebuchet MS"/>
                      <w:color w:val="363636"/>
                      <w:spacing w:val="6"/>
                      <w:w w:val="105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5"/>
                      <w:w w:val="105"/>
                      <w:sz w:val="28"/>
                    </w:rPr>
                    <w:t>ghijklmnopqrstuvwxyz</w:t>
                  </w:r>
                  <w:r>
                    <w:rPr>
                      <w:rFonts w:ascii="Trebuchet MS"/>
                      <w:color w:val="363636"/>
                      <w:spacing w:val="49"/>
                      <w:w w:val="10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1234567890!@#$%^&amp;*()_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910004pt;margin-top:292.03067pt;width:260.8500pt;height:64.05pt;mso-position-horizontal-relative:page;mso-position-vertical-relative:page;z-index:-83752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b/>
                      <w:i/>
                      <w:color w:val="363636"/>
                      <w:w w:val="105"/>
                      <w:sz w:val="22"/>
                    </w:rPr>
                    <w:t>Rubik,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-13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363636"/>
                      <w:w w:val="105"/>
                      <w:sz w:val="22"/>
                    </w:rPr>
                    <w:t>Bold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-12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363636"/>
                      <w:w w:val="105"/>
                      <w:sz w:val="22"/>
                    </w:rPr>
                    <w:t>Italic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i/>
                      <w:color w:val="363636"/>
                      <w:spacing w:val="5"/>
                      <w:w w:val="105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6"/>
                      <w:w w:val="105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751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i/>
                      <w:color w:val="363636"/>
                      <w:spacing w:val="5"/>
                      <w:w w:val="105"/>
                      <w:sz w:val="28"/>
                    </w:rPr>
                    <w:t>abcdefghijklmnopqrstuvwxyz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53"/>
                      <w:w w:val="108"/>
                      <w:sz w:val="28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6"/>
                      <w:w w:val="110"/>
                      <w:sz w:val="28"/>
                    </w:rPr>
                    <w:t>1234567890!@#$%^&amp;*()_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368.830688pt;width:243.8pt;height:64.05pt;mso-position-horizontal-relative:page;mso-position-vertical-relative:page;z-index:-83728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i/>
                      <w:color w:val="363636"/>
                      <w:sz w:val="22"/>
                    </w:rPr>
                    <w:t>Rubik,</w:t>
                  </w:r>
                  <w:r>
                    <w:rPr>
                      <w:rFonts w:ascii="Trebuchet MS"/>
                      <w:i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spacing w:val="-1"/>
                      <w:sz w:val="22"/>
                    </w:rPr>
                    <w:t>Regular</w:t>
                  </w:r>
                  <w:r>
                    <w:rPr>
                      <w:rFonts w:ascii="Trebuchet MS"/>
                      <w:i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sz w:val="22"/>
                    </w:rPr>
                    <w:t>Italic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i/>
                      <w:color w:val="363636"/>
                      <w:spacing w:val="5"/>
                      <w:w w:val="105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i/>
                      <w:color w:val="363636"/>
                      <w:spacing w:val="6"/>
                      <w:w w:val="105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791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i/>
                      <w:color w:val="363636"/>
                      <w:spacing w:val="5"/>
                      <w:w w:val="105"/>
                      <w:sz w:val="28"/>
                    </w:rPr>
                    <w:t>abcde</w:t>
                  </w:r>
                  <w:r>
                    <w:rPr>
                      <w:rFonts w:ascii="Trebuchet MS"/>
                      <w:i/>
                      <w:color w:val="363636"/>
                      <w:spacing w:val="6"/>
                      <w:w w:val="105"/>
                      <w:sz w:val="28"/>
                    </w:rPr>
                    <w:t>fghijklmnopqrstuvwxyz</w:t>
                  </w:r>
                  <w:r>
                    <w:rPr>
                      <w:rFonts w:ascii="Trebuchet MS"/>
                      <w:i/>
                      <w:color w:val="363636"/>
                      <w:spacing w:val="4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i/>
                      <w:color w:val="363636"/>
                      <w:spacing w:val="5"/>
                      <w:w w:val="105"/>
                      <w:sz w:val="28"/>
                    </w:rPr>
                    <w:t>1234567890!@#$%^&amp;*()_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910004pt;margin-top:372.430664pt;width:270.75pt;height:64.05pt;mso-position-horizontal-relative:page;mso-position-vertical-relative:page;z-index:-83704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b/>
                      <w:color w:val="363636"/>
                      <w:w w:val="115"/>
                      <w:sz w:val="22"/>
                    </w:rPr>
                    <w:t>Rubik,</w:t>
                  </w:r>
                  <w:r>
                    <w:rPr>
                      <w:rFonts w:ascii="Trebuchet MS"/>
                      <w:b/>
                      <w:color w:val="363636"/>
                      <w:spacing w:val="-53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5"/>
                      <w:sz w:val="22"/>
                    </w:rPr>
                    <w:t>Black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color w:val="363636"/>
                      <w:spacing w:val="5"/>
                      <w:w w:val="115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b/>
                      <w:color w:val="363636"/>
                      <w:spacing w:val="6"/>
                      <w:w w:val="115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767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color w:val="363636"/>
                      <w:spacing w:val="6"/>
                      <w:w w:val="115"/>
                      <w:sz w:val="28"/>
                    </w:rPr>
                    <w:t>abcde</w:t>
                  </w:r>
                  <w:r>
                    <w:rPr>
                      <w:rFonts w:ascii="Trebuchet MS"/>
                      <w:b/>
                      <w:color w:val="363636"/>
                      <w:spacing w:val="5"/>
                      <w:w w:val="115"/>
                      <w:sz w:val="28"/>
                    </w:rPr>
                    <w:t>fghijklmnopqrstuvwxy</w:t>
                  </w:r>
                  <w:r>
                    <w:rPr>
                      <w:rFonts w:ascii="Trebuchet MS"/>
                      <w:b/>
                      <w:color w:val="363636"/>
                      <w:spacing w:val="6"/>
                      <w:w w:val="115"/>
                      <w:sz w:val="28"/>
                    </w:rPr>
                    <w:t>z</w:t>
                  </w:r>
                  <w:r>
                    <w:rPr>
                      <w:rFonts w:ascii="Trebuchet MS"/>
                      <w:b/>
                      <w:color w:val="363636"/>
                      <w:spacing w:val="24"/>
                      <w:w w:val="111"/>
                      <w:sz w:val="28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5"/>
                      <w:w w:val="115"/>
                      <w:sz w:val="28"/>
                    </w:rPr>
                    <w:t>123456</w:t>
                  </w:r>
                  <w:r>
                    <w:rPr>
                      <w:rFonts w:ascii="Trebuchet MS"/>
                      <w:b/>
                      <w:color w:val="363636"/>
                      <w:spacing w:val="6"/>
                      <w:w w:val="115"/>
                      <w:sz w:val="28"/>
                    </w:rPr>
                    <w:t>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449.230682pt;width:251.9pt;height:64.05pt;mso-position-horizontal-relative:page;mso-position-vertical-relative:page;z-index:-8368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Rubik,</w:t>
                  </w:r>
                  <w:r>
                    <w:rPr>
                      <w:rFonts w:ascii="Trebuchet MS"/>
                      <w:color w:val="363636"/>
                      <w:spacing w:val="1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Medium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778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6"/>
                      <w:w w:val="110"/>
                      <w:sz w:val="28"/>
                    </w:rPr>
                    <w:t>abcde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8"/>
                    </w:rPr>
                    <w:t>fghijklmnopqrstuvwxyz</w:t>
                  </w:r>
                  <w:r>
                    <w:rPr>
                      <w:rFonts w:ascii="Trebuchet MS"/>
                      <w:color w:val="363636"/>
                      <w:spacing w:val="49"/>
                      <w:w w:val="11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w w:val="110"/>
                      <w:sz w:val="28"/>
                    </w:rPr>
                    <w:t>1234567890!@#$%^&amp;*()_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910004pt;margin-top:452.830688pt;width:270.5pt;height:64.05pt;mso-position-horizontal-relative:page;mso-position-vertical-relative:page;z-index:-83656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b/>
                      <w:i/>
                      <w:color w:val="363636"/>
                      <w:w w:val="115"/>
                      <w:sz w:val="22"/>
                    </w:rPr>
                    <w:t>Rubik,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-43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363636"/>
                      <w:w w:val="115"/>
                      <w:sz w:val="22"/>
                    </w:rPr>
                    <w:t>Black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-43"/>
                      <w:w w:val="11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363636"/>
                      <w:w w:val="115"/>
                      <w:sz w:val="22"/>
                    </w:rPr>
                    <w:t>Italic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i/>
                      <w:color w:val="363636"/>
                      <w:spacing w:val="5"/>
                      <w:w w:val="110"/>
                      <w:sz w:val="28"/>
                    </w:rPr>
                    <w:t>ABCDEFGHIJKLMNOPQRS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6"/>
                      <w:w w:val="110"/>
                      <w:sz w:val="28"/>
                    </w:rPr>
                    <w:t>TUVWXYZ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739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i/>
                      <w:color w:val="363636"/>
                      <w:spacing w:val="5"/>
                      <w:w w:val="110"/>
                      <w:sz w:val="28"/>
                    </w:rPr>
                    <w:t>abcdefghijklmnopqrstuvwxyz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49"/>
                      <w:w w:val="114"/>
                      <w:sz w:val="28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5"/>
                      <w:w w:val="115"/>
                      <w:sz w:val="28"/>
                    </w:rPr>
                    <w:t>123456</w:t>
                  </w:r>
                  <w:r>
                    <w:rPr>
                      <w:rFonts w:ascii="Trebuchet MS"/>
                      <w:b/>
                      <w:i/>
                      <w:color w:val="363636"/>
                      <w:spacing w:val="6"/>
                      <w:w w:val="115"/>
                      <w:sz w:val="28"/>
                    </w:rPr>
                    <w:t>7890!@#$%^&amp;*()_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553.297241pt;width:715.75pt;height:26.45pt;mso-position-horizontal-relative:page;mso-position-vertical-relative:page;z-index:-8363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20" w:right="0" w:firstLine="0"/>
                    <w:jc w:val="left"/>
                    <w:rPr>
                      <w:rFonts w:ascii="Book Antiqua" w:hAnsi="Book Antiqua" w:cs="Book Antiqua" w:eastAsia="Book Antiqua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3900"/>
                      <w:w w:val="110"/>
                      <w:sz w:val="22"/>
                      <w:szCs w:val="22"/>
                    </w:rPr>
                    <w:t>Exception:</w:t>
                  </w: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3900"/>
                      <w:spacing w:val="-2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if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your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1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"/>
                      <w:w w:val="110"/>
                      <w:sz w:val="22"/>
                      <w:szCs w:val="22"/>
                    </w:rPr>
                    <w:t>project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3"/>
                      <w:w w:val="110"/>
                      <w:sz w:val="22"/>
                      <w:szCs w:val="22"/>
                    </w:rPr>
                    <w:t>r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2"/>
                      <w:w w:val="110"/>
                      <w:sz w:val="22"/>
                      <w:szCs w:val="22"/>
                    </w:rPr>
                    <w:t>equir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3"/>
                      <w:w w:val="110"/>
                      <w:sz w:val="22"/>
                      <w:szCs w:val="22"/>
                    </w:rPr>
                    <w:t>es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you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1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to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use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fonts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1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"/>
                      <w:w w:val="110"/>
                      <w:sz w:val="22"/>
                      <w:szCs w:val="22"/>
                    </w:rPr>
                    <w:t>available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only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on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1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the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end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4"/>
                      <w:w w:val="110"/>
                      <w:sz w:val="22"/>
                      <w:szCs w:val="22"/>
                    </w:rPr>
                    <w:t>user’s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1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computer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(for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"/>
                      <w:w w:val="110"/>
                      <w:sz w:val="22"/>
                      <w:szCs w:val="22"/>
                    </w:rPr>
                    <w:t>example,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20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w w:val="110"/>
                      <w:sz w:val="22"/>
                      <w:szCs w:val="22"/>
                    </w:rPr>
                    <w:t>a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3"/>
                      <w:w w:val="110"/>
                      <w:sz w:val="22"/>
                      <w:szCs w:val="22"/>
                    </w:rPr>
                    <w:t>P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2"/>
                      <w:w w:val="110"/>
                      <w:sz w:val="22"/>
                      <w:szCs w:val="22"/>
                    </w:rPr>
                    <w:t>o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3"/>
                      <w:w w:val="110"/>
                      <w:sz w:val="22"/>
                      <w:szCs w:val="22"/>
                    </w:rPr>
                    <w:t>werP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2"/>
                      <w:w w:val="110"/>
                      <w:sz w:val="22"/>
                      <w:szCs w:val="22"/>
                    </w:rPr>
                    <w:t>oint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2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"/>
                      <w:w w:val="110"/>
                      <w:sz w:val="22"/>
                      <w:szCs w:val="22"/>
                    </w:rPr>
                    <w:t>presentation)</w:t>
                  </w:r>
                  <w:r>
                    <w:rPr>
                      <w:rFonts w:ascii="Palatino Linotype" w:hAnsi="Palatino Linotype" w:cs="Palatino Linotype" w:eastAsia="Palatino Linotype"/>
                      <w:i/>
                      <w:color w:val="363636"/>
                      <w:spacing w:val="-11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3900"/>
                      <w:w w:val="110"/>
                      <w:sz w:val="22"/>
                      <w:szCs w:val="22"/>
                    </w:rPr>
                    <w:t>use</w:t>
                  </w: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3900"/>
                      <w:spacing w:val="-15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3900"/>
                      <w:w w:val="110"/>
                      <w:sz w:val="22"/>
                      <w:szCs w:val="22"/>
                    </w:rPr>
                    <w:t>the</w:t>
                  </w: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3900"/>
                      <w:spacing w:val="-26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ascii="Book Antiqua" w:hAnsi="Book Antiqua" w:cs="Book Antiqua" w:eastAsia="Book Antiqua"/>
                      <w:b/>
                      <w:bCs/>
                      <w:i/>
                      <w:color w:val="FF3900"/>
                      <w:spacing w:val="-2"/>
                      <w:w w:val="110"/>
                      <w:sz w:val="22"/>
                      <w:szCs w:val="22"/>
                    </w:rPr>
                    <w:t>Arial</w:t>
                  </w:r>
                  <w:r>
                    <w:rPr>
                      <w:rFonts w:ascii="Book Antiqua" w:hAnsi="Book Antiqua" w:cs="Book Antiqua" w:eastAsia="Book Antiqua"/>
                      <w:sz w:val="22"/>
                      <w:szCs w:val="22"/>
                    </w:rPr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22"/>
                      <w:szCs w:val="22"/>
                    </w:rPr>
                  </w:pPr>
                  <w:r>
                    <w:rPr>
                      <w:rFonts w:ascii="Book Antiqua"/>
                      <w:b/>
                      <w:i/>
                      <w:color w:val="FF3900"/>
                      <w:w w:val="110"/>
                      <w:sz w:val="22"/>
                    </w:rPr>
                    <w:t>font</w:t>
                  </w:r>
                  <w:r>
                    <w:rPr>
                      <w:rFonts w:ascii="Book Antiqua"/>
                      <w:b/>
                      <w:i/>
                      <w:color w:val="FF3900"/>
                      <w:spacing w:val="-13"/>
                      <w:w w:val="110"/>
                      <w:sz w:val="22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color w:val="FF3900"/>
                      <w:w w:val="110"/>
                      <w:sz w:val="22"/>
                    </w:rPr>
                    <w:t>family</w:t>
                  </w:r>
                  <w:r>
                    <w:rPr>
                      <w:rFonts w:ascii="Book Antiqua"/>
                      <w:b/>
                      <w:i/>
                      <w:color w:val="FF3900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instead</w:t>
                  </w:r>
                  <w:r>
                    <w:rPr>
                      <w:rFonts w:ascii="Palatino Linotype"/>
                      <w:i/>
                      <w:color w:val="363636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of</w:t>
                  </w:r>
                  <w:r>
                    <w:rPr>
                      <w:rFonts w:ascii="Palatino Linotype"/>
                      <w:i/>
                      <w:color w:val="363636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the</w:t>
                  </w:r>
                  <w:r>
                    <w:rPr>
                      <w:rFonts w:ascii="Palatino Linotype"/>
                      <w:i/>
                      <w:color w:val="363636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fonts</w:t>
                  </w:r>
                  <w:r>
                    <w:rPr>
                      <w:rFonts w:ascii="Palatino Linotype"/>
                      <w:i/>
                      <w:color w:val="363636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listed</w:t>
                  </w:r>
                  <w:r>
                    <w:rPr>
                      <w:rFonts w:ascii="Palatino Linotype"/>
                      <w:i/>
                      <w:color w:val="363636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abo</w:t>
                  </w:r>
                  <w:r>
                    <w:rPr>
                      <w:rFonts w:ascii="Palatino Linotype"/>
                      <w:i/>
                      <w:color w:val="363636"/>
                      <w:spacing w:val="-3"/>
                      <w:w w:val="110"/>
                      <w:sz w:val="22"/>
                    </w:rPr>
                    <w:t>v</w:t>
                  </w:r>
                  <w:r>
                    <w:rPr>
                      <w:rFonts w:ascii="Palatino Linotype"/>
                      <w:i/>
                      <w:color w:val="363636"/>
                      <w:spacing w:val="-2"/>
                      <w:w w:val="110"/>
                      <w:sz w:val="22"/>
                    </w:rPr>
                    <w:t>e.</w:t>
                  </w:r>
                  <w:r>
                    <w:rPr>
                      <w:rFonts w:ascii="Palatino Linotype"/>
                      <w:i/>
                      <w:color w:val="363636"/>
                      <w:spacing w:val="-19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This</w:t>
                  </w:r>
                  <w:r>
                    <w:rPr>
                      <w:rFonts w:ascii="Palatino Linotype"/>
                      <w:i/>
                      <w:color w:val="363636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will</w:t>
                  </w:r>
                  <w:r>
                    <w:rPr>
                      <w:rFonts w:ascii="Palatino Linotype"/>
                      <w:i/>
                      <w:color w:val="363636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ensure</w:t>
                  </w:r>
                  <w:r>
                    <w:rPr>
                      <w:rFonts w:ascii="Palatino Linotype"/>
                      <w:i/>
                      <w:color w:val="363636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that</w:t>
                  </w:r>
                  <w:r>
                    <w:rPr>
                      <w:rFonts w:ascii="Palatino Linotype"/>
                      <w:i/>
                      <w:color w:val="363636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the</w:t>
                  </w:r>
                  <w:r>
                    <w:rPr>
                      <w:rFonts w:ascii="Palatino Linotype"/>
                      <w:i/>
                      <w:color w:val="363636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project</w:t>
                  </w:r>
                  <w:r>
                    <w:rPr>
                      <w:rFonts w:ascii="Palatino Linotype"/>
                      <w:i/>
                      <w:color w:val="363636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displays</w:t>
                  </w:r>
                  <w:r>
                    <w:rPr>
                      <w:rFonts w:ascii="Palatino Linotype"/>
                      <w:i/>
                      <w:color w:val="363636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w w:val="110"/>
                      <w:sz w:val="22"/>
                    </w:rPr>
                    <w:t>as</w:t>
                  </w:r>
                  <w:r>
                    <w:rPr>
                      <w:rFonts w:ascii="Palatino Linotype"/>
                      <w:i/>
                      <w:color w:val="363636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Palatino Linotype"/>
                      <w:i/>
                      <w:color w:val="363636"/>
                      <w:spacing w:val="-1"/>
                      <w:w w:val="110"/>
                      <w:sz w:val="22"/>
                    </w:rPr>
                    <w:t>expected.</w:t>
                  </w:r>
                  <w:r>
                    <w:rPr>
                      <w:rFonts w:ascii="Palatino Linotype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8.428101pt;margin-top:589.273743pt;width:11.1pt;height:11pt;mso-position-horizontal-relative:page;mso-position-vertical-relative:page;z-index:-83608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z w:val="18"/>
                    </w:rPr>
                    <w:t>13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82pt;margin-top:103.499008pt;width:322.4pt;height:12pt;mso-position-horizontal-relative:page;mso-position-vertical-relative:page;z-index:-83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80" w:right="1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792pt;height:612pt;mso-position-horizontal-relative:page;mso-position-vertical-relative:page;z-index:-835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265" w:firstLine="0"/>
                    <w:jc w:val="righ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95"/>
                      <w:sz w:val="18"/>
                    </w:rPr>
                    <w:t>14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792pt;height:612pt;mso-position-horizontal-relative:page;mso-position-vertical-relative:page;z-index:-83536" coordorigin="0,0" coordsize="15840,12240">
            <v:shape style="position:absolute;left:0;top:0;width:15840;height:12240" coordorigin="0,0" coordsize="15840,12240" path="m0,12240l15840,12240,15840,0,0,0,0,12240xe" filled="true" fillcolor="#d7d7d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5.804596pt;margin-top:198.46196pt;width:440.35pt;height:217.9pt;mso-position-horizontal-relative:page;mso-position-vertical-relative:page;z-index:-83512" type="#_x0000_t202" filled="false" stroked="false">
            <v:textbox inset="0,0,0,0">
              <w:txbxContent>
                <w:p>
                  <w:pPr>
                    <w:spacing w:line="979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b/>
                      <w:color w:val="363636"/>
                      <w:w w:val="105"/>
                      <w:sz w:val="112"/>
                    </w:rPr>
                    <w:t>The</w:t>
                  </w:r>
                  <w:r>
                    <w:rPr>
                      <w:rFonts w:ascii="Times New Roman"/>
                      <w:sz w:val="112"/>
                    </w:rPr>
                  </w:r>
                </w:p>
                <w:p>
                  <w:pPr>
                    <w:spacing w:line="1080" w:lineRule="exact" w:before="77"/>
                    <w:ind w:left="1322" w:right="1319" w:firstLine="0"/>
                    <w:jc w:val="center"/>
                    <w:rPr>
                      <w:rFonts w:ascii="Times New Roman" w:hAnsi="Times New Roman" w:cs="Times New Roman" w:eastAsia="Times New Roman"/>
                      <w:sz w:val="112"/>
                      <w:szCs w:val="112"/>
                    </w:rPr>
                  </w:pPr>
                  <w:r>
                    <w:rPr>
                      <w:rFonts w:ascii="Times New Roman"/>
                      <w:b/>
                      <w:color w:val="363636"/>
                      <w:spacing w:val="-5"/>
                      <w:sz w:val="112"/>
                    </w:rPr>
                    <w:t>Background</w:t>
                  </w:r>
                  <w:r>
                    <w:rPr>
                      <w:rFonts w:ascii="Times New Roman"/>
                      <w:b/>
                      <w:color w:val="363636"/>
                      <w:spacing w:val="29"/>
                      <w:w w:val="107"/>
                      <w:sz w:val="112"/>
                    </w:rPr>
                    <w:t> </w:t>
                  </w:r>
                  <w:r>
                    <w:rPr>
                      <w:rFonts w:ascii="Times New Roman"/>
                      <w:b/>
                      <w:color w:val="363636"/>
                      <w:spacing w:val="-3"/>
                      <w:w w:val="105"/>
                      <w:sz w:val="112"/>
                    </w:rPr>
                    <w:t>Pat</w:t>
                  </w:r>
                  <w:r>
                    <w:rPr>
                      <w:rFonts w:ascii="Times New Roman"/>
                      <w:b/>
                      <w:color w:val="363636"/>
                      <w:spacing w:val="-2"/>
                      <w:w w:val="105"/>
                      <w:sz w:val="112"/>
                    </w:rPr>
                    <w:t>terns</w:t>
                  </w:r>
                  <w:r>
                    <w:rPr>
                      <w:rFonts w:ascii="Times New Roman"/>
                      <w:sz w:val="112"/>
                    </w:rPr>
                  </w:r>
                </w:p>
                <w:p>
                  <w:pPr>
                    <w:spacing w:before="127"/>
                    <w:ind w:left="0" w:right="0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his</w:t>
                  </w:r>
                  <w:r>
                    <w:rPr>
                      <w:rFonts w:ascii="Trebuchet MS"/>
                      <w:color w:val="363636"/>
                      <w:spacing w:val="-3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op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tional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se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3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8"/>
                    </w:rPr>
                    <w:t>back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ground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8"/>
                    </w:rPr>
                    <w:t>pa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8"/>
                    </w:rPr>
                    <w:t>tterns</w:t>
                  </w:r>
                  <w:r>
                    <w:rPr>
                      <w:rFonts w:ascii="Trebuchet MS"/>
                      <w:color w:val="363636"/>
                      <w:spacing w:val="-36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can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be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used</w:t>
                  </w:r>
                  <w:r>
                    <w:rPr>
                      <w:rFonts w:ascii="Trebuchet MS"/>
                      <w:color w:val="363636"/>
                      <w:spacing w:val="-39"/>
                      <w:w w:val="10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8"/>
                    </w:rPr>
                    <w:t>to</w:t>
                  </w:r>
                  <w:r>
                    <w:rPr>
                      <w:rFonts w:ascii="Trebuchet MS"/>
                      <w:sz w:val="28"/>
                    </w:rPr>
                  </w:r>
                </w:p>
                <w:p>
                  <w:pPr>
                    <w:spacing w:line="247" w:lineRule="auto" w:before="11"/>
                    <w:ind w:left="20" w:right="17" w:firstLine="0"/>
                    <w:jc w:val="center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give</w:t>
                  </w:r>
                  <w:r>
                    <w:rPr>
                      <w:rFonts w:ascii="Trebuchet MS"/>
                      <w:color w:val="363636"/>
                      <w:spacing w:val="2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2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sense</w:t>
                  </w:r>
                  <w:r>
                    <w:rPr>
                      <w:rFonts w:ascii="Trebuchet MS"/>
                      <w:color w:val="363636"/>
                      <w:spacing w:val="2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1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8"/>
                    </w:rPr>
                    <w:t>energy</w:t>
                  </w:r>
                  <w:r>
                    <w:rPr>
                      <w:rFonts w:ascii="Trebuchet MS"/>
                      <w:color w:val="70468C"/>
                      <w:spacing w:val="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70468C"/>
                      <w:spacing w:val="1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8"/>
                    </w:rPr>
                    <w:t>activity</w:t>
                  </w:r>
                  <w:r>
                    <w:rPr>
                      <w:rFonts w:ascii="Trebuchet MS"/>
                      <w:color w:val="70468C"/>
                      <w:spacing w:val="1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1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your</w:t>
                  </w:r>
                  <w:r>
                    <w:rPr>
                      <w:rFonts w:ascii="Trebuchet MS"/>
                      <w:color w:val="363636"/>
                      <w:spacing w:val="1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messages</w:t>
                  </w:r>
                  <w:r>
                    <w:rPr>
                      <w:rFonts w:ascii="Trebuchet MS"/>
                      <w:color w:val="363636"/>
                      <w:spacing w:val="2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1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will</w:t>
                  </w:r>
                  <w:r>
                    <w:rPr>
                      <w:rFonts w:ascii="Trebuchet MS"/>
                      <w:color w:val="363636"/>
                      <w:spacing w:val="23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crea</w:t>
                  </w:r>
                  <w:r>
                    <w:rPr>
                      <w:rFonts w:ascii="Trebuchet MS"/>
                      <w:color w:val="363636"/>
                      <w:spacing w:val="-2"/>
                      <w:sz w:val="28"/>
                    </w:rPr>
                    <w:t>te</w:t>
                  </w:r>
                  <w:r>
                    <w:rPr>
                      <w:rFonts w:ascii="Trebuchet MS"/>
                      <w:color w:val="363636"/>
                      <w:spacing w:val="29"/>
                      <w:w w:val="9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z w:val="28"/>
                    </w:rPr>
                    <w:t>unified</w:t>
                  </w:r>
                  <w:r>
                    <w:rPr>
                      <w:rFonts w:ascii="Trebuchet MS"/>
                      <w:color w:val="70468C"/>
                      <w:spacing w:val="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70468C"/>
                      <w:spacing w:val="-1"/>
                      <w:sz w:val="28"/>
                    </w:rPr>
                    <w:t>feel</w:t>
                  </w:r>
                  <w:r>
                    <w:rPr>
                      <w:rFonts w:ascii="Trebuchet MS"/>
                      <w:color w:val="70468C"/>
                      <w:spacing w:val="-5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with</w:t>
                  </w:r>
                  <w:r>
                    <w:rPr>
                      <w:rFonts w:ascii="Trebuchet MS"/>
                      <w:color w:val="363636"/>
                      <w:spacing w:val="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14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websites</w:t>
                  </w:r>
                  <w:r>
                    <w:rPr>
                      <w:rFonts w:ascii="Trebuchet MS"/>
                      <w:color w:val="363636"/>
                      <w:spacing w:val="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8"/>
                    </w:rPr>
                    <w:t>and</w:t>
                  </w:r>
                  <w:r>
                    <w:rPr>
                      <w:rFonts w:ascii="Trebuchet MS"/>
                      <w:color w:val="363636"/>
                      <w:spacing w:val="2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other</w:t>
                  </w:r>
                  <w:r>
                    <w:rPr>
                      <w:rFonts w:ascii="Trebuchet MS"/>
                      <w:color w:val="363636"/>
                      <w:spacing w:val="-6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brand</w:t>
                  </w:r>
                  <w:r>
                    <w:rPr>
                      <w:rFonts w:ascii="Trebuchet MS"/>
                      <w:color w:val="363636"/>
                      <w:spacing w:val="1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8"/>
                    </w:rPr>
                    <w:t>experiences.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792pt;height:612pt;mso-position-horizontal-relative:page;mso-position-vertical-relative:page;z-index:-834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2260" w:right="22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25.17038pt;margin-top:111.600006pt;width:256.505620pt;height:142.502994pt;mso-position-horizontal-relative:page;mso-position-vertical-relative:page;z-index:-83464" type="#_x0000_t75" stroked="false">
            <v:imagedata r:id="rId54" o:title=""/>
          </v:shape>
        </w:pict>
      </w:r>
      <w:r>
        <w:rPr/>
        <w:pict>
          <v:shape style="position:absolute;margin-left:432pt;margin-top:111.599998pt;width:256.506000pt;height:142.503pt;mso-position-horizontal-relative:page;mso-position-vertical-relative:page;z-index:-83440" type="#_x0000_t75" stroked="false">
            <v:imagedata r:id="rId55" o:title=""/>
          </v:shape>
        </w:pict>
      </w:r>
      <w:r>
        <w:rPr/>
        <w:pict>
          <v:shape style="position:absolute;margin-left:125.17038pt;margin-top:270pt;width:256.505620pt;height:142.503pt;mso-position-horizontal-relative:page;mso-position-vertical-relative:page;z-index:-83416" type="#_x0000_t75" stroked="false">
            <v:imagedata r:id="rId56" o:title=""/>
          </v:shape>
        </w:pict>
      </w:r>
      <w:r>
        <w:rPr/>
        <w:pict>
          <v:shape style="position:absolute;margin-left:432pt;margin-top:270pt;width:256.506000pt;height:142.503pt;mso-position-horizontal-relative:page;mso-position-vertical-relative:page;z-index:-83392" type="#_x0000_t75" stroked="false">
            <v:imagedata r:id="rId57" o:title=""/>
          </v:shape>
        </w:pict>
      </w:r>
      <w:r>
        <w:rPr/>
        <w:pict>
          <v:shape style="position:absolute;margin-left:125.170395pt;margin-top:428.399994pt;width:256.505605pt;height:142.503pt;mso-position-horizontal-relative:page;mso-position-vertical-relative:page;z-index:-83368" type="#_x0000_t75" stroked="false">
            <v:imagedata r:id="rId58" o:title=""/>
          </v:shape>
        </w:pict>
      </w:r>
      <w:r>
        <w:rPr/>
        <w:pict>
          <v:shape style="position:absolute;margin-left:34.910pt;margin-top:59.451286pt;width:210.35pt;height:16pt;mso-position-horizontal-relative:page;mso-position-vertical-relative:page;z-index:-83344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23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w w:val="110"/>
                      <w:sz w:val="28"/>
                    </w:rPr>
                    <w:t>BACK</w:t>
                  </w:r>
                  <w:r>
                    <w:rPr>
                      <w:rFonts w:ascii="Trebuchet MS"/>
                      <w:color w:val="363636"/>
                      <w:spacing w:val="4"/>
                      <w:w w:val="110"/>
                      <w:sz w:val="28"/>
                    </w:rPr>
                    <w:t>GROUND</w:t>
                  </w:r>
                  <w:r>
                    <w:rPr>
                      <w:rFonts w:ascii="Trebuchet MS"/>
                      <w:color w:val="363636"/>
                      <w:spacing w:val="24"/>
                      <w:w w:val="110"/>
                      <w:sz w:val="28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w w:val="110"/>
                      <w:sz w:val="28"/>
                    </w:rPr>
                    <w:t>PATTERNS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434097pt;margin-top:120.751648pt;width:7.05pt;height:14pt;mso-position-horizontal-relative:page;mso-position-vertical-relative:page;z-index:-83320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w w:val="90"/>
                      <w:sz w:val="24"/>
                    </w:rPr>
                    <w:t>1</w:t>
                  </w:r>
                  <w:r>
                    <w:rPr>
                      <w:rFonts w:ascii="Trebuchet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388092pt;margin-top:120.751648pt;width:8.950pt;height:14pt;mso-position-horizontal-relative:page;mso-position-vertical-relative:page;z-index:-83296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w w:val="110"/>
                      <w:sz w:val="24"/>
                    </w:rPr>
                    <w:t>2</w:t>
                  </w:r>
                  <w:r>
                    <w:rPr>
                      <w:rFonts w:ascii="Trebuchet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90099pt;margin-top:279.151642pt;width:9.1pt;height:14pt;mso-position-horizontal-relative:page;mso-position-vertical-relative:page;z-index:-83272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24"/>
                    </w:rPr>
                    <w:t>3</w:t>
                  </w:r>
                  <w:r>
                    <w:rPr>
                      <w:rFonts w:ascii="Trebuchet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220093pt;margin-top:279.151642pt;width:9.3pt;height:14pt;mso-position-horizontal-relative:page;mso-position-vertical-relative:page;z-index:-83248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24"/>
                    </w:rPr>
                    <w:t>4</w:t>
                  </w:r>
                  <w:r>
                    <w:rPr>
                      <w:rFonts w:ascii="Trebuchet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96004pt;margin-top:437.551636pt;width:9.1pt;height:14pt;mso-position-horizontal-relative:page;mso-position-vertical-relative:page;z-index:-83224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4"/>
                      <w:szCs w:val="24"/>
                    </w:rPr>
                  </w:pPr>
                  <w:r>
                    <w:rPr>
                      <w:rFonts w:ascii="Trebuchet MS"/>
                      <w:color w:val="363636"/>
                      <w:w w:val="115"/>
                      <w:sz w:val="24"/>
                    </w:rPr>
                    <w:t>5</w:t>
                  </w:r>
                  <w:r>
                    <w:rPr>
                      <w:rFonts w:ascii="Trebuchet MS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8.432617pt;margin-top:589.273743pt;width:11.1pt;height:11pt;mso-position-horizontal-relative:page;mso-position-vertical-relative:page;z-index:-83200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z w:val="18"/>
                    </w:rPr>
                    <w:t>15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00" w:bottom="0" w:left="580" w:right="1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792pt;height:612pt;mso-position-horizontal-relative:page;mso-position-vertical-relative:page;z-index:-83176" coordorigin="0,0" coordsize="15840,12240">
            <v:shape style="position:absolute;left:0;top:0;width:15840;height:12240" coordorigin="0,0" coordsize="15840,12240" path="m0,12240l15840,12240,15840,0,0,0,0,12240xe" filled="true" fillcolor="#e8e8e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3.43399pt;margin-top:139.680695pt;width:101.6pt;height:108.75pt;mso-position-horizontal-relative:page;mso-position-vertical-relative:page;z-index:-83152" coordorigin="6269,2794" coordsize="2032,2175">
            <v:group style="position:absolute;left:6279;top:3881;width:1728;height:2" coordorigin="6279,3881" coordsize="1728,2">
              <v:shape style="position:absolute;left:6279;top:3881;width:1728;height:2" coordorigin="6279,3881" coordsize="1728,0" path="m8006,3881l6279,3881e" filled="false" stroked="true" strokeweight="1pt" strokecolor="#9a9a9a">
                <v:path arrowok="t"/>
              </v:shape>
            </v:group>
            <v:group style="position:absolute;left:7967;top:3843;width:76;height:79" coordorigin="7967,3843" coordsize="76,79">
              <v:shape style="position:absolute;left:7967;top:3843;width:76;height:79" coordorigin="7967,3843" coordsize="76,79" path="m8018,3843l7992,3846,7975,3858,7967,3875,7972,3899,7986,3915,8005,3921,8006,3921,8028,3915,8042,3899,8041,3871,8032,3852,8018,3843xe" filled="true" fillcolor="#9a9a9a" stroked="false">
                <v:path arrowok="t"/>
                <v:fill type="solid"/>
              </v:shape>
            </v:group>
            <v:group style="position:absolute;left:6279;top:3806;width:81;height:149" coordorigin="6279,3806" coordsize="81,149">
              <v:shape style="position:absolute;left:6279;top:3806;width:81;height:149" coordorigin="6279,3806" coordsize="81,149" path="m6359,3955l6279,3881,6359,3806e" filled="false" stroked="true" strokeweight="1pt" strokecolor="#9a9a9a">
                <v:path arrowok="t"/>
              </v:shape>
            </v:group>
            <v:group style="position:absolute;left:8016;top:2804;width:274;height:2155" coordorigin="8016,2804" coordsize="274,2155">
              <v:shape style="position:absolute;left:8016;top:2804;width:274;height:2155" coordorigin="8016,2804" coordsize="274,2155" path="m8290,2804l8016,2804,8016,4958,8290,4958e" filled="false" stroked="true" strokeweight="1pt" strokecolor="#9a9a9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4.074005pt;margin-top:269.646362pt;width:104.65pt;height:26.2pt;mso-position-horizontal-relative:page;mso-position-vertical-relative:page;z-index:-83128" coordorigin="6081,5393" coordsize="2093,524">
            <v:group style="position:absolute;left:6091;top:5431;width:2047;height:401" coordorigin="6091,5431" coordsize="2047,401">
              <v:shape style="position:absolute;left:6091;top:5431;width:2047;height:401" coordorigin="6091,5431" coordsize="2047,401" path="m8138,5431l7229,5431,7229,5832,6091,5832e" filled="false" stroked="true" strokeweight="1pt" strokecolor="#9a9a9a">
                <v:path arrowok="t"/>
              </v:shape>
            </v:group>
            <v:group style="position:absolute;left:8099;top:5393;width:76;height:79" coordorigin="8099,5393" coordsize="76,79">
              <v:shape style="position:absolute;left:8099;top:5393;width:76;height:79" coordorigin="8099,5393" coordsize="76,79" path="m8150,5393l8124,5396,8107,5408,8099,5425,8104,5449,8118,5465,8137,5471,8138,5471,8160,5465,8174,5449,8173,5421,8164,5403,8150,5393xe" filled="true" fillcolor="#9a9a9a" stroked="false">
                <v:path arrowok="t"/>
                <v:fill type="solid"/>
              </v:shape>
            </v:group>
            <v:group style="position:absolute;left:6091;top:5758;width:81;height:149" coordorigin="6091,5758" coordsize="81,149">
              <v:shape style="position:absolute;left:6091;top:5758;width:81;height:149" coordorigin="6091,5758" coordsize="81,149" path="m6172,5906l6091,5832,6172,5758e" filled="false" stroked="true" strokeweight="1pt" strokecolor="#9a9a9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.715614pt;margin-top:279pt;width:438.4pt;height:303.7pt;mso-position-horizontal-relative:page;mso-position-vertical-relative:page;z-index:-83104" coordorigin="614,5580" coordsize="8768,6074">
            <v:group style="position:absolute;left:5443;top:6069;width:2695;height:1433" coordorigin="5443,6069" coordsize="2695,1433">
              <v:shape style="position:absolute;left:5443;top:6069;width:2695;height:1433" coordorigin="5443,6069" coordsize="2695,1433" path="m8138,6069l6494,6069,6494,7502,5443,7502e" filled="false" stroked="true" strokeweight="1pt" strokecolor="#9a9a9a">
                <v:path arrowok="t"/>
              </v:shape>
            </v:group>
            <v:group style="position:absolute;left:8099;top:6031;width:76;height:79" coordorigin="8099,6031" coordsize="76,79">
              <v:shape style="position:absolute;left:8099;top:6031;width:76;height:79" coordorigin="8099,6031" coordsize="76,79" path="m8150,6031l8124,6035,8107,6046,8099,6063,8104,6087,8118,6103,8137,6109,8138,6109,8160,6103,8174,6087,8173,6059,8164,6041,8150,6031xe" filled="true" fillcolor="#9a9a9a" stroked="false">
                <v:path arrowok="t"/>
                <v:fill type="solid"/>
              </v:shape>
            </v:group>
            <v:group style="position:absolute;left:5443;top:7428;width:81;height:149" coordorigin="5443,7428" coordsize="81,149">
              <v:shape style="position:absolute;left:5443;top:7428;width:81;height:149" coordorigin="5443,7428" coordsize="81,149" path="m5524,7577l5443,7502,5524,7428e" filled="false" stroked="true" strokeweight="1pt" strokecolor="#9a9a9a">
                <v:path arrowok="t"/>
              </v:shape>
            </v:group>
            <v:group style="position:absolute;left:3442;top:6966;width:4697;height:2005" coordorigin="3442,6966" coordsize="4697,2005">
              <v:shape style="position:absolute;left:3442;top:6966;width:4697;height:2005" coordorigin="3442,6966" coordsize="4697,2005" path="m8138,6966l6912,6966,6912,8971,3442,8971e" filled="false" stroked="true" strokeweight="1pt" strokecolor="#9a9a9a">
                <v:path arrowok="t"/>
              </v:shape>
            </v:group>
            <v:group style="position:absolute;left:8099;top:6928;width:76;height:79" coordorigin="8099,6928" coordsize="76,79">
              <v:shape style="position:absolute;left:8099;top:6928;width:76;height:79" coordorigin="8099,6928" coordsize="76,79" path="m8150,6928l8124,6932,8107,6943,8099,6960,8104,6984,8118,7000,8137,7006,8138,7006,8160,7000,8174,6984,8173,6956,8164,6938,8150,6928xe" filled="true" fillcolor="#9a9a9a" stroked="false">
                <v:path arrowok="t"/>
                <v:fill type="solid"/>
              </v:shape>
            </v:group>
            <v:group style="position:absolute;left:3442;top:8897;width:81;height:149" coordorigin="3442,8897" coordsize="81,149">
              <v:shape style="position:absolute;left:3442;top:8897;width:81;height:149" coordorigin="3442,8897" coordsize="81,149" path="m3522,9046l3442,8971,3522,8897e" filled="false" stroked="true" strokeweight="1pt" strokecolor="#9a9a9a">
                <v:path arrowok="t"/>
              </v:shape>
              <v:shape style="position:absolute;left:938;top:8770;width:3480;height:2280" type="#_x0000_t75" stroked="false">
                <v:imagedata r:id="rId59" o:title=""/>
              </v:shape>
              <v:shape style="position:absolute;left:7203;top:8835;width:2178;height:2819" type="#_x0000_t75" stroked="false">
                <v:imagedata r:id="rId60" o:title=""/>
              </v:shape>
              <v:shape style="position:absolute;left:8474;top:9376;width:227;height:261" type="#_x0000_t75" stroked="false">
                <v:imagedata r:id="rId61" o:title=""/>
              </v:shape>
            </v:group>
            <v:group style="position:absolute;left:8432;top:9514;width:314;height:314" coordorigin="8432,9514" coordsize="314,314">
              <v:shape style="position:absolute;left:8432;top:9514;width:314;height:314" coordorigin="8432,9514" coordsize="314,314" path="m8575,9514l8514,9533,8467,9575,8438,9635,8432,9684,8436,9705,8461,9761,8509,9804,8570,9826,8591,9827,8614,9825,8675,9801,8721,9755,8744,9693,8746,9670,8745,9667,8732,9607,8682,9545,8623,9519,8575,9514xe" filled="true" fillcolor="#e8e8e8" stroked="false">
                <v:path arrowok="t"/>
                <v:fill type="solid"/>
              </v:shape>
              <v:shape style="position:absolute;left:8446;top:9527;width:286;height:286" type="#_x0000_t75" stroked="false">
                <v:imagedata r:id="rId62" o:title=""/>
              </v:shape>
            </v:group>
            <v:group style="position:absolute;left:8446;top:9527;width:286;height:286" coordorigin="8446,9527" coordsize="286,286">
              <v:shape style="position:absolute;left:8446;top:9527;width:286;height:286" coordorigin="8446,9527" coordsize="286,286" path="m8583,9527l8519,9545,8472,9588,8447,9651,8446,9674,8448,9697,8475,9756,8525,9797,8591,9813,8614,9811,8674,9785,8716,9735,8731,9670,8731,9663,8713,9600,8669,9553,8607,9529,8583,9527xe" filled="true" fillcolor="#000000" stroked="false">
                <v:path arrowok="t"/>
                <v:fill type="solid"/>
              </v:shape>
              <v:shape style="position:absolute;left:8462;top:9544;width:253;height:253" type="#_x0000_t75" stroked="false">
                <v:imagedata r:id="rId63" o:title=""/>
              </v:shape>
            </v:group>
            <v:group style="position:absolute;left:8528;top:9610;width:218;height:218" coordorigin="8528,9610" coordsize="218,218">
              <v:shape style="position:absolute;left:8528;top:9610;width:218;height:218" coordorigin="8528,9610" coordsize="218,218" path="m8733,9610l8528,9815,8532,9817,8536,9818,8556,9824,8575,9826,8599,9827,8621,9824,8679,9798,8722,9750,8744,9685,8745,9661,8743,9641,8738,9622,8736,9618,8735,9614,8733,9610xe" filled="true" fillcolor="#d7d7d7" stroked="false">
                <v:path arrowok="t"/>
                <v:fill type="solid"/>
              </v:shape>
            </v:group>
            <v:group style="position:absolute;left:8540;top:9620;width:191;height:192" coordorigin="8540,9620" coordsize="191,192">
              <v:shape style="position:absolute;left:8540;top:9620;width:191;height:192" coordorigin="8540,9620" coordsize="191,192" path="m8722,9620l8540,9804,8556,9809,8575,9812,8600,9812,8621,9809,8678,9781,8717,9729,8731,9659,8728,9639,8722,9620xe" filled="true" fillcolor="#264c91" stroked="false">
                <v:path arrowok="t"/>
                <v:fill type="solid"/>
              </v:shape>
            </v:group>
            <v:group style="position:absolute;left:8540;top:9620;width:191;height:192" coordorigin="8540,9620" coordsize="191,192">
              <v:shape style="position:absolute;left:8540;top:9620;width:191;height:192" coordorigin="8540,9620" coordsize="191,192" path="m8722,9620l8540,9804,8556,9809,8575,9812,8600,9812,8621,9809,8678,9781,8717,9729,8731,9659,8728,9639,8722,9620xe" filled="true" fillcolor="#000000" stroked="false">
                <v:path arrowok="t"/>
                <v:fill type="solid"/>
              </v:shape>
            </v:group>
            <v:group style="position:absolute;left:8551;top:9633;width:164;height:163" coordorigin="8551,9633" coordsize="164,163">
              <v:shape style="position:absolute;left:8551;top:9633;width:164;height:163" coordorigin="8551,9633" coordsize="164,163" path="m8710,9633l8551,9791,8556,9793,8560,9794,8568,9795,8582,9796,8610,9795,8670,9768,8707,9715,8715,9670,8715,9662,8714,9654,8712,9642,8711,9638,8710,9633xe" filled="true" fillcolor="#f5f5f5" stroked="false">
                <v:path arrowok="t"/>
                <v:fill type="solid"/>
              </v:shape>
              <v:shape style="position:absolute;left:8505;top:9585;width:173;height:173" type="#_x0000_t75" stroked="false">
                <v:imagedata r:id="rId64" o:title=""/>
              </v:shape>
            </v:group>
            <v:group style="position:absolute;left:8512;top:9595;width:154;height:153" coordorigin="8512,9595" coordsize="154,153">
              <v:shape style="position:absolute;left:8512;top:9595;width:154;height:153" coordorigin="8512,9595" coordsize="154,153" path="m8570,9595l8522,9634,8512,9681,8518,9703,8530,9721,8546,9735,8566,9745,8589,9748,8591,9748,8595,9748,8666,9677,8666,9665,8662,9646,8597,9597,8570,9595xe" filled="true" fillcolor="#e8e8e8" stroked="false">
                <v:path arrowok="t"/>
                <v:fill type="solid"/>
              </v:shape>
            </v:group>
            <v:group style="position:absolute;left:8595;top:9677;width:71;height:71" coordorigin="8595,9677" coordsize="71,71">
              <v:shape style="position:absolute;left:8595;top:9677;width:71;height:71" coordorigin="8595,9677" coordsize="71,71" path="m8666,9677l8595,9748,8603,9747,8610,9745,8661,9699,8666,9677xe" filled="true" fillcolor="#ffffff" stroked="false">
                <v:path arrowok="t"/>
                <v:fill type="solid"/>
              </v:shape>
              <v:shape style="position:absolute;left:8516;top:9598;width:144;height:144" type="#_x0000_t75" stroked="false">
                <v:imagedata r:id="rId65" o:title=""/>
              </v:shape>
              <v:shape style="position:absolute;left:8441;top:9604;width:216;height:216" type="#_x0000_t75" stroked="false">
                <v:imagedata r:id="rId66" o:title=""/>
              </v:shape>
              <v:shape style="position:absolute;left:8571;top:9641;width:34;height:58" type="#_x0000_t75" stroked="false">
                <v:imagedata r:id="rId67" o:title=""/>
              </v:shape>
            </v:group>
            <v:group style="position:absolute;left:8710;top:9583;width:51;height:51" coordorigin="8710,9583" coordsize="51,51">
              <v:shape style="position:absolute;left:8710;top:9583;width:51;height:51" coordorigin="8710,9583" coordsize="51,51" path="m8749,9583l8721,9583,8710,9594,8710,9622,8721,9633,8749,9633,8760,9622,8760,9594,8749,9583xe" filled="true" fillcolor="#f5f5f5" stroked="false">
                <v:path arrowok="t"/>
                <v:fill type="solid"/>
              </v:shape>
              <v:shape style="position:absolute;left:8719;top:9582;width:47;height:38" type="#_x0000_t75" stroked="false">
                <v:imagedata r:id="rId68" o:title=""/>
              </v:shape>
              <v:shape style="position:absolute;left:8199;top:8899;width:1117;height:828" type="#_x0000_t75" stroked="false">
                <v:imagedata r:id="rId69" o:title=""/>
              </v:shape>
              <v:shape style="position:absolute;left:8885;top:9043;width:53;height:480" type="#_x0000_t75" stroked="false">
                <v:imagedata r:id="rId70" o:title=""/>
              </v:shape>
              <v:shape style="position:absolute;left:8882;top:9523;width:61;height:24" type="#_x0000_t75" stroked="false">
                <v:imagedata r:id="rId71" o:title=""/>
              </v:shape>
            </v:group>
            <v:group style="position:absolute;left:8561;top:9175;width:225;height:271" coordorigin="8561,9175" coordsize="225,271">
              <v:shape style="position:absolute;left:8561;top:9175;width:225;height:271" coordorigin="8561,9175" coordsize="225,271" path="m8561,9446l8618,9311,8674,9175,8730,9311,8786,9446e" filled="false" stroked="true" strokeweight=".142pt" strokecolor="#ffffff">
                <v:path arrowok="t"/>
              </v:shape>
            </v:group>
            <v:group style="position:absolute;left:8672;top:9458;width:104;height:26" coordorigin="8672,9458" coordsize="104,26">
              <v:shape style="position:absolute;left:8672;top:9458;width:104;height:26" coordorigin="8672,9458" coordsize="104,26" path="m8775,9458l8697,9468,8672,9469,8700,9483,8724,9481,8744,9479,8762,9476,8775,9473,8775,9458xe" filled="true" fillcolor="#d7d7d7" stroked="false">
                <v:path arrowok="t"/>
                <v:fill type="solid"/>
              </v:shape>
              <v:shape style="position:absolute;left:8625;top:9430;width:161;height:39" type="#_x0000_t75" stroked="false">
                <v:imagedata r:id="rId72" o:title=""/>
              </v:shape>
            </v:group>
            <v:group style="position:absolute;left:8708;top:9504;width:40;height:4" coordorigin="8708,9504" coordsize="40,4">
              <v:shape style="position:absolute;left:8708;top:9504;width:40;height:4" coordorigin="8708,9504" coordsize="40,4" path="m8747,9504l8728,9506,8708,9507e" filled="false" stroked="true" strokeweight=".071pt" strokecolor="#ffffff">
                <v:path arrowok="t"/>
              </v:shape>
              <v:shape style="position:absolute;left:8631;top:9063;width:272;height:118" type="#_x0000_t75" stroked="false">
                <v:imagedata r:id="rId73" o:title=""/>
              </v:shape>
            </v:group>
            <v:group style="position:absolute;left:9029;top:9099;width:113;height:271" coordorigin="9029,9099" coordsize="113,271">
              <v:shape style="position:absolute;left:9029;top:9099;width:113;height:271" coordorigin="9029,9099" coordsize="113,271" path="m9029,9370l9085,9234,9141,9099e" filled="false" stroked="true" strokeweight=".142pt" strokecolor="#f5f5f5">
                <v:path arrowok="t"/>
              </v:shape>
              <v:shape style="position:absolute;left:8919;top:9056;width:288;height:48" type="#_x0000_t75" stroked="false">
                <v:imagedata r:id="rId74" o:title=""/>
              </v:shape>
            </v:group>
            <v:group style="position:absolute;left:8887;top:9054;width:51;height:51" coordorigin="8887,9054" coordsize="51,51">
              <v:shape style="position:absolute;left:8887;top:9054;width:51;height:51" coordorigin="8887,9054" coordsize="51,51" path="m8921,9054l8896,9058,8887,9070,8891,9095,8903,9104,8929,9100,8937,9088,8933,9063,8921,9054xe" filled="true" fillcolor="#ffffff" stroked="false">
                <v:path arrowok="t"/>
                <v:fill type="solid"/>
              </v:shape>
            </v:group>
            <v:group style="position:absolute;left:8887;top:9054;width:51;height:51" coordorigin="8887,9054" coordsize="51,51">
              <v:shape style="position:absolute;left:8887;top:9054;width:51;height:51" coordorigin="8887,9054" coordsize="51,51" path="m8935,9075l8937,9088,8929,9100,8916,9102,8903,9104,8891,9095,8889,9083,8887,9070,8896,9058,8909,9056,8921,9054,8933,9063,8935,9075xe" filled="false" stroked="true" strokeweight=".071pt" strokecolor="#e8e8e8">
                <v:path arrowok="t"/>
              </v:shape>
              <v:shape style="position:absolute;left:8894;top:9061;width:37;height:37" type="#_x0000_t75" stroked="false">
                <v:imagedata r:id="rId75" o:title=""/>
              </v:shape>
            </v:group>
            <v:group style="position:absolute;left:8902;top:9069;width:21;height:21" coordorigin="8902,9069" coordsize="21,21">
              <v:shape style="position:absolute;left:8902;top:9069;width:21;height:21" coordorigin="8902,9069" coordsize="21,21" path="m8916,9069l8906,9070,8902,9075,8904,9086,8908,9089,8919,9087,8922,9083,8921,9072,8916,9069xe" filled="true" fillcolor="#ffa540" stroked="false">
                <v:path arrowok="t"/>
                <v:fill type="solid"/>
              </v:shape>
              <v:shape style="position:absolute;left:8843;top:9546;width:139;height:69" type="#_x0000_t75" stroked="false">
                <v:imagedata r:id="rId76" o:title=""/>
              </v:shape>
            </v:group>
            <v:group style="position:absolute;left:8879;top:8899;width:437;height:284" coordorigin="8879,8899" coordsize="437,284">
              <v:shape style="position:absolute;left:8879;top:8899;width:437;height:284" coordorigin="8879,8899" coordsize="437,284" path="m9316,8899l8879,8899,9162,9182,9316,9028,9316,8899xe" filled="true" fillcolor="#d7d7d7" stroked="false">
                <v:path arrowok="t"/>
                <v:fill type="solid"/>
              </v:shape>
            </v:group>
            <v:group style="position:absolute;left:8971;top:8990;width:225;height:159" coordorigin="8971,8990" coordsize="225,159">
              <v:shape style="position:absolute;left:8971;top:8990;width:225;height:159" coordorigin="8971,8990" coordsize="225,159" path="m8971,8990l9028,9015,9106,9041,9165,9054,9194,9058,9195,9149e" filled="false" stroked="true" strokeweight=".071pt" strokecolor="#e8e8e8">
                <v:path arrowok="t"/>
              </v:shape>
            </v:group>
            <v:group style="position:absolute;left:8978;top:8983;width:225;height:159" coordorigin="8978,8983" coordsize="225,159">
              <v:shape style="position:absolute;left:8978;top:8983;width:225;height:159" coordorigin="8978,8983" coordsize="225,159" path="m8978,8983l9035,9008,9113,9034,9172,9047,9201,9051,9202,9141e" filled="false" stroked="true" strokeweight=".071pt" strokecolor="#e8e8e8">
                <v:path arrowok="t"/>
              </v:shape>
            </v:group>
            <v:group style="position:absolute;left:8985;top:8975;width:225;height:159" coordorigin="8985,8975" coordsize="225,159">
              <v:shape style="position:absolute;left:8985;top:8975;width:225;height:159" coordorigin="8985,8975" coordsize="225,159" path="m8985,8975l9042,9001,9120,9027,9179,9040,9208,9044,9209,9134e" filled="false" stroked="true" strokeweight=".071pt" strokecolor="#e8e8e8">
                <v:path arrowok="t"/>
              </v:shape>
            </v:group>
            <v:group style="position:absolute;left:8992;top:8968;width:225;height:159" coordorigin="8992,8968" coordsize="225,159">
              <v:shape style="position:absolute;left:8992;top:8968;width:225;height:159" coordorigin="8992,8968" coordsize="225,159" path="m8992,8968l9049,8994,9127,9019,9186,9033,9216,9037,9216,9127e" filled="false" stroked="true" strokeweight=".071pt" strokecolor="#e8e8e8">
                <v:path arrowok="t"/>
              </v:shape>
            </v:group>
            <v:group style="position:absolute;left:8999;top:8961;width:225;height:159" coordorigin="8999,8961" coordsize="225,159">
              <v:shape style="position:absolute;left:8999;top:8961;width:225;height:159" coordorigin="8999,8961" coordsize="225,159" path="m8999,8961l9056,8987,9134,9012,9193,9025,9223,9030,9223,9120e" filled="false" stroked="true" strokeweight=".071pt" strokecolor="#e8e8e8">
                <v:path arrowok="t"/>
              </v:shape>
            </v:group>
            <v:group style="position:absolute;left:9006;top:8954;width:225;height:159" coordorigin="9006,8954" coordsize="225,159">
              <v:shape style="position:absolute;left:9006;top:8954;width:225;height:159" coordorigin="9006,8954" coordsize="225,159" path="m9006,8954l9063,8980,9141,9005,9200,9018,9230,9023,9231,9113e" filled="false" stroked="true" strokeweight=".071pt" strokecolor="#e8e8e8">
                <v:path arrowok="t"/>
              </v:shape>
            </v:group>
            <v:group style="position:absolute;left:9013;top:8947;width:225;height:159" coordorigin="9013,8947" coordsize="225,159">
              <v:shape style="position:absolute;left:9013;top:8947;width:225;height:159" coordorigin="9013,8947" coordsize="225,159" path="m9013,8947l9070,8973,9148,8998,9208,9011,9237,9016,9238,9106e" filled="false" stroked="true" strokeweight=".071pt" strokecolor="#e8e8e8">
                <v:path arrowok="t"/>
              </v:shape>
            </v:group>
            <v:group style="position:absolute;left:9020;top:8940;width:225;height:159" coordorigin="9020,8940" coordsize="225,159">
              <v:shape style="position:absolute;left:9020;top:8940;width:225;height:159" coordorigin="9020,8940" coordsize="225,159" path="m9020,8940l9078,8966,9156,8991,9215,9004,9244,9008,9245,9099e" filled="false" stroked="true" strokeweight=".071pt" strokecolor="#e8e8e8">
                <v:path arrowok="t"/>
              </v:shape>
            </v:group>
            <v:group style="position:absolute;left:9028;top:8933;width:225;height:159" coordorigin="9028,8933" coordsize="225,159">
              <v:shape style="position:absolute;left:9028;top:8933;width:225;height:159" coordorigin="9028,8933" coordsize="225,159" path="m9028,8933l9085,8959,9163,8984,9222,8997,9251,9001,9252,9092e" filled="false" stroked="true" strokeweight=".071pt" strokecolor="#e8e8e8">
                <v:path arrowok="t"/>
              </v:shape>
            </v:group>
            <v:group style="position:absolute;left:9035;top:8926;width:225;height:159" coordorigin="9035,8926" coordsize="225,159">
              <v:shape style="position:absolute;left:9035;top:8926;width:225;height:159" coordorigin="9035,8926" coordsize="225,159" path="m9035,8926l9092,8951,9170,8977,9229,8990,9258,8994,9259,9085e" filled="false" stroked="true" strokeweight=".071pt" strokecolor="#e8e8e8">
                <v:path arrowok="t"/>
              </v:shape>
            </v:group>
            <v:group style="position:absolute;left:9042;top:8919;width:225;height:159" coordorigin="9042,8919" coordsize="225,159">
              <v:shape style="position:absolute;left:9042;top:8919;width:225;height:159" coordorigin="9042,8919" coordsize="225,159" path="m9042,8919l9099,8944,9177,8970,9236,8983,9265,8987,9266,9077e" filled="false" stroked="true" strokeweight=".071pt" strokecolor="#e8e8e8">
                <v:path arrowok="t"/>
              </v:shape>
            </v:group>
            <v:group style="position:absolute;left:9049;top:8912;width:225;height:159" coordorigin="9049,8912" coordsize="225,159">
              <v:shape style="position:absolute;left:9049;top:8912;width:225;height:159" coordorigin="9049,8912" coordsize="225,159" path="m9049,8912l9106,8937,9184,8963,9243,8976,9272,8980,9273,9070e" filled="false" stroked="true" strokeweight=".071pt" strokecolor="#e8e8e8">
                <v:path arrowok="t"/>
              </v:shape>
            </v:group>
            <v:group style="position:absolute;left:9056;top:8904;width:225;height:159" coordorigin="9056,8904" coordsize="225,159">
              <v:shape style="position:absolute;left:9056;top:8904;width:225;height:159" coordorigin="9056,8904" coordsize="225,159" path="m9056,8904l9113,8930,9191,8956,9250,8969,9280,8973,9280,9063e" filled="false" stroked="true" strokeweight=".071pt" strokecolor="#e8e8e8">
                <v:path arrowok="t"/>
              </v:shape>
            </v:group>
            <v:group style="position:absolute;left:9069;top:8899;width:219;height:158" coordorigin="9069,8899" coordsize="219,158">
              <v:shape style="position:absolute;left:9069;top:8899;width:219;height:158" coordorigin="9069,8899" coordsize="219,158" path="m9069,8899l9148,8932,9221,8953,9281,8964,9287,8964,9287,9056e" filled="false" stroked="true" strokeweight=".071pt" strokecolor="#e8e8e8">
                <v:path arrowok="t"/>
              </v:shape>
            </v:group>
            <v:group style="position:absolute;left:9091;top:8899;width:204;height:151" coordorigin="9091,8899" coordsize="204,151">
              <v:shape style="position:absolute;left:9091;top:8899;width:204;height:151" coordorigin="9091,8899" coordsize="204,151" path="m9091,8899l9155,8925,9228,8945,9288,8957,9294,8957,9295,9049e" filled="false" stroked="true" strokeweight=".071pt" strokecolor="#e8e8e8">
                <v:path arrowok="t"/>
              </v:shape>
            </v:group>
            <v:group style="position:absolute;left:9114;top:8899;width:189;height:144" coordorigin="9114,8899" coordsize="189,144">
              <v:shape style="position:absolute;left:9114;top:8899;width:189;height:144" coordorigin="9114,8899" coordsize="189,144" path="m9114,8899l9188,8926,9255,8943,9301,8950,9302,9042e" filled="false" stroked="true" strokeweight=".071pt" strokecolor="#e8e8e8">
                <v:path arrowok="t"/>
              </v:shape>
            </v:group>
            <v:group style="position:absolute;left:9138;top:8899;width:172;height:137" coordorigin="9138,8899" coordsize="172,137">
              <v:shape style="position:absolute;left:9138;top:8899;width:172;height:137" coordorigin="9138,8899" coordsize="172,137" path="m9138,8899l9195,8919,9262,8936,9308,8943,9309,9035e" filled="false" stroked="true" strokeweight=".071pt" strokecolor="#e8e8e8">
                <v:path arrowok="t"/>
              </v:shape>
            </v:group>
            <v:group style="position:absolute;left:9163;top:8899;width:153;height:113" coordorigin="9163,8899" coordsize="153,113">
              <v:shape style="position:absolute;left:9163;top:8899;width:153;height:113" coordorigin="9163,8899" coordsize="153,113" path="m9163,8899l9227,8919,9286,8932,9315,8936,9316,9011e" filled="false" stroked="true" strokeweight=".071pt" strokecolor="#e8e8e8">
                <v:path arrowok="t"/>
              </v:shape>
            </v:group>
            <v:group style="position:absolute;left:9191;top:8899;width:125;height:30" coordorigin="9191,8899" coordsize="125,30">
              <v:shape style="position:absolute;left:9191;top:8899;width:125;height:30" coordorigin="9191,8899" coordsize="125,30" path="m9191,8899l9256,8917,9307,8927,9316,8928e" filled="false" stroked="true" strokeweight=".071pt" strokecolor="#e8e8e8">
                <v:path arrowok="t"/>
              </v:shape>
            </v:group>
            <v:group style="position:absolute;left:9221;top:8899;width:96;height:22" coordorigin="9221,8899" coordsize="96,22">
              <v:shape style="position:absolute;left:9221;top:8899;width:96;height:22" coordorigin="9221,8899" coordsize="96,22" path="m9221,8899l9283,8914,9314,8920,9316,8920e" filled="false" stroked="true" strokeweight=".071pt" strokecolor="#e8e8e8">
                <v:path arrowok="t"/>
              </v:shape>
            </v:group>
            <v:group style="position:absolute;left:9253;top:8899;width:63;height:14" coordorigin="9253,8899" coordsize="63,14">
              <v:shape style="position:absolute;left:9253;top:8899;width:63;height:14" coordorigin="9253,8899" coordsize="63,14" path="m9253,8899l9270,8903,9290,8907,9307,8910,9316,8912e" filled="false" stroked="true" strokeweight=".071pt" strokecolor="#e8e8e8">
                <v:path arrowok="t"/>
              </v:shape>
            </v:group>
            <v:group style="position:absolute;left:9291;top:8899;width:25;height:5" coordorigin="9291,8899" coordsize="25,5">
              <v:shape style="position:absolute;left:9291;top:8899;width:25;height:5" coordorigin="9291,8899" coordsize="25,5" path="m9291,8899l9297,8900,9314,8903,9316,8903e" filled="false" stroked="true" strokeweight=".071pt" strokecolor="#e8e8e8">
                <v:path arrowok="t"/>
              </v:shape>
            </v:group>
            <v:group style="position:absolute;left:8469;top:9399;width:232;height:110" coordorigin="8469,9399" coordsize="232,110">
              <v:shape style="position:absolute;left:8469;top:9399;width:232;height:110" coordorigin="8469,9399" coordsize="232,110" path="m8700,9508l8689,9509,8678,9509,8667,9509,8606,9506,8530,9493,8473,9465,8469,9456,8471,9446,8528,9415,8607,9401,8638,9399e" filled="false" stroked="true" strokeweight=".213pt" strokecolor="#ffffff">
                <v:path arrowok="t"/>
              </v:shape>
            </v:group>
            <v:group style="position:absolute;left:8546;top:9421;width:132;height:57" coordorigin="8546,9421" coordsize="132,57">
              <v:shape style="position:absolute;left:8546;top:9421;width:132;height:57" coordorigin="8546,9421" coordsize="132,57" path="m8649,9421l8569,9433,8546,9447,8550,9455,8629,9477,8659,9478,8678,9478,8676,9476,8670,9466,8664,9455,8658,9443,8655,9435,8650,9425,8649,9421xe" filled="true" fillcolor="#e8e8e8" stroked="false">
                <v:path arrowok="t"/>
                <v:fill type="solid"/>
              </v:shape>
              <v:shape style="position:absolute;left:8474;top:9376;width:227;height:187" type="#_x0000_t75" stroked="false">
                <v:imagedata r:id="rId77" o:title=""/>
              </v:shape>
            </v:group>
            <v:group style="position:absolute;left:8546;top:9424;width:116;height:54" coordorigin="8546,9424" coordsize="116,54">
              <v:shape style="position:absolute;left:8546;top:9424;width:116;height:54" coordorigin="8546,9424" coordsize="116,54" path="m8610,9424l8580,9429,8559,9437,8547,9445,8546,9450,8550,9457,8631,9477,8662,9478,8610,9424xe" filled="true" fillcolor="#e8e8e8" stroked="false">
                <v:path arrowok="t"/>
                <v:fill type="solid"/>
              </v:shape>
            </v:group>
            <v:group style="position:absolute;left:8655;top:9436;width:20;height:37" coordorigin="8655,9436" coordsize="20,37">
              <v:shape style="position:absolute;left:8655;top:9436;width:20;height:37" coordorigin="8655,9436" coordsize="20,37" path="m8657,9436l8674,9472,8668,9453,8657,9436xe" filled="true" fillcolor="#e8e8e8" stroked="false">
                <v:path arrowok="t"/>
                <v:fill type="solid"/>
              </v:shape>
            </v:group>
            <v:group style="position:absolute;left:8610;top:9421;width:66;height:57" coordorigin="8610,9421" coordsize="66,57">
              <v:shape style="position:absolute;left:8610;top:9421;width:66;height:57" coordorigin="8610,9421" coordsize="66,57" path="m8643,9421l8631,9422,8620,9423,8610,9424,8664,9478,8675,9478,8675,9476,8675,9474,8674,9472,8670,9465,8664,9455,8658,9443,8653,9430,8650,9427,8647,9424,8643,9421xe" filled="true" fillcolor="#e8e8e8" stroked="false">
                <v:path arrowok="t"/>
                <v:fill type="solid"/>
              </v:shape>
            </v:group>
            <v:group style="position:absolute;left:8560;top:9431;width:113;height:38" coordorigin="8560,9431" coordsize="113,38">
              <v:shape style="position:absolute;left:8560;top:9431;width:113;height:38" coordorigin="8560,9431" coordsize="113,38" path="m8673,9468l8669,9468,8666,9468,8663,9468,8582,9461,8560,9450,8565,9444,8579,9438,8601,9434,8628,9431e" filled="false" stroked="true" strokeweight=".142pt" strokecolor="#d7d7d7">
                <v:path arrowok="t"/>
              </v:shape>
              <v:shape style="position:absolute;left:9026;top:9352;width:167;height:39" type="#_x0000_t75" stroked="false">
                <v:imagedata r:id="rId78" o:title=""/>
              </v:shape>
              <v:shape style="position:absolute;left:8630;top:9345;width:642;height:226" type="#_x0000_t75" stroked="false">
                <v:imagedata r:id="rId79" o:title=""/>
              </v:shape>
              <v:shape style="position:absolute;left:8764;top:9071;width:259;height:65" type="#_x0000_t75" stroked="false">
                <v:imagedata r:id="rId80" o:title=""/>
              </v:shape>
              <v:shape style="position:absolute;left:7331;top:8956;width:346;height:71" type="#_x0000_t75" stroked="false">
                <v:imagedata r:id="rId81" o:title=""/>
              </v:shape>
              <v:shape style="position:absolute;left:7779;top:8956;width:272;height:72" type="#_x0000_t75" stroked="false">
                <v:imagedata r:id="rId82" o:title=""/>
              </v:shape>
            </v:group>
            <v:group style="position:absolute;left:7724;top:8945;width:2;height:94" coordorigin="7724,8945" coordsize="2,94">
              <v:shape style="position:absolute;left:7724;top:8945;width:2;height:94" coordorigin="7724,8945" coordsize="0,94" path="m7724,8945l7724,9039e" filled="false" stroked="true" strokeweight=".146pt" strokecolor="#363636">
                <v:path arrowok="t"/>
              </v:shape>
            </v:group>
            <v:group style="position:absolute;left:7247;top:10577;width:673;height:1046" coordorigin="7247,10577" coordsize="673,1046">
              <v:shape style="position:absolute;left:7247;top:10577;width:673;height:1046" coordorigin="7247,10577" coordsize="673,1046" path="m7247,11623l7920,11623,7920,10577,7247,10577,7247,11623xe" filled="true" fillcolor="#000000" stroked="false">
                <v:path arrowok="t"/>
                <v:fill type="solid"/>
              </v:shape>
            </v:group>
            <v:group style="position:absolute;left:7284;top:10774;width:599;height:797" coordorigin="7284,10774" coordsize="599,797">
              <v:shape style="position:absolute;left:7284;top:10774;width:599;height:797" coordorigin="7284,10774" coordsize="599,797" path="m7284,11570l7883,11570,7883,10774,7284,10774,7284,11570xe" filled="true" fillcolor="#ffffff" stroked="false">
                <v:path arrowok="t"/>
                <v:fill type="solid"/>
              </v:shape>
            </v:group>
            <v:group style="position:absolute;left:7284;top:10598;width:599;height:972" coordorigin="7284,10598" coordsize="599,972">
              <v:shape style="position:absolute;left:7284;top:10598;width:599;height:972" coordorigin="7284,10598" coordsize="599,972" path="m7284,11570l7883,11570,7883,10598,7284,10598,7284,11570xe" filled="false" stroked="true" strokeweight=".089pt" strokecolor="#e8e8e8">
                <v:path arrowok="t"/>
              </v:shape>
            </v:group>
            <v:group style="position:absolute;left:7284;top:10598;width:599;height:176" coordorigin="7284,10598" coordsize="599,176">
              <v:shape style="position:absolute;left:7284;top:10598;width:599;height:176" coordorigin="7284,10598" coordsize="599,176" path="m7284,10774l7883,10774,7883,10598,7284,10598,7284,10774xe" filled="true" fillcolor="#70468c" stroked="false">
                <v:path arrowok="t"/>
                <v:fill type="solid"/>
              </v:shape>
            </v:group>
            <v:group style="position:absolute;left:7284;top:10598;width:599;height:176" coordorigin="7284,10598" coordsize="599,176">
              <v:shape style="position:absolute;left:7284;top:10598;width:599;height:176" coordorigin="7284,10598" coordsize="599,176" path="m7284,10774l7883,10774,7883,10598,7284,10598,7284,10774xe" filled="false" stroked="true" strokeweight=".089pt" strokecolor="#e8e8e8">
                <v:path arrowok="t"/>
              </v:shape>
              <v:shape style="position:absolute;left:7963;top:10941;width:1354;height:630" type="#_x0000_t75" stroked="false">
                <v:imagedata r:id="rId83" o:title=""/>
              </v:shape>
            </v:group>
            <v:group style="position:absolute;left:7805;top:7820;width:334;height:747" coordorigin="7805,7820" coordsize="334,747">
              <v:shape style="position:absolute;left:7805;top:7820;width:334;height:747" coordorigin="7805,7820" coordsize="334,747" path="m8138,7820l7805,7820,7805,8566e" filled="false" stroked="true" strokeweight="1pt" strokecolor="#9a9a9a">
                <v:path arrowok="t"/>
              </v:shape>
            </v:group>
            <v:group style="position:absolute;left:8099;top:7782;width:76;height:79" coordorigin="8099,7782" coordsize="76,79">
              <v:shape style="position:absolute;left:8099;top:7782;width:76;height:79" coordorigin="8099,7782" coordsize="76,79" path="m8150,7782l8124,7785,8107,7797,8099,7814,8104,7838,8118,7854,8137,7860,8138,7860,8160,7854,8174,7838,8173,7810,8164,7791,8150,7782xe" filled="true" fillcolor="#9a9a9a" stroked="false">
                <v:path arrowok="t"/>
                <v:fill type="solid"/>
              </v:shape>
            </v:group>
            <v:group style="position:absolute;left:7730;top:8486;width:149;height:81" coordorigin="7730,8486" coordsize="149,81">
              <v:shape style="position:absolute;left:7730;top:8486;width:149;height:81" coordorigin="7730,8486" coordsize="149,81" path="m7879,8486l7805,8566,7730,8486e" filled="false" stroked="true" strokeweight="1pt" strokecolor="#9a9a9a">
                <v:path arrowok="t"/>
              </v:shape>
              <v:shape style="position:absolute;left:1089;top:5580;width:2550;height:540" type="#_x0000_t75" stroked="false">
                <v:imagedata r:id="rId84" o:title=""/>
              </v:shape>
            </v:group>
            <v:group style="position:absolute;left:3794;top:5580;width:2095;height:540" coordorigin="3794,5580" coordsize="2095,540">
              <v:shape style="position:absolute;left:3794;top:5580;width:2095;height:540" coordorigin="3794,5580" coordsize="2095,540" path="m3794,6120l5888,6120,5888,5580,3794,5580,3794,6120xe" filled="true" fillcolor="#70468c" stroked="false">
                <v:path arrowok="t"/>
                <v:fill type="solid"/>
              </v:shape>
              <v:shape style="position:absolute;left:3794;top:5580;width:2094;height:540" type="#_x0000_t75" stroked="false">
                <v:imagedata r:id="rId85" o:title=""/>
              </v:shape>
              <v:shape style="position:absolute;left:3931;top:5693;width:626;height:152" type="#_x0000_t75" stroked="false">
                <v:imagedata r:id="rId86" o:title=""/>
              </v:shape>
            </v:group>
            <v:group style="position:absolute;left:2105;top:7289;width:456;height:552" coordorigin="2105,7289" coordsize="456,552">
              <v:shape style="position:absolute;left:2105;top:7289;width:456;height:552" coordorigin="2105,7289" coordsize="456,552" path="m2332,7841l2259,7810,2202,7771,2149,7713,2113,7634,2105,7568,2105,7371,2109,7370,2117,7369,2184,7355,2257,7331,2337,7289,2360,7305,2412,7339,2471,7360,2561,7371,2561,7596,2559,7678,2542,7748,2494,7790,2430,7814,2401,7823,2332,7841xe" filled="true" fillcolor="#452d59" stroked="false">
                <v:path arrowok="t"/>
                <v:fill type="solid"/>
              </v:shape>
              <v:shape style="position:absolute;left:2686;top:7398;width:2181;height:382" type="#_x0000_t75" stroked="false">
                <v:imagedata r:id="rId87" o:title=""/>
              </v:shape>
            </v:group>
            <v:group style="position:absolute;left:2128;top:7315;width:206;height:500" coordorigin="2128,7315" coordsize="206,500">
              <v:shape style="position:absolute;left:2128;top:7315;width:206;height:500" coordorigin="2128,7315" coordsize="206,500" path="m2324,7815l2252,7779,2196,7734,2158,7685,2131,7610,2128,7568,2139,7389,2153,7386,2168,7383,2245,7359,2311,7328,2333,7315,2324,7815xe" filled="true" fillcolor="#71478d" stroked="false">
                <v:path arrowok="t"/>
                <v:fill type="solid"/>
              </v:shape>
            </v:group>
            <v:group style="position:absolute;left:2236;top:7426;width:217;height:270" coordorigin="2236,7426" coordsize="217,270">
              <v:shape style="position:absolute;left:2236;top:7426;width:217;height:270" coordorigin="2236,7426" coordsize="217,270" path="m2448,7695l2236,7695,2236,7675,2269,7671,2269,7451,2236,7447,2236,7426,2366,7426,2366,7447,2340,7450,2284,7450,2284,7672,2333,7672,2333,7673,2450,7673,2448,7695xe" filled="true" fillcolor="#ffffff" stroked="false">
                <v:path arrowok="t"/>
                <v:fill type="solid"/>
              </v:shape>
              <v:shape style="position:absolute;left:2236;top:7426;width:217;height:270" coordorigin="2236,7426" coordsize="217,270" path="m2308,7672l2294,7672,2294,7450,2308,7450,2308,7672xe" filled="true" fillcolor="#ffffff" stroked="false">
                <v:path arrowok="t"/>
                <v:fill type="solid"/>
              </v:shape>
              <v:shape style="position:absolute;left:2236;top:7426;width:217;height:270" coordorigin="2236,7426" coordsize="217,270" path="m2333,7672l2318,7672,2318,7450,2340,7450,2333,7451,2333,7672xe" filled="true" fillcolor="#ffffff" stroked="false">
                <v:path arrowok="t"/>
                <v:fill type="solid"/>
              </v:shape>
              <v:shape style="position:absolute;left:2236;top:7426;width:217;height:270" coordorigin="2236,7426" coordsize="217,270" path="m2450,7673l2409,7673,2420,7616,2453,7616,2450,7673xe" filled="true" fillcolor="#ffffff" stroked="false">
                <v:path arrowok="t"/>
                <v:fill type="solid"/>
              </v:shape>
            </v:group>
            <v:group style="position:absolute;left:1735;top:6917;width:360;height:360" coordorigin="1735,6917" coordsize="360,360">
              <v:shape style="position:absolute;left:1735;top:6917;width:360;height:360" coordorigin="1735,6917" coordsize="360,360" path="m2095,6917l1735,6917,1735,7277e" filled="false" stroked="true" strokeweight=".5pt" strokecolor="#363636">
                <v:path arrowok="t"/>
              </v:shape>
            </v:group>
            <v:group style="position:absolute;left:4882;top:6917;width:360;height:360" coordorigin="4882,6917" coordsize="360,360">
              <v:shape style="position:absolute;left:4882;top:6917;width:360;height:360" coordorigin="4882,6917" coordsize="360,360" path="m5242,7277l5242,6917,4882,6917e" filled="false" stroked="true" strokeweight=".5pt" strokecolor="#363636">
                <v:path arrowok="t"/>
              </v:shape>
            </v:group>
            <v:group style="position:absolute;left:1735;top:7870;width:360;height:360" coordorigin="1735,7870" coordsize="360,360">
              <v:shape style="position:absolute;left:1735;top:7870;width:360;height:360" coordorigin="1735,7870" coordsize="360,360" path="m1735,7870l1735,8230,2095,8230e" filled="false" stroked="true" strokeweight=".5pt" strokecolor="#363636">
                <v:path arrowok="t"/>
              </v:shape>
            </v:group>
            <v:group style="position:absolute;left:4882;top:7870;width:360;height:360" coordorigin="4882,7870" coordsize="360,360">
              <v:shape style="position:absolute;left:4882;top:7870;width:360;height:360" coordorigin="4882,7870" coordsize="360,360" path="m4882,8230l5242,8230,5242,7870e" filled="false" stroked="true" strokeweight=".5pt" strokecolor="#363636">
                <v:path arrowok="t"/>
              </v:shape>
            </v:group>
            <v:group style="position:absolute;left:614;top:5613;width:475;height:475" coordorigin="614,5613" coordsize="475,475">
              <v:shape style="position:absolute;left:614;top:5613;width:475;height:475" coordorigin="614,5613" coordsize="475,475" path="m863,5613l792,5622,730,5648,679,5688,641,5740,619,5801,614,5845,615,5869,631,5936,663,5993,708,6039,765,6071,830,6087,852,6088,875,6086,940,6071,997,6038,1043,5992,1074,5934,1089,5869,1088,5843,1073,5773,1043,5714,1000,5666,947,5632,885,5615,863,5613xe" filled="true" fillcolor="#8db547" stroked="false">
                <v:path arrowok="t"/>
                <v:fill type="solid"/>
              </v:shape>
            </v:group>
            <v:group style="position:absolute;left:778;top:5748;width:130;height:205" coordorigin="778,5748" coordsize="130,205">
              <v:shape style="position:absolute;left:778;top:5748;width:130;height:205" coordorigin="778,5748" coordsize="130,205" path="m805,5851l782,5851,781,5851,778,5854,778,5855,778,5858,778,5859,809,5946,810,5948,811,5950,813,5952,815,5952,846,5952,849,5950,850,5946,860,5914,829,5914,809,5856,808,5853,805,5851xe" filled="true" fillcolor="#f5f5f5" stroked="false">
                <v:path arrowok="t"/>
                <v:fill type="solid"/>
              </v:shape>
              <v:shape style="position:absolute;left:778;top:5748;width:130;height:205" coordorigin="778,5748" coordsize="130,205" path="m902,5748l880,5748,877,5750,876,5754,829,5914,860,5914,901,5776,907,5754,907,5753,906,5751,904,5749,902,5748xe" filled="true" fillcolor="#f5f5f5" stroked="false">
                <v:path arrowok="t"/>
                <v:fill type="solid"/>
              </v:shape>
            </v:group>
            <v:group style="position:absolute;left:614;top:7394;width:475;height:475" coordorigin="614,7394" coordsize="475,475">
              <v:shape style="position:absolute;left:614;top:7394;width:475;height:475" coordorigin="614,7394" coordsize="475,475" path="m863,7394l792,7403,730,7429,679,7469,641,7521,619,7582,614,7627,615,7650,631,7717,663,7774,708,7820,765,7852,830,7868,852,7869,875,7868,940,7852,997,7819,1043,7773,1074,7715,1089,7650,1088,7624,1073,7555,1043,7495,1000,7447,947,7414,885,7396,863,7394xe" filled="true" fillcolor="#8db547" stroked="false">
                <v:path arrowok="t"/>
                <v:fill type="solid"/>
              </v:shape>
            </v:group>
            <v:group style="position:absolute;left:778;top:7529;width:130;height:205" coordorigin="778,7529" coordsize="130,205">
              <v:shape style="position:absolute;left:778;top:7529;width:130;height:205" coordorigin="778,7529" coordsize="130,205" path="m805,7632l782,7632,781,7632,778,7635,778,7636,778,7639,778,7640,809,7727,810,7729,811,7731,813,7733,815,7733,846,7733,849,7731,850,7727,860,7695,829,7695,809,7638,808,7634,805,7632xe" filled="true" fillcolor="#f5f5f5" stroked="false">
                <v:path arrowok="t"/>
                <v:fill type="solid"/>
              </v:shape>
              <v:shape style="position:absolute;left:778;top:7529;width:130;height:205" coordorigin="778,7529" coordsize="130,205" path="m902,7529l880,7529,877,7531,876,7535,829,7695,860,7695,901,7558,907,7535,907,7534,906,7532,904,7530,902,7529xe" filled="true" fillcolor="#f5f5f5" stroked="false">
                <v:path arrowok="t"/>
                <v:fill type="solid"/>
              </v:shape>
            </v:group>
            <v:group style="position:absolute;left:614;top:9672;width:475;height:475" coordorigin="614,9672" coordsize="475,475">
              <v:shape style="position:absolute;left:614;top:9672;width:475;height:475" coordorigin="614,9672" coordsize="475,475" path="m863,9672l792,9682,730,9708,679,9748,641,9800,619,9861,614,9905,615,9929,631,9995,663,10053,708,10099,765,10131,830,10146,852,10147,875,10146,940,10130,997,10098,1043,10051,1074,9994,1089,9928,1088,9903,1073,9833,1043,9773,1000,9726,947,9692,885,9674,863,9672xe" filled="true" fillcolor="#8db547" stroked="false">
                <v:path arrowok="t"/>
                <v:fill type="solid"/>
              </v:shape>
            </v:group>
            <v:group style="position:absolute;left:778;top:9808;width:130;height:205" coordorigin="778,9808" coordsize="130,205">
              <v:shape style="position:absolute;left:778;top:9808;width:130;height:205" coordorigin="778,9808" coordsize="130,205" path="m805,9910l782,9910,781,9911,778,9913,778,9915,778,9917,778,9918,809,10006,810,10008,811,10009,813,10011,815,10012,846,10012,849,10010,850,10006,860,9974,829,9974,809,9916,808,9912,805,9910xe" filled="true" fillcolor="#f5f5f5" stroked="false">
                <v:path arrowok="t"/>
                <v:fill type="solid"/>
              </v:shape>
              <v:shape style="position:absolute;left:778;top:9808;width:130;height:205" coordorigin="778,9808" coordsize="130,205" path="m902,9808l880,9808,877,9809,876,9813,829,9974,860,9974,901,9836,907,9814,907,9812,906,9811,904,9808,902,9808xe" filled="true" fillcolor="#f5f5f5" stroked="false">
                <v:path arrowok="t"/>
                <v:fill type="solid"/>
              </v:shape>
            </v:group>
            <v:group style="position:absolute;left:6804;top:9910;width:475;height:475" coordorigin="6804,9910" coordsize="475,475">
              <v:shape style="position:absolute;left:6804;top:9910;width:475;height:475" coordorigin="6804,9910" coordsize="475,475" path="m7052,9910l6981,9919,6919,9945,6868,9985,6831,10037,6809,10098,6804,10143,6805,10166,6820,10233,6852,10290,6898,10336,6954,10368,7019,10384,7041,10385,7064,10384,7130,10368,7186,10335,7232,10289,7263,10231,7278,10166,7277,10140,7263,10071,7233,10011,7190,9963,7136,9930,7074,9912,7052,9910xe" filled="true" fillcolor="#8db547" stroked="false">
                <v:path arrowok="t"/>
                <v:fill type="solid"/>
              </v:shape>
            </v:group>
            <v:group style="position:absolute;left:6967;top:10045;width:130;height:205" coordorigin="6967,10045" coordsize="130,205">
              <v:shape style="position:absolute;left:6967;top:10045;width:130;height:205" coordorigin="6967,10045" coordsize="130,205" path="m6994,10148l6972,10148,6970,10148,6968,10151,6967,10153,6967,10155,6967,10156,6999,10243,6999,10245,7000,10247,7003,10249,7004,10249,7035,10249,7038,10247,7039,10243,7049,10211,7018,10211,6999,10154,6997,10150,6994,10148xe" filled="true" fillcolor="#f5f5f5" stroked="false">
                <v:path arrowok="t"/>
                <v:fill type="solid"/>
              </v:shape>
              <v:shape style="position:absolute;left:6967;top:10045;width:130;height:205" coordorigin="6967,10045" coordsize="130,205" path="m7092,10045l7069,10045,7067,10047,7065,10051,7018,10211,7049,10211,7090,10074,7096,10052,7096,10050,7096,10048,7093,10046,7092,10045xe" filled="true" fillcolor="#f5f5f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5.921997pt;margin-top:139.679993pt;width:77.05pt;height:108.75pt;mso-position-horizontal-relative:page;mso-position-vertical-relative:page;z-index:-83080" coordorigin="2718,2794" coordsize="1541,2175">
            <v:group style="position:absolute;left:2718;top:2794;width:1541;height:2175" coordorigin="2718,2794" coordsize="1541,2175">
              <v:shape style="position:absolute;left:2718;top:2794;width:1541;height:2175" coordorigin="2718,2794" coordsize="1541,2175" path="m2718,4968l4259,4968,4259,2794,2718,2794,2718,4968xe" filled="true" fillcolor="#f4f5f5" stroked="false">
                <v:path arrowok="t"/>
                <v:fill type="solid"/>
              </v:shape>
              <v:shape style="position:absolute;left:2718;top:2794;width:1541;height:1173" type="#_x0000_t75" stroked="false">
                <v:imagedata r:id="rId88" o:title=""/>
              </v:shape>
            </v:group>
            <w10:wrap type="none"/>
          </v:group>
        </w:pict>
      </w:r>
      <w:r>
        <w:rPr/>
        <w:pict>
          <v:group style="position:absolute;margin-left:30.715614pt;margin-top:139.679993pt;width:93.3pt;height:108.75pt;mso-position-horizontal-relative:page;mso-position-vertical-relative:page;z-index:-83056" coordorigin="614,2794" coordsize="1866,2175">
            <v:group style="position:absolute;left:938;top:3151;width:1541;height:1818" coordorigin="938,3151" coordsize="1541,1818">
              <v:shape style="position:absolute;left:938;top:3151;width:1541;height:1818" coordorigin="938,3151" coordsize="1541,1818" path="m938,4968l2479,4968,2479,3151,938,3151,938,4968xe" filled="true" fillcolor="#f4f5f5" stroked="false">
                <v:path arrowok="t"/>
                <v:fill type="solid"/>
              </v:shape>
              <v:shape style="position:absolute;left:938;top:2794;width:1541;height:1540" type="#_x0000_t75" stroked="false">
                <v:imagedata r:id="rId89" o:title=""/>
              </v:shape>
            </v:group>
            <v:group style="position:absolute;left:614;top:3643;width:475;height:475" coordorigin="614,3643" coordsize="475,475">
              <v:shape style="position:absolute;left:614;top:3643;width:475;height:475" coordorigin="614,3643" coordsize="475,475" path="m863,3643l792,3653,730,3679,679,3719,641,3771,619,3832,614,3876,615,3900,631,3966,663,4024,708,4070,765,4102,830,4117,852,4118,875,4117,940,4101,997,4069,1043,4022,1074,3965,1089,3899,1088,3874,1073,3804,1043,3744,1000,3697,947,3663,885,3646,863,3643xe" filled="true" fillcolor="#8db547" stroked="false">
                <v:path arrowok="t"/>
                <v:fill type="solid"/>
              </v:shape>
            </v:group>
            <v:group style="position:absolute;left:778;top:3779;width:130;height:205" coordorigin="778,3779" coordsize="130,205">
              <v:shape style="position:absolute;left:778;top:3779;width:130;height:205" coordorigin="778,3779" coordsize="130,205" path="m805,3881l782,3881,781,3882,778,3885,778,3886,778,3888,778,3890,809,3977,810,3979,811,3980,813,3982,815,3983,846,3983,849,3981,850,3977,860,3945,829,3945,809,3887,808,3883,805,3881xe" filled="true" fillcolor="#f5f5f5" stroked="false">
                <v:path arrowok="t"/>
                <v:fill type="solid"/>
              </v:shape>
              <v:shape style="position:absolute;left:778;top:3779;width:130;height:205" coordorigin="778,3779" coordsize="130,205" path="m902,3779l880,3779,877,3781,876,3784,829,3945,860,3945,901,3807,907,3785,907,3783,906,3782,904,3779,902,3779xe" filled="true" fillcolor="#f5f5f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4.561005pt;margin-top:139.679993pt;width:77.05pt;height:108.75pt;mso-position-horizontal-relative:page;mso-position-vertical-relative:page;z-index:-83032" coordorigin="4491,2794" coordsize="1541,2175">
            <v:group style="position:absolute;left:4491;top:2794;width:1541;height:2175" coordorigin="4491,2794" coordsize="1541,2175">
              <v:shape style="position:absolute;left:4491;top:2794;width:1541;height:2175" coordorigin="4491,2794" coordsize="1541,2175" path="m4491,4968l6032,4968,6032,2794,4491,2794,4491,4968xe" filled="true" fillcolor="#ffffff" stroked="false">
                <v:path arrowok="t"/>
                <v:fill type="solid"/>
              </v:shape>
            </v:group>
            <v:group style="position:absolute;left:5613;top:4799;width:23;height:51" coordorigin="5613,4799" coordsize="23,51">
              <v:shape style="position:absolute;left:5613;top:4799;width:23;height:51" coordorigin="5613,4799" coordsize="23,51" path="m5635,4849l5613,4849,5613,4846,5619,4845,5620,4842,5620,4839,5620,4809,5620,4806,5619,4803,5613,4802,5613,4799,5635,4799,5635,4802,5629,4803,5629,4806,5629,4809,5629,4839,5629,4842,5629,4845,5635,4846,5635,4849xe" filled="true" fillcolor="#3076b7" stroked="false">
                <v:path arrowok="t"/>
                <v:fill type="solid"/>
              </v:shape>
            </v:group>
            <v:group style="position:absolute;left:5642;top:4799;width:48;height:51" coordorigin="5642,4799" coordsize="48,51">
              <v:shape style="position:absolute;left:5642;top:4799;width:48;height:51" coordorigin="5642,4799" coordsize="48,51" path="m5667,4849l5642,4849,5642,4846,5648,4845,5648,4842,5648,4842,5648,4839,5648,4809,5648,4806,5648,4803,5642,4802,5642,4799,5668,4799,5671,4799,5677,4802,5679,4803,5658,4803,5658,4806,5658,4809,5658,4839,5658,4842,5658,4845,5678,4845,5676,4846,5670,4849,5667,4849xe" filled="true" fillcolor="#3076b7" stroked="false">
                <v:path arrowok="t"/>
                <v:fill type="solid"/>
              </v:shape>
              <v:shape style="position:absolute;left:5642;top:4799;width:48;height:51" coordorigin="5642,4799" coordsize="48,51" path="m5678,4845l5665,4845,5667,4845,5671,4843,5679,4827,5679,4817,5678,4812,5671,4805,5667,4803,5679,4803,5689,4820,5689,4828,5688,4832,5686,4838,5684,4841,5679,4845,5678,4845xe" filled="true" fillcolor="#3076b7" stroked="false">
                <v:path arrowok="t"/>
                <v:fill type="solid"/>
              </v:shape>
            </v:group>
            <v:group style="position:absolute;left:5694;top:4798;width:35;height:53" coordorigin="5694,4798" coordsize="35,53">
              <v:shape style="position:absolute;left:5694;top:4798;width:35;height:53" coordorigin="5694,4798" coordsize="35,53" path="m5723,4846l5712,4846,5715,4846,5719,4843,5720,4840,5720,4837,5708,4828,5704,4826,5700,4824,5695,4819,5694,4816,5694,4810,5709,4798,5715,4798,5717,4798,5722,4799,5724,4800,5725,4802,5710,4802,5709,4802,5702,4809,5702,4812,5703,4814,5706,4817,5708,4818,5717,4821,5719,4822,5728,4834,5728,4837,5728,4839,5726,4843,5725,4845,5723,4846xe" filled="true" fillcolor="#3076b7" stroked="false">
                <v:path arrowok="t"/>
                <v:fill type="solid"/>
              </v:shape>
              <v:shape style="position:absolute;left:5694;top:4798;width:35;height:53" coordorigin="5694,4798" coordsize="35,53" path="m5725,4812l5719,4812,5718,4803,5716,4802,5714,4802,5725,4802,5725,4812xe" filled="true" fillcolor="#3076b7" stroked="false">
                <v:path arrowok="t"/>
                <v:fill type="solid"/>
              </v:shape>
              <v:shape style="position:absolute;left:5694;top:4798;width:35;height:53" coordorigin="5694,4798" coordsize="35,53" path="m5712,4850l5706,4850,5703,4850,5698,4849,5696,4848,5694,4846,5694,4835,5700,4835,5701,4845,5702,4845,5704,4846,5706,4846,5707,4846,5723,4846,5721,4847,5719,4849,5715,4850,5712,4850xe" filled="true" fillcolor="#3076b7" stroked="false">
                <v:path arrowok="t"/>
                <v:fill type="solid"/>
              </v:shape>
            </v:group>
            <v:group style="position:absolute;left:5732;top:4794;width:43;height:56" coordorigin="5732,4794" coordsize="43,56">
              <v:shape style="position:absolute;left:5732;top:4794;width:43;height:56" coordorigin="5732,4794" coordsize="43,56" path="m5751,4849l5733,4849,5733,4846,5738,4845,5738,4843,5738,4841,5738,4801,5732,4800,5732,4797,5745,4794,5746,4795,5746,4805,5746,4818,5752,4818,5750,4819,5748,4821,5746,4822,5746,4841,5746,4843,5746,4845,5751,4846,5751,4849xe" filled="true" fillcolor="#3076b7" stroked="false">
                <v:path arrowok="t"/>
                <v:fill type="solid"/>
              </v:shape>
              <v:shape style="position:absolute;left:5732;top:4794;width:43;height:56" coordorigin="5732,4794" coordsize="43,56" path="m5752,4818l5746,4818,5748,4816,5750,4814,5754,4812,5757,4812,5763,4812,5765,4813,5769,4817,5769,4817,5754,4817,5753,4818,5752,4818xe" filled="true" fillcolor="#3076b7" stroked="false">
                <v:path arrowok="t"/>
                <v:fill type="solid"/>
              </v:shape>
              <v:shape style="position:absolute;left:5732;top:4794;width:43;height:56" coordorigin="5732,4794" coordsize="43,56" path="m5775,4849l5756,4849,5756,4846,5761,4845,5761,4843,5761,4841,5761,4823,5761,4821,5759,4818,5758,4817,5769,4817,5770,4820,5770,4841,5770,4843,5770,4845,5775,4846,5775,4849xe" filled="true" fillcolor="#3076b7" stroked="false">
                <v:path arrowok="t"/>
                <v:fill type="solid"/>
              </v:shape>
            </v:group>
            <v:group style="position:absolute;left:5779;top:4793;width:20;height:56" coordorigin="5779,4793" coordsize="20,56">
              <v:shape style="position:absolute;left:5779;top:4793;width:20;height:56" coordorigin="5779,4793" coordsize="20,56" path="m5791,4804l5788,4804,5786,4804,5784,4802,5783,4800,5783,4797,5784,4796,5786,4794,5788,4793,5791,4793,5792,4794,5794,4796,5795,4797,5795,4800,5794,4802,5792,4804,5791,4804xe" filled="true" fillcolor="#3076b7" stroked="false">
                <v:path arrowok="t"/>
                <v:fill type="solid"/>
              </v:shape>
              <v:shape style="position:absolute;left:5779;top:4793;width:20;height:56" coordorigin="5779,4793" coordsize="20,56" path="m5798,4849l5780,4849,5780,4846,5785,4845,5785,4843,5785,4841,5785,4827,5785,4826,5785,4821,5785,4820,5779,4819,5779,4816,5793,4812,5794,4812,5793,4823,5793,4841,5794,4843,5794,4845,5798,4846,5798,4849xe" filled="true" fillcolor="#3076b7" stroked="false">
                <v:path arrowok="t"/>
                <v:fill type="solid"/>
              </v:shape>
            </v:group>
            <v:group style="position:absolute;left:5802;top:4812;width:34;height:39" coordorigin="5802,4812" coordsize="34,39">
              <v:shape style="position:absolute;left:5802;top:4812;width:34;height:39" coordorigin="5802,4812" coordsize="34,39" path="m5823,4850l5817,4850,5815,4850,5802,4834,5802,4828,5818,4812,5823,4812,5825,4812,5828,4813,5830,4814,5831,4815,5820,4815,5819,4815,5811,4828,5835,4828,5835,4828,5835,4828,5835,4829,5835,4830,5835,4830,5835,4831,5811,4831,5811,4836,5812,4839,5817,4844,5819,4845,5833,4845,5832,4846,5827,4850,5823,4850xe" filled="true" fillcolor="#3076b7" stroked="false">
                <v:path arrowok="t"/>
                <v:fill type="solid"/>
              </v:shape>
              <v:shape style="position:absolute;left:5802;top:4812;width:34;height:39" coordorigin="5802,4812" coordsize="34,39" path="m5835,4828l5824,4828,5826,4827,5827,4826,5827,4825,5827,4821,5827,4819,5824,4816,5822,4815,5831,4815,5833,4817,5834,4819,5835,4823,5835,4825,5835,4828xe" filled="true" fillcolor="#3076b7" stroked="false">
                <v:path arrowok="t"/>
                <v:fill type="solid"/>
              </v:shape>
              <v:shape style="position:absolute;left:5802;top:4812;width:34;height:39" coordorigin="5802,4812" coordsize="34,39" path="m5833,4845l5825,4845,5827,4844,5830,4842,5831,4841,5833,4839,5835,4841,5834,4844,5833,4845xe" filled="true" fillcolor="#3076b7" stroked="false">
                <v:path arrowok="t"/>
                <v:fill type="solid"/>
              </v:shape>
            </v:group>
            <v:group style="position:absolute;left:5838;top:4794;width:20;height:56" coordorigin="5838,4794" coordsize="20,56">
              <v:shape style="position:absolute;left:5838;top:4794;width:20;height:56" coordorigin="5838,4794" coordsize="20,56" path="m5858,4849l5839,4849,5839,4846,5844,4845,5844,4843,5844,4841,5844,4837,5844,4835,5844,4801,5838,4800,5838,4797,5852,4794,5853,4795,5852,4805,5852,4835,5852,4837,5852,4839,5852,4841,5852,4843,5853,4845,5858,4846,5858,4849xe" filled="true" fillcolor="#3076b7" stroked="false">
                <v:path arrowok="t"/>
                <v:fill type="solid"/>
              </v:shape>
            </v:group>
            <v:group style="position:absolute;left:5861;top:4794;width:40;height:57" coordorigin="5861,4794" coordsize="40,57">
              <v:shape style="position:absolute;left:5861;top:4794;width:40;height:57" coordorigin="5861,4794" coordsize="40,57" path="m5896,4816l5887,4816,5887,4801,5881,4800,5881,4797,5895,4794,5896,4795,5896,4805,5896,4816xe" filled="true" fillcolor="#3076b7" stroked="false">
                <v:path arrowok="t"/>
                <v:fill type="solid"/>
              </v:shape>
              <v:shape style="position:absolute;left:5861;top:4794;width:40;height:57" coordorigin="5861,4794" coordsize="40,57" path="m5879,4850l5874,4850,5872,4850,5861,4834,5861,4828,5875,4812,5881,4812,5885,4813,5887,4816,5896,4816,5896,4817,5878,4817,5877,4817,5870,4829,5870,4836,5871,4839,5875,4844,5877,4845,5896,4845,5896,4845,5887,4845,5886,4847,5884,4848,5881,4850,5879,4850xe" filled="true" fillcolor="#3076b7" stroked="false">
                <v:path arrowok="t"/>
                <v:fill type="solid"/>
              </v:shape>
              <v:shape style="position:absolute;left:5861;top:4794;width:40;height:57" coordorigin="5861,4794" coordsize="40,57" path="m5896,4845l5882,4845,5885,4844,5887,4842,5887,4820,5884,4818,5882,4817,5896,4817,5896,4845xe" filled="true" fillcolor="#3076b7" stroked="false">
                <v:path arrowok="t"/>
                <v:fill type="solid"/>
              </v:shape>
              <v:shape style="position:absolute;left:5861;top:4794;width:40;height:57" coordorigin="5861,4794" coordsize="40,57" path="m5888,4850l5887,4845,5896,4845,5901,4846,5901,4849,5888,4850xe" filled="true" fillcolor="#3076b7" stroked="false">
                <v:path arrowok="t"/>
                <v:fill type="solid"/>
              </v:shape>
            </v:group>
            <v:group style="position:absolute;left:5502;top:4777;width:87;height:101" coordorigin="5502,4777" coordsize="87,101">
              <v:shape style="position:absolute;left:5502;top:4777;width:87;height:101" coordorigin="5502,4777" coordsize="87,101" path="m5545,4877l5543,4877,5529,4870,5511,4854,5502,4825,5505,4787,5523,4784,5552,4777,5567,4785,5588,4788,5588,4838,5585,4858,5573,4869,5545,4877xe" filled="true" fillcolor="#254b91" stroked="false">
                <v:path arrowok="t"/>
                <v:fill type="solid"/>
              </v:shape>
            </v:group>
            <v:group style="position:absolute;left:5506;top:4777;width:39;height:96" coordorigin="5506,4777" coordsize="39,96">
              <v:shape style="position:absolute;left:5506;top:4777;width:39;height:96" coordorigin="5506,4777" coordsize="39,96" path="m5545,4873l5506,4825,5507,4792,5523,4787,5545,4777,5545,4873xe" filled="true" fillcolor="#3076b7" stroked="false">
                <v:path arrowok="t"/>
                <v:fill type="solid"/>
              </v:shape>
            </v:group>
            <v:group style="position:absolute;left:5533;top:4798;width:25;height:52" coordorigin="5533,4798" coordsize="25,52">
              <v:shape style="position:absolute;left:5533;top:4798;width:25;height:52" coordorigin="5533,4798" coordsize="25,52" path="m5557,4850l5533,4850,5533,4846,5539,4845,5539,4842,5539,4838,5539,4810,5539,4806,5539,4803,5533,4802,5533,4798,5557,4798,5557,4802,5551,4803,5551,4806,5551,4810,5551,4838,5551,4842,5551,4845,5557,4846,5557,4850xe" filled="true" fillcolor="#ffffff" stroked="false">
                <v:path arrowok="t"/>
                <v:fill type="solid"/>
              </v:shape>
            </v:group>
            <v:group style="position:absolute;left:5544;top:4803;width:2;height:43" coordorigin="5544,4803" coordsize="2,43">
              <v:shape style="position:absolute;left:5544;top:4803;width:2;height:43" coordorigin="5544,4803" coordsize="2,43" path="m5544,4824l5546,4824e" filled="false" stroked="true" strokeweight="2.204827pt" strokecolor="#3076b7">
                <v:path arrowok="t"/>
              </v:shape>
            </v:group>
            <v:group style="position:absolute;left:5901;top:4793;width:6;height:8" coordorigin="5901,4793" coordsize="6,8">
              <v:shape style="position:absolute;left:5901;top:4793;width:6;height:8" coordorigin="5901,4793" coordsize="6,8" path="m5906,4799l5904,4799,5904,4799,5905,4799,5905,4799,5905,4798,5902,4797,5902,4797,5901,4796,5901,4796,5901,4795,5903,4793,5904,4793,5904,4793,5905,4794,5905,4794,5903,4794,5903,4794,5902,4794,5902,4795,5902,4795,5905,4797,5905,4797,5906,4797,5906,4798,5906,4799,5906,4799,5906,4799xe" filled="true" fillcolor="#3076b7" stroked="false">
                <v:path arrowok="t"/>
                <v:fill type="solid"/>
              </v:shape>
              <v:shape style="position:absolute;left:5901;top:4793;width:6;height:8" coordorigin="5901,4793" coordsize="6,8" path="m5906,4795l5905,4795,5905,4795,5905,4795,5904,4794,5904,4794,5905,4794,5906,4794,5906,4795,5906,4795,5906,4795xe" filled="true" fillcolor="#3076b7" stroked="false">
                <v:path arrowok="t"/>
                <v:fill type="solid"/>
              </v:shape>
              <v:shape style="position:absolute;left:5901;top:4793;width:6;height:8" coordorigin="5901,4793" coordsize="6,8" path="m5904,4800l5903,4800,5902,4800,5901,4798,5901,4798,5902,4799,5902,4799,5903,4799,5903,4799,5906,4799,5906,4800,5905,4800,5904,4800,5904,4800xe" filled="true" fillcolor="#3076b7" stroked="false">
                <v:path arrowok="t"/>
                <v:fill type="solid"/>
              </v:shape>
            </v:group>
            <v:group style="position:absolute;left:5907;top:4793;width:7;height:7" coordorigin="5907,4793" coordsize="7,7">
              <v:shape style="position:absolute;left:5907;top:4793;width:7;height:7" coordorigin="5907,4793" coordsize="7,7" path="m5908,4800l5907,4800,5907,4793,5908,4793,5908,4794,5909,4795,5908,4795,5908,4800xe" filled="true" fillcolor="#3076b7" stroked="false">
                <v:path arrowok="t"/>
                <v:fill type="solid"/>
              </v:shape>
              <v:shape style="position:absolute;left:5907;top:4793;width:7;height:7" coordorigin="5907,4793" coordsize="7,7" path="m5911,4797l5910,4797,5912,4794,5912,4793,5913,4793,5913,4795,5912,4795,5911,4797xe" filled="true" fillcolor="#3076b7" stroked="false">
                <v:path arrowok="t"/>
                <v:fill type="solid"/>
              </v:shape>
              <v:shape style="position:absolute;left:5907;top:4793;width:7;height:7" coordorigin="5907,4793" coordsize="7,7" path="m5911,4798l5910,4798,5910,4798,5908,4795,5909,4795,5910,4797,5911,4797,5911,4798,5911,4798xe" filled="true" fillcolor="#3076b7" stroked="false">
                <v:path arrowok="t"/>
                <v:fill type="solid"/>
              </v:shape>
              <v:shape style="position:absolute;left:5907;top:4793;width:7;height:7" coordorigin="5907,4793" coordsize="7,7" path="m5913,4800l5913,4800,5912,4795,5913,4795,5913,4800xe" filled="true" fillcolor="#3076b7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.82pt;margin-top:114.499008pt;width:717.8pt;height:.1pt;mso-position-horizontal-relative:page;mso-position-vertical-relative:page;z-index:-83008" coordorigin="716,2290" coordsize="14356,2">
            <v:shape style="position:absolute;left:716;top:2290;width:14356;height:2" coordorigin="716,2290" coordsize="14356,0" path="m716,2290l15072,2290e" filled="false" stroked="true" strokeweight=".638pt" strokecolor="#353535">
              <v:path arrowok="t"/>
            </v:shape>
            <w10:wrap type="none"/>
          </v:group>
        </w:pict>
      </w:r>
      <w:r>
        <w:rPr/>
        <w:pict>
          <v:shape style="position:absolute;margin-left:34.819901pt;margin-top:47.023586pt;width:95.25pt;height:16pt;mso-position-horizontal-relative:page;mso-position-vertical-relative:page;z-index:-82984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 w:cs="Trebuchet MS" w:eastAsia="Trebuchet MS"/>
                      <w:color w:val="363636"/>
                      <w:spacing w:val="3"/>
                      <w:w w:val="105"/>
                      <w:sz w:val="28"/>
                      <w:szCs w:val="28"/>
                    </w:rPr>
                    <w:t>DOs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w w:val="105"/>
                      <w:sz w:val="28"/>
                      <w:szCs w:val="28"/>
                    </w:rPr>
                    <w:t>&amp;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-3"/>
                      <w:w w:val="105"/>
                      <w:sz w:val="28"/>
                      <w:szCs w:val="28"/>
                    </w:rPr>
                    <w:t>DON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-5"/>
                      <w:w w:val="105"/>
                      <w:sz w:val="28"/>
                      <w:szCs w:val="28"/>
                    </w:rPr>
                    <w:t>’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-4"/>
                      <w:w w:val="105"/>
                      <w:sz w:val="28"/>
                      <w:szCs w:val="28"/>
                    </w:rPr>
                    <w:t>T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-3"/>
                      <w:w w:val="105"/>
                      <w:sz w:val="28"/>
                      <w:szCs w:val="28"/>
                    </w:rPr>
                    <w:t>s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91.630676pt;width:17.850pt;height:13pt;mso-position-horizontal-relative:page;mso-position-vertical-relative:page;z-index:-8296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b/>
                      <w:color w:val="8DB547"/>
                      <w:w w:val="105"/>
                      <w:sz w:val="22"/>
                    </w:rPr>
                    <w:t>DO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140.410675pt;width:334.1pt;height:26.2pt;mso-position-horizontal-relative:page;mso-position-vertical-relative:page;z-index:-82936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z w:val="22"/>
                    </w:rPr>
                    <w:t>Do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363636"/>
                      <w:spacing w:val="-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two-color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solid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color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logos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on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-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white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ligh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-colored</w:t>
                  </w:r>
                  <w:r>
                    <w:rPr>
                      <w:rFonts w:ascii="Trebuchet MS"/>
                      <w:color w:val="363636"/>
                      <w:spacing w:val="23"/>
                      <w:w w:val="10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background,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ov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er</w:t>
                  </w:r>
                  <w:r>
                    <w:rPr>
                      <w:rFonts w:ascii="Trebuchet MS"/>
                      <w:color w:val="363636"/>
                      <w:spacing w:val="-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one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 o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 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approved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 background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pa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tterns.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180.010681pt;width:306.150pt;height:26.2pt;mso-position-horizontal-relative:page;mso-position-vertical-relative:page;z-index:-82912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Do</w:t>
                  </w:r>
                  <w:r>
                    <w:rPr>
                      <w:rFonts w:ascii="Trebuchet MS"/>
                      <w:color w:val="363636"/>
                      <w:spacing w:val="-38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363636"/>
                      <w:spacing w:val="-39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white,</w:t>
                  </w:r>
                  <w:r>
                    <w:rPr>
                      <w:rFonts w:ascii="Trebuchet MS"/>
                      <w:color w:val="363636"/>
                      <w:spacing w:val="-4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3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light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-mid</w:t>
                  </w:r>
                  <w:r>
                    <w:rPr>
                      <w:rFonts w:ascii="Trebuchet MS"/>
                      <w:color w:val="363636"/>
                      <w:spacing w:val="-3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gr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ys</w:t>
                  </w:r>
                  <w:r>
                    <w:rPr>
                      <w:rFonts w:ascii="Trebuchet MS"/>
                      <w:color w:val="363636"/>
                      <w:spacing w:val="-4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fr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om</w:t>
                  </w:r>
                  <w:r>
                    <w:rPr>
                      <w:rFonts w:ascii="Trebuchet MS"/>
                      <w:color w:val="363636"/>
                      <w:spacing w:val="-4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-3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color</w:t>
                  </w:r>
                  <w:r>
                    <w:rPr>
                      <w:rFonts w:ascii="Trebuchet MS"/>
                      <w:color w:val="363636"/>
                      <w:spacing w:val="-4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palette,</w:t>
                  </w:r>
                  <w:r>
                    <w:rPr>
                      <w:rFonts w:ascii="Trebuchet MS"/>
                      <w:color w:val="363636"/>
                      <w:spacing w:val="-37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4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an</w:t>
                  </w:r>
                  <w:r>
                    <w:rPr>
                      <w:rFonts w:ascii="Trebuchet MS"/>
                      <w:color w:val="363636"/>
                      <w:spacing w:val="29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2"/>
                    </w:rPr>
                    <w:t>appro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v</w:t>
                  </w:r>
                  <w:r>
                    <w:rPr>
                      <w:rFonts w:ascii="Trebuchet MS"/>
                      <w:color w:val="363636"/>
                      <w:spacing w:val="-3"/>
                      <w:w w:val="105"/>
                      <w:sz w:val="22"/>
                    </w:rPr>
                    <w:t>ed</w:t>
                  </w:r>
                  <w:r>
                    <w:rPr>
                      <w:rFonts w:ascii="Trebuchet MS"/>
                      <w:color w:val="363636"/>
                      <w:spacing w:val="-3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pa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ttern</w:t>
                  </w:r>
                  <w:r>
                    <w:rPr>
                      <w:rFonts w:ascii="Trebuchet MS"/>
                      <w:color w:val="363636"/>
                      <w:spacing w:val="-3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as</w:t>
                  </w:r>
                  <w:r>
                    <w:rPr>
                      <w:rFonts w:ascii="Trebuchet MS"/>
                      <w:color w:val="363636"/>
                      <w:spacing w:val="-3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-35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back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ground</w:t>
                  </w:r>
                  <w:r>
                    <w:rPr>
                      <w:rFonts w:ascii="Trebuchet MS"/>
                      <w:color w:val="363636"/>
                      <w:spacing w:val="-36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w w:val="105"/>
                      <w:sz w:val="22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-40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our</w:t>
                  </w:r>
                  <w:r>
                    <w:rPr>
                      <w:rFonts w:ascii="Trebuchet MS"/>
                      <w:color w:val="363636"/>
                      <w:spacing w:val="-38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la</w:t>
                  </w:r>
                  <w:r>
                    <w:rPr>
                      <w:rFonts w:ascii="Trebuchet MS"/>
                      <w:color w:val="363636"/>
                      <w:spacing w:val="-1"/>
                      <w:w w:val="105"/>
                      <w:sz w:val="22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-2"/>
                      <w:w w:val="105"/>
                      <w:sz w:val="22"/>
                    </w:rPr>
                    <w:t>out.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219.610672pt;width:327pt;height:26.2pt;mso-position-horizontal-relative:page;mso-position-vertical-relative:page;z-index:-82888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Do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place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top-le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ft,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top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cen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ter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bottom-righ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42"/>
                      <w:w w:val="9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your</w:t>
                  </w:r>
                  <w:r>
                    <w:rPr>
                      <w:rFonts w:ascii="Trebuchet MS"/>
                      <w:color w:val="363636"/>
                      <w:spacing w:val="-2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la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y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out.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259.210663pt;width:318.1pt;height:26.2pt;mso-position-horizontal-relative:page;mso-position-vertical-relative:page;z-index:-82864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Do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 the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white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if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needs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 to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appear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ov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er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dark</w:t>
                  </w:r>
                  <w:r>
                    <w:rPr>
                      <w:rFonts w:ascii="Trebuchet MS"/>
                      <w:color w:val="363636"/>
                      <w:spacing w:val="37"/>
                      <w:w w:val="9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color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re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versed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out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dark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pho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to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298.810669pt;width:244.1pt;height:13pt;mso-position-horizontal-relative:page;mso-position-vertical-relative:page;z-index:-8284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Do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lea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v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least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.25"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space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ar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ound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 the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logo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325.210663pt;width:340.2pt;height:39.4pt;mso-position-horizontal-relative:page;mso-position-vertical-relative:page;z-index:-82816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both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Do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1-color</w:t>
                  </w:r>
                  <w:r>
                    <w:rPr>
                      <w:rFonts w:ascii="Trebuchet MS"/>
                      <w:color w:val="363636"/>
                      <w:spacing w:val="-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version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(blue,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purple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 or</w:t>
                  </w:r>
                  <w:r>
                    <w:rPr>
                      <w:rFonts w:ascii="Trebuchet MS"/>
                      <w:color w:val="363636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black)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if</w:t>
                  </w:r>
                  <w:r>
                    <w:rPr>
                      <w:rFonts w:ascii="Trebuchet MS"/>
                      <w:color w:val="363636"/>
                      <w:spacing w:val="-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your</w:t>
                  </w:r>
                  <w:r>
                    <w:rPr>
                      <w:rFonts w:ascii="Trebuchet MS"/>
                      <w:color w:val="363636"/>
                      <w:spacing w:val="39"/>
                      <w:w w:val="10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project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only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le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ts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you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use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single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color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(b/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w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printing,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single-color</w:t>
                  </w:r>
                  <w:r>
                    <w:rPr>
                      <w:rFonts w:ascii="Trebuchet MS"/>
                      <w:color w:val="363636"/>
                      <w:spacing w:val="41"/>
                      <w:w w:val="10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-shirts,</w:t>
                  </w:r>
                  <w:r>
                    <w:rPr>
                      <w:rFonts w:ascii="Trebuchet MS"/>
                      <w:color w:val="363636"/>
                      <w:spacing w:val="-2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etc.)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183601pt;margin-top:331.873749pt;width:18.150pt;height:11pt;mso-position-horizontal-relative:page;mso-position-vertical-relative:page;z-index:-82792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18"/>
                    </w:rPr>
                    <w:t>.25"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533905pt;margin-top:331.873749pt;width:18.150pt;height:11pt;mso-position-horizontal-relative:page;mso-position-vertical-relative:page;z-index:-82768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18"/>
                    </w:rPr>
                    <w:t>.25"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360802pt;margin-top:350.623749pt;width:18.150pt;height:11pt;mso-position-horizontal-relative:page;mso-position-vertical-relative:page;z-index:-82744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18"/>
                    </w:rPr>
                    <w:t>.25"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378.010681pt;width:321.45pt;height:26.2pt;mso-position-horizontal-relative:page;mso-position-vertical-relative:page;z-index:-82720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Do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lea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v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e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least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.25"</w:t>
                  </w:r>
                  <w:r>
                    <w:rPr>
                      <w:rFonts w:ascii="Trebuchet MS"/>
                      <w:color w:val="363636"/>
                      <w:spacing w:val="-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white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border</w:t>
                  </w:r>
                  <w:r>
                    <w:rPr>
                      <w:rFonts w:ascii="Trebuchet MS"/>
                      <w:color w:val="363636"/>
                      <w:spacing w:val="-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ar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ound</w:t>
                  </w:r>
                  <w:r>
                    <w:rPr>
                      <w:rFonts w:ascii="Trebuchet MS"/>
                      <w:color w:val="363636"/>
                      <w:spacing w:val="-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your</w:t>
                  </w:r>
                  <w:r>
                    <w:rPr>
                      <w:rFonts w:ascii="Trebuchet MS"/>
                      <w:color w:val="363636"/>
                      <w:spacing w:val="-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la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yout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if</w:t>
                  </w:r>
                  <w:r>
                    <w:rPr>
                      <w:rFonts w:ascii="Trebuchet MS"/>
                      <w:color w:val="363636"/>
                      <w:spacing w:val="-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it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is</w:t>
                  </w:r>
                  <w:r>
                    <w:rPr>
                      <w:rFonts w:ascii="Trebuchet MS"/>
                      <w:color w:val="363636"/>
                      <w:spacing w:val="49"/>
                      <w:w w:val="10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tended</w:t>
                  </w:r>
                  <w:r>
                    <w:rPr>
                      <w:rFonts w:ascii="Trebuchet MS"/>
                      <w:color w:val="363636"/>
                      <w:spacing w:val="-1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to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be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printed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on</w:t>
                  </w:r>
                  <w:r>
                    <w:rPr>
                      <w:rFonts w:ascii="Trebuchet MS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an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inkjet</w:t>
                  </w:r>
                  <w:r>
                    <w:rPr>
                      <w:rFonts w:ascii="Trebuchet MS"/>
                      <w:color w:val="363636"/>
                      <w:spacing w:val="-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-1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laser</w:t>
                  </w:r>
                  <w:r>
                    <w:rPr>
                      <w:rFonts w:ascii="Trebuchet MS"/>
                      <w:color w:val="363636"/>
                      <w:spacing w:val="-1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printer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360802pt;margin-top:397.282532pt;width:18.150pt;height:11pt;mso-position-horizontal-relative:page;mso-position-vertical-relative:page;z-index:-82696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105"/>
                      <w:sz w:val="18"/>
                    </w:rPr>
                    <w:t>.25"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566711pt;margin-top:454.99472pt;width:51.35pt;height:31.25pt;mso-position-horizontal-relative:page;mso-position-vertical-relative:page;z-index:-82672" type="#_x0000_t202" filled="false" stroked="false">
            <v:textbox inset="0,0,0,0">
              <w:txbxContent>
                <w:p>
                  <w:pPr>
                    <w:spacing w:line="196" w:lineRule="exact" w:before="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18"/>
                      <w:szCs w:val="18"/>
                    </w:rPr>
                  </w:pPr>
                  <w:r>
                    <w:rPr>
                      <w:rFonts w:ascii="Cambria"/>
                      <w:b/>
                      <w:color w:val="363636"/>
                      <w:spacing w:val="-2"/>
                      <w:w w:val="105"/>
                      <w:sz w:val="18"/>
                    </w:rPr>
                    <w:t>A</w:t>
                  </w:r>
                  <w:r>
                    <w:rPr>
                      <w:rFonts w:ascii="Cambria"/>
                      <w:b/>
                      <w:color w:val="363636"/>
                      <w:spacing w:val="-3"/>
                      <w:w w:val="105"/>
                      <w:sz w:val="18"/>
                    </w:rPr>
                    <w:t>t-a-Gl</w:t>
                  </w:r>
                  <w:r>
                    <w:rPr>
                      <w:rFonts w:ascii="Cambria"/>
                      <w:b/>
                      <w:color w:val="363636"/>
                      <w:spacing w:val="-2"/>
                      <w:w w:val="105"/>
                      <w:sz w:val="18"/>
                    </w:rPr>
                    <w:t>ance</w:t>
                  </w:r>
                  <w:r>
                    <w:rPr>
                      <w:rFonts w:ascii="Cambria"/>
                      <w:sz w:val="18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3" w:val="left" w:leader="none"/>
                    </w:tabs>
                    <w:spacing w:line="240" w:lineRule="auto" w:before="32" w:after="0"/>
                    <w:ind w:left="52" w:right="0" w:hanging="32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Founded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in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1972</w:t>
                  </w:r>
                  <w:r>
                    <w:rPr>
                      <w:rFonts w:ascii="Trebuchet MS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3" w:val="left" w:leader="none"/>
                    </w:tabs>
                    <w:spacing w:line="240" w:lineRule="auto" w:before="8" w:after="0"/>
                    <w:ind w:left="52" w:right="0" w:hanging="32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Provider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la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wyers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’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av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er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age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tenur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e: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20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years</w:t>
                  </w:r>
                  <w:r>
                    <w:rPr>
                      <w:rFonts w:ascii="Trebuchet MS" w:hAnsi="Trebuchet MS" w:cs="Trebuchet MS" w:eastAsia="Trebuchet MS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3" w:val="left" w:leader="none"/>
                    </w:tabs>
                    <w:spacing w:line="240" w:lineRule="auto" w:before="8" w:after="0"/>
                    <w:ind w:left="52" w:right="0" w:hanging="32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4D4D4F"/>
                      <w:w w:val="110"/>
                    </w:rPr>
                    <w:t>1.5</w:t>
                  </w:r>
                  <w:r>
                    <w:rPr>
                      <w:rFonts w:ascii="Trebuchet MS"/>
                      <w:color w:val="4D4D4F"/>
                      <w:spacing w:val="-5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million</w:t>
                  </w:r>
                  <w:r>
                    <w:rPr>
                      <w:rFonts w:ascii="Trebuchet MS"/>
                      <w:color w:val="4D4D4F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families</w:t>
                  </w:r>
                  <w:r>
                    <w:rPr>
                      <w:rFonts w:ascii="Trebuchet MS"/>
                      <w:color w:val="4D4D4F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enr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</w:rPr>
                    <w:t>olled</w:t>
                  </w:r>
                  <w:r>
                    <w:rPr>
                      <w:rFonts w:ascii="Trebuchet MS"/>
                      <w:color w:val="4D4D4F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in</w:t>
                  </w:r>
                  <w:r>
                    <w:rPr>
                      <w:rFonts w:ascii="Trebuchet MS"/>
                      <w:color w:val="4D4D4F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our</w:t>
                  </w:r>
                  <w:r>
                    <w:rPr>
                      <w:rFonts w:ascii="Trebuchet MS"/>
                      <w:color w:val="4D4D4F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legal</w:t>
                  </w:r>
                  <w:r>
                    <w:rPr>
                      <w:rFonts w:ascii="Trebuchet MS"/>
                      <w:color w:val="4D4D4F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plans</w:t>
                  </w:r>
                  <w:r>
                    <w:rPr>
                      <w:rFonts w:ascii="Trebuchet MS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3" w:val="left" w:leader="none"/>
                    </w:tabs>
                    <w:spacing w:line="294" w:lineRule="auto" w:before="8" w:after="0"/>
                    <w:ind w:left="52" w:right="171" w:hanging="32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More</w:t>
                  </w:r>
                  <w:r>
                    <w:rPr>
                      <w:rFonts w:ascii="Trebuchet MS"/>
                      <w:color w:val="4D4D4F"/>
                      <w:spacing w:val="-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than</w:t>
                  </w:r>
                  <w:r>
                    <w:rPr>
                      <w:rFonts w:ascii="Trebuchet MS"/>
                      <w:color w:val="4D4D4F"/>
                      <w:spacing w:val="-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1</w:t>
                  </w:r>
                  <w:r>
                    <w:rPr>
                      <w:rFonts w:ascii="Trebuchet MS"/>
                      <w:color w:val="4D4D4F"/>
                      <w:spacing w:val="-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million</w:t>
                  </w:r>
                  <w:r>
                    <w:rPr>
                      <w:rFonts w:ascii="Trebuchet MS"/>
                      <w:color w:val="4D4D4F"/>
                      <w:spacing w:val="-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identity</w:t>
                  </w:r>
                  <w:r>
                    <w:rPr>
                      <w:rFonts w:ascii="Trebuchet MS"/>
                      <w:color w:val="4D4D4F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theft</w:t>
                  </w:r>
                  <w:r>
                    <w:rPr>
                      <w:rFonts w:ascii="Trebuchet MS"/>
                      <w:color w:val="4D4D4F"/>
                      <w:spacing w:val="-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members</w:t>
                  </w:r>
                  <w:r>
                    <w:rPr>
                      <w:rFonts w:ascii="Trebuchet MS"/>
                      <w:color w:val="4D4D4F"/>
                      <w:spacing w:val="-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with</w:t>
                  </w:r>
                  <w:r>
                    <w:rPr>
                      <w:rFonts w:ascii="Trebuchet MS"/>
                      <w:color w:val="4D4D4F"/>
                      <w:spacing w:val="-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</w:rPr>
                    <w:t>nearly</w:t>
                  </w:r>
                  <w:r>
                    <w:rPr>
                      <w:rFonts w:ascii="Trebuchet MS"/>
                      <w:color w:val="4D4D4F"/>
                      <w:spacing w:val="29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</w:rPr>
                    <w:t>10,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000</w:t>
                  </w:r>
                  <w:r>
                    <w:rPr>
                      <w:rFonts w:ascii="Trebuchet MS"/>
                      <w:color w:val="4D4D4F"/>
                      <w:spacing w:val="1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identities</w:t>
                  </w:r>
                  <w:r>
                    <w:rPr>
                      <w:rFonts w:ascii="Trebuchet MS"/>
                      <w:color w:val="4D4D4F"/>
                      <w:spacing w:val="1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</w:rPr>
                    <w:t>r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estored</w:t>
                  </w:r>
                  <w:r>
                    <w:rPr>
                      <w:rFonts w:ascii="Trebuchet MS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3" w:val="left" w:leader="none"/>
                    </w:tabs>
                    <w:spacing w:line="240" w:lineRule="auto" w:before="0" w:after="0"/>
                    <w:ind w:left="52" w:right="0" w:hanging="32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4D4D4F"/>
                      <w:spacing w:val="-2"/>
                      <w:w w:val="115"/>
                    </w:rPr>
                    <w:t>Opera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</w:rPr>
                    <w:t>ting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in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</w:rPr>
                    <w:t>49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</w:rPr>
                    <w:t>U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</w:rPr>
                    <w:t>.S.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</w:rPr>
                    <w:t>states</w:t>
                  </w:r>
                  <w:r>
                    <w:rPr>
                      <w:rFonts w:ascii="Trebuchet MS"/>
                      <w:color w:val="4D4D4F"/>
                      <w:spacing w:val="-3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and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</w:rPr>
                    <w:t>four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Canadian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</w:rPr>
                    <w:t>pr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</w:rPr>
                    <w:t>ovinces</w:t>
                  </w:r>
                  <w:r>
                    <w:rPr>
                      <w:rFonts w:ascii="Trebuchet MS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3" w:val="left" w:leader="none"/>
                    </w:tabs>
                    <w:spacing w:line="240" w:lineRule="auto" w:before="8" w:after="0"/>
                    <w:ind w:left="52" w:right="0" w:hanging="32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5"/>
                    </w:rPr>
                    <w:t>Mor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</w:rPr>
                    <w:t>e</w:t>
                  </w:r>
                  <w:r>
                    <w:rPr>
                      <w:rFonts w:ascii="Trebuchet MS"/>
                      <w:color w:val="4D4D4F"/>
                      <w:spacing w:val="-6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than</w:t>
                  </w:r>
                  <w:r>
                    <w:rPr>
                      <w:rFonts w:ascii="Trebuchet MS"/>
                      <w:color w:val="4D4D4F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2</w:t>
                  </w:r>
                  <w:r>
                    <w:rPr>
                      <w:rFonts w:ascii="Trebuchet MS"/>
                      <w:color w:val="4D4D4F"/>
                      <w:spacing w:val="-6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million</w:t>
                  </w:r>
                  <w:r>
                    <w:rPr>
                      <w:rFonts w:ascii="Trebuchet MS"/>
                      <w:color w:val="4D4D4F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member</w:t>
                  </w:r>
                  <w:r>
                    <w:rPr>
                      <w:rFonts w:ascii="Trebuchet MS"/>
                      <w:color w:val="4D4D4F"/>
                      <w:spacing w:val="-6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calls</w:t>
                  </w:r>
                  <w:r>
                    <w:rPr>
                      <w:rFonts w:ascii="Trebuchet MS"/>
                      <w:color w:val="4D4D4F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</w:rPr>
                    <w:t>answ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</w:rPr>
                    <w:t>ered</w:t>
                  </w:r>
                  <w:r>
                    <w:rPr>
                      <w:rFonts w:ascii="Trebuchet MS"/>
                      <w:color w:val="4D4D4F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</w:rPr>
                    <w:t>last</w:t>
                  </w:r>
                  <w:r>
                    <w:rPr>
                      <w:rFonts w:ascii="Trebuchet MS"/>
                      <w:color w:val="4D4D4F"/>
                      <w:spacing w:val="-6"/>
                      <w:w w:val="11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</w:rPr>
                    <w:t>y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</w:rPr>
                    <w:t>ear</w:t>
                  </w:r>
                  <w:r>
                    <w:rPr>
                      <w:rFonts w:ascii="Trebuchet MS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3" w:val="left" w:leader="none"/>
                    </w:tabs>
                    <w:spacing w:line="294" w:lineRule="auto" w:before="8" w:after="0"/>
                    <w:ind w:left="52" w:right="142" w:hanging="32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Since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2003,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we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’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ve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held an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exclusive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 partnership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with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27"/>
                      <w:w w:val="1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Kr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oll,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the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w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orld’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s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leading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company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in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ID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10"/>
                    </w:rPr>
                    <w:t> T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10"/>
                    </w:rPr>
                    <w:t>heft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10"/>
                    </w:rPr>
                    <w:t>consulting</w:t>
                  </w:r>
                  <w:r>
                    <w:rPr>
                      <w:rFonts w:ascii="Trebuchet MS" w:hAnsi="Trebuchet MS" w:cs="Trebuchet MS" w:eastAsia="Trebuchet MS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168304pt;margin-top:484.736694pt;width:13.8pt;height:3.65pt;mso-position-horizontal-relative:page;mso-position-vertical-relative:page;z-index:-8264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7"/>
                    <w:ind w:right="0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4D4D4F"/>
                      <w:w w:val="110"/>
                    </w:rPr>
                    <w:t>and</w:t>
                  </w:r>
                  <w:r>
                    <w:rPr>
                      <w:rFonts w:ascii="Trebuchet MS"/>
                      <w:color w:val="4D4D4F"/>
                      <w:spacing w:val="1"/>
                      <w:w w:val="110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</w:rPr>
                    <w:t>r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</w:rPr>
                    <w:t>estora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</w:rPr>
                    <w:t>tion.</w:t>
                  </w:r>
                  <w:r>
                    <w:rPr>
                      <w:rFonts w:ascii="Trebuchet MS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164398pt;margin-top:494.0224pt;width:31.95pt;height:33.1pt;mso-position-horizontal-relative:page;mso-position-vertical-relative:page;z-index:-82624" type="#_x0000_t202" filled="false" stroked="false">
            <v:textbox inset="0,0,0,0">
              <w:txbxContent>
                <w:p>
                  <w:pPr>
                    <w:spacing w:line="54" w:lineRule="exact" w:before="9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5"/>
                      <w:szCs w:val="5"/>
                    </w:rPr>
                  </w:pPr>
                  <w:r>
                    <w:rPr>
                      <w:rFonts w:ascii="Cambria"/>
                      <w:b/>
                      <w:color w:val="70468C"/>
                      <w:spacing w:val="-2"/>
                      <w:sz w:val="5"/>
                    </w:rPr>
                    <w:t>B</w:t>
                  </w:r>
                  <w:r>
                    <w:rPr>
                      <w:rFonts w:ascii="Cambria"/>
                      <w:b/>
                      <w:color w:val="70468C"/>
                      <w:spacing w:val="-1"/>
                      <w:sz w:val="5"/>
                    </w:rPr>
                    <w:t>usinesses</w:t>
                  </w:r>
                  <w:r>
                    <w:rPr>
                      <w:rFonts w:ascii="Cambria"/>
                      <w:b/>
                      <w:color w:val="70468C"/>
                      <w:spacing w:val="1"/>
                      <w:sz w:val="5"/>
                    </w:rPr>
                    <w:t> </w:t>
                  </w:r>
                  <w:r>
                    <w:rPr>
                      <w:rFonts w:ascii="Cambria"/>
                      <w:b/>
                      <w:color w:val="70468C"/>
                      <w:sz w:val="5"/>
                    </w:rPr>
                    <w:t>Count</w:t>
                  </w:r>
                  <w:r>
                    <w:rPr>
                      <w:rFonts w:ascii="Cambria"/>
                      <w:sz w:val="5"/>
                    </w:rPr>
                  </w:r>
                </w:p>
                <w:p>
                  <w:pPr>
                    <w:spacing w:line="54" w:lineRule="exact" w:before="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5"/>
                      <w:szCs w:val="5"/>
                    </w:rPr>
                  </w:pPr>
                  <w:r>
                    <w:rPr>
                      <w:rFonts w:ascii="Cambria"/>
                      <w:b/>
                      <w:color w:val="70468C"/>
                      <w:sz w:val="5"/>
                    </w:rPr>
                    <w:t>On </w:t>
                  </w:r>
                  <w:r>
                    <w:rPr>
                      <w:rFonts w:ascii="Cambria"/>
                      <w:b/>
                      <w:color w:val="70468C"/>
                      <w:spacing w:val="-1"/>
                      <w:sz w:val="5"/>
                    </w:rPr>
                    <w:t>LegalShield</w:t>
                  </w:r>
                  <w:r>
                    <w:rPr>
                      <w:rFonts w:ascii="Cambria"/>
                      <w:b/>
                      <w:color w:val="70468C"/>
                      <w:spacing w:val="1"/>
                      <w:sz w:val="5"/>
                    </w:rPr>
                    <w:t> </w:t>
                  </w:r>
                  <w:r>
                    <w:rPr>
                      <w:rFonts w:ascii="Cambria"/>
                      <w:b/>
                      <w:color w:val="70468C"/>
                      <w:sz w:val="5"/>
                    </w:rPr>
                    <w:t>&amp;</w:t>
                  </w:r>
                  <w:r>
                    <w:rPr>
                      <w:rFonts w:ascii="Cambria"/>
                      <w:b/>
                      <w:color w:val="70468C"/>
                      <w:spacing w:val="1"/>
                      <w:sz w:val="5"/>
                    </w:rPr>
                    <w:t> </w:t>
                  </w:r>
                  <w:r>
                    <w:rPr>
                      <w:rFonts w:ascii="Cambria"/>
                      <w:b/>
                      <w:color w:val="70468C"/>
                      <w:spacing w:val="-1"/>
                      <w:sz w:val="5"/>
                    </w:rPr>
                    <w:t>IDShield</w:t>
                  </w:r>
                  <w:r>
                    <w:rPr>
                      <w:rFonts w:ascii="Cambria"/>
                      <w:sz w:val="5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3" w:val="left" w:leader="none"/>
                    </w:tabs>
                    <w:spacing w:line="294" w:lineRule="auto" w:before="19" w:after="0"/>
                    <w:ind w:left="52" w:right="20" w:hanging="32"/>
                    <w:jc w:val="left"/>
                  </w:pPr>
                  <w:r>
                    <w:rPr>
                      <w:spacing w:val="-1"/>
                      <w:w w:val="105"/>
                    </w:rPr>
                    <w:t>More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than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34</w:t>
                  </w:r>
                  <w:r>
                    <w:rPr>
                      <w:spacing w:val="-2"/>
                      <w:w w:val="105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>000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companies,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spacing w:val="-2"/>
                      <w:w w:val="105"/>
                    </w:rPr>
                    <w:t>lar</w:t>
                  </w:r>
                  <w:r>
                    <w:rPr>
                      <w:spacing w:val="-1"/>
                      <w:w w:val="105"/>
                    </w:rPr>
                    <w:t>ge</w:t>
                  </w:r>
                  <w:r>
                    <w:rPr>
                      <w:spacing w:val="23"/>
                      <w:w w:val="114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and</w:t>
                  </w:r>
                  <w:r>
                    <w:rPr>
                      <w:rFonts w:ascii="Lucida Sans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small,</w:t>
                  </w:r>
                  <w:r>
                    <w:rPr>
                      <w:rFonts w:ascii="Lucida Sans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provide</w:t>
                  </w:r>
                  <w:r>
                    <w:rPr>
                      <w:rFonts w:ascii="Lucida Sans"/>
                      <w:spacing w:val="-6"/>
                      <w:w w:val="10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05"/>
                    </w:rPr>
                    <w:t>v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oluntary</w:t>
                  </w:r>
                  <w:r>
                    <w:rPr>
                      <w:rFonts w:ascii="Lucida Sans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benefits</w:t>
                  </w:r>
                  <w:r>
                    <w:rPr>
                      <w:rFonts w:ascii="Lucida Sans"/>
                      <w:spacing w:val="-5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to</w:t>
                  </w:r>
                  <w:r>
                    <w:rPr>
                      <w:rFonts w:ascii="Lucida Sans"/>
                      <w:spacing w:val="39"/>
                      <w:w w:val="99"/>
                    </w:rPr>
                    <w:t> </w:t>
                  </w:r>
                  <w:r>
                    <w:rPr>
                      <w:w w:val="105"/>
                    </w:rPr>
                    <w:t>their </w:t>
                  </w:r>
                  <w:r>
                    <w:rPr>
                      <w:spacing w:val="-1"/>
                      <w:w w:val="105"/>
                    </w:rPr>
                    <w:t>employees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LegalShield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35"/>
                      <w:w w:val="111"/>
                    </w:rPr>
                    <w:t> </w:t>
                  </w:r>
                  <w:r>
                    <w:rPr>
                      <w:w w:val="105"/>
                    </w:rPr>
                    <w:t>IDShield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3" w:val="left" w:leader="none"/>
                    </w:tabs>
                    <w:spacing w:line="291" w:lineRule="auto" w:before="0" w:after="0"/>
                    <w:ind w:left="52" w:right="72" w:hanging="32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rFonts w:ascii="Lucida Sans"/>
                    </w:rPr>
                    <w:t>Simplified</w:t>
                  </w:r>
                  <w:r>
                    <w:rPr>
                      <w:rFonts w:ascii="Lucida Sans"/>
                      <w:spacing w:val="-4"/>
                    </w:rPr>
                    <w:t> </w:t>
                  </w:r>
                  <w:r>
                    <w:rPr>
                      <w:rFonts w:ascii="Lucida Sans"/>
                      <w:spacing w:val="-1"/>
                    </w:rPr>
                    <w:t>implementa</w:t>
                  </w:r>
                  <w:r>
                    <w:rPr>
                      <w:rFonts w:ascii="Lucida Sans"/>
                      <w:spacing w:val="-2"/>
                    </w:rPr>
                    <w:t>tion;</w:t>
                  </w:r>
                  <w:r>
                    <w:rPr>
                      <w:rFonts w:ascii="Lucida Sans"/>
                      <w:spacing w:val="-4"/>
                    </w:rPr>
                    <w:t> </w:t>
                  </w:r>
                  <w:r>
                    <w:rPr>
                      <w:rFonts w:ascii="Lucida Sans"/>
                    </w:rPr>
                    <w:t>no</w:t>
                  </w:r>
                  <w:r>
                    <w:rPr>
                      <w:rFonts w:ascii="Lucida Sans"/>
                      <w:spacing w:val="-4"/>
                    </w:rPr>
                    <w:t> </w:t>
                  </w:r>
                  <w:r>
                    <w:rPr>
                      <w:rFonts w:ascii="Lucida Sans"/>
                    </w:rPr>
                    <w:t>claim</w:t>
                  </w:r>
                  <w:r>
                    <w:rPr>
                      <w:rFonts w:ascii="Lucida Sans"/>
                      <w:spacing w:val="26"/>
                      <w:w w:val="99"/>
                    </w:rPr>
                    <w:t> </w:t>
                  </w:r>
                  <w:r>
                    <w:rPr>
                      <w:rFonts w:ascii="Lucida Sans"/>
                      <w:spacing w:val="-1"/>
                    </w:rPr>
                    <w:t>forms</w:t>
                  </w:r>
                  <w:r>
                    <w:rPr>
                      <w:rFonts w:ascii="Lucida Sans"/>
                      <w:spacing w:val="-6"/>
                    </w:rPr>
                    <w:t> </w:t>
                  </w:r>
                  <w:r>
                    <w:rPr>
                      <w:rFonts w:ascii="Lucida Sans"/>
                    </w:rPr>
                    <w:t>to</w:t>
                  </w:r>
                  <w:r>
                    <w:rPr>
                      <w:rFonts w:ascii="Lucida Sans"/>
                      <w:spacing w:val="-5"/>
                    </w:rPr>
                    <w:t> </w:t>
                  </w:r>
                  <w:r>
                    <w:rPr>
                      <w:rFonts w:ascii="Lucida Sans"/>
                    </w:rPr>
                    <w:t>file</w:t>
                  </w:r>
                  <w:r>
                    <w:rPr>
                      <w:rFonts w:ascii="Lucida Sans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3" w:val="left" w:leader="none"/>
                    </w:tabs>
                    <w:spacing w:line="294" w:lineRule="auto" w:before="0" w:after="0"/>
                    <w:ind w:left="52" w:right="100" w:hanging="32"/>
                    <w:jc w:val="left"/>
                  </w:pPr>
                  <w:r>
                    <w:rPr>
                      <w:spacing w:val="-1"/>
                      <w:w w:val="110"/>
                    </w:rPr>
                    <w:t>Easy</w:t>
                  </w:r>
                  <w:r>
                    <w:rPr>
                      <w:spacing w:val="-2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maintenance </w:t>
                  </w:r>
                  <w:r>
                    <w:rPr>
                      <w:spacing w:val="-2"/>
                      <w:w w:val="110"/>
                    </w:rPr>
                    <w:t>pr</w:t>
                  </w:r>
                  <w:r>
                    <w:rPr>
                      <w:spacing w:val="-1"/>
                      <w:w w:val="110"/>
                    </w:rPr>
                    <w:t>ocedures</w:t>
                  </w:r>
                  <w:r>
                    <w:rPr>
                      <w:spacing w:val="-2"/>
                      <w:w w:val="110"/>
                    </w:rPr>
                    <w:t> for</w:t>
                  </w:r>
                  <w:r>
                    <w:rPr>
                      <w:spacing w:val="47"/>
                      <w:w w:val="104"/>
                    </w:rPr>
                    <w:t> </w:t>
                  </w:r>
                  <w:r>
                    <w:rPr>
                      <w:spacing w:val="-2"/>
                      <w:w w:val="110"/>
                    </w:rPr>
                    <w:t>administr</w:t>
                  </w:r>
                  <w:r>
                    <w:rPr>
                      <w:spacing w:val="-1"/>
                      <w:w w:val="110"/>
                    </w:rPr>
                    <w:t>ators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3" w:val="left" w:leader="none"/>
                    </w:tabs>
                    <w:spacing w:line="294" w:lineRule="auto" w:before="0" w:after="0"/>
                    <w:ind w:left="52" w:right="41" w:hanging="32"/>
                    <w:jc w:val="left"/>
                  </w:pPr>
                  <w:r>
                    <w:rPr>
                      <w:spacing w:val="-1"/>
                      <w:w w:val="110"/>
                    </w:rPr>
                    <w:t>Ov</w:t>
                  </w:r>
                  <w:r>
                    <w:rPr>
                      <w:spacing w:val="-2"/>
                      <w:w w:val="110"/>
                    </w:rPr>
                    <w:t>er</w:t>
                  </w:r>
                  <w:r>
                    <w:rPr>
                      <w:spacing w:val="-1"/>
                      <w:w w:val="110"/>
                    </w:rPr>
                    <w:t> 4</w:t>
                  </w:r>
                  <w:r>
                    <w:rPr>
                      <w:spacing w:val="-2"/>
                      <w:w w:val="110"/>
                    </w:rPr>
                    <w:t>7,</w:t>
                  </w:r>
                  <w:r>
                    <w:rPr>
                      <w:spacing w:val="-1"/>
                      <w:w w:val="110"/>
                    </w:rPr>
                    <w:t>000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Small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Business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members</w:t>
                  </w:r>
                  <w:r>
                    <w:rPr>
                      <w:spacing w:val="25"/>
                      <w:w w:val="111"/>
                    </w:rPr>
                    <w:t> </w:t>
                  </w:r>
                  <w:r>
                    <w:rPr>
                      <w:w w:val="110"/>
                    </w:rPr>
                    <w:t>use</w:t>
                  </w:r>
                  <w:r>
                    <w:rPr>
                      <w:spacing w:val="-2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the</w:t>
                  </w:r>
                  <w:r>
                    <w:rPr>
                      <w:spacing w:val="-1"/>
                      <w:w w:val="110"/>
                    </w:rPr>
                    <w:t> L</w:t>
                  </w:r>
                  <w:r>
                    <w:rPr>
                      <w:spacing w:val="-2"/>
                      <w:w w:val="110"/>
                    </w:rPr>
                    <w:t>egal</w:t>
                  </w:r>
                  <w:r>
                    <w:rPr>
                      <w:spacing w:val="-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Plan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53" w:val="left" w:leader="none"/>
                    </w:tabs>
                    <w:spacing w:line="291" w:lineRule="auto" w:before="0" w:after="0"/>
                    <w:ind w:left="52" w:right="93" w:hanging="32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spacing w:val="-1"/>
                    </w:rPr>
                    <w:t>Three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levels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legal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protection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37"/>
                      <w:w w:val="104"/>
                    </w:rPr>
                    <w:t> </w:t>
                  </w:r>
                  <w:r>
                    <w:rPr>
                      <w:rFonts w:ascii="Lucida Sans"/>
                      <w:spacing w:val="-2"/>
                    </w:rPr>
                    <w:t>diff</w:t>
                  </w:r>
                  <w:r>
                    <w:rPr>
                      <w:rFonts w:ascii="Lucida Sans"/>
                      <w:spacing w:val="-1"/>
                    </w:rPr>
                    <w:t>erent</w:t>
                  </w:r>
                  <w:r>
                    <w:rPr>
                      <w:rFonts w:ascii="Lucida Sans"/>
                      <w:spacing w:val="-2"/>
                    </w:rPr>
                    <w:t> siz</w:t>
                  </w:r>
                  <w:r>
                    <w:rPr>
                      <w:rFonts w:ascii="Lucida Sans"/>
                      <w:spacing w:val="-1"/>
                    </w:rPr>
                    <w:t>es </w:t>
                  </w:r>
                  <w:r>
                    <w:rPr>
                      <w:rFonts w:ascii="Lucida Sans"/>
                      <w:spacing w:val="-2"/>
                    </w:rPr>
                    <w:t>o</w:t>
                  </w:r>
                  <w:r>
                    <w:rPr>
                      <w:rFonts w:ascii="Lucida Sans"/>
                      <w:spacing w:val="-1"/>
                    </w:rPr>
                    <w:t>f</w:t>
                  </w:r>
                  <w:r>
                    <w:rPr>
                      <w:rFonts w:ascii="Lucida Sans"/>
                      <w:spacing w:val="-2"/>
                    </w:rPr>
                    <w:t> </w:t>
                  </w:r>
                  <w:r>
                    <w:rPr>
                      <w:rFonts w:ascii="Lucida Sans"/>
                    </w:rPr>
                    <w:t>small</w:t>
                  </w:r>
                  <w:r>
                    <w:rPr>
                      <w:rFonts w:ascii="Lucida Sans"/>
                      <w:spacing w:val="-1"/>
                    </w:rPr>
                    <w:t> </w:t>
                  </w:r>
                  <w:r>
                    <w:rPr>
                      <w:rFonts w:ascii="Lucida Sans"/>
                    </w:rPr>
                    <w:t>businesses</w:t>
                  </w:r>
                  <w:r>
                    <w:rPr>
                      <w:rFonts w:ascii="Lucida Sans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09491pt;margin-top:494.0224pt;width:27.25pt;height:11.5pt;mso-position-horizontal-relative:page;mso-position-vertical-relative:page;z-index:-8260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5"/>
                      <w:szCs w:val="5"/>
                    </w:rPr>
                  </w:pPr>
                  <w:r>
                    <w:rPr>
                      <w:rFonts w:ascii="Cambria"/>
                      <w:b/>
                      <w:color w:val="70468C"/>
                      <w:spacing w:val="-1"/>
                      <w:sz w:val="5"/>
                    </w:rPr>
                    <w:t>Definitively</w:t>
                  </w:r>
                  <w:r>
                    <w:rPr>
                      <w:rFonts w:ascii="Cambria"/>
                      <w:b/>
                      <w:color w:val="70468C"/>
                      <w:spacing w:val="-3"/>
                      <w:sz w:val="5"/>
                    </w:rPr>
                    <w:t> </w:t>
                  </w:r>
                  <w:r>
                    <w:rPr>
                      <w:rFonts w:ascii="Cambria"/>
                      <w:b/>
                      <w:color w:val="70468C"/>
                      <w:spacing w:val="-1"/>
                      <w:sz w:val="5"/>
                    </w:rPr>
                    <w:t>Different</w:t>
                  </w:r>
                  <w:r>
                    <w:rPr>
                      <w:rFonts w:ascii="Cambria"/>
                      <w:sz w:val="5"/>
                    </w:rPr>
                  </w:r>
                </w:p>
                <w:p>
                  <w:pPr>
                    <w:spacing w:before="28"/>
                    <w:ind w:left="20" w:right="17" w:firstLine="0"/>
                    <w:jc w:val="left"/>
                    <w:rPr>
                      <w:rFonts w:ascii="Cambria" w:hAnsi="Cambria" w:cs="Cambria" w:eastAsia="Cambria"/>
                      <w:sz w:val="3"/>
                      <w:szCs w:val="3"/>
                    </w:rPr>
                  </w:pP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Proprietary</w:t>
                  </w:r>
                  <w:r>
                    <w:rPr>
                      <w:rFonts w:ascii="Cambria"/>
                      <w:b/>
                      <w:spacing w:val="3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Nationwide</w:t>
                  </w:r>
                  <w:r>
                    <w:rPr>
                      <w:rFonts w:ascii="Cambria"/>
                      <w:b/>
                      <w:spacing w:val="31"/>
                      <w:w w:val="116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Network</w:t>
                  </w:r>
                  <w:r>
                    <w:rPr>
                      <w:rFonts w:ascii="Cambria"/>
                      <w:b/>
                      <w:spacing w:val="2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3"/>
                    </w:rPr>
                    <w:t>of</w:t>
                  </w:r>
                  <w:r>
                    <w:rPr>
                      <w:rFonts w:ascii="Cambria"/>
                      <w:b/>
                      <w:spacing w:val="2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Provider</w:t>
                  </w:r>
                  <w:r>
                    <w:rPr>
                      <w:rFonts w:ascii="Cambria"/>
                      <w:b/>
                      <w:spacing w:val="2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Law</w:t>
                  </w:r>
                  <w:r>
                    <w:rPr>
                      <w:rFonts w:ascii="Cambria"/>
                      <w:b/>
                      <w:spacing w:val="2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Firms</w:t>
                  </w:r>
                  <w:r>
                    <w:rPr>
                      <w:rFonts w:ascii="Cambria"/>
                      <w:sz w:val="3"/>
                    </w:rPr>
                  </w:r>
                </w:p>
                <w:p>
                  <w:pPr>
                    <w:pStyle w:val="BodyText"/>
                    <w:spacing w:line="240" w:lineRule="auto" w:before="7"/>
                    <w:ind w:right="0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rFonts w:ascii="Lucida Sans"/>
                      <w:spacing w:val="-1"/>
                    </w:rPr>
                    <w:t>Y</w:t>
                  </w:r>
                  <w:r>
                    <w:rPr>
                      <w:rFonts w:ascii="Lucida Sans"/>
                      <w:spacing w:val="-2"/>
                    </w:rPr>
                    <w:t>our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</w:rPr>
                    <w:t>on-call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</w:rPr>
                    <w:t>law</w:t>
                  </w:r>
                  <w:r>
                    <w:rPr>
                      <w:rFonts w:ascii="Lucida Sans"/>
                      <w:spacing w:val="-4"/>
                    </w:rPr>
                    <w:t> </w:t>
                  </w:r>
                  <w:r>
                    <w:rPr>
                      <w:rFonts w:ascii="Lucida Sans"/>
                    </w:rPr>
                    <w:t>firm</w:t>
                  </w:r>
                  <w:r>
                    <w:rPr>
                      <w:rFonts w:ascii="Lucida Sans"/>
                      <w:spacing w:val="-2"/>
                    </w:rPr>
                    <w:t> </w:t>
                  </w:r>
                  <w:r>
                    <w:rPr>
                      <w:rFonts w:ascii="Lucida Sans"/>
                    </w:rPr>
                    <w:t>is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</w:rPr>
                    <w:t>part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  <w:spacing w:val="-2"/>
                    </w:rPr>
                    <w:t>o</w:t>
                  </w:r>
                  <w:r>
                    <w:rPr>
                      <w:rFonts w:ascii="Lucida Sans"/>
                      <w:spacing w:val="-1"/>
                    </w:rPr>
                    <w:t>f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</w:rPr>
                    <w:t>the</w:t>
                  </w:r>
                  <w:r>
                    <w:rPr>
                      <w:rFonts w:ascii="Lucida Sans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854614pt;margin-top:497.583374pt;width:33.050pt;height:7.95pt;mso-position-horizontal-relative:page;mso-position-vertical-relative:page;z-index:-82576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3"/>
                      <w:szCs w:val="3"/>
                    </w:rPr>
                  </w:pPr>
                  <w:r>
                    <w:rPr>
                      <w:rFonts w:ascii="Cambria"/>
                      <w:b/>
                      <w:spacing w:val="-1"/>
                      <w:w w:val="120"/>
                      <w:sz w:val="3"/>
                    </w:rPr>
                    <w:t>U</w:t>
                  </w:r>
                  <w:r>
                    <w:rPr>
                      <w:rFonts w:ascii="Cambria"/>
                      <w:b/>
                      <w:spacing w:val="-2"/>
                      <w:w w:val="120"/>
                      <w:sz w:val="3"/>
                    </w:rPr>
                    <w:t>nique</w:t>
                  </w:r>
                  <w:r>
                    <w:rPr>
                      <w:rFonts w:ascii="Cambria"/>
                      <w:b/>
                      <w:w w:val="120"/>
                      <w:sz w:val="3"/>
                    </w:rPr>
                    <w:t> Service</w:t>
                  </w:r>
                  <w:r>
                    <w:rPr>
                      <w:rFonts w:ascii="Cambria"/>
                      <w:sz w:val="3"/>
                    </w:rPr>
                  </w:r>
                </w:p>
                <w:p>
                  <w:pPr>
                    <w:pStyle w:val="BodyText"/>
                    <w:spacing w:line="294" w:lineRule="auto" w:before="8"/>
                    <w:ind w:right="17"/>
                    <w:jc w:val="left"/>
                  </w:pPr>
                  <w:r>
                    <w:rPr>
                      <w:w w:val="110"/>
                    </w:rPr>
                    <w:t>Our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members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only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hav</w:t>
                  </w:r>
                  <w:r>
                    <w:rPr>
                      <w:spacing w:val="-2"/>
                      <w:w w:val="110"/>
                    </w:rPr>
                    <w:t>e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mak</w:t>
                  </w:r>
                  <w:r>
                    <w:rPr>
                      <w:spacing w:val="-2"/>
                      <w:w w:val="110"/>
                    </w:rPr>
                    <w:t>e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one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call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25"/>
                      <w:w w:val="104"/>
                    </w:rPr>
                    <w:t> </w:t>
                  </w:r>
                  <w:r>
                    <w:rPr>
                      <w:w w:val="110"/>
                    </w:rPr>
                    <w:t>be</w:t>
                  </w:r>
                  <w:r>
                    <w:rPr>
                      <w:spacing w:val="-2"/>
                      <w:w w:val="110"/>
                    </w:rPr>
                    <w:t> </w:t>
                  </w:r>
                  <w:r>
                    <w:rPr>
                      <w:w w:val="110"/>
                    </w:rPr>
                    <w:t>connected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with</w:t>
                  </w:r>
                  <w:r>
                    <w:rPr>
                      <w:spacing w:val="-2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2"/>
                      <w:w w:val="110"/>
                    </w:rPr>
                    <w:t> lawyer, </w:t>
                  </w:r>
                  <w:r>
                    <w:rPr>
                      <w:w w:val="110"/>
                    </w:rPr>
                    <w:t>ensuring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spacing w:val="-2"/>
                      <w:w w:val="110"/>
                    </w:rPr>
                    <w:t>the</w:t>
                  </w:r>
                  <w:r>
                    <w:rPr>
                      <w:spacing w:val="-1"/>
                      <w:w w:val="110"/>
                    </w:rPr>
                    <w:t>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09491pt;margin-top:504.015015pt;width:63.35pt;height:3.65pt;mso-position-horizontal-relative:page;mso-position-vertical-relative:page;z-index:-8255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7"/>
                    <w:ind w:right="0"/>
                    <w:jc w:val="left"/>
                  </w:pPr>
                  <w:r>
                    <w:rPr>
                      <w:spacing w:val="-1"/>
                      <w:w w:val="110"/>
                    </w:rPr>
                    <w:t>LegalShield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ne</w:t>
                  </w:r>
                  <w:r>
                    <w:rPr>
                      <w:spacing w:val="-2"/>
                      <w:w w:val="110"/>
                    </w:rPr>
                    <w:t>twork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o</w:t>
                  </w:r>
                  <w:r>
                    <w:rPr>
                      <w:spacing w:val="-2"/>
                      <w:w w:val="110"/>
                    </w:rPr>
                    <w:t>f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spacing w:val="-2"/>
                      <w:w w:val="110"/>
                    </w:rPr>
                    <w:t>carefully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selected,       </w:t>
                  </w:r>
                  <w:r>
                    <w:rPr>
                      <w:spacing w:val="4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know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spacing w:val="-2"/>
                      <w:w w:val="110"/>
                    </w:rPr>
                    <w:t>e</w:t>
                  </w:r>
                  <w:r>
                    <w:rPr>
                      <w:spacing w:val="-1"/>
                      <w:w w:val="110"/>
                    </w:rPr>
                    <w:t>x</w:t>
                  </w:r>
                  <w:r>
                    <w:rPr>
                      <w:spacing w:val="-2"/>
                      <w:w w:val="110"/>
                    </w:rPr>
                    <w:t>actly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who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call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when</w:t>
                  </w:r>
                  <w:r>
                    <w:rPr>
                      <w:spacing w:val="-2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legal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09491pt;margin-top:506.149963pt;width:28.9pt;height:11.6pt;mso-position-horizontal-relative:page;mso-position-vertical-relative:page;z-index:-82528" type="#_x0000_t202" filled="false" stroked="false">
            <v:textbox inset="0,0,0,0">
              <w:txbxContent>
                <w:p>
                  <w:pPr>
                    <w:pStyle w:val="BodyText"/>
                    <w:spacing w:line="293" w:lineRule="auto" w:before="16"/>
                    <w:ind w:right="17"/>
                    <w:jc w:val="both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rFonts w:ascii="Lucida Sans"/>
                    </w:rPr>
                    <w:t>top-quality</w:t>
                  </w:r>
                  <w:r>
                    <w:rPr>
                      <w:rFonts w:ascii="Lucida Sans"/>
                      <w:spacing w:val="-5"/>
                    </w:rPr>
                    <w:t> </w:t>
                  </w:r>
                  <w:r>
                    <w:rPr>
                      <w:rFonts w:ascii="Lucida Sans"/>
                    </w:rPr>
                    <w:t>law</w:t>
                  </w:r>
                  <w:r>
                    <w:rPr>
                      <w:rFonts w:ascii="Lucida Sans"/>
                      <w:spacing w:val="-4"/>
                    </w:rPr>
                    <w:t> </w:t>
                  </w:r>
                  <w:r>
                    <w:rPr>
                      <w:rFonts w:ascii="Lucida Sans"/>
                    </w:rPr>
                    <w:t>firms.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</w:rPr>
                    <w:t>Each</w:t>
                  </w:r>
                  <w:r>
                    <w:rPr>
                      <w:rFonts w:ascii="Lucida Sans"/>
                      <w:spacing w:val="-4"/>
                    </w:rPr>
                    <w:t> </w:t>
                  </w:r>
                  <w:r>
                    <w:rPr>
                      <w:rFonts w:ascii="Lucida Sans"/>
                    </w:rPr>
                    <w:t>law</w:t>
                  </w:r>
                  <w:r>
                    <w:rPr>
                      <w:rFonts w:ascii="Lucida Sans"/>
                      <w:spacing w:val="-4"/>
                    </w:rPr>
                    <w:t> </w:t>
                  </w:r>
                  <w:r>
                    <w:rPr>
                      <w:rFonts w:ascii="Lucida Sans"/>
                    </w:rPr>
                    <w:t>firm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</w:rPr>
                    <w:t>is</w:t>
                  </w:r>
                  <w:r>
                    <w:rPr>
                      <w:rFonts w:ascii="Lucida Sans"/>
                      <w:w w:val="95"/>
                    </w:rPr>
                    <w:t> </w:t>
                  </w:r>
                  <w:r>
                    <w:rPr/>
                    <w:t>licensed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your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state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province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7"/>
                      <w:w w:val="111"/>
                    </w:rPr>
                    <w:t> </w:t>
                  </w:r>
                  <w:r>
                    <w:rPr>
                      <w:rFonts w:ascii="Lucida Sans"/>
                      <w:spacing w:val="-1"/>
                    </w:rPr>
                    <w:t>dedicated</w:t>
                  </w:r>
                  <w:r>
                    <w:rPr>
                      <w:rFonts w:ascii="Lucida Sans"/>
                      <w:spacing w:val="-2"/>
                    </w:rPr>
                    <w:t> </w:t>
                  </w:r>
                  <w:r>
                    <w:rPr>
                      <w:rFonts w:ascii="Lucida Sans"/>
                    </w:rPr>
                    <w:t>to</w:t>
                  </w:r>
                  <w:r>
                    <w:rPr>
                      <w:rFonts w:ascii="Lucida Sans"/>
                      <w:spacing w:val="-2"/>
                    </w:rPr>
                    <w:t> </w:t>
                  </w:r>
                  <w:r>
                    <w:rPr>
                      <w:rFonts w:ascii="Lucida Sans"/>
                      <w:spacing w:val="-1"/>
                    </w:rPr>
                    <w:t>LegalShield </w:t>
                  </w:r>
                  <w:r>
                    <w:rPr>
                      <w:rFonts w:ascii="Lucida Sans"/>
                    </w:rPr>
                    <w:t>members.</w:t>
                  </w:r>
                  <w:r>
                    <w:rPr>
                      <w:rFonts w:ascii="Lucida Sans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both"/>
                    <w:rPr>
                      <w:rFonts w:ascii="Cambria" w:hAnsi="Cambria" w:cs="Cambria" w:eastAsia="Cambria"/>
                      <w:sz w:val="3"/>
                      <w:szCs w:val="3"/>
                    </w:rPr>
                  </w:pP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Superior</w:t>
                  </w:r>
                  <w:r>
                    <w:rPr>
                      <w:rFonts w:ascii="Cambria"/>
                      <w:b/>
                      <w:spacing w:val="3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w w:val="115"/>
                      <w:sz w:val="3"/>
                    </w:rPr>
                    <w:t>Service</w:t>
                  </w:r>
                  <w:r>
                    <w:rPr>
                      <w:rFonts w:ascii="Cambria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854614pt;margin-top:506.163696pt;width:10.6pt;height:3.65pt;mso-position-horizontal-relative:page;mso-position-vertical-relative:page;z-index:-8250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6"/>
                    <w:ind w:right="0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rFonts w:ascii="Lucida Sans"/>
                    </w:rPr>
                    <w:t>need</w:t>
                  </w:r>
                  <w:r>
                    <w:rPr>
                      <w:rFonts w:ascii="Lucida Sans"/>
                      <w:spacing w:val="-4"/>
                    </w:rPr>
                    <w:t> </w:t>
                  </w:r>
                  <w:r>
                    <w:rPr>
                      <w:rFonts w:ascii="Lucida Sans"/>
                    </w:rPr>
                    <w:t>arises.</w:t>
                  </w:r>
                  <w:r>
                    <w:rPr>
                      <w:rFonts w:ascii="Lucida Sans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854614pt;margin-top:509.684265pt;width:28.45pt;height:7.95pt;mso-position-horizontal-relative:page;mso-position-vertical-relative:page;z-index:-82480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3"/>
                      <w:szCs w:val="3"/>
                    </w:rPr>
                  </w:pP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Comprehensive</w:t>
                  </w:r>
                  <w:r>
                    <w:rPr>
                      <w:rFonts w:ascii="Cambria"/>
                      <w:b/>
                      <w:w w:val="115"/>
                      <w:sz w:val="3"/>
                    </w:rPr>
                    <w:t> 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Restoration</w:t>
                  </w:r>
                  <w:r>
                    <w:rPr>
                      <w:rFonts w:ascii="Cambria"/>
                      <w:sz w:val="3"/>
                    </w:rPr>
                  </w:r>
                </w:p>
                <w:p>
                  <w:pPr>
                    <w:pStyle w:val="BodyText"/>
                    <w:spacing w:line="294" w:lineRule="auto" w:before="8"/>
                    <w:ind w:right="17"/>
                    <w:jc w:val="left"/>
                  </w:pPr>
                  <w:r>
                    <w:rPr>
                      <w:w w:val="110"/>
                    </w:rPr>
                    <w:t>With</w:t>
                  </w:r>
                  <w:r>
                    <w:rPr>
                      <w:spacing w:val="-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Pow</w:t>
                  </w:r>
                  <w:r>
                    <w:rPr>
                      <w:spacing w:val="-2"/>
                      <w:w w:val="110"/>
                    </w:rPr>
                    <w:t>er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o</w:t>
                  </w:r>
                  <w:r>
                    <w:rPr>
                      <w:spacing w:val="-2"/>
                      <w:w w:val="110"/>
                    </w:rPr>
                    <w:t>f</w:t>
                  </w:r>
                  <w:r>
                    <w:rPr>
                      <w:spacing w:val="-6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A</w:t>
                  </w:r>
                  <w:r>
                    <w:rPr>
                      <w:spacing w:val="-2"/>
                      <w:w w:val="110"/>
                    </w:rPr>
                    <w:t>ttorne</w:t>
                  </w:r>
                  <w:r>
                    <w:rPr>
                      <w:spacing w:val="-1"/>
                      <w:w w:val="110"/>
                    </w:rPr>
                    <w:t>y</w:t>
                  </w:r>
                  <w:r>
                    <w:rPr>
                      <w:spacing w:val="-2"/>
                      <w:w w:val="110"/>
                    </w:rPr>
                    <w:t>,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spacing w:val="-2"/>
                      <w:w w:val="110"/>
                    </w:rPr>
                    <w:t>Kroll</w:t>
                  </w:r>
                  <w:r>
                    <w:rPr>
                      <w:spacing w:val="-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will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25"/>
                      <w:w w:val="111"/>
                    </w:rPr>
                    <w:t> </w:t>
                  </w:r>
                  <w:r>
                    <w:rPr>
                      <w:spacing w:val="-2"/>
                      <w:w w:val="110"/>
                    </w:rPr>
                    <w:t>e</w:t>
                  </w:r>
                  <w:r>
                    <w:rPr>
                      <w:spacing w:val="-1"/>
                      <w:w w:val="110"/>
                    </w:rPr>
                    <w:t>verything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necessary</w:t>
                  </w:r>
                  <w:r>
                    <w:rPr>
                      <w:spacing w:val="-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2"/>
                      <w:w w:val="110"/>
                    </w:rPr>
                    <w:t> r</w:t>
                  </w:r>
                  <w:r>
                    <w:rPr>
                      <w:spacing w:val="-1"/>
                      <w:w w:val="110"/>
                    </w:rPr>
                    <w:t>estor</w:t>
                  </w:r>
                  <w:r>
                    <w:rPr>
                      <w:spacing w:val="-2"/>
                      <w:w w:val="110"/>
                    </w:rPr>
                    <w:t>e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your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09491pt;margin-top:516.116394pt;width:67.9pt;height:7.9pt;mso-position-horizontal-relative:page;mso-position-vertical-relative:page;z-index:-82456" type="#_x0000_t202" filled="false" stroked="false">
            <v:textbox inset="0,0,0,0">
              <w:txbxContent>
                <w:p>
                  <w:pPr>
                    <w:pStyle w:val="BodyText"/>
                    <w:spacing w:line="291" w:lineRule="auto" w:before="17"/>
                    <w:ind w:right="17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w w:val="105"/>
                    </w:rPr>
                    <w:t>Our</w:t>
                  </w:r>
                  <w:r>
                    <w:rPr>
                      <w:spacing w:val="-1"/>
                      <w:w w:val="105"/>
                    </w:rPr>
                    <w:t> Provider </w:t>
                  </w:r>
                  <w:r>
                    <w:rPr>
                      <w:w w:val="105"/>
                    </w:rPr>
                    <w:t>Law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Firms </w:t>
                  </w:r>
                  <w:r>
                    <w:rPr>
                      <w:spacing w:val="-1"/>
                      <w:w w:val="105"/>
                    </w:rPr>
                    <w:t>are</w:t>
                  </w:r>
                  <w:r>
                    <w:rPr>
                      <w:w w:val="105"/>
                    </w:rPr>
                    <w:t> paid in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advance</w:t>
                  </w:r>
                  <w:r>
                    <w:rPr>
                      <w:w w:val="105"/>
                    </w:rPr>
                    <w:t>       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iden</w:t>
                  </w:r>
                  <w:r>
                    <w:rPr>
                      <w:spacing w:val="-2"/>
                      <w:w w:val="105"/>
                    </w:rPr>
                    <w:t>tity</w:t>
                  </w:r>
                  <w:r>
                    <w:rPr>
                      <w:spacing w:val="-1"/>
                      <w:w w:val="105"/>
                    </w:rPr>
                    <w:t> un</w:t>
                  </w:r>
                  <w:r>
                    <w:rPr>
                      <w:spacing w:val="-2"/>
                      <w:w w:val="105"/>
                    </w:rPr>
                    <w:t>til</w:t>
                  </w:r>
                  <w:r>
                    <w:rPr>
                      <w:w w:val="105"/>
                    </w:rPr>
                    <w:t> all </w:t>
                  </w:r>
                  <w:r>
                    <w:rPr>
                      <w:spacing w:val="-2"/>
                      <w:w w:val="105"/>
                    </w:rPr>
                    <w:t>r</w:t>
                  </w:r>
                  <w:r>
                    <w:rPr>
                      <w:spacing w:val="-1"/>
                      <w:w w:val="105"/>
                    </w:rPr>
                    <w:t>esolvable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issues </w:t>
                  </w:r>
                  <w:r>
                    <w:rPr>
                      <w:spacing w:val="-1"/>
                      <w:w w:val="105"/>
                    </w:rPr>
                    <w:t>have</w:t>
                  </w:r>
                  <w:r>
                    <w:rPr>
                      <w:w w:val="105"/>
                    </w:rPr>
                    <w:t> been</w:t>
                  </w:r>
                  <w:r>
                    <w:rPr>
                      <w:spacing w:val="71"/>
                      <w:w w:val="110"/>
                    </w:rPr>
                    <w:t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per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capita basis,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ensuring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they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are</w:t>
                  </w:r>
                  <w:r>
                    <w:rPr>
                      <w:w w:val="105"/>
                    </w:rPr>
                    <w:t>             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addressed.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10"/>
                    </w:rPr>
                    <w:t>mo</w:t>
                  </w:r>
                  <w:r>
                    <w:rPr>
                      <w:spacing w:val="-2"/>
                      <w:w w:val="110"/>
                    </w:rPr>
                    <w:t>tiv</w:t>
                  </w:r>
                  <w:r>
                    <w:rPr>
                      <w:spacing w:val="-1"/>
                      <w:w w:val="110"/>
                    </w:rPr>
                    <w:t>a</w:t>
                  </w:r>
                  <w:r>
                    <w:rPr>
                      <w:spacing w:val="-2"/>
                      <w:w w:val="110"/>
                    </w:rPr>
                    <w:t>ted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2"/>
                      <w:w w:val="110"/>
                    </w:rPr>
                    <w:t> f</w:t>
                  </w:r>
                  <w:r>
                    <w:rPr>
                      <w:spacing w:val="-1"/>
                      <w:w w:val="110"/>
                    </w:rPr>
                    <w:t>ocus </w:t>
                  </w:r>
                  <w:r>
                    <w:rPr>
                      <w:w w:val="110"/>
                    </w:rPr>
                    <w:t>on</w:t>
                  </w:r>
                  <w:r>
                    <w:rPr>
                      <w:spacing w:val="-1"/>
                      <w:w w:val="110"/>
                    </w:rPr>
                    <w:t> </w:t>
                  </w:r>
                  <w:r>
                    <w:rPr>
                      <w:spacing w:val="-2"/>
                      <w:w w:val="110"/>
                    </w:rPr>
                    <w:t>pr</w:t>
                  </w:r>
                  <w:r>
                    <w:rPr>
                      <w:spacing w:val="-1"/>
                      <w:w w:val="110"/>
                    </w:rPr>
                    <w:t>oviding</w:t>
                  </w:r>
                  <w:r>
                    <w:rPr>
                      <w:w w:val="110"/>
                    </w:rPr>
                    <w:t> good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854614pt;margin-top:521.785156pt;width:32.35pt;height:5.8pt;mso-position-horizontal-relative:page;mso-position-vertical-relative:page;z-index:-8243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3"/>
                      <w:szCs w:val="3"/>
                    </w:rPr>
                  </w:pP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Monitoring</w:t>
                  </w:r>
                  <w:r>
                    <w:rPr>
                      <w:rFonts w:ascii="Cambria"/>
                      <w:b/>
                      <w:spacing w:val="4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what</w:t>
                  </w:r>
                  <w:r>
                    <w:rPr>
                      <w:rFonts w:ascii="Cambria"/>
                      <w:b/>
                      <w:spacing w:val="4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Matters</w:t>
                  </w:r>
                  <w:r>
                    <w:rPr>
                      <w:rFonts w:ascii="Cambria"/>
                      <w:sz w:val="3"/>
                    </w:rPr>
                  </w:r>
                </w:p>
                <w:p>
                  <w:pPr>
                    <w:pStyle w:val="BodyText"/>
                    <w:spacing w:line="240" w:lineRule="auto" w:before="8"/>
                    <w:ind w:right="0"/>
                    <w:jc w:val="left"/>
                  </w:pPr>
                  <w:r>
                    <w:rPr>
                      <w:spacing w:val="-2"/>
                      <w:w w:val="105"/>
                    </w:rPr>
                    <w:t>W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105"/>
                    </w:rPr>
                    <w:t> monitor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your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iden</w:t>
                  </w:r>
                  <w:r>
                    <w:rPr>
                      <w:spacing w:val="-2"/>
                      <w:w w:val="105"/>
                    </w:rPr>
                    <w:t>tity fr</w:t>
                  </w:r>
                  <w:r>
                    <w:rPr>
                      <w:spacing w:val="-1"/>
                      <w:w w:val="105"/>
                    </w:rPr>
                    <w:t>om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every</w:t>
                  </w:r>
                  <w:r>
                    <w:rPr>
                      <w:w w:val="105"/>
                    </w:rPr>
                    <w:t> angle,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09491pt;margin-top:522.521179pt;width:25.5pt;height:3.65pt;mso-position-horizontal-relative:page;mso-position-vertical-relative:page;z-index:-8240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6"/>
                    <w:ind w:right="0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rFonts w:ascii="Lucida Sans"/>
                    </w:rPr>
                    <w:t>service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</w:rPr>
                    <w:t>to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  <w:spacing w:val="-1"/>
                    </w:rPr>
                    <w:t>y</w:t>
                  </w:r>
                  <w:r>
                    <w:rPr>
                      <w:rFonts w:ascii="Lucida Sans"/>
                      <w:spacing w:val="-2"/>
                    </w:rPr>
                    <w:t>ou, </w:t>
                  </w:r>
                  <w:r>
                    <w:rPr>
                      <w:rFonts w:ascii="Lucida Sans"/>
                      <w:spacing w:val="-1"/>
                    </w:rPr>
                    <w:t>not</w:t>
                  </w:r>
                  <w:r>
                    <w:rPr>
                      <w:rFonts w:ascii="Lucida Sans"/>
                      <w:spacing w:val="-2"/>
                    </w:rPr>
                    <w:t> </w:t>
                  </w:r>
                  <w:r>
                    <w:rPr>
                      <w:rFonts w:ascii="Lucida Sans"/>
                    </w:rPr>
                    <w:t>on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</w:rPr>
                    <w:t>billing</w:t>
                  </w:r>
                  <w:r>
                    <w:rPr>
                      <w:rFonts w:ascii="Lucida Sans"/>
                      <w:spacing w:val="-3"/>
                    </w:rPr>
                    <w:t> </w:t>
                  </w:r>
                  <w:r>
                    <w:rPr>
                      <w:rFonts w:ascii="Lucida Sans"/>
                      <w:spacing w:val="-1"/>
                    </w:rPr>
                    <w:t>y</w:t>
                  </w:r>
                  <w:r>
                    <w:rPr>
                      <w:rFonts w:ascii="Lucida Sans"/>
                      <w:spacing w:val="-2"/>
                    </w:rPr>
                    <w:t>ou.</w:t>
                  </w:r>
                  <w:r>
                    <w:rPr>
                      <w:rFonts w:ascii="Lucida Sans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09491pt;margin-top:526.04187pt;width:67.3pt;height:7.95pt;mso-position-horizontal-relative:page;mso-position-vertical-relative:page;z-index:-823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06" w:val="left" w:leader="none"/>
                    </w:tabs>
                    <w:spacing w:line="291" w:lineRule="auto" w:before="18"/>
                    <w:ind w:right="17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rFonts w:ascii="Cambria"/>
                      <w:b/>
                      <w:w w:val="105"/>
                    </w:rPr>
                    <w:t>Quality    </w:t>
                  </w:r>
                  <w:r>
                    <w:rPr>
                      <w:rFonts w:ascii="Cambria"/>
                      <w:b/>
                      <w:spacing w:val="2"/>
                      <w:w w:val="105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</w:rPr>
                    <w:t>Assurance</w:t>
                    <w:tab/>
                  </w:r>
                  <w:r>
                    <w:rPr>
                      <w:spacing w:val="-1"/>
                      <w:w w:val="105"/>
                    </w:rPr>
                    <w:t>no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just </w:t>
                  </w:r>
                  <w:r>
                    <w:rPr>
                      <w:spacing w:val="-1"/>
                      <w:w w:val="105"/>
                    </w:rPr>
                    <w:t>your</w:t>
                  </w:r>
                  <w:r>
                    <w:rPr>
                      <w:w w:val="105"/>
                    </w:rPr>
                    <w:t> Social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Security </w:t>
                  </w:r>
                  <w:r>
                    <w:rPr>
                      <w:spacing w:val="-1"/>
                      <w:w w:val="105"/>
                    </w:rPr>
                    <w:t>number</w:t>
                  </w:r>
                  <w:r>
                    <w:rPr>
                      <w:spacing w:val="-2"/>
                      <w:w w:val="105"/>
                    </w:rPr>
                    <w:t>,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cr</w:t>
                  </w:r>
                  <w:r>
                    <w:rPr>
                      <w:spacing w:val="-2"/>
                      <w:w w:val="105"/>
                    </w:rPr>
                    <w:t>edit</w:t>
                  </w:r>
                  <w:r>
                    <w:rPr>
                      <w:spacing w:val="43"/>
                      <w:w w:val="102"/>
                    </w:rPr>
                    <w:t> </w:t>
                  </w:r>
                  <w:r>
                    <w:rPr>
                      <w:w w:val="105"/>
                    </w:rPr>
                    <w:t>Our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proprietary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system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provides daily</w:t>
                  </w:r>
                  <w:r>
                    <w:rPr>
                      <w:spacing w:val="-2"/>
                      <w:w w:val="105"/>
                    </w:rPr>
                    <w:t>,</w:t>
                  </w:r>
                  <w:r>
                    <w:rPr>
                      <w:w w:val="105"/>
                    </w:rPr>
                    <w:t>              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cards </w:t>
                  </w:r>
                  <w:r>
                    <w:rPr>
                      <w:rFonts w:ascii="Lucida Sans"/>
                      <w:w w:val="105"/>
                    </w:rPr>
                    <w:t>and</w:t>
                  </w:r>
                  <w:r>
                    <w:rPr>
                      <w:rFonts w:ascii="Lucida Sans"/>
                      <w:spacing w:val="-3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bank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05"/>
                    </w:rPr>
                    <w:t>accoun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ts.</w:t>
                  </w:r>
                  <w:r>
                    <w:rPr>
                      <w:rFonts w:ascii="Lucida Sans"/>
                    </w:rPr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2"/>
                      <w:w w:val="105"/>
                    </w:rPr>
                    <w:t>r</w:t>
                  </w:r>
                  <w:r>
                    <w:rPr>
                      <w:spacing w:val="-1"/>
                      <w:w w:val="105"/>
                    </w:rPr>
                    <w:t>eal-</w:t>
                  </w:r>
                  <w:r>
                    <w:rPr>
                      <w:spacing w:val="-2"/>
                      <w:w w:val="105"/>
                    </w:rPr>
                    <w:t>time,</w:t>
                  </w:r>
                  <w:r>
                    <w:rPr>
                      <w:w w:val="105"/>
                    </w:rPr>
                    <w:t> online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monitoring </w:t>
                  </w:r>
                  <w:r>
                    <w:rPr>
                      <w:spacing w:val="-1"/>
                      <w:w w:val="105"/>
                    </w:rPr>
                    <w:t>of </w:t>
                  </w:r>
                  <w:r>
                    <w:rPr>
                      <w:w w:val="105"/>
                    </w:rPr>
                    <w:t>our </w:t>
                  </w:r>
                  <w:r>
                    <w:rPr>
                      <w:spacing w:val="-1"/>
                      <w:w w:val="105"/>
                    </w:rPr>
                    <w:t>Provider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09491pt;margin-top:532.487183pt;width:29.05pt;height:5.75pt;mso-position-horizontal-relative:page;mso-position-vertical-relative:page;z-index:-82360" type="#_x0000_t202" filled="false" stroked="false">
            <v:textbox inset="0,0,0,0">
              <w:txbxContent>
                <w:p>
                  <w:pPr>
                    <w:pStyle w:val="BodyText"/>
                    <w:spacing w:line="291" w:lineRule="auto" w:before="17"/>
                    <w:ind w:right="17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w w:val="105"/>
                    </w:rPr>
                    <w:t>Law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Firms,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which</w:t>
                  </w:r>
                  <w:r>
                    <w:rPr>
                      <w:spacing w:val="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enables</w:t>
                  </w:r>
                  <w:r>
                    <w:rPr>
                      <w:spacing w:val="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continuous</w:t>
                  </w:r>
                  <w:r>
                    <w:rPr>
                      <w:spacing w:val="29"/>
                      <w:w w:val="111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impro</w:t>
                  </w:r>
                  <w:r>
                    <w:rPr>
                      <w:rFonts w:ascii="Lucida Sans"/>
                      <w:spacing w:val="-1"/>
                      <w:w w:val="105"/>
                    </w:rPr>
                    <w:t>v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ement</w:t>
                  </w:r>
                  <w:r>
                    <w:rPr>
                      <w:rFonts w:ascii="Lucida Sans"/>
                      <w:spacing w:val="-7"/>
                      <w:w w:val="10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o</w:t>
                  </w:r>
                  <w:r>
                    <w:rPr>
                      <w:rFonts w:ascii="Lucida Sans"/>
                      <w:spacing w:val="-1"/>
                      <w:w w:val="105"/>
                    </w:rPr>
                    <w:t>f</w:t>
                  </w:r>
                  <w:r>
                    <w:rPr>
                      <w:rFonts w:ascii="Lucida Sans"/>
                      <w:spacing w:val="-7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quality</w:t>
                  </w:r>
                  <w:r>
                    <w:rPr>
                      <w:rFonts w:ascii="Lucida Sans"/>
                      <w:spacing w:val="-7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service.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854614pt;margin-top:531.750549pt;width:33.950pt;height:7.95pt;mso-position-horizontal-relative:page;mso-position-vertical-relative:page;z-index:-82336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3"/>
                      <w:szCs w:val="3"/>
                    </w:rPr>
                  </w:pPr>
                  <w:r>
                    <w:rPr>
                      <w:rFonts w:ascii="Cambria"/>
                      <w:b/>
                      <w:w w:val="115"/>
                      <w:sz w:val="3"/>
                    </w:rPr>
                    <w:t>Service</w:t>
                  </w:r>
                  <w:r>
                    <w:rPr>
                      <w:rFonts w:ascii="Cambria"/>
                      <w:b/>
                      <w:spacing w:val="4"/>
                      <w:w w:val="11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15"/>
                      <w:sz w:val="3"/>
                    </w:rPr>
                    <w:t>Guarantee</w:t>
                  </w:r>
                  <w:r>
                    <w:rPr>
                      <w:rFonts w:ascii="Cambria"/>
                      <w:sz w:val="3"/>
                    </w:rPr>
                  </w:r>
                </w:p>
                <w:p>
                  <w:pPr>
                    <w:pStyle w:val="BodyText"/>
                    <w:spacing w:line="294" w:lineRule="auto" w:before="8"/>
                    <w:ind w:right="17"/>
                    <w:jc w:val="left"/>
                  </w:pPr>
                  <w:r>
                    <w:rPr>
                      <w:w w:val="105"/>
                    </w:rPr>
                    <w:t>IDShield</w:t>
                  </w:r>
                  <w:r>
                    <w:rPr>
                      <w:spacing w:val="-1"/>
                      <w:w w:val="105"/>
                    </w:rPr>
                    <w:t> backs</w:t>
                  </w:r>
                  <w:r>
                    <w:rPr>
                      <w:w w:val="105"/>
                    </w:rPr>
                    <w:t> up </w:t>
                  </w:r>
                  <w:r>
                    <w:rPr>
                      <w:spacing w:val="-2"/>
                      <w:w w:val="105"/>
                    </w:rPr>
                    <w:t>it’</w:t>
                  </w:r>
                  <w:r>
                    <w:rPr>
                      <w:spacing w:val="-1"/>
                      <w:w w:val="105"/>
                    </w:rPr>
                    <w:t>s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promise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tha</w:t>
                  </w:r>
                  <w:r>
                    <w:rPr>
                      <w:spacing w:val="-2"/>
                      <w:w w:val="105"/>
                    </w:rPr>
                    <w:t>t</w:t>
                  </w:r>
                  <w:r>
                    <w:rPr>
                      <w:w w:val="105"/>
                    </w:rPr>
                    <w:t> it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will do</w:t>
                  </w:r>
                  <w:r>
                    <w:rPr>
                      <w:spacing w:val="31"/>
                      <w:w w:val="111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‘wha</w:t>
                  </w:r>
                  <w:r>
                    <w:rPr>
                      <w:spacing w:val="-2"/>
                      <w:w w:val="105"/>
                    </w:rPr>
                    <w:t>te</w:t>
                  </w:r>
                  <w:r>
                    <w:rPr>
                      <w:spacing w:val="-1"/>
                      <w:w w:val="105"/>
                    </w:rPr>
                    <w:t>v</w:t>
                  </w:r>
                  <w:r>
                    <w:rPr>
                      <w:spacing w:val="-2"/>
                      <w:w w:val="105"/>
                    </w:rPr>
                    <w:t>er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takes for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 long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 it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takes</w:t>
                  </w:r>
                  <w:r>
                    <w:rPr>
                      <w:spacing w:val="-2"/>
                      <w:w w:val="105"/>
                    </w:rPr>
                    <w:t>’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with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509491pt;margin-top:538.142639pt;width:58.3pt;height:7.95pt;mso-position-horizontal-relative:page;mso-position-vertical-relative:page;z-index:-82312" type="#_x0000_t202" filled="false" stroked="false">
            <v:textbox inset="0,0,0,0">
              <w:txbxContent>
                <w:p>
                  <w:pPr>
                    <w:tabs>
                      <w:tab w:pos="706" w:val="left" w:leader="none"/>
                    </w:tabs>
                    <w:spacing w:before="18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3"/>
                      <w:szCs w:val="3"/>
                    </w:rPr>
                  </w:pPr>
                  <w:r>
                    <w:rPr>
                      <w:rFonts w:ascii="Cambria"/>
                      <w:b/>
                      <w:spacing w:val="-1"/>
                      <w:w w:val="105"/>
                      <w:sz w:val="3"/>
                    </w:rPr>
                    <w:t>LegalShield</w:t>
                  </w:r>
                  <w:r>
                    <w:rPr>
                      <w:rFonts w:ascii="Cambria"/>
                      <w:b/>
                      <w:w w:val="105"/>
                      <w:sz w:val="3"/>
                    </w:rPr>
                    <w:t>  </w:t>
                  </w:r>
                  <w:r>
                    <w:rPr>
                      <w:rFonts w:ascii="Cambria"/>
                      <w:b/>
                      <w:spacing w:val="4"/>
                      <w:w w:val="10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sz w:val="3"/>
                    </w:rPr>
                    <w:t>+  </w:t>
                  </w:r>
                  <w:r>
                    <w:rPr>
                      <w:rFonts w:ascii="Cambria"/>
                      <w:b/>
                      <w:spacing w:val="5"/>
                      <w:w w:val="105"/>
                      <w:sz w:val="3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3"/>
                    </w:rPr>
                    <w:t>IDShield</w:t>
                    <w:tab/>
                  </w:r>
                  <w:r>
                    <w:rPr>
                      <w:rFonts w:ascii="Lucida Sans"/>
                      <w:w w:val="105"/>
                      <w:sz w:val="3"/>
                    </w:rPr>
                    <w:t>a</w:t>
                  </w:r>
                  <w:r>
                    <w:rPr>
                      <w:rFonts w:ascii="Lucida Sans"/>
                      <w:spacing w:val="-7"/>
                      <w:w w:val="105"/>
                      <w:sz w:val="3"/>
                    </w:rPr>
                    <w:t> </w:t>
                  </w:r>
                  <w:r>
                    <w:rPr>
                      <w:rFonts w:ascii="Lucida Sans"/>
                      <w:w w:val="105"/>
                      <w:sz w:val="3"/>
                    </w:rPr>
                    <w:t>$5</w:t>
                  </w:r>
                  <w:r>
                    <w:rPr>
                      <w:rFonts w:ascii="Lucida Sans"/>
                      <w:spacing w:val="-6"/>
                      <w:w w:val="105"/>
                      <w:sz w:val="3"/>
                    </w:rPr>
                    <w:t> </w:t>
                  </w:r>
                  <w:r>
                    <w:rPr>
                      <w:rFonts w:ascii="Lucida Sans"/>
                      <w:w w:val="105"/>
                      <w:sz w:val="3"/>
                    </w:rPr>
                    <w:t>million</w:t>
                  </w:r>
                  <w:r>
                    <w:rPr>
                      <w:rFonts w:ascii="Lucida Sans"/>
                      <w:spacing w:val="-7"/>
                      <w:w w:val="105"/>
                      <w:sz w:val="3"/>
                    </w:rPr>
                    <w:t> </w:t>
                  </w:r>
                  <w:r>
                    <w:rPr>
                      <w:rFonts w:ascii="Lucida Sans"/>
                      <w:w w:val="105"/>
                      <w:sz w:val="3"/>
                    </w:rPr>
                    <w:t>service</w:t>
                  </w:r>
                  <w:r>
                    <w:rPr>
                      <w:rFonts w:ascii="Lucida Sans"/>
                      <w:spacing w:val="-6"/>
                      <w:w w:val="105"/>
                      <w:sz w:val="3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  <w:sz w:val="3"/>
                    </w:rPr>
                    <w:t>guarantee.</w:t>
                  </w:r>
                  <w:r>
                    <w:rPr>
                      <w:rFonts w:ascii="Lucida Sans"/>
                      <w:sz w:val="3"/>
                    </w:rPr>
                  </w:r>
                </w:p>
                <w:p>
                  <w:pPr>
                    <w:pStyle w:val="BodyText"/>
                    <w:spacing w:line="291" w:lineRule="auto" w:before="7"/>
                    <w:ind w:right="504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spacing w:val="-1"/>
                      <w:w w:val="110"/>
                    </w:rPr>
                    <w:t>Providing</w:t>
                  </w:r>
                  <w:r>
                    <w:rPr>
                      <w:spacing w:val="-2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2"/>
                      <w:w w:val="110"/>
                    </w:rPr>
                    <w:t> </w:t>
                  </w:r>
                  <w:r>
                    <w:rPr>
                      <w:spacing w:val="-1"/>
                      <w:w w:val="110"/>
                    </w:rPr>
                    <w:t>comprehensiv</w:t>
                  </w:r>
                  <w:r>
                    <w:rPr>
                      <w:spacing w:val="-2"/>
                      <w:w w:val="110"/>
                    </w:rPr>
                    <w:t>e </w:t>
                  </w:r>
                  <w:r>
                    <w:rPr>
                      <w:w w:val="110"/>
                    </w:rPr>
                    <w:t>solution</w:t>
                  </w:r>
                  <w:r>
                    <w:rPr>
                      <w:spacing w:val="-3"/>
                      <w:w w:val="110"/>
                    </w:rPr>
                    <w:t> </w:t>
                  </w:r>
                  <w:r>
                    <w:rPr>
                      <w:w w:val="110"/>
                    </w:rPr>
                    <w:t>when</w:t>
                  </w:r>
                  <w:r>
                    <w:rPr>
                      <w:spacing w:val="-2"/>
                      <w:w w:val="110"/>
                    </w:rPr>
                    <w:t> </w:t>
                  </w:r>
                  <w:r>
                    <w:rPr>
                      <w:w w:val="110"/>
                    </w:rPr>
                    <w:t>ID</w:t>
                  </w:r>
                  <w:r>
                    <w:rPr>
                      <w:spacing w:val="37"/>
                      <w:w w:val="111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the</w:t>
                  </w:r>
                  <w:r>
                    <w:rPr>
                      <w:rFonts w:ascii="Lucida Sans"/>
                      <w:spacing w:val="-1"/>
                      <w:w w:val="105"/>
                    </w:rPr>
                    <w:t>ft</w:t>
                  </w:r>
                  <w:r>
                    <w:rPr>
                      <w:rFonts w:ascii="Lucida Sans"/>
                      <w:spacing w:val="-7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issues</w:t>
                  </w:r>
                  <w:r>
                    <w:rPr>
                      <w:rFonts w:ascii="Lucida Sans"/>
                      <w:spacing w:val="-6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turn</w:t>
                  </w:r>
                  <w:r>
                    <w:rPr>
                      <w:rFonts w:ascii="Lucida Sans"/>
                      <w:spacing w:val="-7"/>
                      <w:w w:val="10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</w:rPr>
                    <w:t>into</w:t>
                  </w:r>
                  <w:r>
                    <w:rPr>
                      <w:rFonts w:ascii="Lucida Sans"/>
                      <w:spacing w:val="-6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legal</w:t>
                  </w:r>
                  <w:r>
                    <w:rPr>
                      <w:rFonts w:ascii="Lucida Sans"/>
                      <w:spacing w:val="-7"/>
                      <w:w w:val="105"/>
                    </w:rPr>
                    <w:t> </w:t>
                  </w:r>
                  <w:r>
                    <w:rPr>
                      <w:rFonts w:ascii="Lucida Sans"/>
                      <w:w w:val="105"/>
                    </w:rPr>
                    <w:t>issues.</w:t>
                  </w:r>
                  <w:r>
                    <w:rPr>
                      <w:rFonts w:ascii="Lucida Sans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751587pt;margin-top:547.432373pt;width:65.6pt;height:17.2pt;mso-position-horizontal-relative:page;mso-position-vertical-relative:page;z-index:-82288" type="#_x0000_t202" filled="false" stroked="false">
            <v:textbox inset="0,0,0,0">
              <w:txbxContent>
                <w:p>
                  <w:pPr>
                    <w:spacing w:before="19"/>
                    <w:ind w:left="18" w:right="0" w:firstLine="0"/>
                    <w:jc w:val="center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Gill Sans MT"/>
                      <w:b/>
                      <w:color w:val="264C92"/>
                      <w:spacing w:val="-2"/>
                      <w:w w:val="120"/>
                      <w:sz w:val="4"/>
                    </w:rPr>
                    <w:t>MEMBER</w:t>
                  </w:r>
                  <w:r>
                    <w:rPr>
                      <w:rFonts w:ascii="Trebuchet MS"/>
                      <w:color w:val="264C92"/>
                      <w:spacing w:val="-1"/>
                      <w:w w:val="120"/>
                      <w:sz w:val="4"/>
                    </w:rPr>
                    <w:t>PERKS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3"/>
                      <w:szCs w:val="3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  <w:rPr>
                      <w:rFonts w:ascii="Lucida Sans" w:hAnsi="Lucida Sans" w:cs="Lucida Sans" w:eastAsia="Lucida Sans"/>
                    </w:rPr>
                  </w:pPr>
                  <w:r>
                    <w:rPr>
                      <w:rFonts w:ascii="Trebuchet MS"/>
                      <w:color w:val="545454"/>
                      <w:spacing w:val="-1"/>
                    </w:rPr>
                    <w:t>Your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LegalShield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membership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is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simply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amazing.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And,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in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addition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to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the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privileges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tha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t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are</w:t>
                  </w:r>
                  <w:r>
                    <w:rPr>
                      <w:rFonts w:ascii="Trebuchet MS"/>
                      <w:color w:val="545454"/>
                      <w:w w:val="96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33"/>
                      <w:w w:val="96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alr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eady y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ours,</w:t>
                  </w:r>
                  <w:r>
                    <w:rPr>
                      <w:rFonts w:ascii="Trebuchet MS"/>
                      <w:color w:val="545454"/>
                      <w:spacing w:val="1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w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e</w:t>
                  </w:r>
                  <w:r>
                    <w:rPr>
                      <w:rFonts w:ascii="Trebuchet MS"/>
                      <w:color w:val="545454"/>
                      <w:spacing w:val="2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hav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e</w:t>
                  </w:r>
                  <w:r>
                    <w:rPr>
                      <w:rFonts w:ascii="Trebuchet MS"/>
                      <w:color w:val="545454"/>
                      <w:spacing w:val="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added</w:t>
                  </w:r>
                  <w:r>
                    <w:rPr>
                      <w:rFonts w:ascii="Trebuchet MS"/>
                      <w:color w:val="545454"/>
                      <w:spacing w:val="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these</w:t>
                  </w:r>
                  <w:r>
                    <w:rPr>
                      <w:rFonts w:ascii="Trebuchet MS"/>
                      <w:color w:val="545454"/>
                      <w:spacing w:val="1"/>
                    </w:rPr>
                    <w:t> </w:t>
                  </w:r>
                  <w:r>
                    <w:rPr>
                      <w:rFonts w:ascii="Gill Sans MT"/>
                      <w:b/>
                      <w:color w:val="264C92"/>
                      <w:spacing w:val="-1"/>
                      <w:w w:val="110"/>
                      <w:sz w:val="2"/>
                    </w:rPr>
                    <w:t>MEMBER</w:t>
                  </w:r>
                  <w:r>
                    <w:rPr>
                      <w:rFonts w:ascii="Trebuchet MS"/>
                      <w:color w:val="264C92"/>
                      <w:spacing w:val="-1"/>
                      <w:w w:val="110"/>
                      <w:sz w:val="2"/>
                    </w:rPr>
                    <w:t>PERKS</w:t>
                  </w:r>
                  <w:r>
                    <w:rPr>
                      <w:rFonts w:ascii="Trebuchet MS"/>
                      <w:color w:val="264C92"/>
                      <w:spacing w:val="4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with</w:t>
                  </w:r>
                  <w:r>
                    <w:rPr>
                      <w:rFonts w:ascii="Trebuchet MS"/>
                      <w:color w:val="545454"/>
                      <w:spacing w:val="1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hundreds</w:t>
                  </w:r>
                  <w:r>
                    <w:rPr>
                      <w:rFonts w:ascii="Trebuchet MS"/>
                      <w:color w:val="545454"/>
                      <w:spacing w:val="2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of</w:t>
                  </w:r>
                  <w:r>
                    <w:rPr>
                      <w:rFonts w:ascii="Trebuchet MS"/>
                      <w:color w:val="545454"/>
                      <w:spacing w:val="1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merchants</w:t>
                  </w:r>
                  <w:r>
                    <w:rPr>
                      <w:rFonts w:ascii="Trebuchet MS"/>
                      <w:color w:val="545454"/>
                      <w:spacing w:val="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and</w:t>
                  </w:r>
                  <w:r>
                    <w:rPr>
                      <w:rFonts w:ascii="Trebuchet MS"/>
                      <w:color w:val="545454"/>
                      <w:spacing w:val="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thousands</w:t>
                  </w:r>
                  <w:r>
                    <w:rPr>
                      <w:rFonts w:ascii="Trebuchet MS"/>
                      <w:color w:val="545454"/>
                      <w:w w:val="10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79"/>
                      <w:w w:val="10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of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discoun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ts.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Members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can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access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savings a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t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both na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tional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and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local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companies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on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e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veryday</w:t>
                  </w:r>
                  <w:r>
                    <w:rPr>
                      <w:rFonts w:ascii="Trebuchet MS"/>
                      <w:color w:val="545454"/>
                      <w:spacing w:val="63"/>
                      <w:w w:val="107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purchases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such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as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tickets,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electr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onics,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appar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el,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tr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av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el</w:t>
                  </w:r>
                  <w:r>
                    <w:rPr>
                      <w:rFonts w:ascii="Trebuchet MS"/>
                      <w:color w:val="545454"/>
                      <w:spacing w:val="-4"/>
                    </w:rPr>
                    <w:t> </w:t>
                  </w:r>
                  <w:r>
                    <w:rPr>
                      <w:rFonts w:ascii="Trebuchet MS"/>
                      <w:color w:val="545454"/>
                    </w:rPr>
                    <w:t>and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</w:rPr>
                    <w:t>mor</w:t>
                  </w:r>
                  <w:r>
                    <w:rPr>
                      <w:rFonts w:ascii="Trebuchet MS"/>
                      <w:color w:val="545454"/>
                      <w:spacing w:val="-2"/>
                    </w:rPr>
                    <w:t>e.</w:t>
                  </w:r>
                  <w:r>
                    <w:rPr>
                      <w:rFonts w:ascii="Trebuchet MS"/>
                      <w:color w:val="545454"/>
                      <w:spacing w:val="-3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Members</w:t>
                  </w:r>
                  <w:r>
                    <w:rPr>
                      <w:rFonts w:ascii="Lucida Sans"/>
                      <w:color w:val="545454"/>
                      <w:spacing w:val="-4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ha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v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e</w:t>
                  </w:r>
                  <w:r>
                    <w:rPr>
                      <w:rFonts w:ascii="Lucida Sans"/>
                      <w:color w:val="545454"/>
                      <w:spacing w:val="-4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the</w:t>
                  </w:r>
                  <w:r>
                    <w:rPr>
                      <w:rFonts w:ascii="Lucida Sans"/>
                      <w:color w:val="545454"/>
                      <w:spacing w:val="-3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opportunity</w:t>
                  </w:r>
                  <w:r>
                    <w:rPr>
                      <w:rFonts w:ascii="Lucida Sans"/>
                      <w:color w:val="545454"/>
                      <w:spacing w:val="83"/>
                      <w:w w:val="96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to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 sa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v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e,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on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 av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erage,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o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v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er $2,000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per</w:t>
                  </w:r>
                  <w:r>
                    <w:rPr>
                      <w:rFonts w:ascii="Lucida Sans"/>
                      <w:color w:val="545454"/>
                      <w:spacing w:val="-4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y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ear.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 </w:t>
                  </w:r>
                  <w:r>
                    <w:rPr>
                      <w:rFonts w:ascii="Gill Sans MT"/>
                      <w:b/>
                      <w:color w:val="264C92"/>
                      <w:spacing w:val="-1"/>
                      <w:w w:val="110"/>
                      <w:sz w:val="2"/>
                    </w:rPr>
                    <w:t>MEMBER</w:t>
                  </w:r>
                  <w:r>
                    <w:rPr>
                      <w:rFonts w:ascii="Trebuchet MS"/>
                      <w:color w:val="264C92"/>
                      <w:spacing w:val="-1"/>
                      <w:w w:val="110"/>
                      <w:sz w:val="2"/>
                    </w:rPr>
                    <w:t>PERKS</w:t>
                  </w:r>
                  <w:r>
                    <w:rPr>
                      <w:rFonts w:ascii="Trebuchet MS"/>
                      <w:color w:val="264C92"/>
                      <w:spacing w:val="3"/>
                      <w:w w:val="110"/>
                      <w:sz w:val="2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can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sa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v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e</w:t>
                  </w:r>
                  <w:r>
                    <w:rPr>
                      <w:rFonts w:ascii="Lucida Sans"/>
                      <w:color w:val="545454"/>
                      <w:spacing w:val="-3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y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ou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enough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to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pa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y</w:t>
                  </w:r>
                  <w:r>
                    <w:rPr>
                      <w:rFonts w:ascii="Lucida Sans"/>
                      <w:color w:val="545454"/>
                      <w:spacing w:val="-4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f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or</w:t>
                  </w:r>
                  <w:r>
                    <w:rPr>
                      <w:rFonts w:ascii="Lucida Sans"/>
                      <w:color w:val="545454"/>
                      <w:spacing w:val="-3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y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our</w:t>
                  </w:r>
                  <w:r>
                    <w:rPr>
                      <w:rFonts w:ascii="Lucida Sans"/>
                      <w:color w:val="545454"/>
                      <w:spacing w:val="77"/>
                      <w:w w:val="93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membership</w:t>
                  </w:r>
                  <w:r>
                    <w:rPr>
                      <w:rFonts w:ascii="Lucida Sans"/>
                      <w:color w:val="545454"/>
                      <w:spacing w:val="-8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f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or</w:t>
                  </w:r>
                  <w:r>
                    <w:rPr>
                      <w:rFonts w:ascii="Lucida Sans"/>
                      <w:color w:val="545454"/>
                      <w:spacing w:val="-7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</w:rPr>
                    <w:t>y</w:t>
                  </w:r>
                  <w:r>
                    <w:rPr>
                      <w:rFonts w:ascii="Lucida Sans"/>
                      <w:color w:val="545454"/>
                      <w:spacing w:val="-2"/>
                    </w:rPr>
                    <w:t>ears</w:t>
                  </w:r>
                  <w:r>
                    <w:rPr>
                      <w:rFonts w:ascii="Lucida Sans"/>
                      <w:color w:val="545454"/>
                      <w:spacing w:val="-7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to</w:t>
                  </w:r>
                  <w:r>
                    <w:rPr>
                      <w:rFonts w:ascii="Lucida Sans"/>
                      <w:color w:val="545454"/>
                      <w:spacing w:val="-7"/>
                    </w:rPr>
                    <w:t> </w:t>
                  </w:r>
                  <w:r>
                    <w:rPr>
                      <w:rFonts w:ascii="Lucida Sans"/>
                      <w:color w:val="545454"/>
                    </w:rPr>
                    <w:t>come!</w:t>
                  </w:r>
                  <w:r>
                    <w:rPr>
                      <w:rFonts w:ascii="Lucida Sans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346985pt;margin-top:564.52948pt;width:13.3pt;height:12.7pt;mso-position-horizontal-relative:page;mso-position-vertical-relative:page;z-index:-822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"/>
                      <w:szCs w:val="2"/>
                    </w:rPr>
                  </w:pPr>
                </w:p>
                <w:p>
                  <w:pPr>
                    <w:spacing w:line="330" w:lineRule="auto" w:before="0"/>
                    <w:ind w:left="20" w:right="51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Appar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el</w:t>
                  </w:r>
                  <w:r>
                    <w:rPr>
                      <w:rFonts w:ascii="Trebuchet MS"/>
                      <w:color w:val="4D4D4F"/>
                      <w:spacing w:val="26"/>
                      <w:w w:val="101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Automotive</w:t>
                  </w:r>
                  <w:r>
                    <w:rPr>
                      <w:rFonts w:ascii="Trebuchet MS"/>
                      <w:color w:val="4D4D4F"/>
                      <w:w w:val="109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27"/>
                      <w:w w:val="109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Beauty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&amp;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fragrance</w:t>
                  </w:r>
                  <w:r>
                    <w:rPr>
                      <w:rFonts w:ascii="Trebuchet MS"/>
                      <w:sz w:val="2"/>
                    </w:rPr>
                  </w:r>
                </w:p>
                <w:p>
                  <w:pPr>
                    <w:spacing w:line="330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Book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s,</w:t>
                  </w:r>
                  <w:r>
                    <w:rPr>
                      <w:rFonts w:ascii="Trebuchet MS"/>
                      <w:color w:val="4D4D4F"/>
                      <w:spacing w:val="1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movies</w:t>
                  </w:r>
                  <w:r>
                    <w:rPr>
                      <w:rFonts w:ascii="Trebuchet MS"/>
                      <w:color w:val="4D4D4F"/>
                      <w:spacing w:val="1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2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music</w:t>
                  </w:r>
                  <w:r>
                    <w:rPr>
                      <w:rFonts w:ascii="Trebuchet MS"/>
                      <w:color w:val="4D4D4F"/>
                      <w:spacing w:val="20"/>
                      <w:w w:val="116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Cell phones</w:t>
                  </w:r>
                  <w:r>
                    <w:rPr>
                      <w:rFonts w:ascii="Trebuchet MS"/>
                      <w:color w:val="4D4D4F"/>
                      <w:spacing w:val="4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4"/>
                      <w:w w:val="110"/>
                      <w:sz w:val="2"/>
                    </w:rPr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Electronics</w:t>
                  </w:r>
                  <w:r>
                    <w:rPr>
                      <w:rFonts w:ascii="Trebuchet MS"/>
                      <w:sz w:val="2"/>
                    </w:rPr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Finance</w:t>
                  </w:r>
                  <w:r>
                    <w:rPr>
                      <w:rFonts w:ascii="Trebuchet MS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463959pt;margin-top:564.52948pt;width:11.55pt;height:13.75pt;mso-position-horizontal-relative:page;mso-position-vertical-relative:page;z-index:-8224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"/>
                      <w:szCs w:val="2"/>
                    </w:rPr>
                  </w:pPr>
                </w:p>
                <w:p>
                  <w:pPr>
                    <w:spacing w:line="330" w:lineRule="auto" w:before="0"/>
                    <w:ind w:left="20" w:right="61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Flowers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 &amp; gifts</w:t>
                  </w:r>
                  <w:r>
                    <w:rPr>
                      <w:rFonts w:ascii="Trebuchet MS"/>
                      <w:color w:val="4D4D4F"/>
                      <w:spacing w:val="25"/>
                      <w:w w:val="116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Food</w:t>
                  </w:r>
                  <w:r>
                    <w:rPr>
                      <w:rFonts w:ascii="Trebuchet MS"/>
                      <w:sz w:val="2"/>
                    </w:rPr>
                  </w:r>
                </w:p>
                <w:p>
                  <w:pPr>
                    <w:spacing w:line="330" w:lineRule="auto" w:before="0"/>
                    <w:ind w:left="20" w:right="33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Health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wellness</w:t>
                  </w:r>
                  <w:r>
                    <w:rPr>
                      <w:rFonts w:ascii="Trebuchet MS"/>
                      <w:color w:val="4D4D4F"/>
                      <w:spacing w:val="27"/>
                      <w:w w:val="113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Home &amp;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garden</w:t>
                  </w:r>
                  <w:r>
                    <w:rPr>
                      <w:rFonts w:ascii="Trebuchet MS"/>
                      <w:color w:val="4D4D4F"/>
                      <w:spacing w:val="25"/>
                      <w:w w:val="114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Home</w:t>
                  </w:r>
                  <w:r>
                    <w:rPr>
                      <w:rFonts w:ascii="Trebuchet MS"/>
                      <w:color w:val="4D4D4F"/>
                      <w:spacing w:val="3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services</w:t>
                  </w:r>
                  <w:r>
                    <w:rPr>
                      <w:rFonts w:ascii="Trebuchet MS"/>
                      <w:sz w:val="2"/>
                    </w:rPr>
                  </w:r>
                </w:p>
                <w:p>
                  <w:pPr>
                    <w:spacing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Insurance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28"/>
                      <w:w w:val="105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2"/>
                    </w:rPr>
                    <w:t>pr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o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2"/>
                    </w:rPr>
                    <w:t>tection</w:t>
                  </w:r>
                  <w:r>
                    <w:rPr>
                      <w:rFonts w:ascii="Trebuchet MS"/>
                      <w:color w:val="4D4D4F"/>
                      <w:spacing w:val="3"/>
                      <w:w w:val="115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services</w:t>
                  </w:r>
                  <w:r>
                    <w:rPr>
                      <w:rFonts w:ascii="Trebuchet MS"/>
                      <w:sz w:val="2"/>
                    </w:rPr>
                  </w:r>
                </w:p>
                <w:p>
                  <w:pPr>
                    <w:spacing w:before="9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Jew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2"/>
                    </w:rPr>
                    <w:t>elry </w:t>
                  </w: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 w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2"/>
                    </w:rPr>
                    <w:t>a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tches</w:t>
                  </w:r>
                  <w:r>
                    <w:rPr>
                      <w:rFonts w:ascii="Trebuchet MS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029816pt;margin-top:564.52948pt;width:13.95pt;height:13.75pt;mso-position-horizontal-relative:page;mso-position-vertical-relative:page;z-index:-822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"/>
                      <w:szCs w:val="2"/>
                    </w:rPr>
                  </w:pPr>
                </w:p>
                <w:p>
                  <w:pPr>
                    <w:spacing w:line="330" w:lineRule="auto" w:before="0"/>
                    <w:ind w:left="20" w:right="87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Office</w:t>
                  </w:r>
                  <w:r>
                    <w:rPr>
                      <w:rFonts w:ascii="Trebuchet MS"/>
                      <w:color w:val="4D4D4F"/>
                      <w:spacing w:val="-5"/>
                      <w:w w:val="115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business</w:t>
                  </w:r>
                  <w:r>
                    <w:rPr>
                      <w:rFonts w:ascii="Trebuchet MS"/>
                      <w:color w:val="4D4D4F"/>
                      <w:w w:val="119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Pe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2"/>
                    </w:rPr>
                    <w:t>t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s</w:t>
                  </w:r>
                  <w:r>
                    <w:rPr>
                      <w:rFonts w:ascii="Trebuchet MS"/>
                      <w:sz w:val="2"/>
                    </w:rPr>
                  </w:r>
                </w:p>
                <w:p>
                  <w:pPr>
                    <w:spacing w:before="0"/>
                    <w:ind w:left="20" w:right="47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R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2"/>
                    </w:rPr>
                    <w:t>eal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esta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2"/>
                    </w:rPr>
                    <w:t>te </w:t>
                  </w: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2"/>
                    </w:rPr>
                    <w:t>moving</w:t>
                  </w:r>
                  <w:r>
                    <w:rPr>
                      <w:rFonts w:ascii="Trebuchet MS"/>
                      <w:color w:val="4D4D4F"/>
                      <w:spacing w:val="27"/>
                      <w:w w:val="117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services</w:t>
                  </w:r>
                  <w:r>
                    <w:rPr>
                      <w:rFonts w:ascii="Trebuchet MS"/>
                      <w:sz w:val="2"/>
                    </w:rPr>
                  </w:r>
                </w:p>
                <w:p>
                  <w:pPr>
                    <w:spacing w:line="330" w:lineRule="auto" w:before="9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2"/>
                      <w:szCs w:val="2"/>
                    </w:rPr>
                  </w:pP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Sports</w:t>
                  </w:r>
                  <w:r>
                    <w:rPr>
                      <w:rFonts w:ascii="Trebuchet MS"/>
                      <w:color w:val="4D4D4F"/>
                      <w:spacing w:val="2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2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outdoors</w:t>
                  </w:r>
                  <w:r>
                    <w:rPr>
                      <w:rFonts w:ascii="Trebuchet MS"/>
                      <w:color w:val="4D4D4F"/>
                      <w:w w:val="115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Tick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ets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 &amp;</w:t>
                  </w:r>
                  <w:r>
                    <w:rPr>
                      <w:rFonts w:ascii="Trebuchet MS"/>
                      <w:color w:val="4D4D4F"/>
                      <w:spacing w:val="1"/>
                      <w:w w:val="110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entertainmen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t</w:t>
                  </w:r>
                  <w:r>
                    <w:rPr>
                      <w:rFonts w:ascii="Trebuchet MS"/>
                      <w:color w:val="4D4D4F"/>
                      <w:spacing w:val="33"/>
                      <w:w w:val="107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T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oy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s,</w:t>
                  </w:r>
                  <w:r>
                    <w:rPr>
                      <w:rFonts w:ascii="Trebuchet MS"/>
                      <w:color w:val="4D4D4F"/>
                      <w:w w:val="110"/>
                      <w:sz w:val="2"/>
                    </w:rPr>
                    <w:t> kids &amp; babies</w:t>
                  </w:r>
                  <w:r>
                    <w:rPr>
                      <w:rFonts w:ascii="Trebuchet MS"/>
                      <w:color w:val="4D4D4F"/>
                      <w:spacing w:val="20"/>
                      <w:w w:val="113"/>
                      <w:sz w:val="2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Tr</w:t>
                  </w:r>
                  <w:r>
                    <w:rPr>
                      <w:rFonts w:ascii="Trebuchet MS"/>
                      <w:color w:val="4D4D4F"/>
                      <w:spacing w:val="-1"/>
                      <w:w w:val="110"/>
                      <w:sz w:val="2"/>
                    </w:rPr>
                    <w:t>ave</w:t>
                  </w:r>
                  <w:r>
                    <w:rPr>
                      <w:rFonts w:ascii="Trebuchet MS"/>
                      <w:color w:val="4D4D4F"/>
                      <w:spacing w:val="-2"/>
                      <w:w w:val="110"/>
                      <w:sz w:val="2"/>
                    </w:rPr>
                    <w:t>l</w:t>
                  </w:r>
                  <w:r>
                    <w:rPr>
                      <w:rFonts w:ascii="Trebuchet MS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8.414612pt;margin-top:589.273743pt;width:11.15pt;height:11pt;mso-position-horizontal-relative:page;mso-position-vertical-relative:page;z-index:-82192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z w:val="18"/>
                    </w:rPr>
                    <w:t>16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303192pt;margin-top:529.418152pt;width:31.75pt;height:9.3pt;mso-position-horizontal-relative:page;mso-position-vertical-relative:page;z-index:-82168" type="#_x0000_t202" filled="false" stroked="false">
            <v:textbox inset="0,0,0,0">
              <w:txbxContent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</w:p>
                <w:p>
                  <w:pPr>
                    <w:spacing w:before="0"/>
                    <w:ind w:left="161" w:right="0" w:firstLine="0"/>
                    <w:jc w:val="left"/>
                    <w:rPr>
                      <w:rFonts w:ascii="Cambria" w:hAnsi="Cambria" w:cs="Cambria" w:eastAsia="Cambria"/>
                      <w:sz w:val="7"/>
                      <w:szCs w:val="7"/>
                    </w:rPr>
                  </w:pPr>
                  <w:r>
                    <w:rPr>
                      <w:rFonts w:ascii="Cambria"/>
                      <w:b/>
                      <w:color w:val="FFFFFF"/>
                      <w:w w:val="105"/>
                      <w:sz w:val="7"/>
                    </w:rPr>
                    <w:t>The</w:t>
                  </w:r>
                  <w:r>
                    <w:rPr>
                      <w:rFonts w:ascii="Cambria"/>
                      <w:b/>
                      <w:color w:val="FFFFFF"/>
                      <w:spacing w:val="-6"/>
                      <w:w w:val="105"/>
                      <w:sz w:val="7"/>
                    </w:rPr>
                    <w:t> </w:t>
                  </w:r>
                  <w:r>
                    <w:rPr>
                      <w:rFonts w:ascii="Cambria"/>
                      <w:b/>
                      <w:color w:val="FFFFFF"/>
                      <w:spacing w:val="-1"/>
                      <w:w w:val="105"/>
                      <w:sz w:val="7"/>
                    </w:rPr>
                    <w:t>Facts</w:t>
                  </w:r>
                  <w:r>
                    <w:rPr>
                      <w:rFonts w:ascii="Cambria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303192pt;margin-top:538.675781pt;width:31.75pt;height:41.15pt;mso-position-horizontal-relative:page;mso-position-vertical-relative:page;z-index:-821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"/>
                      <w:szCs w:val="2"/>
                    </w:rPr>
                  </w:pPr>
                </w:p>
                <w:p>
                  <w:pPr>
                    <w:pStyle w:val="BodyText"/>
                    <w:spacing w:line="269" w:lineRule="auto"/>
                    <w:ind w:left="67" w:right="68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Identity</w:t>
                  </w:r>
                  <w:r>
                    <w:rPr>
                      <w:rFonts w:ascii="Trebuchet MS"/>
                      <w:color w:val="634C72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theft </w:t>
                  </w:r>
                  <w:r>
                    <w:rPr>
                      <w:rFonts w:ascii="Trebuchet MS"/>
                      <w:color w:val="634C72"/>
                      <w:spacing w:val="-1"/>
                      <w:w w:val="115"/>
                    </w:rPr>
                    <w:t>was</w:t>
                  </w:r>
                  <w:r>
                    <w:rPr>
                      <w:rFonts w:ascii="Trebuchet MS"/>
                      <w:color w:val="634C72"/>
                      <w:spacing w:val="-3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among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the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top</w:t>
                  </w:r>
                  <w:r>
                    <w:rPr>
                      <w:rFonts w:ascii="Trebuchet MS"/>
                      <w:color w:val="634C72"/>
                      <w:spacing w:val="27"/>
                      <w:w w:val="112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consumer</w:t>
                  </w:r>
                  <w:r>
                    <w:rPr>
                      <w:rFonts w:ascii="Trebuchet MS"/>
                      <w:color w:val="634C72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complain</w:t>
                  </w:r>
                  <w:r>
                    <w:rPr>
                      <w:rFonts w:ascii="Trebuchet MS"/>
                      <w:color w:val="634C72"/>
                      <w:spacing w:val="-1"/>
                      <w:w w:val="115"/>
                    </w:rPr>
                    <w:t>ts</w:t>
                  </w:r>
                  <w:r>
                    <w:rPr>
                      <w:rFonts w:ascii="Trebuchet MS"/>
                      <w:color w:val="634C72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filed</w:t>
                  </w:r>
                  <w:r>
                    <w:rPr>
                      <w:rFonts w:ascii="Trebuchet MS"/>
                      <w:color w:val="634C72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with</w:t>
                  </w:r>
                  <w:r>
                    <w:rPr>
                      <w:rFonts w:ascii="Trebuchet MS"/>
                      <w:color w:val="634C72"/>
                      <w:spacing w:val="29"/>
                      <w:w w:val="111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the</w:t>
                  </w:r>
                  <w:r>
                    <w:rPr>
                      <w:rFonts w:ascii="Trebuchet MS"/>
                      <w:color w:val="634C72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5"/>
                    </w:rPr>
                    <w:t>F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ederal</w:t>
                  </w:r>
                  <w:r>
                    <w:rPr>
                      <w:rFonts w:ascii="Trebuchet MS"/>
                      <w:color w:val="634C72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Trade</w:t>
                  </w:r>
                  <w:r>
                    <w:rPr>
                      <w:rFonts w:ascii="Trebuchet MS"/>
                      <w:color w:val="634C72"/>
                      <w:spacing w:val="-3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Commission</w:t>
                  </w:r>
                  <w:r>
                    <w:rPr>
                      <w:rFonts w:ascii="Trebuchet MS"/>
                      <w:color w:val="634C72"/>
                      <w:spacing w:val="-4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for</w:t>
                  </w:r>
                  <w:r>
                    <w:rPr>
                      <w:rFonts w:ascii="Trebuchet MS"/>
                      <w:color w:val="634C72"/>
                      <w:spacing w:val="29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5"/>
                    </w:rPr>
                    <w:t>16</w:t>
                  </w:r>
                  <w:r>
                    <w:rPr>
                      <w:rFonts w:ascii="Trebuchet MS"/>
                      <w:color w:val="634C72"/>
                      <w:spacing w:val="-5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5"/>
                    </w:rPr>
                    <w:t>consecutiv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e</w:t>
                  </w:r>
                  <w:r>
                    <w:rPr>
                      <w:rFonts w:ascii="Trebuchet MS"/>
                      <w:color w:val="634C72"/>
                      <w:spacing w:val="-6"/>
                      <w:w w:val="11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5"/>
                    </w:rPr>
                    <w:t>y</w:t>
                  </w:r>
                  <w:r>
                    <w:rPr>
                      <w:rFonts w:ascii="Trebuchet MS"/>
                      <w:color w:val="634C72"/>
                      <w:spacing w:val="-2"/>
                      <w:w w:val="115"/>
                    </w:rPr>
                    <w:t>ears.</w:t>
                  </w:r>
                  <w:r>
                    <w:rPr>
                      <w:rFonts w:ascii="Trebuchet MS"/>
                    </w:rPr>
                  </w:r>
                </w:p>
                <w:p>
                  <w:pPr>
                    <w:spacing w:before="16"/>
                    <w:ind w:left="252" w:right="0" w:firstLine="0"/>
                    <w:jc w:val="center"/>
                    <w:rPr>
                      <w:rFonts w:ascii="Calibri" w:hAnsi="Calibri" w:cs="Calibri" w:eastAsia="Calibri"/>
                      <w:sz w:val="2"/>
                      <w:szCs w:val="2"/>
                    </w:rPr>
                  </w:pPr>
                  <w:hyperlink r:id="rId90">
                    <w:r>
                      <w:rPr>
                        <w:rFonts w:ascii="Calibri" w:hAnsi="Calibri" w:cs="Calibri" w:eastAsia="Calibri"/>
                        <w:i/>
                        <w:color w:val="363636"/>
                        <w:spacing w:val="-1"/>
                        <w:w w:val="120"/>
                        <w:sz w:val="2"/>
                        <w:szCs w:val="2"/>
                      </w:rPr>
                      <w:t>—www</w:t>
                    </w:r>
                  </w:hyperlink>
                  <w:r>
                    <w:rPr>
                      <w:rFonts w:ascii="Calibri" w:hAnsi="Calibri" w:cs="Calibri" w:eastAsia="Calibri"/>
                      <w:i/>
                      <w:color w:val="363636"/>
                      <w:spacing w:val="-1"/>
                      <w:w w:val="120"/>
                      <w:sz w:val="2"/>
                      <w:szCs w:val="2"/>
                    </w:rPr>
                    <w:t>.</w:t>
                  </w:r>
                  <w:hyperlink r:id="rId90">
                    <w:r>
                      <w:rPr>
                        <w:rFonts w:ascii="Calibri" w:hAnsi="Calibri" w:cs="Calibri" w:eastAsia="Calibri"/>
                        <w:i/>
                        <w:color w:val="363636"/>
                        <w:spacing w:val="-1"/>
                        <w:w w:val="120"/>
                        <w:sz w:val="2"/>
                        <w:szCs w:val="2"/>
                      </w:rPr>
                      <w:t>consumer</w:t>
                    </w:r>
                    <w:r>
                      <w:rPr>
                        <w:rFonts w:ascii="Calibri" w:hAnsi="Calibri" w:cs="Calibri" w:eastAsia="Calibri"/>
                        <w:i/>
                        <w:color w:val="363636"/>
                        <w:spacing w:val="-2"/>
                        <w:w w:val="120"/>
                        <w:sz w:val="2"/>
                        <w:szCs w:val="2"/>
                      </w:rPr>
                      <w:t>.ft</w:t>
                    </w:r>
                    <w:r>
                      <w:rPr>
                        <w:rFonts w:ascii="Calibri" w:hAnsi="Calibri" w:cs="Calibri" w:eastAsia="Calibri"/>
                        <w:i/>
                        <w:color w:val="363636"/>
                        <w:spacing w:val="-1"/>
                        <w:w w:val="120"/>
                        <w:sz w:val="2"/>
                        <w:szCs w:val="2"/>
                      </w:rPr>
                      <w:t>c.gov</w:t>
                    </w:r>
                    <w:r>
                      <w:rPr>
                        <w:rFonts w:ascii="Calibri" w:hAnsi="Calibri" w:cs="Calibri" w:eastAsia="Calibri"/>
                        <w:sz w:val="2"/>
                        <w:szCs w:val="2"/>
                      </w:rPr>
                    </w:r>
                  </w:hyperlink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"/>
                      <w:szCs w:val="2"/>
                    </w:rPr>
                  </w:pPr>
                </w:p>
                <w:p>
                  <w:pPr>
                    <w:pStyle w:val="BodyText"/>
                    <w:spacing w:line="269" w:lineRule="auto" w:before="14"/>
                    <w:ind w:left="67" w:right="75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More</w:t>
                  </w:r>
                  <w:r>
                    <w:rPr>
                      <w:rFonts w:ascii="Trebuchet MS"/>
                      <w:color w:val="634C72"/>
                      <w:spacing w:val="-5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than</w:t>
                  </w:r>
                  <w:r>
                    <w:rPr>
                      <w:rFonts w:ascii="Trebuchet MS"/>
                      <w:color w:val="634C72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13</w:t>
                  </w:r>
                  <w:r>
                    <w:rPr>
                      <w:rFonts w:ascii="Trebuchet MS"/>
                      <w:color w:val="634C72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million,</w:t>
                  </w:r>
                  <w:r>
                    <w:rPr>
                      <w:rFonts w:ascii="Trebuchet MS"/>
                      <w:color w:val="634C72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or</w:t>
                  </w:r>
                  <w:r>
                    <w:rPr>
                      <w:rFonts w:ascii="Trebuchet MS"/>
                      <w:color w:val="634C72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nearly</w:t>
                  </w:r>
                  <w:r>
                    <w:rPr>
                      <w:rFonts w:ascii="Trebuchet MS"/>
                      <w:color w:val="634C72"/>
                      <w:spacing w:val="2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60%,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of</w:t>
                  </w:r>
                  <w:r>
                    <w:rPr>
                      <w:rFonts w:ascii="Trebuchet MS"/>
                      <w:color w:val="634C72"/>
                      <w:spacing w:val="1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all</w:t>
                  </w:r>
                  <w:r>
                    <w:rPr>
                      <w:rFonts w:ascii="Trebuchet MS"/>
                      <w:color w:val="634C72"/>
                      <w:spacing w:val="1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small</w:t>
                  </w:r>
                  <w:r>
                    <w:rPr>
                      <w:rFonts w:ascii="Trebuchet MS"/>
                      <w:color w:val="634C72"/>
                      <w:spacing w:val="1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businesses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have</w:t>
                  </w:r>
                  <w:r>
                    <w:rPr>
                      <w:rFonts w:ascii="Trebuchet MS"/>
                      <w:color w:val="634C72"/>
                      <w:spacing w:val="23"/>
                      <w:w w:val="109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experienced</w:t>
                  </w:r>
                  <w:r>
                    <w:rPr>
                      <w:rFonts w:ascii="Trebuchet MS"/>
                      <w:color w:val="634C72"/>
                      <w:spacing w:val="-2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significan</w:t>
                  </w:r>
                  <w:r>
                    <w:rPr>
                      <w:rFonts w:ascii="Trebuchet MS"/>
                      <w:color w:val="634C72"/>
                      <w:spacing w:val="-2"/>
                      <w:w w:val="110"/>
                    </w:rPr>
                    <w:t>t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legal</w:t>
                  </w:r>
                  <w:r>
                    <w:rPr>
                      <w:rFonts w:ascii="Trebuchet MS"/>
                      <w:color w:val="634C72"/>
                      <w:spacing w:val="40"/>
                      <w:w w:val="107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events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in the past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two y</w:t>
                  </w:r>
                  <w:r>
                    <w:rPr>
                      <w:rFonts w:ascii="Trebuchet MS"/>
                      <w:color w:val="634C72"/>
                      <w:spacing w:val="-2"/>
                      <w:w w:val="110"/>
                    </w:rPr>
                    <w:t>ears.</w:t>
                  </w:r>
                  <w:r>
                    <w:rPr>
                      <w:rFonts w:ascii="Trebuchet MS"/>
                    </w:rPr>
                  </w:r>
                </w:p>
                <w:p>
                  <w:pPr>
                    <w:spacing w:before="16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"/>
                      <w:szCs w:val="2"/>
                    </w:rPr>
                  </w:pPr>
                  <w:r>
                    <w:rPr>
                      <w:rFonts w:ascii="Calibri" w:hAnsi="Calibri" w:cs="Calibri" w:eastAsia="Calibri"/>
                      <w:i/>
                      <w:color w:val="363636"/>
                      <w:w w:val="125"/>
                      <w:sz w:val="2"/>
                      <w:szCs w:val="2"/>
                    </w:rPr>
                    <w:t>—Decision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-2"/>
                      <w:w w:val="125"/>
                      <w:sz w:val="2"/>
                      <w:szCs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w w:val="125"/>
                      <w:sz w:val="2"/>
                      <w:szCs w:val="2"/>
                    </w:rPr>
                    <w:t>Analyst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-1"/>
                      <w:w w:val="125"/>
                      <w:sz w:val="2"/>
                      <w:szCs w:val="2"/>
                    </w:rPr>
                    <w:t> Study: 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w w:val="125"/>
                      <w:sz w:val="2"/>
                      <w:szCs w:val="2"/>
                    </w:rPr>
                    <w:t>The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-1"/>
                      <w:w w:val="125"/>
                      <w:sz w:val="2"/>
                      <w:szCs w:val="2"/>
                    </w:rPr>
                    <w:t> Legal 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w w:val="125"/>
                      <w:sz w:val="2"/>
                      <w:szCs w:val="2"/>
                    </w:rPr>
                    <w:t>Needs</w:t>
                  </w:r>
                  <w:r>
                    <w:rPr>
                      <w:rFonts w:ascii="Calibri" w:hAnsi="Calibri" w:cs="Calibri" w:eastAsia="Calibri"/>
                      <w:sz w:val="2"/>
                      <w:szCs w:val="2"/>
                    </w:rPr>
                  </w:r>
                </w:p>
                <w:p>
                  <w:pPr>
                    <w:spacing w:before="5"/>
                    <w:ind w:left="391" w:right="0" w:firstLine="0"/>
                    <w:jc w:val="left"/>
                    <w:rPr>
                      <w:rFonts w:ascii="Calibri" w:hAnsi="Calibri" w:cs="Calibri" w:eastAsia="Calibri"/>
                      <w:sz w:val="2"/>
                      <w:szCs w:val="2"/>
                    </w:rPr>
                  </w:pPr>
                  <w:r>
                    <w:rPr>
                      <w:rFonts w:ascii="Calibri"/>
                      <w:i/>
                      <w:color w:val="363636"/>
                      <w:w w:val="125"/>
                      <w:sz w:val="2"/>
                    </w:rPr>
                    <w:t>of Small</w:t>
                  </w:r>
                  <w:r>
                    <w:rPr>
                      <w:rFonts w:ascii="Calibri"/>
                      <w:i/>
                      <w:color w:val="363636"/>
                      <w:spacing w:val="1"/>
                      <w:w w:val="125"/>
                      <w:sz w:val="2"/>
                    </w:rPr>
                    <w:t> </w:t>
                  </w:r>
                  <w:r>
                    <w:rPr>
                      <w:rFonts w:ascii="Calibri"/>
                      <w:i/>
                      <w:color w:val="363636"/>
                      <w:w w:val="125"/>
                      <w:sz w:val="2"/>
                    </w:rPr>
                    <w:t>Business</w:t>
                  </w:r>
                  <w:r>
                    <w:rPr>
                      <w:rFonts w:ascii="Calibri"/>
                      <w:sz w:val="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"/>
                      <w:szCs w:val="2"/>
                    </w:rPr>
                  </w:pPr>
                </w:p>
                <w:p>
                  <w:pPr>
                    <w:pStyle w:val="BodyText"/>
                    <w:spacing w:line="269" w:lineRule="auto" w:before="14"/>
                    <w:ind w:left="67" w:right="82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rFonts w:ascii="Trebuchet MS"/>
                      <w:color w:val="634C72"/>
                      <w:w w:val="110"/>
                    </w:rPr>
                    <w:t>57</w:t>
                  </w:r>
                  <w:r>
                    <w:rPr>
                      <w:rFonts w:ascii="Trebuchet MS"/>
                      <w:color w:val="634C72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million</w:t>
                  </w:r>
                  <w:r>
                    <w:rPr>
                      <w:rFonts w:ascii="Trebuchet MS"/>
                      <w:color w:val="634C72"/>
                      <w:spacing w:val="-4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full-time</w:t>
                  </w:r>
                  <w:r>
                    <w:rPr>
                      <w:rFonts w:ascii="Trebuchet MS"/>
                      <w:color w:val="634C72"/>
                      <w:spacing w:val="-3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working</w:t>
                  </w:r>
                  <w:r>
                    <w:rPr>
                      <w:rFonts w:ascii="Trebuchet MS"/>
                      <w:color w:val="634C72"/>
                      <w:spacing w:val="28"/>
                      <w:w w:val="112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Americans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 experienced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a</w:t>
                  </w:r>
                  <w:r>
                    <w:rPr>
                      <w:rFonts w:ascii="Trebuchet MS"/>
                      <w:color w:val="634C72"/>
                      <w:spacing w:val="-2"/>
                      <w:w w:val="110"/>
                    </w:rPr>
                    <w:t>t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least</w:t>
                  </w:r>
                  <w:r>
                    <w:rPr>
                      <w:rFonts w:ascii="Trebuchet MS"/>
                      <w:color w:val="634C72"/>
                      <w:spacing w:val="22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one</w:t>
                  </w:r>
                  <w:r>
                    <w:rPr>
                      <w:rFonts w:ascii="Trebuchet MS"/>
                      <w:color w:val="634C72"/>
                      <w:spacing w:val="-2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significan</w:t>
                  </w:r>
                  <w:r>
                    <w:rPr>
                      <w:rFonts w:ascii="Trebuchet MS"/>
                      <w:color w:val="634C72"/>
                      <w:spacing w:val="-2"/>
                      <w:w w:val="110"/>
                    </w:rPr>
                    <w:t>t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legal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 even</w:t>
                  </w:r>
                  <w:r>
                    <w:rPr>
                      <w:rFonts w:ascii="Trebuchet MS"/>
                      <w:color w:val="634C72"/>
                      <w:spacing w:val="-2"/>
                      <w:w w:val="110"/>
                    </w:rPr>
                    <w:t>t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in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the</w:t>
                  </w:r>
                  <w:r>
                    <w:rPr>
                      <w:rFonts w:ascii="Trebuchet MS"/>
                      <w:color w:val="634C72"/>
                      <w:spacing w:val="25"/>
                      <w:w w:val="112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past</w:t>
                  </w:r>
                  <w:r>
                    <w:rPr>
                      <w:rFonts w:ascii="Trebuchet MS"/>
                      <w:color w:val="634C72"/>
                      <w:spacing w:val="-2"/>
                      <w:w w:val="110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10"/>
                    </w:rPr>
                    <w:t>12</w:t>
                  </w:r>
                  <w:r>
                    <w:rPr>
                      <w:rFonts w:ascii="Trebuchet MS"/>
                      <w:color w:val="634C72"/>
                      <w:spacing w:val="-1"/>
                      <w:w w:val="110"/>
                    </w:rPr>
                    <w:t> months.</w:t>
                  </w:r>
                  <w:r>
                    <w:rPr>
                      <w:rFonts w:ascii="Trebuchet MS"/>
                    </w:rPr>
                  </w:r>
                </w:p>
                <w:p>
                  <w:pPr>
                    <w:spacing w:before="16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"/>
                      <w:szCs w:val="2"/>
                    </w:rPr>
                  </w:pPr>
                  <w:r>
                    <w:rPr>
                      <w:rFonts w:ascii="Calibri" w:hAnsi="Calibri" w:cs="Calibri" w:eastAsia="Calibri"/>
                      <w:i/>
                      <w:w w:val="125"/>
                      <w:sz w:val="2"/>
                      <w:szCs w:val="2"/>
                    </w:rPr>
                    <w:t>—The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w w:val="125"/>
                      <w:sz w:val="2"/>
                      <w:szCs w:val="2"/>
                    </w:rPr>
                    <w:t> Legal </w:t>
                  </w:r>
                  <w:r>
                    <w:rPr>
                      <w:rFonts w:ascii="Calibri" w:hAnsi="Calibri" w:cs="Calibri" w:eastAsia="Calibri"/>
                      <w:i/>
                      <w:w w:val="125"/>
                      <w:sz w:val="2"/>
                      <w:szCs w:val="2"/>
                    </w:rPr>
                    <w:t>Needs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w w:val="125"/>
                      <w:sz w:val="2"/>
                      <w:szCs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w w:val="125"/>
                      <w:sz w:val="2"/>
                      <w:szCs w:val="2"/>
                    </w:rPr>
                    <w:t>of</w:t>
                  </w:r>
                  <w:r>
                    <w:rPr>
                      <w:rFonts w:ascii="Calibri" w:hAnsi="Calibri" w:cs="Calibri" w:eastAsia="Calibri"/>
                      <w:i/>
                      <w:spacing w:val="4"/>
                      <w:w w:val="125"/>
                      <w:sz w:val="2"/>
                      <w:szCs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w w:val="125"/>
                      <w:sz w:val="2"/>
                      <w:szCs w:val="2"/>
                    </w:rPr>
                    <w:t>American Families Study</w:t>
                  </w:r>
                  <w:r>
                    <w:rPr>
                      <w:rFonts w:ascii="Calibri" w:hAnsi="Calibri" w:cs="Calibri" w:eastAsia="Calibri"/>
                      <w:sz w:val="2"/>
                      <w:szCs w:val="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769897pt;margin-top:393.508789pt;width:18pt;height:18pt;mso-position-horizontal-relative:page;mso-position-vertical-relative:page;z-index:-821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2.093994pt;margin-top:348.320313pt;width:173.55pt;height:100.25pt;mso-position-horizontal-relative:page;mso-position-vertical-relative:page;z-index:-820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5.600006pt;margin-top:348.320313pt;width:61.35pt;height:100.25pt;mso-position-horizontal-relative:page;mso-position-vertical-relative:page;z-index:-820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4.120193pt;margin-top:393.508789pt;width:18pt;height:18pt;mso-position-horizontal-relative:page;mso-position-vertical-relative:page;z-index:-820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0.23999pt;margin-top:390.995087pt;width:16.7pt;height:37.35pt;mso-position-horizontal-relative:page;mso-position-vertical-relative:page;z-index:-820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4.120193pt;margin-top:345.849609pt;width:18pt;height:18pt;mso-position-horizontal-relative:page;mso-position-vertical-relative:page;z-index:-820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.769897pt;margin-top:345.849609pt;width:18pt;height:18pt;mso-position-horizontal-relative:page;mso-position-vertical-relative:page;z-index:-819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2.174011pt;margin-top:303.469696pt;width:52.55pt;height:71.650pt;mso-position-horizontal-relative:page;mso-position-vertical-relative:page;z-index:-819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4.720001pt;margin-top:303.469696pt;width:82.2pt;height:71.650pt;mso-position-horizontal-relative:page;mso-position-vertical-relative:page;z-index:-81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74005pt;margin-top:271.560486pt;width:56.9pt;height:20.05pt;mso-position-horizontal-relative:page;mso-position-vertical-relative:page;z-index:-81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1.440002pt;margin-top:271.560486pt;width:45.5pt;height:20.05pt;mso-position-horizontal-relative:page;mso-position-vertical-relative:page;z-index:-818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924pt;margin-top:157.533005pt;width:77.05pt;height:90.9pt;mso-position-horizontal-relative:page;mso-position-vertical-relative:page;z-index:-818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93399pt;margin-top:140.180695pt;width:86.9pt;height:53.9pt;mso-position-horizontal-relative:page;mso-position-vertical-relative:page;z-index:-818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0.820007pt;margin-top:140.180695pt;width:13.7pt;height:107.75pt;mso-position-horizontal-relative:page;mso-position-vertical-relative:page;z-index:-818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93399pt;margin-top:194.039993pt;width:86.9pt;height:53.9pt;mso-position-horizontal-relative:page;mso-position-vertical-relative:page;z-index:-817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4.561005pt;margin-top:139.679993pt;width:77.05pt;height:108.75pt;mso-position-horizontal-relative:page;mso-position-vertical-relative:page;z-index:-817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5.921997pt;margin-top:139.679993pt;width:77.05pt;height:108.75pt;mso-position-horizontal-relative:page;mso-position-vertical-relative:page;z-index:-817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82pt;margin-top:103.499008pt;width:717.8pt;height:12pt;mso-position-horizontal-relative:page;mso-position-vertical-relative:page;z-index:-817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00" w:right="1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792pt;height:612pt;mso-position-horizontal-relative:page;mso-position-vertical-relative:page;z-index:-81688" coordorigin="0,0" coordsize="15840,12240">
            <v:shape style="position:absolute;left:0;top:0;width:15840;height:12240" coordorigin="0,0" coordsize="15840,12240" path="m0,12240l15840,12240,15840,0,0,0,0,12240xe" filled="true" fillcolor="#e8e8e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4.549416pt;margin-top:370.744995pt;width:174.45pt;height:89.55pt;mso-position-horizontal-relative:page;mso-position-vertical-relative:page;z-index:-81664" coordorigin="1291,7415" coordsize="3489,1791">
            <v:shape style="position:absolute;left:1653;top:7415;width:3127;height:1791" type="#_x0000_t75" stroked="false">
              <v:imagedata r:id="rId91" o:title=""/>
            </v:shape>
            <v:shape style="position:absolute;left:1653;top:7415;width:3127;height:1791" type="#_x0000_t75" stroked="false">
              <v:imagedata r:id="rId92" o:title=""/>
            </v:shape>
            <v:shape style="position:absolute;left:3455;top:8901;width:1262;height:245" type="#_x0000_t75" stroked="false">
              <v:imagedata r:id="rId93" o:title=""/>
            </v:shape>
            <v:group style="position:absolute;left:1291;top:8073;width:475;height:475" coordorigin="1291,8073" coordsize="475,475">
              <v:shape style="position:absolute;left:1291;top:8073;width:475;height:475" coordorigin="1291,8073" coordsize="475,475" path="m1539,8073l1469,8082,1407,8108,1356,8148,1318,8200,1296,8261,1291,8306,1292,8329,1308,8396,1340,8453,1385,8499,1442,8531,1506,8547,1529,8548,1552,8547,1617,8531,1674,8498,1719,8452,1751,8395,1765,8329,1764,8304,1750,8234,1720,8174,1677,8126,1623,8093,1561,8075,1539,8073xe" filled="true" fillcolor="#cc2e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4.549416pt;margin-top:472.716003pt;width:174.45pt;height:89.55pt;mso-position-horizontal-relative:page;mso-position-vertical-relative:page;z-index:-81640" coordorigin="1291,9454" coordsize="3489,1791">
            <v:shape style="position:absolute;left:1653;top:9454;width:3127;height:1791" type="#_x0000_t75" stroked="false">
              <v:imagedata r:id="rId94" o:title=""/>
            </v:shape>
            <v:shape style="position:absolute;left:1653;top:9454;width:3127;height:1791" type="#_x0000_t75" stroked="false">
              <v:imagedata r:id="rId92" o:title=""/>
            </v:shape>
            <v:shape style="position:absolute;left:1760;top:9546;width:1145;height:245" type="#_x0000_t75" stroked="false">
              <v:imagedata r:id="rId95" o:title=""/>
            </v:shape>
            <v:group style="position:absolute;left:1291;top:10112;width:475;height:475" coordorigin="1291,10112" coordsize="475,475">
              <v:shape style="position:absolute;left:1291;top:10112;width:475;height:475" coordorigin="1291,10112" coordsize="475,475" path="m1539,10112l1469,10122,1407,10148,1356,10188,1318,10240,1296,10301,1291,10345,1292,10369,1308,10435,1340,10493,1385,10539,1442,10571,1506,10586,1529,10587,1552,10586,1617,10570,1674,10538,1719,10491,1751,10434,1765,10368,1764,10343,1750,10273,1720,10213,1677,10166,1623,10132,1561,10114,1539,10112xe" filled="true" fillcolor="#8db547" stroked="false">
                <v:path arrowok="t"/>
                <v:fill type="solid"/>
              </v:shape>
            </v:group>
            <v:group style="position:absolute;left:1454;top:10248;width:130;height:205" coordorigin="1454,10248" coordsize="130,205">
              <v:shape style="position:absolute;left:1454;top:10248;width:130;height:205" coordorigin="1454,10248" coordsize="130,205" path="m1482,10350l1459,10350,1458,10351,1455,10353,1454,10355,1454,10357,1455,10358,1486,10446,1487,10448,1488,10449,1490,10451,1492,10452,1523,10452,1525,10450,1527,10446,1536,10414,1506,10414,1486,10356,1484,10352,1482,10350xe" filled="true" fillcolor="#f5f5f5" stroked="false">
                <v:path arrowok="t"/>
                <v:fill type="solid"/>
              </v:shape>
              <v:shape style="position:absolute;left:1454;top:10248;width:130;height:205" coordorigin="1454,10248" coordsize="130,205" path="m1579,10248l1557,10248,1554,10249,1553,10253,1506,10414,1536,10414,1578,10276,1584,10254,1584,10252,1583,10251,1580,10248,1579,10248xe" filled="true" fillcolor="#f5f5f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7.569473pt;margin-top:224.405167pt;width:444.25pt;height:359.05pt;mso-position-horizontal-relative:page;mso-position-vertical-relative:page;z-index:-81616" coordorigin="3951,4488" coordsize="8885,7181">
            <v:group style="position:absolute;left:7058;top:8756;width:3341;height:2913" coordorigin="7058,8756" coordsize="3341,2913">
              <v:shape style="position:absolute;left:7058;top:8756;width:3341;height:2913" coordorigin="7058,8756" coordsize="3341,2913" path="m7058,11669l10399,11669,10399,8756,7058,8756,7058,11669xe" filled="true" fillcolor="#f5f5f5" stroked="false">
                <v:path arrowok="t"/>
                <v:fill type="solid"/>
              </v:shape>
            </v:group>
            <v:group style="position:absolute;left:10113;top:11171;width:259;height:301" coordorigin="10113,11171" coordsize="259,301">
              <v:shape style="position:absolute;left:10113;top:11171;width:259;height:301" coordorigin="10113,11171" coordsize="259,301" path="m10263,11171l10204,11189,10136,11202,10113,11205,10113,11317,10126,11379,10177,11439,10238,11471,10242,11472,10277,11462,10343,11437,10371,11378,10372,11205,10345,11202,10325,11200,10309,11196,10295,11191,10280,11183,10263,11171xe" filled="true" fillcolor="#472e5a" stroked="false">
                <v:path arrowok="t"/>
                <v:fill type="solid"/>
              </v:shape>
            </v:group>
            <v:group style="position:absolute;left:10126;top:11173;width:117;height:284" coordorigin="10126,11173" coordsize="117,284">
              <v:shape style="position:absolute;left:10126;top:11173;width:117;height:284" coordorigin="10126,11173" coordsize="117,284" path="m10242,11173l10177,11204,10128,11216,10126,11317,10139,11376,10179,11424,10237,11456,10242,11173xe" filled="true" fillcolor="#71478d" stroked="false">
                <v:path arrowok="t"/>
                <v:fill type="solid"/>
              </v:shape>
            </v:group>
            <v:group style="position:absolute;left:7291;top:10712;width:259;height:301" coordorigin="7291,10712" coordsize="259,301">
              <v:shape style="position:absolute;left:7291;top:10712;width:259;height:301" coordorigin="7291,10712" coordsize="259,301" path="m7441,10712l7382,10729,7314,10743,7291,10746,7291,10858,7304,10920,7355,10980,7416,11011,7421,11013,7455,11003,7522,10978,7549,10918,7550,10746,7523,10743,7503,10741,7487,10737,7473,10732,7458,10724,7441,10712xe" filled="true" fillcolor="#472e5a" stroked="false">
                <v:path arrowok="t"/>
                <v:fill type="solid"/>
              </v:shape>
            </v:group>
            <v:group style="position:absolute;left:7304;top:10714;width:117;height:284" coordorigin="7304,10714" coordsize="117,284">
              <v:shape style="position:absolute;left:7304;top:10714;width:117;height:284" coordorigin="7304,10714" coordsize="117,284" path="m7420,10714l7355,10744,7306,10757,7304,10858,7317,10917,7357,10965,7415,10997,7420,10714xe" filled="true" fillcolor="#71478d" stroked="false">
                <v:path arrowok="t"/>
                <v:fill type="solid"/>
              </v:shape>
            </v:group>
            <v:group style="position:absolute;left:7291;top:10253;width:259;height:301" coordorigin="7291,10253" coordsize="259,301">
              <v:shape style="position:absolute;left:7291;top:10253;width:259;height:301" coordorigin="7291,10253" coordsize="259,301" path="m7441,10253l7382,10270,7314,10284,7291,10287,7291,10399,7304,10461,7355,10521,7416,10552,7421,10554,7455,10544,7522,10519,7549,10459,7550,10287,7523,10284,7503,10281,7487,10278,7473,10273,7458,10265,7441,10253xe" filled="true" fillcolor="#472e5a" stroked="false">
                <v:path arrowok="t"/>
                <v:fill type="solid"/>
              </v:shape>
            </v:group>
            <v:group style="position:absolute;left:7304;top:10255;width:117;height:284" coordorigin="7304,10255" coordsize="117,284">
              <v:shape style="position:absolute;left:7304;top:10255;width:117;height:284" coordorigin="7304,10255" coordsize="117,284" path="m7420,10255l7355,10285,7306,10298,7304,10399,7317,10458,7357,10506,7415,10538,7420,10255xe" filled="true" fillcolor="#71478d" stroked="false">
                <v:path arrowok="t"/>
                <v:fill type="solid"/>
              </v:shape>
            </v:group>
            <v:group style="position:absolute;left:7291;top:9794;width:259;height:301" coordorigin="7291,9794" coordsize="259,301">
              <v:shape style="position:absolute;left:7291;top:9794;width:259;height:301" coordorigin="7291,9794" coordsize="259,301" path="m7441,9794l7382,9811,7314,9825,7291,9828,7291,9940,7304,10001,7355,10062,7416,10093,7421,10094,7455,10085,7522,10060,7549,10000,7550,9828,7523,9825,7503,9822,7487,9819,7473,9813,7458,9805,7441,9794xe" filled="true" fillcolor="#472e5a" stroked="false">
                <v:path arrowok="t"/>
                <v:fill type="solid"/>
              </v:shape>
            </v:group>
            <v:group style="position:absolute;left:7304;top:9796;width:117;height:284" coordorigin="7304,9796" coordsize="117,284">
              <v:shape style="position:absolute;left:7304;top:9796;width:117;height:284" coordorigin="7304,9796" coordsize="117,284" path="m7420,9796l7355,9826,7306,9839,7304,9940,7317,9999,7357,10047,7415,10079,7420,9796xe" filled="true" fillcolor="#71478d" stroked="false">
                <v:path arrowok="t"/>
                <v:fill type="solid"/>
              </v:shape>
            </v:group>
            <v:group style="position:absolute;left:7291;top:9335;width:259;height:301" coordorigin="7291,9335" coordsize="259,301">
              <v:shape style="position:absolute;left:7291;top:9335;width:259;height:301" coordorigin="7291,9335" coordsize="259,301" path="m7441,9335l7382,9352,7314,9365,7291,9369,7291,9481,7304,9542,7355,9602,7416,9634,7421,9635,7455,9626,7522,9601,7549,9541,7550,9369,7523,9366,7503,9363,7487,9360,7473,9354,7458,9346,7441,9335xe" filled="true" fillcolor="#472e5a" stroked="false">
                <v:path arrowok="t"/>
                <v:fill type="solid"/>
              </v:shape>
            </v:group>
            <v:group style="position:absolute;left:7304;top:9337;width:117;height:284" coordorigin="7304,9337" coordsize="117,284">
              <v:shape style="position:absolute;left:7304;top:9337;width:117;height:284" coordorigin="7304,9337" coordsize="117,284" path="m7420,9337l7355,9367,7306,9380,7304,9481,7317,9540,7357,9588,7415,9620,7420,9337xe" filled="true" fillcolor="#71478d" stroked="false">
                <v:path arrowok="t"/>
                <v:fill type="solid"/>
              </v:shape>
            </v:group>
            <v:group style="position:absolute;left:7291;top:8876;width:259;height:301" coordorigin="7291,8876" coordsize="259,301">
              <v:shape style="position:absolute;left:7291;top:8876;width:259;height:301" coordorigin="7291,8876" coordsize="259,301" path="m7441,8876l7382,8893,7314,8906,7291,8909,7291,9022,7304,9083,7355,9143,7416,9175,7421,9176,7455,9167,7522,9142,7549,9082,7550,8909,7523,8907,7503,8904,7487,8901,7473,8895,7458,8887,7441,8876xe" filled="true" fillcolor="#472e5a" stroked="false">
                <v:path arrowok="t"/>
                <v:fill type="solid"/>
              </v:shape>
            </v:group>
            <v:group style="position:absolute;left:7304;top:8878;width:117;height:284" coordorigin="7304,8878" coordsize="117,284">
              <v:shape style="position:absolute;left:7304;top:8878;width:117;height:284" coordorigin="7304,8878" coordsize="117,284" path="m7420,8878l7355,8908,7306,8920,7304,9021,7317,9081,7357,9129,7415,9161,7420,8878xe" filled="true" fillcolor="#71478d" stroked="false">
                <v:path arrowok="t"/>
                <v:fill type="solid"/>
              </v:shape>
            </v:group>
            <v:group style="position:absolute;left:9643;top:11171;width:259;height:301" coordorigin="9643,11171" coordsize="259,301">
              <v:shape style="position:absolute;left:9643;top:11171;width:259;height:301" coordorigin="9643,11171" coordsize="259,301" path="m9792,11171l9733,11189,9666,11202,9643,11205,9643,11317,9656,11379,9706,11439,9768,11471,9772,11472,9807,11462,9873,11437,9900,11378,9902,11205,9875,11202,9855,11200,9839,11196,9825,11191,9810,11183,9792,11171xe" filled="true" fillcolor="#472e5a" stroked="false">
                <v:path arrowok="t"/>
                <v:fill type="solid"/>
              </v:shape>
            </v:group>
            <v:group style="position:absolute;left:9655;top:11173;width:117;height:284" coordorigin="9655,11173" coordsize="117,284">
              <v:shape style="position:absolute;left:9655;top:11173;width:117;height:284" coordorigin="9655,11173" coordsize="117,284" path="m9772,11173l9707,11204,9658,11216,9655,11317,9669,11376,9709,11424,9766,11456,9772,11173xe" filled="true" fillcolor="#71478d" stroked="false">
                <v:path arrowok="t"/>
                <v:fill type="solid"/>
              </v:shape>
            </v:group>
            <v:group style="position:absolute;left:9172;top:11171;width:259;height:301" coordorigin="9172,11171" coordsize="259,301">
              <v:shape style="position:absolute;left:9172;top:11171;width:259;height:301" coordorigin="9172,11171" coordsize="259,301" path="m9322,11171l9263,11189,9195,11202,9172,11205,9172,11317,9186,11379,9236,11439,9298,11471,9302,11472,9337,11462,9403,11437,9430,11378,9431,11205,9405,11202,9384,11200,9368,11196,9354,11191,9340,11183,9322,11171xe" filled="true" fillcolor="#472e5a" stroked="false">
                <v:path arrowok="t"/>
                <v:fill type="solid"/>
              </v:shape>
            </v:group>
            <v:group style="position:absolute;left:9185;top:11173;width:117;height:284" coordorigin="9185,11173" coordsize="117,284">
              <v:shape style="position:absolute;left:9185;top:11173;width:117;height:284" coordorigin="9185,11173" coordsize="117,284" path="m9301,11173l9237,11204,9187,11216,9185,11317,9198,11376,9238,11424,9296,11456,9301,11173xe" filled="true" fillcolor="#71478d" stroked="false">
                <v:path arrowok="t"/>
                <v:fill type="solid"/>
              </v:shape>
            </v:group>
            <v:group style="position:absolute;left:8702;top:11171;width:259;height:301" coordorigin="8702,11171" coordsize="259,301">
              <v:shape style="position:absolute;left:8702;top:11171;width:259;height:301" coordorigin="8702,11171" coordsize="259,301" path="m8852,11171l8793,11189,8725,11202,8702,11205,8702,11317,8715,11379,8766,11439,8827,11471,8831,11472,8866,11462,8932,11437,8960,11378,8961,11205,8934,11202,8914,11200,8898,11196,8884,11191,8869,11183,8852,11171xe" filled="true" fillcolor="#472e5a" stroked="false">
                <v:path arrowok="t"/>
                <v:fill type="solid"/>
              </v:shape>
            </v:group>
            <v:group style="position:absolute;left:8715;top:11173;width:117;height:284" coordorigin="8715,11173" coordsize="117,284">
              <v:shape style="position:absolute;left:8715;top:11173;width:117;height:284" coordorigin="8715,11173" coordsize="117,284" path="m8831,11173l8766,11204,8717,11216,8715,11317,8728,11376,8768,11424,8826,11456,8831,11173xe" filled="true" fillcolor="#71478d" stroked="false">
                <v:path arrowok="t"/>
                <v:fill type="solid"/>
              </v:shape>
            </v:group>
            <v:group style="position:absolute;left:8232;top:11171;width:259;height:301" coordorigin="8232,11171" coordsize="259,301">
              <v:shape style="position:absolute;left:8232;top:11171;width:259;height:301" coordorigin="8232,11171" coordsize="259,301" path="m8381,11171l8322,11189,8255,11202,8232,11205,8232,11317,8245,11379,8296,11439,8357,11471,8361,11472,8396,11462,8462,11437,8489,11378,8491,11205,8464,11202,8444,11200,8428,11196,8414,11191,8399,11183,8381,11171xe" filled="true" fillcolor="#472e5a" stroked="false">
                <v:path arrowok="t"/>
                <v:fill type="solid"/>
              </v:shape>
            </v:group>
            <v:group style="position:absolute;left:8244;top:11173;width:117;height:284" coordorigin="8244,11173" coordsize="117,284">
              <v:shape style="position:absolute;left:8244;top:11173;width:117;height:284" coordorigin="8244,11173" coordsize="117,284" path="m8361,11173l8296,11204,8247,11216,8244,11317,8258,11376,8298,11424,8355,11456,8361,11173xe" filled="true" fillcolor="#71478d" stroked="false">
                <v:path arrowok="t"/>
                <v:fill type="solid"/>
              </v:shape>
            </v:group>
            <v:group style="position:absolute;left:7761;top:11171;width:259;height:301" coordorigin="7761,11171" coordsize="259,301">
              <v:shape style="position:absolute;left:7761;top:11171;width:259;height:301" coordorigin="7761,11171" coordsize="259,301" path="m7911,11171l7852,11189,7784,11202,7761,11205,7761,11317,7775,11379,7825,11439,7887,11471,7891,11472,7926,11462,7992,11437,8019,11378,8020,11205,7994,11202,7974,11200,7958,11196,7943,11191,7929,11183,7911,11171xe" filled="true" fillcolor="#472e5a" stroked="false">
                <v:path arrowok="t"/>
                <v:fill type="solid"/>
              </v:shape>
            </v:group>
            <v:group style="position:absolute;left:7774;top:11173;width:117;height:284" coordorigin="7774,11173" coordsize="117,284">
              <v:shape style="position:absolute;left:7774;top:11173;width:117;height:284" coordorigin="7774,11173" coordsize="117,284" path="m7891,11173l7826,11204,7776,11216,7774,11317,7787,11376,7827,11424,7885,11456,7891,11173xe" filled="true" fillcolor="#71478d" stroked="false">
                <v:path arrowok="t"/>
                <v:fill type="solid"/>
              </v:shape>
            </v:group>
            <v:group style="position:absolute;left:7291;top:11171;width:259;height:301" coordorigin="7291,11171" coordsize="259,301">
              <v:shape style="position:absolute;left:7291;top:11171;width:259;height:301" coordorigin="7291,11171" coordsize="259,301" path="m7441,11171l7382,11189,7314,11202,7291,11205,7291,11317,7304,11379,7355,11439,7416,11471,7421,11472,7455,11462,7522,11437,7549,11378,7550,11205,7523,11202,7503,11200,7487,11196,7473,11191,7458,11183,7441,11171xe" filled="true" fillcolor="#472e5a" stroked="false">
                <v:path arrowok="t"/>
                <v:fill type="solid"/>
              </v:shape>
            </v:group>
            <v:group style="position:absolute;left:7304;top:11173;width:117;height:284" coordorigin="7304,11173" coordsize="117,284">
              <v:shape style="position:absolute;left:7304;top:11173;width:117;height:284" coordorigin="7304,11173" coordsize="117,284" path="m7420,11173l7355,11204,7306,11216,7304,11317,7317,11376,7357,11424,7415,11456,7420,11173xe" filled="true" fillcolor="#71478d" stroked="false">
                <v:path arrowok="t"/>
                <v:fill type="solid"/>
              </v:shape>
            </v:group>
            <v:group style="position:absolute;left:5847;top:4526;width:2292;height:754" coordorigin="5847,4526" coordsize="2292,754">
              <v:shape style="position:absolute;left:5847;top:4526;width:2292;height:754" coordorigin="5847,4526" coordsize="2292,754" path="m8138,4526l6680,4526,6680,5279,5847,5279e" filled="false" stroked="true" strokeweight="1pt" strokecolor="#9a9a9a">
                <v:path arrowok="t"/>
              </v:shape>
            </v:group>
            <v:group style="position:absolute;left:8099;top:4488;width:76;height:79" coordorigin="8099,4488" coordsize="76,79">
              <v:shape style="position:absolute;left:8099;top:4488;width:76;height:79" coordorigin="8099,4488" coordsize="76,79" path="m8150,4488l8124,4492,8107,4503,8099,4520,8104,4544,8118,4560,8137,4566,8138,4566,8160,4560,8174,4544,8173,4516,8164,4498,8150,4488xe" filled="true" fillcolor="#9a9a9a" stroked="false">
                <v:path arrowok="t"/>
                <v:fill type="solid"/>
              </v:shape>
            </v:group>
            <v:group style="position:absolute;left:5847;top:5205;width:81;height:149" coordorigin="5847,5205" coordsize="81,149">
              <v:shape style="position:absolute;left:5847;top:5205;width:81;height:149" coordorigin="5847,5205" coordsize="81,149" path="m5927,5354l5847,5279,5927,5205e" filled="false" stroked="true" strokeweight="1pt" strokecolor="#9a9a9a">
                <v:path arrowok="t"/>
              </v:shape>
            </v:group>
            <v:group style="position:absolute;left:4767;top:5319;width:3372;height:1172" coordorigin="4767,5319" coordsize="3372,1172">
              <v:shape style="position:absolute;left:4767;top:5319;width:3372;height:1172" coordorigin="4767,5319" coordsize="3372,1172" path="m8138,5319l6881,5319,6881,6491,4767,6491e" filled="false" stroked="true" strokeweight="1pt" strokecolor="#9a9a9a">
                <v:path arrowok="t"/>
              </v:shape>
            </v:group>
            <v:group style="position:absolute;left:8099;top:5281;width:76;height:79" coordorigin="8099,5281" coordsize="76,79">
              <v:shape style="position:absolute;left:8099;top:5281;width:76;height:79" coordorigin="8099,5281" coordsize="76,79" path="m8150,5281l8124,5285,8107,5296,8099,5313,8104,5337,8118,5353,8137,5359,8138,5359,8160,5353,8174,5337,8173,5309,8164,5291,8150,5281xe" filled="true" fillcolor="#9a9a9a" stroked="false">
                <v:path arrowok="t"/>
                <v:fill type="solid"/>
              </v:shape>
            </v:group>
            <v:group style="position:absolute;left:4767;top:6416;width:81;height:149" coordorigin="4767,6416" coordsize="81,149">
              <v:shape style="position:absolute;left:4767;top:6416;width:81;height:149" coordorigin="4767,6416" coordsize="81,149" path="m4847,6565l4767,6491,4847,6416e" filled="false" stroked="true" strokeweight="1pt" strokecolor="#9a9a9a">
                <v:path arrowok="t"/>
              </v:shape>
            </v:group>
            <v:group style="position:absolute;left:5026;top:6099;width:3101;height:1921" coordorigin="5026,6099" coordsize="3101,1921">
              <v:shape style="position:absolute;left:5026;top:6099;width:3101;height:1921" coordorigin="5026,6099" coordsize="3101,1921" path="m8127,6099l7165,6099,7165,8019,5026,8019e" filled="false" stroked="true" strokeweight="1pt" strokecolor="#9a9a9a">
                <v:path arrowok="t"/>
              </v:shape>
            </v:group>
            <v:group style="position:absolute;left:8087;top:6060;width:76;height:79" coordorigin="8087,6060" coordsize="76,79">
              <v:shape style="position:absolute;left:8087;top:6060;width:76;height:79" coordorigin="8087,6060" coordsize="76,79" path="m8138,6060l8112,6064,8095,6075,8087,6093,8092,6117,8106,6133,8125,6139,8127,6139,8148,6133,8162,6117,8161,6089,8152,6070,8138,6060xe" filled="true" fillcolor="#9a9a9a" stroked="false">
                <v:path arrowok="t"/>
                <v:fill type="solid"/>
              </v:shape>
            </v:group>
            <v:group style="position:absolute;left:5026;top:7945;width:81;height:149" coordorigin="5026,7945" coordsize="81,149">
              <v:shape style="position:absolute;left:5026;top:7945;width:81;height:149" coordorigin="5026,7945" coordsize="81,149" path="m5106,8094l5026,8019,5106,7945e" filled="false" stroked="true" strokeweight="1pt" strokecolor="#9a9a9a">
                <v:path arrowok="t"/>
              </v:shape>
            </v:group>
            <v:group style="position:absolute;left:7417;top:6931;width:722;height:1636" coordorigin="7417,6931" coordsize="722,1636">
              <v:shape style="position:absolute;left:7417;top:6931;width:722;height:1636" coordorigin="7417,6931" coordsize="722,1636" path="m8138,6931l7417,6931,7417,8566e" filled="false" stroked="true" strokeweight="1pt" strokecolor="#9a9a9a">
                <v:path arrowok="t"/>
              </v:shape>
            </v:group>
            <v:group style="position:absolute;left:8099;top:6892;width:76;height:79" coordorigin="8099,6892" coordsize="76,79">
              <v:shape style="position:absolute;left:8099;top:6892;width:76;height:79" coordorigin="8099,6892" coordsize="76,79" path="m8150,6892l8124,6896,8107,6907,8099,6925,8104,6949,8118,6964,8137,6971,8138,6971,8160,6964,8174,6949,8173,6921,8164,6902,8150,6892xe" filled="true" fillcolor="#9a9a9a" stroked="false">
                <v:path arrowok="t"/>
                <v:fill type="solid"/>
              </v:shape>
            </v:group>
            <v:group style="position:absolute;left:7342;top:8486;width:149;height:81" coordorigin="7342,8486" coordsize="149,81">
              <v:shape style="position:absolute;left:7342;top:8486;width:149;height:81" coordorigin="7342,8486" coordsize="149,81" path="m7491,8486l7417,8566,7342,8486e" filled="false" stroked="true" strokeweight="1pt" strokecolor="#9a9a9a">
                <v:path arrowok="t"/>
              </v:shape>
            </v:group>
            <v:group style="position:absolute;left:7657;top:7708;width:4546;height:1463" coordorigin="7657,7708" coordsize="4546,1463">
              <v:shape style="position:absolute;left:7657;top:7708;width:4546;height:1463" coordorigin="7657,7708" coordsize="4546,1463" path="m8138,7708l7657,7708,7657,8149,12202,8148,12202,9171e" filled="false" stroked="true" strokeweight="1.0pt" strokecolor="#9a9a9a">
                <v:path arrowok="t"/>
              </v:shape>
            </v:group>
            <v:group style="position:absolute;left:8099;top:7670;width:76;height:79" coordorigin="8099,7670" coordsize="76,79">
              <v:shape style="position:absolute;left:8099;top:7670;width:76;height:79" coordorigin="8099,7670" coordsize="76,79" path="m8150,7670l8124,7673,8107,7685,8099,7702,8104,7726,8118,7742,8137,7748,8138,7748,8160,7742,8174,7726,8173,7698,8164,7680,8150,7670xe" filled="true" fillcolor="#9a9a9a" stroked="false">
                <v:path arrowok="t"/>
                <v:fill type="solid"/>
              </v:shape>
            </v:group>
            <v:group style="position:absolute;left:12128;top:9091;width:149;height:81" coordorigin="12128,9091" coordsize="149,81">
              <v:shape style="position:absolute;left:12128;top:9091;width:149;height:81" coordorigin="12128,9091" coordsize="149,81" path="m12277,9091l12202,9171,12128,9091e" filled="false" stroked="true" strokeweight="1pt" strokecolor="#9a9a9a">
                <v:path arrowok="t"/>
              </v:shape>
            </v:group>
            <v:group style="position:absolute;left:6711;top:9933;width:475;height:475" coordorigin="6711,9933" coordsize="475,475">
              <v:shape style="position:absolute;left:6711;top:9933;width:475;height:475" coordorigin="6711,9933" coordsize="475,475" path="m6959,9933l6889,9942,6827,9968,6776,10008,6738,10060,6716,10121,6711,10166,6712,10189,6728,10256,6760,10313,6805,10359,6862,10391,6926,10407,6948,10408,6972,10407,7037,10391,7094,10358,7139,10312,7171,10255,7185,10189,7184,10164,7170,10094,7140,10034,7097,9986,7043,9953,6981,9935,6959,9933xe" filled="true" fillcolor="#cc2e00" stroked="false">
                <v:path arrowok="t"/>
                <v:fill type="solid"/>
              </v:shape>
            </v:group>
            <v:group style="position:absolute;left:11570;top:9388;width:1266;height:1533" coordorigin="11570,9388" coordsize="1266,1533">
              <v:shape style="position:absolute;left:11570;top:9388;width:1266;height:1533" coordorigin="11570,9388" coordsize="1266,1533" path="m12203,10920l12137,10898,12066,10868,11980,10823,11887,10762,11793,10684,11749,10638,11707,10587,11669,10530,11636,10469,11609,10402,11588,10329,11575,10250,11570,10165,11570,9619,11573,9619,11580,9618,11653,9606,11744,9587,11817,9567,11897,9541,11983,9507,12071,9466,12160,9416,12203,9388,12281,9441,12346,9485,12401,9519,12474,9556,12547,9580,12632,9597,12702,9606,12836,9619,12836,10250,12835,10324,12834,10392,12831,10453,12819,10555,12795,10635,12757,10699,12699,10750,12619,10793,12512,10833,12447,10853,12375,10874,12203,10920xe" filled="true" fillcolor="#472e5a" stroked="false">
                <v:path arrowok="t"/>
                <v:fill type="solid"/>
              </v:shape>
            </v:group>
            <v:group style="position:absolute;left:11632;top:9464;width:570;height:1388" coordorigin="11632,9464" coordsize="570,1388">
              <v:shape style="position:absolute;left:11632;top:9464;width:570;height:1388" coordorigin="11632,9464" coordsize="570,1388" path="m12194,10851l12126,10825,12071,10800,12008,10767,11942,10725,11892,10687,11840,10643,11794,10596,11754,10546,11720,10494,11691,10439,11668,10383,11650,10323,11639,10262,11633,10198,11632,10165,11632,9674,11650,9671,11669,9668,11736,9654,11816,9633,11875,9615,11937,9594,12002,9568,12068,9538,12135,9504,12202,9464,12194,10851xe" filled="true" fillcolor="#71478d" stroked="false">
                <v:path arrowok="t"/>
                <v:fill type="solid"/>
              </v:shape>
            </v:group>
            <v:group style="position:absolute;left:11225;top:9933;width:475;height:475" coordorigin="11225,9933" coordsize="475,475">
              <v:shape style="position:absolute;left:11225;top:9933;width:475;height:475" coordorigin="11225,9933" coordsize="475,475" path="m11473,9933l11403,9942,11341,9968,11290,10008,11252,10060,11230,10121,11225,10166,11226,10189,11242,10256,11274,10313,11319,10359,11376,10391,11440,10407,11462,10408,11486,10407,11551,10391,11608,10358,11653,10312,11685,10255,11699,10189,11698,10164,11684,10094,11654,10034,11611,9986,11557,9953,11495,9935,11473,9933xe" filled="true" fillcolor="#cc2e00" stroked="false">
                <v:path arrowok="t"/>
                <v:fill type="solid"/>
              </v:shape>
              <v:shape style="position:absolute;left:3951;top:5150;width:1732;height:222" type="#_x0000_t75" stroked="false">
                <v:imagedata r:id="rId96" o:title=""/>
              </v:shape>
            </v:group>
            <w10:wrap type="none"/>
          </v:group>
        </w:pict>
      </w:r>
      <w:r>
        <w:rPr/>
        <w:pict>
          <v:group style="position:absolute;margin-left:295.434387pt;margin-top:142.856705pt;width:114.25pt;height:8.450pt;mso-position-horizontal-relative:page;mso-position-vertical-relative:page;z-index:-81592" coordorigin="5909,2857" coordsize="2285,169">
            <v:group style="position:absolute;left:5919;top:2942;width:2239;height:2" coordorigin="5919,2942" coordsize="2239,2">
              <v:shape style="position:absolute;left:5919;top:2942;width:2239;height:2" coordorigin="5919,2942" coordsize="2239,0" path="m8157,2942l5919,2942e" filled="false" stroked="true" strokeweight="1pt" strokecolor="#9a9a9a">
                <v:path arrowok="t"/>
              </v:shape>
            </v:group>
            <v:group style="position:absolute;left:8118;top:2903;width:76;height:79" coordorigin="8118,2903" coordsize="76,79">
              <v:shape style="position:absolute;left:8118;top:2903;width:76;height:79" coordorigin="8118,2903" coordsize="76,79" path="m8169,2903l8143,2907,8126,2918,8118,2936,8123,2960,8137,2975,8156,2982,8157,2982,8179,2975,8193,2960,8192,2932,8183,2913,8169,2903xe" filled="true" fillcolor="#9a9a9a" stroked="false">
                <v:path arrowok="t"/>
                <v:fill type="solid"/>
              </v:shape>
            </v:group>
            <v:group style="position:absolute;left:5919;top:2867;width:81;height:149" coordorigin="5919,2867" coordsize="81,149">
              <v:shape style="position:absolute;left:5919;top:2867;width:81;height:149" coordorigin="5919,2867" coordsize="81,149" path="m5999,3016l5919,2942,5999,2867e" filled="false" stroked="true" strokeweight="1pt" strokecolor="#9a9a9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8.074005pt;margin-top:185.205963pt;width:140.65pt;height:26.2pt;mso-position-horizontal-relative:page;mso-position-vertical-relative:page;z-index:-81568" coordorigin="5361,3704" coordsize="2813,524">
            <v:group style="position:absolute;left:5371;top:3742;width:2767;height:401" coordorigin="5371,3742" coordsize="2767,401">
              <v:shape style="position:absolute;left:5371;top:3742;width:2767;height:401" coordorigin="5371,3742" coordsize="2767,401" path="m8138,3742l7229,3742,7229,4143,5371,4143e" filled="false" stroked="true" strokeweight="1.0pt" strokecolor="#9a9a9a">
                <v:path arrowok="t"/>
              </v:shape>
            </v:group>
            <v:group style="position:absolute;left:8099;top:3704;width:76;height:79" coordorigin="8099,3704" coordsize="76,79">
              <v:shape style="position:absolute;left:8099;top:3704;width:76;height:79" coordorigin="8099,3704" coordsize="76,79" path="m8150,3704l8124,3708,8107,3719,8099,3736,8104,3760,8118,3776,8137,3782,8138,3782,8160,3776,8174,3760,8173,3732,8164,3714,8150,3704xe" filled="true" fillcolor="#9a9a9a" stroked="false">
                <v:path arrowok="t"/>
                <v:fill type="solid"/>
              </v:shape>
            </v:group>
            <v:group style="position:absolute;left:5371;top:4069;width:81;height:149" coordorigin="5371,4069" coordsize="81,149">
              <v:shape style="position:absolute;left:5371;top:4069;width:81;height:149" coordorigin="5371,4069" coordsize="81,149" path="m5452,4218l5371,4143,5452,4069e" filled="false" stroked="true" strokeweight="1pt" strokecolor="#9a9a9a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9.413513pt;margin-top:303.394745pt;width:122.796986pt;height:41.784264pt;mso-position-horizontal-relative:page;mso-position-vertical-relative:page;z-index:-81544" type="#_x0000_t75" stroked="false">
            <v:imagedata r:id="rId97" o:title=""/>
          </v:shape>
        </w:pict>
      </w:r>
      <w:r>
        <w:rPr/>
        <w:pict>
          <v:shape style="position:absolute;margin-left:170.043915pt;margin-top:139.30452pt;width:116.100586pt;height:23.743578pt;mso-position-horizontal-relative:page;mso-position-vertical-relative:page;z-index:-81520" type="#_x0000_t75" stroked="false">
            <v:imagedata r:id="rId98" o:title=""/>
          </v:shape>
        </w:pict>
      </w:r>
      <w:r>
        <w:rPr/>
        <w:pict>
          <v:shape style="position:absolute;margin-left:34.955814pt;margin-top:139.30452pt;width:121.5578pt;height:23.743578pt;mso-position-horizontal-relative:page;mso-position-vertical-relative:page;z-index:-81496" type="#_x0000_t75" stroked="false">
            <v:imagedata r:id="rId99" o:title=""/>
          </v:shape>
        </w:pict>
      </w:r>
      <w:r>
        <w:rPr/>
        <w:pict>
          <v:group style="position:absolute;margin-left:102.129402pt;margin-top:198.739594pt;width:24.3pt;height:10.6pt;mso-position-horizontal-relative:page;mso-position-vertical-relative:page;z-index:-81472" coordorigin="2043,3975" coordsize="486,212">
            <v:group style="position:absolute;left:2043;top:3986;width:88;height:196" coordorigin="2043,3986" coordsize="88,196">
              <v:shape style="position:absolute;left:2043;top:3986;width:88;height:196" coordorigin="2043,3986" coordsize="88,196" path="m2131,3986l2043,3986,2043,3999,2068,4002,2068,4014,2068,4153,2068,4165,2043,4168,2043,4182,2131,4182,2131,4168,2105,4165,2105,4153,2105,4014,2105,4002,2131,3999,2131,3986xe" filled="true" fillcolor="#3076b7" stroked="false">
                <v:path arrowok="t"/>
                <v:fill type="solid"/>
              </v:shape>
            </v:group>
            <v:group style="position:absolute;left:2155;top:3986;width:185;height:196" coordorigin="2155,3986" coordsize="185,196">
              <v:shape style="position:absolute;left:2155;top:3986;width:185;height:196" coordorigin="2155,3986" coordsize="185,196" path="m2257,3986l2155,3986,2155,3999,2180,4002,2180,4010,2180,4158,2180,4165,2155,4168,2155,4182,2238,4182,2298,4166,2217,4166,2217,4152,2217,4010,2217,4001,2301,4001,2294,3996,2270,3988,2257,3986xe" filled="true" fillcolor="#3076b7" stroked="false">
                <v:path arrowok="t"/>
                <v:fill type="solid"/>
              </v:shape>
              <v:shape style="position:absolute;left:2155;top:3986;width:185;height:196" coordorigin="2155,3986" coordsize="185,196" path="m2301,4001l2217,4001,2251,4002,2269,4010,2285,4025,2294,4041,2299,4060,2301,4084,2301,4097,2277,4152,2245,4166,2298,4166,2338,4103,2339,4081,2337,4060,2332,4041,2328,4029,2321,4019,2304,4002,2301,4001xe" filled="true" fillcolor="#3076b7" stroked="false">
                <v:path arrowok="t"/>
                <v:fill type="solid"/>
              </v:shape>
            </v:group>
            <v:group style="position:absolute;left:2357;top:3981;width:135;height:205" coordorigin="2357,3981" coordsize="135,205">
              <v:shape style="position:absolute;left:2357;top:3981;width:135;height:205" coordorigin="2357,3981" coordsize="135,205" path="m2381,4128l2359,4128,2357,4171,2365,4175,2374,4179,2395,4185,2406,4186,2428,4186,2438,4185,2457,4179,2464,4175,2470,4170,2411,4170,2405,4170,2396,4167,2391,4166,2386,4163,2381,4128xe" filled="true" fillcolor="#3076b7" stroked="false">
                <v:path arrowok="t"/>
                <v:fill type="solid"/>
              </v:shape>
              <v:shape style="position:absolute;left:2357;top:3981;width:135;height:205" coordorigin="2357,3981" coordsize="135,205" path="m2439,3981l2418,3981,2409,3983,2361,4022,2359,4029,2359,4042,2413,4099,2432,4106,2437,4108,2459,4132,2459,4147,2455,4156,2440,4167,2430,4170,2470,4170,2477,4164,2482,4158,2490,4144,2492,4136,2492,4121,2447,4072,2413,4059,2404,4055,2393,4045,2390,4038,2390,4024,2423,3997,2481,3997,2474,3992,2466,3988,2449,3983,2439,3981xe" filled="true" fillcolor="#3076b7" stroked="false">
                <v:path arrowok="t"/>
                <v:fill type="solid"/>
              </v:shape>
              <v:shape style="position:absolute;left:2357;top:3981;width:135;height:205" coordorigin="2357,3981" coordsize="135,205" path="m2481,3997l2436,3997,2444,3999,2451,4002,2458,4037,2479,4037,2481,3997xe" filled="true" fillcolor="#3076b7" stroked="false">
                <v:path arrowok="t"/>
                <v:fill type="solid"/>
              </v:shape>
            </v:group>
            <v:group style="position:absolute;left:2506;top:3975;width:22;height:207" coordorigin="2506,3975" coordsize="22,207">
              <v:shape style="position:absolute;left:2506;top:3975;width:22;height:207" coordorigin="2506,3975" coordsize="22,207" path="m2528,4166l2509,4170,2509,4182,2528,4182,2528,4166xe" filled="true" fillcolor="#3076b7" stroked="false">
                <v:path arrowok="t"/>
                <v:fill type="solid"/>
              </v:shape>
              <v:shape style="position:absolute;left:2506;top:3975;width:22;height:207" coordorigin="2506,3975" coordsize="22,207" path="m2528,3975l2506,3980,2506,3992,2528,3994,2528,3975xe" filled="true" fillcolor="#3076b7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1.129913pt;margin-top:192.929016pt;width:36.25pt;height:23.75pt;mso-position-horizontal-relative:page;mso-position-vertical-relative:page;z-index:-81448" coordorigin="1223,3859" coordsize="725,475">
            <v:group style="position:absolute;left:1609;top:3897;width:338;height:394" coordorigin="1609,3897" coordsize="338,394">
              <v:shape style="position:absolute;left:1609;top:3897;width:338;height:394" coordorigin="1609,3897" coordsize="338,394" path="m1801,3897l1742,3916,1666,3934,1611,3943,1609,4089,1620,4153,1664,4223,1721,4266,1778,4291,1814,4281,1890,4256,1937,4213,1947,4126,1947,3943,1919,3940,1897,3938,1835,3919,1820,3909,1801,3897xe" filled="true" fillcolor="#254b91" stroked="false">
                <v:path arrowok="t"/>
                <v:fill type="solid"/>
              </v:shape>
            </v:group>
            <v:group style="position:absolute;left:1626;top:3902;width:152;height:370" coordorigin="1626,3902" coordsize="152,370">
              <v:shape style="position:absolute;left:1626;top:3902;width:152;height:370" coordorigin="1626,3902" coordsize="152,370" path="m1778,3902l1713,3934,1655,3952,1627,3958,1626,4089,1637,4149,1668,4202,1722,4247,1774,4271,1778,3902xe" filled="true" fillcolor="#3076b7" stroked="false">
                <v:path arrowok="t"/>
                <v:fill type="solid"/>
              </v:shape>
            </v:group>
            <v:group style="position:absolute;left:1731;top:3984;width:95;height:199" coordorigin="1731,3984" coordsize="95,199">
              <v:shape style="position:absolute;left:1731;top:3984;width:95;height:199" coordorigin="1731,3984" coordsize="95,199" path="m1826,3984l1731,3984,1731,3999,1755,4002,1756,4015,1756,4152,1755,4165,1731,4168,1731,4183,1826,4183,1826,4168,1801,4165,1801,4152,1801,4015,1801,4002,1826,3999,1826,3984xe" filled="true" fillcolor="#ffffff" stroked="false">
                <v:path arrowok="t"/>
                <v:fill type="solid"/>
              </v:shape>
            </v:group>
            <v:group style="position:absolute;left:1778;top:4002;width:2;height:164" coordorigin="1778,4002" coordsize="2,164">
              <v:shape style="position:absolute;left:1778;top:4002;width:2;height:164" coordorigin="1778,4002" coordsize="0,164" path="m1778,4002l1778,4165e" filled="false" stroked="true" strokeweight=".478pt" strokecolor="#3076b7">
                <v:path arrowok="t"/>
              </v:shape>
            </v:group>
            <v:group style="position:absolute;left:1223;top:3859;width:475;height:475" coordorigin="1223,3859" coordsize="475,475">
              <v:shape style="position:absolute;left:1223;top:3859;width:475;height:475" coordorigin="1223,3859" coordsize="475,475" path="m1471,3859l1400,3868,1338,3894,1287,3934,1250,3986,1228,4047,1223,4091,1224,4115,1239,4181,1271,4239,1317,4285,1373,4317,1438,4332,1460,4333,1483,4332,1549,4316,1605,4284,1651,4238,1682,4180,1697,4114,1696,4089,1682,4019,1652,3960,1609,3912,1555,3878,1493,3861,1471,3859xe" filled="true" fillcolor="#cc2e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3.774994pt;margin-top:197.3927pt;width:66.75pt;height:13.2pt;mso-position-horizontal-relative:page;mso-position-vertical-relative:page;z-index:-81424" coordorigin="3875,3948" coordsize="1335,264">
            <v:group style="position:absolute;left:3875;top:3973;width:105;height:234" coordorigin="3875,3973" coordsize="105,234">
              <v:shape style="position:absolute;left:3875;top:3973;width:105;height:234" coordorigin="3875,3973" coordsize="105,234" path="m3980,3973l3875,3973,3875,3989,3906,3998,3906,4013,3906,4162,3906,4167,3906,4187,3875,4190,3875,4206,3980,4206,3980,4190,3950,4182,3949,4167,3949,4147,3949,4013,3950,3993,3980,3989,3980,3973xe" filled="true" fillcolor="#3075b6" stroked="false">
                <v:path arrowok="t"/>
                <v:fill type="solid"/>
              </v:shape>
            </v:group>
            <v:group style="position:absolute;left:4009;top:3973;width:219;height:234" coordorigin="4009,3973" coordsize="219,234">
              <v:shape style="position:absolute;left:4009;top:3973;width:219;height:234" coordorigin="4009,3973" coordsize="219,234" path="m4114,3973l4009,3973,4009,3989,4039,3998,4039,4010,4040,4162,4039,4172,4039,4187,4009,4190,4009,4206,4107,4206,4166,4194,4176,4188,4105,4188,4083,4182,4083,4170,4082,4114,4083,4010,4083,3991,4180,3991,4175,3988,4154,3979,4135,3975,4114,3973xe" filled="true" fillcolor="#3075b6" stroked="false">
                <v:path arrowok="t"/>
                <v:fill type="solid"/>
              </v:shape>
              <v:shape style="position:absolute;left:4009;top:3973;width:219;height:234" coordorigin="4009,3973" coordsize="219,234" path="m4180,3991l4083,3991,4119,3992,4136,3998,4177,4047,4182,4093,4181,4114,4154,4172,4116,4188,4176,4188,4222,4133,4228,4071,4224,4052,4216,4031,4206,4015,4191,3998,4180,3991xe" filled="true" fillcolor="#3075b6" stroked="false">
                <v:path arrowok="t"/>
                <v:fill type="solid"/>
              </v:shape>
            </v:group>
            <v:group style="position:absolute;left:4250;top:3968;width:160;height:244" coordorigin="4250,3968" coordsize="160,244">
              <v:shape style="position:absolute;left:4250;top:3968;width:160;height:244" coordorigin="4250,3968" coordsize="160,244" path="m4278,4143l4252,4143,4250,4193,4259,4199,4270,4203,4295,4210,4308,4212,4335,4212,4346,4210,4368,4203,4377,4198,4384,4193,4313,4193,4307,4192,4296,4189,4290,4187,4285,4185,4278,4143xe" filled="true" fillcolor="#3075b6" stroked="false">
                <v:path arrowok="t"/>
                <v:fill type="solid"/>
              </v:shape>
              <v:shape style="position:absolute;left:4250;top:3968;width:160;height:244" coordorigin="4250,3968" coordsize="160,244" path="m4347,3968l4322,3968,4311,3970,4257,4010,4254,4025,4254,4052,4296,4099,4339,4116,4345,4119,4371,4148,4371,4166,4367,4175,4349,4189,4336,4193,4384,4193,4393,4186,4399,4179,4408,4161,4410,4152,4410,4134,4367,4081,4316,4061,4306,4055,4293,4043,4289,4035,4289,4019,4328,3987,4397,3987,4389,3981,4380,3976,4359,3970,4347,3968xe" filled="true" fillcolor="#3075b6" stroked="false">
                <v:path arrowok="t"/>
                <v:fill type="solid"/>
              </v:shape>
              <v:shape style="position:absolute;left:4250;top:3968;width:160;height:244" coordorigin="4250,3968" coordsize="160,244" path="m4397,3987l4343,3987,4353,3989,4362,3993,4369,4034,4395,4034,4397,3987xe" filled="true" fillcolor="#3075b6" stroked="false">
                <v:path arrowok="t"/>
                <v:fill type="solid"/>
              </v:shape>
            </v:group>
            <v:group style="position:absolute;left:4427;top:3951;width:199;height:256" coordorigin="4427,3951" coordsize="199,256">
              <v:shape style="position:absolute;left:4427;top:3951;width:199;height:256" coordorigin="4427,3951" coordsize="199,256" path="m4489,3951l4427,3967,4427,3980,4455,3984,4455,4179,4455,4188,4431,4192,4431,4206,4517,4206,4517,4192,4494,4188,4494,4179,4494,4081,4502,4074,4510,4068,4519,4064,4493,4064,4493,4004,4494,3954,4489,3951xe" filled="true" fillcolor="#3075b6" stroked="false">
                <v:path arrowok="t"/>
                <v:fill type="solid"/>
              </v:shape>
              <v:shape style="position:absolute;left:4427;top:3951;width:199;height:256" coordorigin="4427,3951" coordsize="199,256" path="m4597,4059l4548,4059,4554,4062,4562,4075,4563,4085,4563,4179,4563,4188,4539,4192,4539,4206,4625,4206,4625,4192,4603,4188,4603,4179,4603,4132,4602,4083,4598,4062,4597,4059xe" filled="true" fillcolor="#3075b6" stroked="false">
                <v:path arrowok="t"/>
                <v:fill type="solid"/>
              </v:shape>
              <v:shape style="position:absolute;left:4427;top:3951;width:199;height:256" coordorigin="4427,3951" coordsize="199,256" path="m4570,4032l4542,4032,4532,4035,4512,4045,4503,4053,4493,4064,4519,4064,4524,4061,4531,4059,4597,4059,4590,4047,4582,4037,4570,4032xe" filled="true" fillcolor="#3075b6" stroked="false">
                <v:path arrowok="t"/>
                <v:fill type="solid"/>
              </v:shape>
            </v:group>
            <v:group style="position:absolute;left:4647;top:3948;width:89;height:259" coordorigin="4647,3948" coordsize="89,259">
              <v:shape style="position:absolute;left:4647;top:3948;width:89;height:259" coordorigin="4647,3948" coordsize="89,259" path="m4700,3948l4685,3948,4679,3950,4668,3960,4666,3966,4666,3981,4668,3987,4679,3996,4685,3999,4700,3999,4706,3996,4716,3987,4719,3981,4719,3966,4716,3960,4706,3950,4700,3948xe" filled="true" fillcolor="#3075b6" stroked="false">
                <v:path arrowok="t"/>
                <v:fill type="solid"/>
              </v:shape>
              <v:shape style="position:absolute;left:4647;top:3948;width:89;height:259" coordorigin="4647,3948" coordsize="89,259" path="m4708,4032l4647,4054,4647,4067,4672,4070,4673,4077,4673,4097,4673,4179,4673,4188,4649,4192,4649,4206,4735,4206,4735,4192,4713,4188,4713,4179,4713,4070,4714,4036,4708,4032xe" filled="true" fillcolor="#3075b6" stroked="false">
                <v:path arrowok="t"/>
                <v:fill type="solid"/>
              </v:shape>
            </v:group>
            <v:group style="position:absolute;left:4752;top:4032;width:155;height:179" coordorigin="4752,4032" coordsize="155,179">
              <v:shape style="position:absolute;left:4752;top:4032;width:155;height:179" coordorigin="4752,4032" coordsize="155,179" path="m4847,4032l4825,4032,4814,4035,4763,4075,4752,4110,4752,4137,4782,4196,4842,4211,4862,4208,4880,4199,4893,4187,4859,4187,4839,4186,4822,4179,4804,4163,4797,4145,4794,4122,4904,4122,4905,4120,4906,4117,4907,4110,4907,4107,4907,4106,4795,4106,4796,4095,4833,4049,4885,4049,4881,4046,4874,4041,4857,4034,4847,4032xe" filled="true" fillcolor="#3075b6" stroked="false">
                <v:path arrowok="t"/>
                <v:fill type="solid"/>
              </v:shape>
              <v:shape style="position:absolute;left:4752;top:4032;width:155;height:179" coordorigin="4752,4032" coordsize="155,179" path="m4894,4161l4889,4169,4882,4175,4868,4184,4859,4187,4893,4187,4895,4185,4905,4167,4894,4161xe" filled="true" fillcolor="#3075b6" stroked="false">
                <v:path arrowok="t"/>
                <v:fill type="solid"/>
              </v:shape>
              <v:shape style="position:absolute;left:4752;top:4032;width:155;height:179" coordorigin="4752,4032" coordsize="155,179" path="m4885,4049l4847,4049,4854,4052,4866,4067,4869,4075,4869,4093,4868,4097,4862,4104,4856,4106,4907,4106,4907,4092,4905,4083,4898,4065,4894,4058,4885,4049xe" filled="true" fillcolor="#3075b6" stroked="false">
                <v:path arrowok="t"/>
                <v:fill type="solid"/>
              </v:shape>
            </v:group>
            <v:group style="position:absolute;left:4919;top:3951;width:91;height:256" coordorigin="4919,3951" coordsize="91,256">
              <v:shape style="position:absolute;left:4919;top:3951;width:91;height:256" coordorigin="4919,3951" coordsize="91,256" path="m4982,3951l4919,3967,4919,3980,4947,3984,4946,4160,4946,4179,4946,4188,4921,4192,4921,4206,5010,4206,5010,4192,4986,4188,4986,4179,4986,4160,4985,4004,4987,3954,4982,3951xe" filled="true" fillcolor="#3075b6" stroked="false">
                <v:path arrowok="t"/>
                <v:fill type="solid"/>
              </v:shape>
            </v:group>
            <v:group style="position:absolute;left:5027;top:3951;width:184;height:261" coordorigin="5027,3951" coordsize="184,261">
              <v:shape style="position:absolute;left:5027;top:3951;width:184;height:261" coordorigin="5027,3951" coordsize="184,261" path="m5102,4032l5091,4032,5081,4035,5036,4075,5027,4109,5027,4137,5053,4196,5087,4212,5108,4212,5118,4210,5134,4201,5141,4196,5148,4188,5187,4188,5186,4188,5109,4188,5092,4182,5076,4164,5070,4146,5068,4122,5068,4109,5101,4057,5106,4056,5186,4056,5186,4045,5140,4045,5122,4036,5102,4032xe" filled="true" fillcolor="#3075b6" stroked="false">
                <v:path arrowok="t"/>
                <v:fill type="solid"/>
              </v:shape>
              <v:shape style="position:absolute;left:5027;top:3951;width:184;height:261" coordorigin="5027,3951" coordsize="184,261" path="m5187,4188l5148,4188,5151,4210,5210,4206,5210,4192,5187,4188xe" filled="true" fillcolor="#3075b6" stroked="false">
                <v:path arrowok="t"/>
                <v:fill type="solid"/>
              </v:shape>
              <v:shape style="position:absolute;left:5027;top:3951;width:184;height:261" coordorigin="5027,3951" coordsize="184,261" path="m5186,4056l5123,4056,5134,4061,5146,4070,5146,4173,5128,4184,5109,4188,5186,4188,5186,4056xe" filled="true" fillcolor="#3075b6" stroked="false">
                <v:path arrowok="t"/>
                <v:fill type="solid"/>
              </v:shape>
              <v:shape style="position:absolute;left:5027;top:3951;width:184;height:261" coordorigin="5027,3951" coordsize="184,261" path="m5182,3951l5119,3967,5119,3980,5148,3984,5140,4045,5186,4045,5186,4004,5187,3954,5182,3951xe" filled="true" fillcolor="#3075b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7.880615pt;margin-top:192.929016pt;width:40.25pt;height:23.9pt;mso-position-horizontal-relative:page;mso-position-vertical-relative:page;z-index:-81400" coordorigin="2958,3859" coordsize="805,478">
            <v:group style="position:absolute;left:3360;top:3861;width:402;height:476" coordorigin="3360,3861" coordsize="402,476">
              <v:shape style="position:absolute;left:3360;top:3861;width:402;height:476" coordorigin="3360,3861" coordsize="402,476" path="m3578,3861l3521,3884,3443,3908,3373,3921,3360,3923,3360,4096,3369,4161,3408,4237,3464,4288,3518,4320,3561,4336,3597,4326,3656,4309,3715,4284,3752,4236,3761,4176,3762,3923,3734,3920,3710,3917,3645,3902,3598,3875,3578,3861xe" filled="true" fillcolor="#3075b6" stroked="false">
                <v:path arrowok="t"/>
                <v:fill type="solid"/>
              </v:shape>
            </v:group>
            <v:group style="position:absolute;left:2958;top:3859;width:475;height:475" coordorigin="2958,3859" coordsize="475,475">
              <v:shape style="position:absolute;left:2958;top:3859;width:475;height:475" coordorigin="2958,3859" coordsize="475,475" path="m3206,3859l3135,3868,3073,3894,3022,3934,2985,3986,2963,4047,2958,4091,2959,4115,2974,4181,3006,4239,3052,4285,3108,4317,3173,4332,3195,4333,3218,4332,3284,4316,3340,4284,3386,4238,3417,4180,3432,4114,3431,4089,3417,4019,3387,3960,3344,3912,3290,3878,3228,3861,3206,3859xe" filled="true" fillcolor="#cc2e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7.323315pt;margin-top:250.933853pt;width:96.295087pt;height:26.231644pt;mso-position-horizontal-relative:page;mso-position-vertical-relative:page;z-index:-81376" type="#_x0000_t75" stroked="false">
            <v:imagedata r:id="rId100" o:title=""/>
          </v:shape>
        </w:pict>
      </w:r>
      <w:r>
        <w:rPr/>
        <w:pict>
          <v:group style="position:absolute;margin-left:146.663422pt;margin-top:253.421921pt;width:43.85pt;height:23.75pt;mso-position-horizontal-relative:page;mso-position-vertical-relative:page;z-index:-81352" coordorigin="2933,5068" coordsize="877,475">
            <v:group style="position:absolute;left:3310;top:5078;width:500;height:400" coordorigin="3310,5078" coordsize="500,400">
              <v:shape style="position:absolute;left:3310;top:5078;width:500;height:400" coordorigin="3310,5078" coordsize="500,400" path="m3560,5477l3502,5462,3435,5435,3368,5392,3321,5329,3310,5276,3312,5130,3317,5129,3326,5129,3393,5120,3467,5108,3552,5087,3582,5078,3603,5088,3668,5113,3734,5124,3810,5130,3810,5277,3808,5349,3789,5408,3728,5442,3642,5462,3560,5477xe" filled="true" fillcolor="#254b91" stroked="false">
                <v:path arrowok="t"/>
                <v:fill type="solid"/>
              </v:shape>
            </v:group>
            <v:group style="position:absolute;left:3336;top:5089;width:225;height:371" coordorigin="3336,5089" coordsize="225,371">
              <v:shape style="position:absolute;left:3336;top:5089;width:225;height:371" coordorigin="3336,5089" coordsize="225,371" path="m3559,5459l3492,5439,3421,5406,3369,5363,3337,5295,3336,5276,3342,5144,3356,5142,3371,5140,3448,5125,3515,5106,3560,5089,3559,5459xe" filled="true" fillcolor="#3076b7" stroked="false">
                <v:path arrowok="t"/>
                <v:fill type="solid"/>
              </v:shape>
            </v:group>
            <v:group style="position:absolute;left:3490;top:5171;width:141;height:199" coordorigin="3490,5171" coordsize="141,199">
              <v:shape style="position:absolute;left:3490;top:5171;width:141;height:199" coordorigin="3490,5171" coordsize="141,199" path="m3630,5370l3490,5370,3490,5354,3526,5352,3527,5339,3527,5327,3527,5214,3527,5201,3526,5189,3490,5186,3490,5171,3630,5171,3630,5186,3594,5189,3593,5201,3593,5214,3593,5327,3593,5339,3594,5352,3630,5354,3630,5370xe" filled="true" fillcolor="#ffffff" stroked="false">
                <v:path arrowok="t"/>
                <v:fill type="solid"/>
              </v:shape>
            </v:group>
            <v:group style="position:absolute;left:3560;top:5188;width:2;height:164" coordorigin="3560,5188" coordsize="2,164">
              <v:shape style="position:absolute;left:3560;top:5188;width:2;height:164" coordorigin="3560,5188" coordsize="0,164" path="m3560,5188l3560,5352e" filled="false" stroked="true" strokeweight=".659406pt" strokecolor="#3076b7">
                <v:path arrowok="t"/>
              </v:shape>
            </v:group>
            <v:group style="position:absolute;left:2933;top:5068;width:475;height:475" coordorigin="2933,5068" coordsize="475,475">
              <v:shape style="position:absolute;left:2933;top:5068;width:475;height:475" coordorigin="2933,5068" coordsize="475,475" path="m3182,5068l3111,5078,3049,5104,2998,5144,2960,5196,2938,5257,2933,5301,2934,5325,2950,5391,2982,5449,3027,5495,3084,5527,3149,5542,3171,5543,3194,5542,3259,5526,3316,5494,3361,5447,3393,5390,3408,5324,3407,5299,3392,5229,3362,5169,3319,5122,3266,5088,3204,5070,3182,5068xe" filled="true" fillcolor="#cc2e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.82pt;margin-top:114.499008pt;width:717.8pt;height:.1pt;mso-position-horizontal-relative:page;mso-position-vertical-relative:page;z-index:-81328" coordorigin="716,2290" coordsize="14356,2">
            <v:shape style="position:absolute;left:716;top:2290;width:14356;height:2" coordorigin="716,2290" coordsize="14356,0" path="m716,2290l15072,2290e" filled="false" stroked="true" strokeweight=".638pt" strokecolor="#353535">
              <v:path arrowok="t"/>
            </v:shape>
            <w10:wrap type="none"/>
          </v:group>
        </w:pict>
      </w:r>
      <w:r>
        <w:rPr/>
        <w:pict>
          <v:shape style="position:absolute;margin-left:34.819901pt;margin-top:47.023586pt;width:96.65pt;height:16pt;mso-position-horizontal-relative:page;mso-position-vertical-relative:page;z-index:-81304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 w:cs="Trebuchet MS" w:eastAsia="Trebuchet MS"/>
                      <w:color w:val="363636"/>
                      <w:spacing w:val="3"/>
                      <w:w w:val="105"/>
                      <w:sz w:val="28"/>
                      <w:szCs w:val="28"/>
                    </w:rPr>
                    <w:t>DOs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7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w w:val="105"/>
                      <w:sz w:val="28"/>
                      <w:szCs w:val="28"/>
                    </w:rPr>
                    <w:t>&amp;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8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spacing w:val="1"/>
                      <w:w w:val="105"/>
                      <w:sz w:val="28"/>
                      <w:szCs w:val="28"/>
                    </w:rPr>
                    <w:t>DON’T</w:t>
                  </w:r>
                  <w:r>
                    <w:rPr>
                      <w:rFonts w:ascii="Trebuchet MS" w:hAnsi="Trebuchet MS" w:cs="Trebuchet MS" w:eastAsia="Trebuchet MS"/>
                      <w:color w:val="363636"/>
                      <w:w w:val="105"/>
                      <w:sz w:val="28"/>
                      <w:szCs w:val="28"/>
                    </w:rPr>
                    <w:t>s</w:t>
                  </w:r>
                  <w:r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82pt;margin-top:91.630676pt;width:35.8pt;height:13pt;mso-position-horizontal-relative:page;mso-position-vertical-relative:page;z-index:-8128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 w:cs="Trebuchet MS" w:eastAsia="Trebuchet MS"/>
                      <w:b/>
                      <w:bCs/>
                      <w:color w:val="CC2E00"/>
                      <w:sz w:val="22"/>
                      <w:szCs w:val="22"/>
                    </w:rPr>
                    <w:t>DON’T</w:t>
                  </w:r>
                  <w:r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140.560883pt;width:177.7pt;height:13pt;mso-position-horizontal-relative:page;mso-position-vertical-relative:page;z-index:-81256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Don't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 change</w:t>
                  </w:r>
                  <w:r>
                    <w:rPr>
                      <w:rFonts w:ascii="Trebuchet MS"/>
                      <w:color w:val="363636"/>
                      <w:spacing w:val="-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color</w:t>
                  </w:r>
                  <w:r>
                    <w:rPr>
                      <w:rFonts w:ascii="Trebuchet MS"/>
                      <w:color w:val="363636"/>
                      <w:spacing w:val="-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-1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-1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logos.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60198pt;margin-top:144.183472pt;width:11.55pt;height:16.5pt;mso-position-horizontal-relative:page;mso-position-vertical-relative:page;z-index:-81232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748398pt;margin-top:144.183472pt;width:11.55pt;height:16.5pt;mso-position-horizontal-relative:page;mso-position-vertical-relative:page;z-index:-81208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617401pt;margin-top:154.786469pt;width:77.05pt;height:7.55pt;mso-position-horizontal-relative:page;mso-position-vertical-relative:page;z-index:-81184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b/>
                      <w:color w:val="FF3900"/>
                      <w:spacing w:val="7"/>
                      <w:sz w:val="11"/>
                    </w:rPr>
                    <w:t>BU</w:t>
                  </w:r>
                  <w:r>
                    <w:rPr>
                      <w:rFonts w:ascii="Arial"/>
                      <w:b/>
                      <w:color w:val="FF3900"/>
                      <w:spacing w:val="-17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color w:val="FF3900"/>
                      <w:spacing w:val="7"/>
                      <w:sz w:val="11"/>
                    </w:rPr>
                    <w:t>SI</w:t>
                  </w:r>
                  <w:r>
                    <w:rPr>
                      <w:rFonts w:ascii="Arial"/>
                      <w:b/>
                      <w:color w:val="FF3900"/>
                      <w:spacing w:val="-13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color w:val="FF3900"/>
                      <w:spacing w:val="10"/>
                      <w:sz w:val="11"/>
                    </w:rPr>
                    <w:t>NES</w:t>
                  </w:r>
                  <w:r>
                    <w:rPr>
                      <w:rFonts w:ascii="Arial"/>
                      <w:b/>
                      <w:color w:val="FF3900"/>
                      <w:spacing w:val="-16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color w:val="FF3900"/>
                      <w:sz w:val="11"/>
                    </w:rPr>
                    <w:t>S</w:t>
                  </w:r>
                  <w:r>
                    <w:rPr>
                      <w:rFonts w:ascii="Arial"/>
                      <w:b/>
                      <w:color w:val="FF3900"/>
                      <w:spacing w:val="14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color w:val="FF3900"/>
                      <w:spacing w:val="10"/>
                      <w:sz w:val="11"/>
                    </w:rPr>
                    <w:t>SOL</w:t>
                  </w:r>
                  <w:r>
                    <w:rPr>
                      <w:rFonts w:ascii="Arial"/>
                      <w:b/>
                      <w:color w:val="FF3900"/>
                      <w:spacing w:val="-18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color w:val="FF3900"/>
                      <w:spacing w:val="12"/>
                      <w:sz w:val="11"/>
                    </w:rPr>
                    <w:t>UTIONS</w:t>
                  </w:r>
                  <w:r>
                    <w:rPr>
                      <w:rFonts w:ascii="Arial"/>
                      <w:b/>
                      <w:color w:val="FF3900"/>
                      <w:spacing w:val="-16"/>
                      <w:sz w:val="11"/>
                    </w:rPr>
                    <w:t> 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180.160873pt;width:199.35pt;height:13pt;mso-position-horizontal-relative:page;mso-position-vertical-relative:page;z-index:-8116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Don'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6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r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emov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1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any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portion</w:t>
                  </w:r>
                  <w:r>
                    <w:rPr>
                      <w:rFonts w:ascii="Trebuchet MS"/>
                      <w:color w:val="363636"/>
                      <w:spacing w:val="1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12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logos.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834297pt;margin-top:197.807968pt;width:11.55pt;height:16.5pt;mso-position-horizontal-relative:page;mso-position-vertical-relative:page;z-index:-81136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585007pt;margin-top:197.807968pt;width:11.55pt;height:16.5pt;mso-position-horizontal-relative:page;mso-position-vertical-relative:page;z-index:-81112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219.76088pt;width:182.4pt;height:13pt;mso-position-horizontal-relative:page;mso-position-vertical-relative:page;z-index:-81088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Don'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squeez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1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stre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tch</w:t>
                  </w:r>
                  <w:r>
                    <w:rPr>
                      <w:rFonts w:ascii="Trebuchet MS"/>
                      <w:color w:val="363636"/>
                      <w:spacing w:val="11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1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logos.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027699pt;margin-top:258.300964pt;width:11.55pt;height:16.5pt;mso-position-horizontal-relative:page;mso-position-vertical-relative:page;z-index:-81064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367798pt;margin-top:258.300964pt;width:11.55pt;height:16.5pt;mso-position-horizontal-relative:page;mso-position-vertical-relative:page;z-index:-81040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259.360870pt;width:317.6pt;height:13pt;mso-position-horizontal-relative:page;mso-position-vertical-relative:page;z-index:-81016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Don'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 change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siz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e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position</w:t>
                  </w:r>
                  <w:r>
                    <w:rPr>
                      <w:rFonts w:ascii="Trebuchet MS"/>
                      <w:color w:val="363636"/>
                      <w:spacing w:val="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 individual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logo</w:t>
                  </w:r>
                  <w:r>
                    <w:rPr>
                      <w:rFonts w:ascii="Trebuchet MS"/>
                      <w:color w:val="363636"/>
                      <w:spacing w:val="1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elements.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298.960876pt;width:331.25pt;height:13pt;mso-position-horizontal-relative:page;mso-position-vertical-relative:page;z-index:-80992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Don'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place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1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logos</w:t>
                  </w:r>
                  <w:r>
                    <w:rPr>
                      <w:rFonts w:ascii="Trebuchet MS"/>
                      <w:color w:val="363636"/>
                      <w:spacing w:val="1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on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top</w:t>
                  </w:r>
                  <w:r>
                    <w:rPr>
                      <w:rFonts w:ascii="Trebuchet MS"/>
                      <w:color w:val="363636"/>
                      <w:spacing w:val="1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f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busy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ar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eas</w:t>
                  </w:r>
                  <w:r>
                    <w:rPr>
                      <w:rFonts w:ascii="Trebuchet MS"/>
                      <w:color w:val="363636"/>
                      <w:spacing w:val="1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in</w:t>
                  </w:r>
                  <w:r>
                    <w:rPr>
                      <w:rFonts w:ascii="Trebuchet MS"/>
                      <w:color w:val="363636"/>
                      <w:spacing w:val="1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photos</w:t>
                  </w:r>
                  <w:r>
                    <w:rPr>
                      <w:rFonts w:ascii="Trebuchet MS"/>
                      <w:color w:val="363636"/>
                      <w:spacing w:val="14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or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con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ten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t.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117897pt;margin-top:317.071167pt;width:11.55pt;height:16.5pt;mso-position-horizontal-relative:page;mso-position-vertical-relative:page;z-index:-80968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338.560883pt;width:259.7pt;height:13pt;mso-position-horizontal-relative:page;mso-position-vertical-relative:page;z-index:-80944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-2"/>
                      <w:sz w:val="22"/>
                    </w:rPr>
                    <w:t>Don'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t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 use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 the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shield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icon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as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z w:val="22"/>
                    </w:rPr>
                    <w:t>a</w:t>
                  </w:r>
                  <w:r>
                    <w:rPr>
                      <w:rFonts w:ascii="Trebuchet MS"/>
                      <w:color w:val="363636"/>
                      <w:spacing w:val="9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decora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tive</w:t>
                  </w:r>
                  <w:r>
                    <w:rPr>
                      <w:rFonts w:ascii="Trebuchet MS"/>
                      <w:color w:val="363636"/>
                      <w:spacing w:val="8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elemen</w:t>
                  </w:r>
                  <w:r>
                    <w:rPr>
                      <w:rFonts w:ascii="Trebuchet MS"/>
                      <w:color w:val="363636"/>
                      <w:spacing w:val="5"/>
                      <w:sz w:val="22"/>
                    </w:rPr>
                    <w:t>t.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320007pt;margin-top:378.160889pt;width:280.55pt;height:13pt;mso-position-horizontal-relative:page;mso-position-vertical-relative:page;z-index:-8092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color w:val="363636"/>
                      <w:spacing w:val="1"/>
                      <w:sz w:val="22"/>
                    </w:rPr>
                    <w:t>Don't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use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shield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icon to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hold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ther</w:t>
                  </w:r>
                  <w:r>
                    <w:rPr>
                      <w:rFonts w:ascii="Trebuchet MS"/>
                      <w:color w:val="363636"/>
                      <w:spacing w:val="-3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3"/>
                      <w:sz w:val="22"/>
                    </w:rPr>
                    <w:t>text</w:t>
                  </w:r>
                  <w:r>
                    <w:rPr>
                      <w:rFonts w:ascii="Trebuchet MS"/>
                      <w:color w:val="363636"/>
                      <w:spacing w:val="7"/>
                      <w:sz w:val="22"/>
                    </w:rPr>
                    <w:t> </w:t>
                  </w:r>
                  <w:r>
                    <w:rPr>
                      <w:rFonts w:ascii="Trebuchet MS"/>
                      <w:color w:val="363636"/>
                      <w:spacing w:val="2"/>
                      <w:sz w:val="22"/>
                    </w:rPr>
                    <w:t>or </w:t>
                  </w:r>
                  <w:r>
                    <w:rPr>
                      <w:rFonts w:ascii="Trebuchet MS"/>
                      <w:color w:val="363636"/>
                      <w:spacing w:val="4"/>
                      <w:sz w:val="22"/>
                    </w:rPr>
                    <w:t>images.</w:t>
                  </w:r>
                  <w:r>
                    <w:rPr>
                      <w:rFonts w:ascii="Trebuchet MS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253799pt;margin-top:408.526459pt;width:11.55pt;height:16.5pt;mso-position-horizontal-relative:page;mso-position-vertical-relative:page;z-index:-80896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2.075928pt;margin-top:493.455017pt;width:36.3pt;height:31.05pt;mso-position-horizontal-relative:page;mso-position-vertical-relative:page;z-index:-80872" type="#_x0000_t202" filled="false" stroked="false">
            <v:textbox inset="0,0,0,0">
              <w:txbxContent>
                <w:p>
                  <w:pPr>
                    <w:spacing w:line="290" w:lineRule="exact" w:before="17"/>
                    <w:ind w:left="29" w:right="17" w:hanging="9"/>
                    <w:jc w:val="left"/>
                    <w:rPr>
                      <w:rFonts w:ascii="Lucida Sans" w:hAnsi="Lucida Sans" w:cs="Lucida Sans" w:eastAsia="Lucida Sans"/>
                      <w:sz w:val="29"/>
                      <w:szCs w:val="29"/>
                    </w:rPr>
                  </w:pPr>
                  <w:r>
                    <w:rPr>
                      <w:rFonts w:ascii="Lucida Sans"/>
                      <w:color w:val="FFFFFF"/>
                      <w:sz w:val="29"/>
                    </w:rPr>
                    <w:t>Click </w:t>
                  </w:r>
                  <w:r>
                    <w:rPr>
                      <w:rFonts w:ascii="Lucida Sans"/>
                      <w:color w:val="FFFFFF"/>
                      <w:spacing w:val="-1"/>
                      <w:sz w:val="29"/>
                    </w:rPr>
                    <w:t>Here</w:t>
                  </w:r>
                  <w:r>
                    <w:rPr>
                      <w:rFonts w:ascii="Lucida San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250305pt;margin-top:501.528259pt;width:11.55pt;height:16.5pt;mso-position-horizontal-relative:page;mso-position-vertical-relative:page;z-index:-80848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950195pt;margin-top:501.528259pt;width:11.55pt;height:16.5pt;mso-position-horizontal-relative:page;mso-position-vertical-relative:page;z-index:-80824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9"/>
                      <w:szCs w:val="29"/>
                    </w:rPr>
                  </w:pPr>
                  <w:r>
                    <w:rPr>
                      <w:rFonts w:ascii="Trebuchet MS"/>
                      <w:color w:val="F5F5F5"/>
                      <w:w w:val="120"/>
                      <w:sz w:val="29"/>
                    </w:rPr>
                    <w:t>X</w:t>
                  </w:r>
                  <w:r>
                    <w:rPr>
                      <w:rFonts w:ascii="Trebuchet MS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8.788025pt;margin-top:589.273743pt;width:10.4pt;height:11pt;mso-position-horizontal-relative:page;mso-position-vertical-relative:page;z-index:-80800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w w:val="95"/>
                      <w:sz w:val="18"/>
                    </w:rPr>
                    <w:t>17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886993pt;margin-top:437.816986pt;width:167.05pt;height:145.65pt;mso-position-horizontal-relative:page;mso-position-vertical-relative:page;z-index:-807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spacing w:line="319" w:lineRule="auto" w:before="0"/>
                    <w:ind w:left="718" w:right="-16" w:firstLine="0"/>
                    <w:jc w:val="left"/>
                    <w:rPr>
                      <w:rFonts w:ascii="Lucida Sans" w:hAnsi="Lucida Sans" w:cs="Lucida Sans" w:eastAsia="Lucida Sans"/>
                      <w:sz w:val="13"/>
                      <w:szCs w:val="13"/>
                    </w:rPr>
                  </w:pPr>
                  <w:r>
                    <w:rPr>
                      <w:rFonts w:ascii="Lucida Sans"/>
                      <w:spacing w:val="-1"/>
                      <w:sz w:val="13"/>
                    </w:rPr>
                    <w:t>L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or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em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ipsum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dolor</w:t>
                  </w:r>
                  <w:r>
                    <w:rPr>
                      <w:rFonts w:ascii="Lucida Sans"/>
                      <w:spacing w:val="-23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sit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ame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t,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cons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ecte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tuer</w:t>
                  </w:r>
                  <w:r>
                    <w:rPr>
                      <w:rFonts w:ascii="Lucida Sans"/>
                      <w:spacing w:val="25"/>
                      <w:w w:val="96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elit,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sed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diam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nonumm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y</w:t>
                  </w:r>
                  <w:r>
                    <w:rPr>
                      <w:rFonts w:ascii="Lucida Sans"/>
                      <w:spacing w:val="-27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nibh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euismod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tinci</w:t>
                  </w:r>
                  <w:r>
                    <w:rPr>
                      <w:rFonts w:ascii="Lucida Sans"/>
                      <w:spacing w:val="25"/>
                      <w:w w:val="95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laor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eet</w:t>
                  </w:r>
                  <w:r>
                    <w:rPr>
                      <w:rFonts w:ascii="Lucida Sans"/>
                      <w:spacing w:val="-27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dolor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magna</w:t>
                  </w:r>
                  <w:r>
                    <w:rPr>
                      <w:rFonts w:ascii="Lucida Sans"/>
                      <w:spacing w:val="-27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aliquam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er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at</w:t>
                  </w:r>
                  <w:r>
                    <w:rPr>
                      <w:rFonts w:ascii="Lucida Sans"/>
                      <w:spacing w:val="-28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v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olutpat.</w:t>
                  </w:r>
                  <w:r>
                    <w:rPr>
                      <w:rFonts w:ascii="Lucida Sans"/>
                      <w:spacing w:val="29"/>
                      <w:w w:val="89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ad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minim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v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eniam,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quis</w:t>
                  </w:r>
                  <w:r>
                    <w:rPr>
                      <w:rFonts w:ascii="Lucida Sans"/>
                      <w:spacing w:val="-24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nostrud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xerci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ta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tion</w:t>
                  </w:r>
                  <w:r>
                    <w:rPr>
                      <w:rFonts w:ascii="Lucida Sans"/>
                      <w:spacing w:val="30"/>
                      <w:w w:val="94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suscipit</w:t>
                  </w:r>
                  <w:r>
                    <w:rPr>
                      <w:rFonts w:ascii="Lucida Sans"/>
                      <w:spacing w:val="-27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lobortis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nisl</w:t>
                  </w:r>
                  <w:r>
                    <w:rPr>
                      <w:rFonts w:ascii="Lucida Sans"/>
                      <w:spacing w:val="-27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ut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aliquip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x</w:t>
                  </w:r>
                  <w:r>
                    <w:rPr>
                      <w:rFonts w:ascii="Lucida Sans"/>
                      <w:spacing w:val="-27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ea</w:t>
                  </w:r>
                  <w:r>
                    <w:rPr>
                      <w:rFonts w:ascii="Lucida Sans"/>
                      <w:spacing w:val="-26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commo</w:t>
                  </w:r>
                  <w:r>
                    <w:rPr>
                      <w:rFonts w:ascii="Lucida Sans"/>
                      <w:sz w:val="13"/>
                    </w:rPr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</w:p>
                <w:p>
                  <w:pPr>
                    <w:spacing w:line="319" w:lineRule="auto" w:before="0"/>
                    <w:ind w:left="718" w:right="-6" w:firstLine="0"/>
                    <w:jc w:val="both"/>
                    <w:rPr>
                      <w:rFonts w:ascii="Lucida Sans" w:hAnsi="Lucida Sans" w:cs="Lucida Sans" w:eastAsia="Lucida Sans"/>
                      <w:sz w:val="13"/>
                      <w:szCs w:val="13"/>
                    </w:rPr>
                  </w:pPr>
                  <w:r>
                    <w:rPr>
                      <w:rFonts w:ascii="Lucida Sans"/>
                      <w:spacing w:val="-1"/>
                      <w:sz w:val="13"/>
                    </w:rPr>
                    <w:t>L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or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em</w:t>
                  </w:r>
                  <w:r>
                    <w:rPr>
                      <w:rFonts w:ascii="Lucida Sans"/>
                      <w:spacing w:val="-19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ipsum</w:t>
                  </w:r>
                  <w:r>
                    <w:rPr>
                      <w:rFonts w:ascii="Lucida Sans"/>
                      <w:spacing w:val="-19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dolor</w:t>
                  </w:r>
                  <w:r>
                    <w:rPr>
                      <w:rFonts w:ascii="Lucida Sans"/>
                      <w:spacing w:val="-20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sit</w:t>
                  </w:r>
                  <w:r>
                    <w:rPr>
                      <w:rFonts w:ascii="Lucida Sans"/>
                      <w:spacing w:val="-19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ame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t,</w:t>
                  </w:r>
                  <w:r>
                    <w:rPr>
                      <w:rFonts w:ascii="Lucida Sans"/>
                      <w:spacing w:val="-18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consecte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tuer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a</w:t>
                  </w:r>
                  <w:r>
                    <w:rPr>
                      <w:rFonts w:ascii="Lucida Sans"/>
                      <w:spacing w:val="33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sed</w:t>
                  </w:r>
                  <w:r>
                    <w:rPr>
                      <w:rFonts w:ascii="Lucida Sans"/>
                      <w:spacing w:val="-22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diam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nonumm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y</w:t>
                  </w:r>
                  <w:r>
                    <w:rPr>
                      <w:rFonts w:ascii="Lucida Sans"/>
                      <w:spacing w:val="-24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nibh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euismod</w:t>
                  </w:r>
                  <w:r>
                    <w:rPr>
                      <w:rFonts w:ascii="Lucida Sans"/>
                      <w:spacing w:val="-23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tincidun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t</w:t>
                  </w:r>
                  <w:r>
                    <w:rPr>
                      <w:rFonts w:ascii="Lucida Sans"/>
                      <w:spacing w:val="25"/>
                      <w:w w:val="99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dolor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</w:t>
                  </w:r>
                  <w:r>
                    <w:rPr>
                      <w:rFonts w:ascii="Lucida Sans"/>
                      <w:spacing w:val="-23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magna</w:t>
                  </w:r>
                  <w:r>
                    <w:rPr>
                      <w:rFonts w:ascii="Lucida Sans"/>
                      <w:spacing w:val="-23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aliquam</w:t>
                  </w:r>
                  <w:r>
                    <w:rPr>
                      <w:rFonts w:ascii="Lucida Sans"/>
                      <w:spacing w:val="-23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er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at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v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olutpat.</w:t>
                  </w:r>
                  <w:r>
                    <w:rPr>
                      <w:rFonts w:ascii="Lucida Sans"/>
                      <w:spacing w:val="-22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Ut</w:t>
                  </w:r>
                  <w:r>
                    <w:rPr>
                      <w:rFonts w:ascii="Lucida Sans"/>
                      <w:spacing w:val="-25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wisi</w:t>
                  </w:r>
                  <w:r>
                    <w:rPr>
                      <w:rFonts w:ascii="Lucida Sans"/>
                      <w:sz w:val="13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82901pt;margin-top:385.40921pt;width:24.1pt;height:22.05pt;mso-position-horizontal-relative:page;mso-position-vertical-relative:page;z-index:-807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6.920013pt;margin-top:385.40921pt;width:203.2pt;height:22.05pt;mso-position-horizontal-relative:page;mso-position-vertical-relative:page;z-index:-807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2.82901pt;margin-top:407.425201pt;width:227.3pt;height:51.15pt;mso-position-horizontal-relative:page;mso-position-vertical-relative:page;z-index:-8070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</w:p>
                <w:p>
                  <w:pPr>
                    <w:spacing w:line="319" w:lineRule="auto" w:before="0"/>
                    <w:ind w:left="119" w:right="1808" w:firstLine="0"/>
                    <w:jc w:val="left"/>
                    <w:rPr>
                      <w:rFonts w:ascii="Lucida Sans" w:hAnsi="Lucida Sans" w:cs="Lucida Sans" w:eastAsia="Lucida Sans"/>
                      <w:sz w:val="13"/>
                      <w:szCs w:val="13"/>
                    </w:rPr>
                  </w:pPr>
                  <w:r>
                    <w:rPr>
                      <w:rFonts w:ascii="Lucida Sans"/>
                      <w:sz w:val="13"/>
                    </w:rPr>
                    <w:t>iusto</w:t>
                  </w:r>
                  <w:r>
                    <w:rPr>
                      <w:rFonts w:ascii="Lucida Sans"/>
                      <w:spacing w:val="-30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odio</w:t>
                  </w:r>
                  <w:r>
                    <w:rPr>
                      <w:rFonts w:ascii="Lucida Sans"/>
                      <w:spacing w:val="-29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dignissim</w:t>
                  </w:r>
                  <w:r>
                    <w:rPr>
                      <w:rFonts w:ascii="Lucida Sans"/>
                      <w:spacing w:val="-29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qui</w:t>
                  </w:r>
                  <w:r>
                    <w:rPr>
                      <w:rFonts w:ascii="Lucida Sans"/>
                      <w:spacing w:val="-30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blandit</w:t>
                  </w:r>
                  <w:r>
                    <w:rPr>
                      <w:rFonts w:ascii="Lucida Sans"/>
                      <w:spacing w:val="-29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pr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aesent</w:t>
                  </w:r>
                  <w:r>
                    <w:rPr>
                      <w:rFonts w:ascii="Lucida Sans"/>
                      <w:spacing w:val="-29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lu</w:t>
                  </w:r>
                  <w:r>
                    <w:rPr>
                      <w:rFonts w:ascii="Lucida Sans"/>
                      <w:spacing w:val="24"/>
                      <w:w w:val="92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delenit</w:t>
                  </w:r>
                  <w:r>
                    <w:rPr>
                      <w:rFonts w:ascii="Lucida Sans"/>
                      <w:spacing w:val="-22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augue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duis</w:t>
                  </w:r>
                  <w:r>
                    <w:rPr>
                      <w:rFonts w:ascii="Lucida Sans"/>
                      <w:spacing w:val="-22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dolor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e</w:t>
                  </w:r>
                  <w:r>
                    <w:rPr>
                      <w:rFonts w:ascii="Lucida Sans"/>
                      <w:spacing w:val="-23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te</w:t>
                  </w:r>
                  <w:r>
                    <w:rPr>
                      <w:rFonts w:ascii="Lucida Sans"/>
                      <w:spacing w:val="-23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f</w:t>
                  </w:r>
                  <w:r>
                    <w:rPr>
                      <w:rFonts w:ascii="Lucida Sans"/>
                      <w:spacing w:val="-2"/>
                      <w:sz w:val="13"/>
                    </w:rPr>
                    <w:t>eugait</w:t>
                  </w:r>
                  <w:r>
                    <w:rPr>
                      <w:rFonts w:ascii="Lucida Sans"/>
                      <w:spacing w:val="-21"/>
                      <w:sz w:val="13"/>
                    </w:rPr>
                    <w:t> </w:t>
                  </w:r>
                  <w:r>
                    <w:rPr>
                      <w:rFonts w:ascii="Lucida Sans"/>
                      <w:sz w:val="13"/>
                    </w:rPr>
                    <w:t>nulla</w:t>
                  </w:r>
                  <w:r>
                    <w:rPr>
                      <w:rFonts w:ascii="Lucida Sans"/>
                      <w:spacing w:val="-23"/>
                      <w:sz w:val="13"/>
                    </w:rPr>
                    <w:t> </w:t>
                  </w:r>
                  <w:r>
                    <w:rPr>
                      <w:rFonts w:ascii="Lucida Sans"/>
                      <w:spacing w:val="-1"/>
                      <w:sz w:val="13"/>
                    </w:rPr>
                    <w:t>fa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82901pt;margin-top:346.530304pt;width:36.1pt;height:81.8pt;mso-position-horizontal-relative:page;mso-position-vertical-relative:page;z-index:-806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1.294205pt;margin-top:304.936493pt;width:106.95pt;height:96.05pt;mso-position-horizontal-relative:page;mso-position-vertical-relative:page;z-index:-806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8.23819pt;margin-top:304.936493pt;width:48.1pt;height:96.05pt;mso-position-horizontal-relative:page;mso-position-vertical-relative:page;z-index:-806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8.334pt;margin-top:265.973602pt;width:105.75pt;height:58.6pt;mso-position-horizontal-relative:page;mso-position-vertical-relative:page;z-index:-806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4.036987pt;margin-top:265.973602pt;width:62.9pt;height:58.6pt;mso-position-horizontal-relative:page;mso-position-vertical-relative:page;z-index:-80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2.334015pt;margin-top:226.319305pt;width:41.7pt;height:37.7pt;mso-position-horizontal-relative:page;mso-position-vertical-relative:page;z-index:-805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4pt;margin-top:226.319305pt;width:72.95pt;height:37.7pt;mso-position-horizontal-relative:page;mso-position-vertical-relative:page;z-index:-805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8.574005pt;margin-top:187.120102pt;width:92.9pt;height:20.05pt;mso-position-horizontal-relative:page;mso-position-vertical-relative:page;z-index:-805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1.440002pt;margin-top:187.120102pt;width:45.5pt;height:20.05pt;mso-position-horizontal-relative:page;mso-position-vertical-relative:page;z-index:-804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.82pt;margin-top:103.499008pt;width:717.8pt;height:12pt;mso-position-horizontal-relative:page;mso-position-vertical-relative:page;z-index:-804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80" w:right="1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792pt;height:612pt;mso-position-horizontal-relative:page;mso-position-vertical-relative:page;z-index:-80440" coordorigin="0,0" coordsize="15840,12240">
            <v:shape style="position:absolute;left:0;top:0;width:15840;height:12240" coordorigin="0,0" coordsize="15840,12240" path="m0,12240l15840,12240,15840,0,0,0,0,12240xe" filled="true" fillcolor="#e8e8e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3.80304pt;margin-top:82.799988pt;width:216.2pt;height:379.65pt;mso-position-horizontal-relative:page;mso-position-vertical-relative:page;z-index:-80416" coordorigin="5076,1656" coordsize="4324,7593">
            <v:shape style="position:absolute;left:5076;top:1656;width:3153;height:5605" type="#_x0000_t75" stroked="false">
              <v:imagedata r:id="rId101" o:title=""/>
            </v:shape>
            <v:shape style="position:absolute;left:6247;top:3643;width:3153;height:5605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489.065521pt;margin-top:82.800003pt;width:267.05pt;height:455.05pt;mso-position-horizontal-relative:page;mso-position-vertical-relative:page;z-index:-80392" coordorigin="9781,1656" coordsize="5341,9101">
            <v:group style="position:absolute;left:9802;top:2293;width:5300;height:8001" coordorigin="9802,2293" coordsize="5300,8001">
              <v:shape style="position:absolute;left:9802;top:2293;width:5300;height:8001" coordorigin="9802,2293" coordsize="5300,8001" path="m9802,10294l15102,10294,15102,2293,9802,2293,9802,10294xe" filled="true" fillcolor="#f4f5f5" stroked="false">
                <v:path arrowok="t"/>
                <v:fill type="solid"/>
              </v:shape>
            </v:group>
            <v:group style="position:absolute;left:14760;top:6635;width:343;height:353" coordorigin="14760,6635" coordsize="343,353">
              <v:shape style="position:absolute;left:14760;top:6635;width:343;height:353" coordorigin="14760,6635" coordsize="343,353" path="m14769,6635l14760,6644,15102,6988,15102,6969,14769,6635xe" filled="true" fillcolor="#d7d7d7" stroked="false">
                <v:path arrowok="t"/>
                <v:fill type="solid"/>
              </v:shape>
            </v:group>
            <v:group style="position:absolute;left:14858;top:6537;width:244;height:254" coordorigin="14858,6537" coordsize="244,254">
              <v:shape style="position:absolute;left:14858;top:6537;width:244;height:254" coordorigin="14858,6537" coordsize="244,254" path="m14867,6537l14858,6546,15102,6790,15102,6772,14867,6537xe" filled="true" fillcolor="#d7d7d7" stroked="false">
                <v:path arrowok="t"/>
                <v:fill type="solid"/>
              </v:shape>
            </v:group>
            <v:group style="position:absolute;left:14661;top:6733;width:441;height:452" coordorigin="14661,6733" coordsize="441,452">
              <v:shape style="position:absolute;left:14661;top:6733;width:441;height:452" coordorigin="14661,6733" coordsize="441,452" path="m14670,6733l14661,6743,15102,7185,15102,7166,14670,6733xe" filled="true" fillcolor="#d7d7d7" stroked="false">
                <v:path arrowok="t"/>
                <v:fill type="solid"/>
              </v:shape>
            </v:group>
            <v:group style="position:absolute;left:14566;top:6829;width:536;height:547" coordorigin="14566,6829" coordsize="536,547">
              <v:shape style="position:absolute;left:14566;top:6829;width:536;height:547" coordorigin="14566,6829" coordsize="536,547" path="m14575,6829l14566,6838,15102,7376,15102,7357,14575,6829xe" filled="true" fillcolor="#d7d7d7" stroked="false">
                <v:path arrowok="t"/>
                <v:fill type="solid"/>
              </v:shape>
            </v:group>
            <v:group style="position:absolute;left:14466;top:6929;width:636;height:647" coordorigin="14466,6929" coordsize="636,647">
              <v:shape style="position:absolute;left:14466;top:6929;width:636;height:647" coordorigin="14466,6929" coordsize="636,647" path="m14475,6929l14466,6938,15102,7576,15102,7557,14475,6929xe" filled="true" fillcolor="#d7d7d7" stroked="false">
                <v:path arrowok="t"/>
                <v:fill type="solid"/>
              </v:shape>
            </v:group>
            <v:group style="position:absolute;left:14365;top:7030;width:738;height:749" coordorigin="14365,7030" coordsize="738,749">
              <v:shape style="position:absolute;left:14365;top:7030;width:738;height:749" coordorigin="14365,7030" coordsize="738,749" path="m14374,7030l14365,7039,15102,7779,15102,7760,14374,7030xe" filled="true" fillcolor="#d7d7d7" stroked="false">
                <v:path arrowok="t"/>
                <v:fill type="solid"/>
              </v:shape>
            </v:group>
            <v:group style="position:absolute;left:14263;top:7131;width:839;height:851" coordorigin="14263,7131" coordsize="839,851">
              <v:shape style="position:absolute;left:14263;top:7131;width:839;height:851" coordorigin="14263,7131" coordsize="839,851" path="m14272,7131l14263,7141,15102,7982,15102,7963,14272,7131xe" filled="true" fillcolor="#d7d7d7" stroked="false">
                <v:path arrowok="t"/>
                <v:fill type="solid"/>
              </v:shape>
            </v:group>
            <v:group style="position:absolute;left:14165;top:7230;width:937;height:950" coordorigin="14165,7230" coordsize="937,950">
              <v:shape style="position:absolute;left:14165;top:7230;width:937;height:950" coordorigin="14165,7230" coordsize="937,950" path="m14174,7230l14165,7239,15102,8179,15102,8160,14174,7230xe" filled="true" fillcolor="#d7d7d7" stroked="false">
                <v:path arrowok="t"/>
                <v:fill type="solid"/>
              </v:shape>
            </v:group>
            <v:group style="position:absolute;left:14066;top:7328;width:1036;height:1048" coordorigin="14066,7328" coordsize="1036,1048">
              <v:shape style="position:absolute;left:14066;top:7328;width:1036;height:1048" coordorigin="14066,7328" coordsize="1036,1048" path="m14076,7328l14066,7337,15102,8376,15102,8357,14076,7328xe" filled="true" fillcolor="#d7d7d7" stroked="false">
                <v:path arrowok="t"/>
                <v:fill type="solid"/>
              </v:shape>
            </v:group>
            <v:group style="position:absolute;left:13963;top:7431;width:1139;height:1151" coordorigin="13963,7431" coordsize="1139,1151">
              <v:shape style="position:absolute;left:13963;top:7431;width:1139;height:1151" coordorigin="13963,7431" coordsize="1139,1151" path="m13973,7431l13963,7440,15102,8582,15102,8564,13973,7431xe" filled="true" fillcolor="#d7d7d7" stroked="false">
                <v:path arrowok="t"/>
                <v:fill type="solid"/>
              </v:shape>
            </v:group>
            <v:group style="position:absolute;left:13862;top:7532;width:1240;height:1253" coordorigin="13862,7532" coordsize="1240,1253">
              <v:shape style="position:absolute;left:13862;top:7532;width:1240;height:1253" coordorigin="13862,7532" coordsize="1240,1253" path="m13871,7532l13862,7542,15102,8785,15102,8767,13871,7532xe" filled="true" fillcolor="#d7d7d7" stroked="false">
                <v:path arrowok="t"/>
                <v:fill type="solid"/>
              </v:shape>
            </v:group>
            <v:group style="position:absolute;left:13762;top:7632;width:1340;height:1353" coordorigin="13762,7632" coordsize="1340,1353">
              <v:shape style="position:absolute;left:13762;top:7632;width:1340;height:1353" coordorigin="13762,7632" coordsize="1340,1353" path="m13771,7632l13762,7641,15102,8985,15102,8967,13771,7632xe" filled="true" fillcolor="#d7d7d7" stroked="false">
                <v:path arrowok="t"/>
                <v:fill type="solid"/>
              </v:shape>
            </v:group>
            <v:group style="position:absolute;left:14959;top:6435;width:143;height:153" coordorigin="14959,6435" coordsize="143,153">
              <v:shape style="position:absolute;left:14959;top:6435;width:143;height:153" coordorigin="14959,6435" coordsize="143,153" path="m14969,6435l14959,6444,15102,6587,15102,6569,14969,6435xe" filled="true" fillcolor="#d7d7d7" stroked="false">
                <v:path arrowok="t"/>
                <v:fill type="solid"/>
              </v:shape>
            </v:group>
            <v:group style="position:absolute;left:13137;top:8257;width:1965;height:1980" coordorigin="13137,8257" coordsize="1965,1980">
              <v:shape style="position:absolute;left:13137;top:8257;width:1965;height:1980" coordorigin="13137,8257" coordsize="1965,1980" path="m13146,8257l13137,8267,15102,10237,15102,10219,13146,8257xe" filled="true" fillcolor="#d7d7d7" stroked="false">
                <v:path arrowok="t"/>
                <v:fill type="solid"/>
              </v:shape>
            </v:group>
            <v:group style="position:absolute;left:13236;top:8159;width:1867;height:1882" coordorigin="13236,8159" coordsize="1867,1882">
              <v:shape style="position:absolute;left:13236;top:8159;width:1867;height:1882" coordorigin="13236,8159" coordsize="1867,1882" path="m13245,8159l13236,8168,15102,10040,15102,10022,13245,8159xe" filled="true" fillcolor="#d7d7d7" stroked="false">
                <v:path arrowok="t"/>
                <v:fill type="solid"/>
              </v:shape>
            </v:group>
            <v:group style="position:absolute;left:13039;top:8356;width:1942;height:1938" coordorigin="13039,8356" coordsize="1942,1938">
              <v:shape style="position:absolute;left:13039;top:8356;width:1942;height:1938" coordorigin="13039,8356" coordsize="1942,1938" path="m13048,8356l13039,8365,14962,10294,14980,10294,13048,8356xe" filled="true" fillcolor="#d7d7d7" stroked="false">
                <v:path arrowok="t"/>
                <v:fill type="solid"/>
              </v:shape>
            </v:group>
            <v:group style="position:absolute;left:12943;top:8451;width:1847;height:1843" coordorigin="12943,8451" coordsize="1847,1843">
              <v:shape style="position:absolute;left:12943;top:8451;width:1847;height:1843" coordorigin="12943,8451" coordsize="1847,1843" path="m12953,8451l12943,8460,14771,10294,14790,10294,12953,8451xe" filled="true" fillcolor="#d7d7d7" stroked="false">
                <v:path arrowok="t"/>
                <v:fill type="solid"/>
              </v:shape>
            </v:group>
            <v:group style="position:absolute;left:12844;top:8551;width:1747;height:1743" coordorigin="12844,8551" coordsize="1747,1743">
              <v:shape style="position:absolute;left:12844;top:8551;width:1747;height:1743" coordorigin="12844,8551" coordsize="1747,1743" path="m12853,8551l12844,8560,14572,10294,14590,10294,12853,8551xe" filled="true" fillcolor="#d7d7d7" stroked="false">
                <v:path arrowok="t"/>
                <v:fill type="solid"/>
              </v:shape>
            </v:group>
            <v:group style="position:absolute;left:12742;top:8652;width:1646;height:1642" coordorigin="12742,8652" coordsize="1646,1642">
              <v:shape style="position:absolute;left:12742;top:8652;width:1646;height:1642" coordorigin="12742,8652" coordsize="1646,1642" path="m12751,8652l12742,8662,14369,10294,14388,10294,12751,8652xe" filled="true" fillcolor="#d7d7d7" stroked="false">
                <v:path arrowok="t"/>
                <v:fill type="solid"/>
              </v:shape>
            </v:group>
            <v:group style="position:absolute;left:12641;top:8754;width:1545;height:1540" coordorigin="12641,8754" coordsize="1545,1540">
              <v:shape style="position:absolute;left:12641;top:8754;width:1545;height:1540" coordorigin="12641,8754" coordsize="1545,1540" path="m12650,8754l12641,8763,14167,10294,14185,10294,12650,8754xe" filled="true" fillcolor="#d7d7d7" stroked="false">
                <v:path arrowok="t"/>
                <v:fill type="solid"/>
              </v:shape>
            </v:group>
            <v:group style="position:absolute;left:12542;top:8852;width:1447;height:1442" coordorigin="12542,8852" coordsize="1447,1442">
              <v:shape style="position:absolute;left:12542;top:8852;width:1447;height:1442" coordorigin="12542,8852" coordsize="1447,1442" path="m12552,8852l12542,8861,13971,10294,13989,10294,12552,8852xe" filled="true" fillcolor="#d7d7d7" stroked="false">
                <v:path arrowok="t"/>
                <v:fill type="solid"/>
              </v:shape>
            </v:group>
            <v:group style="position:absolute;left:12444;top:8950;width:1349;height:1344" coordorigin="12444,8950" coordsize="1349,1344">
              <v:shape style="position:absolute;left:12444;top:8950;width:1349;height:1344" coordorigin="12444,8950" coordsize="1349,1344" path="m12453,8950l12444,8960,13774,10294,13792,10294,12453,8950xe" filled="true" fillcolor="#d7d7d7" stroked="false">
                <v:path arrowok="t"/>
                <v:fill type="solid"/>
              </v:shape>
            </v:group>
            <v:group style="position:absolute;left:12341;top:9053;width:1246;height:1241" coordorigin="12341,9053" coordsize="1246,1241">
              <v:shape style="position:absolute;left:12341;top:9053;width:1246;height:1241" coordorigin="12341,9053" coordsize="1246,1241" path="m12350,9053l12341,9063,13569,10294,13587,10294,12350,9053xe" filled="true" fillcolor="#d7d7d7" stroked="false">
                <v:path arrowok="t"/>
                <v:fill type="solid"/>
              </v:shape>
            </v:group>
            <v:group style="position:absolute;left:12240;top:9155;width:1145;height:1139" coordorigin="12240,9155" coordsize="1145,1139">
              <v:shape style="position:absolute;left:12240;top:9155;width:1145;height:1139" coordorigin="12240,9155" coordsize="1145,1139" path="m12249,9155l12240,9164,13366,10294,13384,10294,12249,9155xe" filled="true" fillcolor="#d7d7d7" stroked="false">
                <v:path arrowok="t"/>
                <v:fill type="solid"/>
              </v:shape>
            </v:group>
            <v:group style="position:absolute;left:12140;top:9255;width:1046;height:1040" coordorigin="12140,9255" coordsize="1046,1040">
              <v:shape style="position:absolute;left:12140;top:9255;width:1046;height:1040" coordorigin="12140,9255" coordsize="1046,1040" path="m12149,9255l12140,9264,13167,10294,13185,10294,12149,9255xe" filled="true" fillcolor="#d7d7d7" stroked="false">
                <v:path arrowok="t"/>
                <v:fill type="solid"/>
              </v:shape>
            </v:group>
            <v:group style="position:absolute;left:13337;top:8058;width:1765;height:1780" coordorigin="13337,8058" coordsize="1765,1780">
              <v:shape style="position:absolute;left:13337;top:8058;width:1765;height:1780" coordorigin="13337,8058" coordsize="1765,1780" path="m13346,8058l13337,8067,15102,9837,15102,9819,13346,8058xe" filled="true" fillcolor="#d7d7d7" stroked="false">
                <v:path arrowok="t"/>
                <v:fill type="solid"/>
              </v:shape>
            </v:group>
            <v:group style="position:absolute;left:11937;top:9457;width:844;height:837" coordorigin="11937,9457" coordsize="844,837">
              <v:shape style="position:absolute;left:11937;top:9457;width:844;height:837" coordorigin="11937,9457" coordsize="844,837" path="m11947,9457l11937,9466,12762,10294,12781,10294,11947,9457xe" filled="true" fillcolor="#d7d7d7" stroked="false">
                <v:path arrowok="t"/>
                <v:fill type="solid"/>
              </v:shape>
            </v:group>
            <v:group style="position:absolute;left:12036;top:9359;width:942;height:936" coordorigin="12036,9359" coordsize="942,936">
              <v:shape style="position:absolute;left:12036;top:9359;width:942;height:936" coordorigin="12036,9359" coordsize="942,936" path="m12045,9359l12036,9368,12959,10294,12977,10294,12045,9359xe" filled="true" fillcolor="#d7d7d7" stroked="false">
                <v:path arrowok="t"/>
                <v:fill type="solid"/>
              </v:shape>
            </v:group>
            <v:group style="position:absolute;left:11839;top:9555;width:746;height:739" coordorigin="11839,9555" coordsize="746,739">
              <v:shape style="position:absolute;left:11839;top:9555;width:746;height:739" coordorigin="11839,9555" coordsize="746,739" path="m11848,9555l11839,9565,12566,10294,12584,10294,11848,9555xe" filled="true" fillcolor="#d7d7d7" stroked="false">
                <v:path arrowok="t"/>
                <v:fill type="solid"/>
              </v:shape>
            </v:group>
            <v:group style="position:absolute;left:11744;top:9651;width:651;height:643" coordorigin="11744,9651" coordsize="651,643">
              <v:shape style="position:absolute;left:11744;top:9651;width:651;height:643" coordorigin="11744,9651" coordsize="651,643" path="m11753,9651l11744,9660,12376,10294,12394,10294,11753,9651xe" filled="true" fillcolor="#d7d7d7" stroked="false">
                <v:path arrowok="t"/>
                <v:fill type="solid"/>
              </v:shape>
            </v:group>
            <v:group style="position:absolute;left:11644;top:9751;width:551;height:544" coordorigin="11644,9751" coordsize="551,544">
              <v:shape style="position:absolute;left:11644;top:9751;width:551;height:544" coordorigin="11644,9751" coordsize="551,544" path="m11653,9751l11644,9760,12176,10294,12194,10294,11653,9751xe" filled="true" fillcolor="#d7d7d7" stroked="false">
                <v:path arrowok="t"/>
                <v:fill type="solid"/>
              </v:shape>
            </v:group>
            <v:group style="position:absolute;left:11542;top:9852;width:450;height:442" coordorigin="11542,9852" coordsize="450,442">
              <v:shape style="position:absolute;left:11542;top:9852;width:450;height:442" coordorigin="11542,9852" coordsize="450,442" path="m11552,9852l11542,9861,11974,10294,11992,10294,11552,9852xe" filled="true" fillcolor="#d7d7d7" stroked="false">
                <v:path arrowok="t"/>
                <v:fill type="solid"/>
              </v:shape>
            </v:group>
            <v:group style="position:absolute;left:11441;top:9953;width:349;height:341" coordorigin="11441,9953" coordsize="349,341">
              <v:shape style="position:absolute;left:11441;top:9953;width:349;height:341" coordorigin="11441,9953" coordsize="349,341" path="m11450,9953l11441,9963,11771,10294,11789,10294,11450,9953xe" filled="true" fillcolor="#d7d7d7" stroked="false">
                <v:path arrowok="t"/>
                <v:fill type="solid"/>
              </v:shape>
            </v:group>
            <v:group style="position:absolute;left:11343;top:10052;width:251;height:242" coordorigin="11343,10052" coordsize="251,242">
              <v:shape style="position:absolute;left:11343;top:10052;width:251;height:242" coordorigin="11343,10052" coordsize="251,242" path="m11352,10052l11343,10061,11575,10294,11593,10294,11352,10052xe" filled="true" fillcolor="#d7d7d7" stroked="false">
                <v:path arrowok="t"/>
                <v:fill type="solid"/>
              </v:shape>
            </v:group>
            <v:group style="position:absolute;left:11244;top:10150;width:153;height:144" coordorigin="11244,10150" coordsize="153,144">
              <v:shape style="position:absolute;left:11244;top:10150;width:153;height:144" coordorigin="11244,10150" coordsize="153,144" path="m11254,10150l11244,10159,11378,10294,11397,10294,11254,10150xe" filled="true" fillcolor="#d7d7d7" stroked="false">
                <v:path arrowok="t"/>
                <v:fill type="solid"/>
              </v:shape>
            </v:group>
            <v:group style="position:absolute;left:11141;top:10253;width:50;height:41" coordorigin="11141,10253" coordsize="50,41">
              <v:shape style="position:absolute;left:11141;top:10253;width:50;height:41" coordorigin="11141,10253" coordsize="50,41" path="m11151,10253l11141,10262,11173,10294,11191,10294,11151,10253xe" filled="true" fillcolor="#d7d7d7" stroked="false">
                <v:path arrowok="t"/>
                <v:fill type="solid"/>
              </v:shape>
            </v:group>
            <v:group style="position:absolute;left:12137;top:9257;width:1043;height:1037" coordorigin="12137,9257" coordsize="1043,1037">
              <v:shape style="position:absolute;left:12137;top:9257;width:1043;height:1037" coordorigin="12137,9257" coordsize="1043,1037" path="m12146,9257l12137,9267,13161,10294,13180,10294,12146,9257xe" filled="true" fillcolor="#d7d7d7" stroked="false">
                <v:path arrowok="t"/>
                <v:fill type="solid"/>
              </v:shape>
            </v:group>
            <v:group style="position:absolute;left:13184;top:2682;width:2;height:1767" coordorigin="13184,2682" coordsize="2,1767">
              <v:shape style="position:absolute;left:13184;top:2682;width:2;height:1767" coordorigin="13184,2682" coordsize="0,1767" path="m13184,2682l13184,4449e" filled="false" stroked="true" strokeweight="2.051pt" strokecolor="#ffffff">
                <v:path arrowok="t"/>
              </v:shape>
            </v:group>
            <v:group style="position:absolute;left:13865;top:2293;width:2;height:2837" coordorigin="13865,2293" coordsize="2,2837">
              <v:shape style="position:absolute;left:13865;top:2293;width:2;height:2837" coordorigin="13865,2293" coordsize="0,2837" path="m13865,2293l13865,5129e" filled="false" stroked="true" strokeweight="2.051pt" strokecolor="#ffffff">
                <v:path arrowok="t"/>
              </v:shape>
            </v:group>
            <v:group style="position:absolute;left:12504;top:3362;width:2;height:407" coordorigin="12504,3362" coordsize="2,407">
              <v:shape style="position:absolute;left:12504;top:3362;width:2;height:407" coordorigin="12504,3362" coordsize="0,407" path="m12504,3362l12504,3769e" filled="false" stroked="true" strokeweight="2.050pt" strokecolor="#ffffff">
                <v:path arrowok="t"/>
              </v:shape>
            </v:group>
            <v:group style="position:absolute;left:14550;top:2293;width:2;height:3520" coordorigin="14550,2293" coordsize="2,3520">
              <v:shape style="position:absolute;left:14550;top:2293;width:2;height:3520" coordorigin="14550,2293" coordsize="0,3520" path="m14550,2293l14550,5813e" filled="false" stroked="true" strokeweight="2.050pt" strokecolor="#ffffff">
                <v:path arrowok="t"/>
              </v:shape>
            </v:group>
            <v:group style="position:absolute;left:13493;top:2373;width:1609;height:2" coordorigin="13493,2373" coordsize="1609,2">
              <v:shape style="position:absolute;left:13493;top:2373;width:1609;height:2" coordorigin="13493,2373" coordsize="1609,0" path="m13493,2373l15102,2373e" filled="false" stroked="true" strokeweight="2.050pt" strokecolor="#ffffff">
                <v:path arrowok="t"/>
              </v:shape>
            </v:group>
            <v:group style="position:absolute;left:12808;top:3059;width:2295;height:2" coordorigin="12808,3059" coordsize="2295,2">
              <v:shape style="position:absolute;left:12808;top:3059;width:2295;height:2" coordorigin="12808,3059" coordsize="2295,0" path="m12808,3059l15102,3059e" filled="false" stroked="true" strokeweight="2.050pt" strokecolor="#ffffff">
                <v:path arrowok="t"/>
              </v:shape>
            </v:group>
            <v:group style="position:absolute;left:12480;top:3745;width:2622;height:2" coordorigin="12480,3745" coordsize="2622,2">
              <v:shape style="position:absolute;left:12480;top:3745;width:2622;height:2" coordorigin="12480,3745" coordsize="2622,0" path="m12480,3745l15102,3745e" filled="false" stroked="true" strokeweight="2.050pt" strokecolor="#ffffff">
                <v:path arrowok="t"/>
              </v:shape>
            </v:group>
            <v:group style="position:absolute;left:13166;top:4430;width:1936;height:2" coordorigin="13166,4430" coordsize="1936,2">
              <v:shape style="position:absolute;left:13166;top:4430;width:1936;height:2" coordorigin="13166,4430" coordsize="1936,0" path="m13166,4430l15102,4430e" filled="false" stroked="true" strokeweight="2.051pt" strokecolor="#ffffff">
                <v:path arrowok="t"/>
              </v:shape>
            </v:group>
            <v:group style="position:absolute;left:13852;top:5116;width:1250;height:2" coordorigin="13852,5116" coordsize="1250,2">
              <v:shape style="position:absolute;left:13852;top:5116;width:1250;height:2" coordorigin="13852,5116" coordsize="1250,0" path="m13852,5116l15102,5116e" filled="false" stroked="true" strokeweight="2.050pt" strokecolor="#ffffff">
                <v:path arrowok="t"/>
              </v:shape>
            </v:group>
            <v:group style="position:absolute;left:14539;top:5802;width:563;height:2" coordorigin="14539,5802" coordsize="563,2">
              <v:shape style="position:absolute;left:14539;top:5802;width:563;height:2" coordorigin="14539,5802" coordsize="563,0" path="m14539,5802l15102,5802e" filled="false" stroked="true" strokeweight="2.051pt" strokecolor="#ffffff">
                <v:path arrowok="t"/>
              </v:shape>
            </v:group>
            <v:group style="position:absolute;left:9972;top:5904;width:4685;height:2" coordorigin="9972,5904" coordsize="4685,2">
              <v:shape style="position:absolute;left:9972;top:5904;width:4685;height:2" coordorigin="9972,5904" coordsize="4685,0" path="m9972,5904l14656,5904e" filled="false" stroked="true" strokeweight=".75pt" strokecolor="#e8e8e8">
                <v:path arrowok="t"/>
              </v:shape>
            </v:group>
            <v:group style="position:absolute;left:9821;top:6053;width:4985;height:2" coordorigin="9821,6053" coordsize="4985,2">
              <v:shape style="position:absolute;left:9821;top:6053;width:4985;height:2" coordorigin="9821,6053" coordsize="4985,0" path="m9821,6053l14806,6053e" filled="false" stroked="true" strokeweight=".75pt" strokecolor="#e8e8e8">
                <v:path arrowok="t"/>
              </v:shape>
            </v:group>
            <v:group style="position:absolute;left:9802;top:6203;width:5155;height:2" coordorigin="9802,6203" coordsize="5155,2">
              <v:shape style="position:absolute;left:9802;top:6203;width:5155;height:2" coordorigin="9802,6203" coordsize="5155,0" path="m9802,6203l14957,6203e" filled="false" stroked="true" strokeweight=".75pt" strokecolor="#e8e8e8">
                <v:path arrowok="t"/>
              </v:shape>
            </v:group>
            <v:group style="position:absolute;left:9802;top:6353;width:5196;height:2" coordorigin="9802,6353" coordsize="5196,2">
              <v:shape style="position:absolute;left:9802;top:6353;width:5196;height:2" coordorigin="9802,6353" coordsize="5196,0" path="m9802,6353l14998,6353e" filled="false" stroked="true" strokeweight=".75pt" strokecolor="#e8e8e8">
                <v:path arrowok="t"/>
              </v:shape>
            </v:group>
            <v:group style="position:absolute;left:9802;top:6503;width:5046;height:2" coordorigin="9802,6503" coordsize="5046,2">
              <v:shape style="position:absolute;left:9802;top:6503;width:5046;height:2" coordorigin="9802,6503" coordsize="5046,0" path="m9802,6503l14848,6503e" filled="false" stroked="true" strokeweight=".75pt" strokecolor="#e8e8e8">
                <v:path arrowok="t"/>
              </v:shape>
            </v:group>
            <v:group style="position:absolute;left:9926;top:6653;width:4773;height:2" coordorigin="9926,6653" coordsize="4773,2">
              <v:shape style="position:absolute;left:9926;top:6653;width:4773;height:2" coordorigin="9926,6653" coordsize="4773,0" path="m9926,6653l14698,6653e" filled="false" stroked="true" strokeweight=".75pt" strokecolor="#e8e8e8">
                <v:path arrowok="t"/>
              </v:shape>
            </v:group>
            <v:group style="position:absolute;left:10076;top:6803;width:4472;height:2" coordorigin="10076,6803" coordsize="4472,2">
              <v:shape style="position:absolute;left:10076;top:6803;width:4472;height:2" coordorigin="10076,6803" coordsize="4472,0" path="m10076,6803l14548,6803e" filled="false" stroked="true" strokeweight=".75pt" strokecolor="#e8e8e8">
                <v:path arrowok="t"/>
              </v:shape>
            </v:group>
            <v:group style="position:absolute;left:10227;top:6953;width:4172;height:2" coordorigin="10227,6953" coordsize="4172,2">
              <v:shape style="position:absolute;left:10227;top:6953;width:4172;height:2" coordorigin="10227,6953" coordsize="4172,0" path="m10227,6953l14398,6953e" filled="false" stroked="true" strokeweight=".75pt" strokecolor="#e8e8e8">
                <v:path arrowok="t"/>
              </v:shape>
            </v:group>
            <v:group style="position:absolute;left:10377;top:7103;width:3872;height:2" coordorigin="10377,7103" coordsize="3872,2">
              <v:shape style="position:absolute;left:10377;top:7103;width:3872;height:2" coordorigin="10377,7103" coordsize="3872,0" path="m10377,7103l14248,7103e" filled="false" stroked="true" strokeweight=".75pt" strokecolor="#e8e8e8">
                <v:path arrowok="t"/>
              </v:shape>
            </v:group>
            <v:group style="position:absolute;left:10527;top:7252;width:3571;height:2" coordorigin="10527,7252" coordsize="3571,2">
              <v:shape style="position:absolute;left:10527;top:7252;width:3571;height:2" coordorigin="10527,7252" coordsize="3571,0" path="m10527,7252l14098,7252e" filled="false" stroked="true" strokeweight=".75pt" strokecolor="#e8e8e8">
                <v:path arrowok="t"/>
              </v:shape>
            </v:group>
            <v:group style="position:absolute;left:10678;top:7402;width:3271;height:2" coordorigin="10678,7402" coordsize="3271,2">
              <v:shape style="position:absolute;left:10678;top:7402;width:3271;height:2" coordorigin="10678,7402" coordsize="3271,0" path="m10678,7402l13949,7402e" filled="false" stroked="true" strokeweight=".75pt" strokecolor="#e8e8e8">
                <v:path arrowok="t"/>
              </v:shape>
            </v:group>
            <v:group style="position:absolute;left:10828;top:7552;width:2971;height:2" coordorigin="10828,7552" coordsize="2971,2">
              <v:shape style="position:absolute;left:10828;top:7552;width:2971;height:2" coordorigin="10828,7552" coordsize="2971,0" path="m10828,7552l13799,7552e" filled="false" stroked="true" strokeweight=".75pt" strokecolor="#e8e8e8">
                <v:path arrowok="t"/>
              </v:shape>
            </v:group>
            <v:group style="position:absolute;left:10979;top:7702;width:2671;height:2" coordorigin="10979,7702" coordsize="2671,2">
              <v:shape style="position:absolute;left:10979;top:7702;width:2671;height:2" coordorigin="10979,7702" coordsize="2671,0" path="m10979,7702l13649,7702e" filled="false" stroked="true" strokeweight=".75pt" strokecolor="#e8e8e8">
                <v:path arrowok="t"/>
              </v:shape>
            </v:group>
            <v:group style="position:absolute;left:11129;top:7852;width:2370;height:2" coordorigin="11129,7852" coordsize="2370,2">
              <v:shape style="position:absolute;left:11129;top:7852;width:2370;height:2" coordorigin="11129,7852" coordsize="2370,0" path="m11129,7852l13499,7852e" filled="false" stroked="true" strokeweight=".75pt" strokecolor="#e8e8e8">
                <v:path arrowok="t"/>
              </v:shape>
            </v:group>
            <v:group style="position:absolute;left:11280;top:8002;width:2070;height:2" coordorigin="11280,8002" coordsize="2070,2">
              <v:shape style="position:absolute;left:11280;top:8002;width:2070;height:2" coordorigin="11280,8002" coordsize="2070,0" path="m11280,8002l13349,8002e" filled="false" stroked="true" strokeweight=".75pt" strokecolor="#e8e8e8">
                <v:path arrowok="t"/>
              </v:shape>
            </v:group>
            <v:group style="position:absolute;left:11430;top:8152;width:1770;height:2" coordorigin="11430,8152" coordsize="1770,2">
              <v:shape style="position:absolute;left:11430;top:8152;width:1770;height:2" coordorigin="11430,8152" coordsize="1770,0" path="m11430,8152l13199,8152e" filled="false" stroked="true" strokeweight=".75pt" strokecolor="#e8e8e8">
                <v:path arrowok="t"/>
              </v:shape>
            </v:group>
            <v:group style="position:absolute;left:11580;top:8302;width:1469;height:2" coordorigin="11580,8302" coordsize="1469,2">
              <v:shape style="position:absolute;left:11580;top:8302;width:1469;height:2" coordorigin="11580,8302" coordsize="1469,0" path="m11580,8302l13049,8302e" filled="false" stroked="true" strokeweight=".75pt" strokecolor="#e8e8e8">
                <v:path arrowok="t"/>
              </v:shape>
            </v:group>
            <v:group style="position:absolute;left:11731;top:8451;width:1169;height:2" coordorigin="11731,8451" coordsize="1169,2">
              <v:shape style="position:absolute;left:11731;top:8451;width:1169;height:2" coordorigin="11731,8451" coordsize="1169,0" path="m11731,8451l12899,8451e" filled="false" stroked="true" strokeweight=".75pt" strokecolor="#e8e8e8">
                <v:path arrowok="t"/>
              </v:shape>
            </v:group>
            <v:group style="position:absolute;left:11881;top:8601;width:869;height:2" coordorigin="11881,8601" coordsize="869,2">
              <v:shape style="position:absolute;left:11881;top:8601;width:869;height:2" coordorigin="11881,8601" coordsize="869,0" path="m11881,8601l12750,8601e" filled="false" stroked="true" strokeweight=".75pt" strokecolor="#e8e8e8">
                <v:path arrowok="t"/>
              </v:shape>
            </v:group>
            <v:group style="position:absolute;left:12032;top:8751;width:568;height:2" coordorigin="12032,8751" coordsize="568,2">
              <v:shape style="position:absolute;left:12032;top:8751;width:568;height:2" coordorigin="12032,8751" coordsize="568,0" path="m12032,8751l12600,8751e" filled="false" stroked="true" strokeweight=".75pt" strokecolor="#e8e8e8">
                <v:path arrowok="t"/>
              </v:shape>
            </v:group>
            <v:group style="position:absolute;left:12182;top:8901;width:268;height:2" coordorigin="12182,8901" coordsize="268,2">
              <v:shape style="position:absolute;left:12182;top:8901;width:268;height:2" coordorigin="12182,8901" coordsize="268,0" path="m12182,8901l12450,8901e" filled="false" stroked="true" strokeweight=".75pt" strokecolor="#e8e8e8">
                <v:path arrowok="t"/>
              </v:shape>
            </v:group>
            <v:group style="position:absolute;left:12223;top:3655;width:177;height:2" coordorigin="12223,3655" coordsize="177,2">
              <v:shape style="position:absolute;left:12223;top:3655;width:177;height:2" coordorigin="12223,3655" coordsize="177,0" path="m12223,3655l12399,3655e" filled="false" stroked="true" strokeweight=".75pt" strokecolor="#e8e8e8">
                <v:path arrowok="t"/>
              </v:shape>
            </v:group>
            <v:group style="position:absolute;left:12075;top:3805;width:476;height:2" coordorigin="12075,3805" coordsize="476,2">
              <v:shape style="position:absolute;left:12075;top:3805;width:476;height:2" coordorigin="12075,3805" coordsize="476,0" path="m12075,3805l12550,3805e" filled="false" stroked="true" strokeweight=".75pt" strokecolor="#e8e8e8">
                <v:path arrowok="t"/>
              </v:shape>
            </v:group>
            <v:group style="position:absolute;left:11925;top:3955;width:776;height:2" coordorigin="11925,3955" coordsize="776,2">
              <v:shape style="position:absolute;left:11925;top:3955;width:776;height:2" coordorigin="11925,3955" coordsize="776,0" path="m11925,3955l12700,3955e" filled="false" stroked="true" strokeweight=".75pt" strokecolor="#e8e8e8">
                <v:path arrowok="t"/>
              </v:shape>
            </v:group>
            <v:group style="position:absolute;left:11775;top:4105;width:1076;height:2" coordorigin="11775,4105" coordsize="1076,2">
              <v:shape style="position:absolute;left:11775;top:4105;width:1076;height:2" coordorigin="11775,4105" coordsize="1076,0" path="m11775,4105l12851,4105e" filled="false" stroked="true" strokeweight=".75pt" strokecolor="#e8e8e8">
                <v:path arrowok="t"/>
              </v:shape>
            </v:group>
            <v:group style="position:absolute;left:11625;top:4255;width:1377;height:2" coordorigin="11625,4255" coordsize="1377,2">
              <v:shape style="position:absolute;left:11625;top:4255;width:1377;height:2" coordorigin="11625,4255" coordsize="1377,0" path="m11625,4255l13001,4255e" filled="false" stroked="true" strokeweight=".75pt" strokecolor="#e8e8e8">
                <v:path arrowok="t"/>
              </v:shape>
            </v:group>
            <v:group style="position:absolute;left:11474;top:4405;width:1678;height:2" coordorigin="11474,4405" coordsize="1678,2">
              <v:shape style="position:absolute;left:11474;top:4405;width:1678;height:2" coordorigin="11474,4405" coordsize="1678,0" path="m11474,4405l13152,4405e" filled="false" stroked="true" strokeweight=".75pt" strokecolor="#e8e8e8">
                <v:path arrowok="t"/>
              </v:shape>
            </v:group>
            <v:group style="position:absolute;left:11324;top:4555;width:1978;height:2" coordorigin="11324,4555" coordsize="1978,2">
              <v:shape style="position:absolute;left:11324;top:4555;width:1978;height:2" coordorigin="11324,4555" coordsize="1978,0" path="m11324,4555l13302,4555e" filled="false" stroked="true" strokeweight=".75pt" strokecolor="#e8e8e8">
                <v:path arrowok="t"/>
              </v:shape>
            </v:group>
            <v:group style="position:absolute;left:11174;top:4704;width:2279;height:2" coordorigin="11174,4704" coordsize="2279,2">
              <v:shape style="position:absolute;left:11174;top:4704;width:2279;height:2" coordorigin="11174,4704" coordsize="2279,0" path="m11174,4704l13452,4704e" filled="false" stroked="true" strokeweight=".75pt" strokecolor="#e8e8e8">
                <v:path arrowok="t"/>
              </v:shape>
            </v:group>
            <v:group style="position:absolute;left:11024;top:4854;width:2580;height:2" coordorigin="11024,4854" coordsize="2580,2">
              <v:shape style="position:absolute;left:11024;top:4854;width:2580;height:2" coordorigin="11024,4854" coordsize="2580,0" path="m11024,4854l13603,4854e" filled="false" stroked="true" strokeweight=".75pt" strokecolor="#e8e8e8">
                <v:path arrowok="t"/>
              </v:shape>
            </v:group>
            <v:group style="position:absolute;left:10873;top:5004;width:2881;height:2" coordorigin="10873,5004" coordsize="2881,2">
              <v:shape style="position:absolute;left:10873;top:5004;width:2881;height:2" coordorigin="10873,5004" coordsize="2881,0" path="m10873,5004l13753,5004e" filled="false" stroked="true" strokeweight=".75pt" strokecolor="#e8e8e8">
                <v:path arrowok="t"/>
              </v:shape>
            </v:group>
            <v:group style="position:absolute;left:10723;top:5154;width:3181;height:2" coordorigin="10723,5154" coordsize="3181,2">
              <v:shape style="position:absolute;left:10723;top:5154;width:3181;height:2" coordorigin="10723,5154" coordsize="3181,0" path="m10723,5154l13904,5154e" filled="false" stroked="true" strokeweight=".75pt" strokecolor="#e8e8e8">
                <v:path arrowok="t"/>
              </v:shape>
            </v:group>
            <v:group style="position:absolute;left:10573;top:5304;width:3482;height:2" coordorigin="10573,5304" coordsize="3482,2">
              <v:shape style="position:absolute;left:10573;top:5304;width:3482;height:2" coordorigin="10573,5304" coordsize="3482,0" path="m10573,5304l14054,5304e" filled="false" stroked="true" strokeweight=".75pt" strokecolor="#e8e8e8">
                <v:path arrowok="t"/>
              </v:shape>
            </v:group>
            <v:group style="position:absolute;left:10422;top:5454;width:3783;height:2" coordorigin="10422,5454" coordsize="3783,2">
              <v:shape style="position:absolute;left:10422;top:5454;width:3783;height:2" coordorigin="10422,5454" coordsize="3783,0" path="m10422,5454l14205,5454e" filled="false" stroked="true" strokeweight=".75pt" strokecolor="#e8e8e8">
                <v:path arrowok="t"/>
              </v:shape>
            </v:group>
            <v:group style="position:absolute;left:10272;top:5604;width:4083;height:2" coordorigin="10272,5604" coordsize="4083,2">
              <v:shape style="position:absolute;left:10272;top:5604;width:4083;height:2" coordorigin="10272,5604" coordsize="4083,0" path="m10272,5604l14355,5604e" filled="false" stroked="true" strokeweight=".75pt" strokecolor="#e8e8e8">
                <v:path arrowok="t"/>
              </v:shape>
            </v:group>
            <v:group style="position:absolute;left:10122;top:5754;width:4384;height:2" coordorigin="10122,5754" coordsize="4384,2">
              <v:shape style="position:absolute;left:10122;top:5754;width:4384;height:2" coordorigin="10122,5754" coordsize="4384,0" path="m10122,5754l14505,5754e" filled="false" stroked="true" strokeweight=".75pt" strokecolor="#e8e8e8">
                <v:path arrowok="t"/>
              </v:shape>
            </v:group>
            <v:group style="position:absolute;left:9802;top:3568;width:2516;height:5452" coordorigin="9802,3568" coordsize="2516,5452">
              <v:shape style="position:absolute;left:9802;top:3568;width:2516;height:5452" coordorigin="9802,3568" coordsize="2516,5452" path="m12318,3568l9802,6078,9802,6496,12318,9020,12318,3568xe" filled="true" fillcolor="#ffffff" stroked="false">
                <v:path arrowok="t"/>
                <v:fill type="solid"/>
              </v:shape>
            </v:group>
            <v:group style="position:absolute;left:9958;top:5904;width:2360;height:2" coordorigin="9958,5904" coordsize="2360,2">
              <v:shape style="position:absolute;left:9958;top:5904;width:2360;height:2" coordorigin="9958,5904" coordsize="2360,0" path="m9958,5904l12318,5904e" filled="false" stroked="true" strokeweight="2.051pt" strokecolor="#f5f5f5">
                <v:path arrowok="t"/>
              </v:shape>
            </v:group>
            <v:group style="position:absolute;left:9807;top:6053;width:2511;height:2" coordorigin="9807,6053" coordsize="2511,2">
              <v:shape style="position:absolute;left:9807;top:6053;width:2511;height:2" coordorigin="9807,6053" coordsize="2511,0" path="m9807,6053l12318,6053e" filled="false" stroked="true" strokeweight="2.051pt" strokecolor="#f5f5f5">
                <v:path arrowok="t"/>
              </v:shape>
            </v:group>
            <v:group style="position:absolute;left:9802;top:6203;width:2516;height:2" coordorigin="9802,6203" coordsize="2516,2">
              <v:shape style="position:absolute;left:9802;top:6203;width:2516;height:2" coordorigin="9802,6203" coordsize="2516,0" path="m9802,6203l12318,6203e" filled="false" stroked="true" strokeweight="2.051pt" strokecolor="#f5f5f5">
                <v:path arrowok="t"/>
              </v:shape>
            </v:group>
            <v:group style="position:absolute;left:9802;top:6353;width:2516;height:2" coordorigin="9802,6353" coordsize="2516,2">
              <v:shape style="position:absolute;left:9802;top:6353;width:2516;height:2" coordorigin="9802,6353" coordsize="2516,0" path="m9802,6353l12318,6353e" filled="false" stroked="true" strokeweight="2.051pt" strokecolor="#f5f5f5">
                <v:path arrowok="t"/>
              </v:shape>
            </v:group>
            <v:group style="position:absolute;left:9802;top:6503;width:2516;height:2" coordorigin="9802,6503" coordsize="2516,2">
              <v:shape style="position:absolute;left:9802;top:6503;width:2516;height:2" coordorigin="9802,6503" coordsize="2516,0" path="m9802,6503l12318,6503e" filled="false" stroked="true" strokeweight="2.051pt" strokecolor="#f5f5f5">
                <v:path arrowok="t"/>
              </v:shape>
            </v:group>
            <v:group style="position:absolute;left:9939;top:6653;width:2379;height:2" coordorigin="9939,6653" coordsize="2379,2">
              <v:shape style="position:absolute;left:9939;top:6653;width:2379;height:2" coordorigin="9939,6653" coordsize="2379,0" path="m9939,6653l12318,6653e" filled="false" stroked="true" strokeweight="2.051pt" strokecolor="#f5f5f5">
                <v:path arrowok="t"/>
              </v:shape>
            </v:group>
            <v:group style="position:absolute;left:10088;top:6803;width:2230;height:2" coordorigin="10088,6803" coordsize="2230,2">
              <v:shape style="position:absolute;left:10088;top:6803;width:2230;height:2" coordorigin="10088,6803" coordsize="2230,0" path="m10088,6803l12318,6803e" filled="false" stroked="true" strokeweight="2.051pt" strokecolor="#f5f5f5">
                <v:path arrowok="t"/>
              </v:shape>
            </v:group>
            <v:group style="position:absolute;left:10238;top:6953;width:2080;height:2" coordorigin="10238,6953" coordsize="2080,2">
              <v:shape style="position:absolute;left:10238;top:6953;width:2080;height:2" coordorigin="10238,6953" coordsize="2080,0" path="m10238,6953l12318,6953e" filled="false" stroked="true" strokeweight="2.051pt" strokecolor="#f5f5f5">
                <v:path arrowok="t"/>
              </v:shape>
            </v:group>
            <v:group style="position:absolute;left:10387;top:7103;width:1931;height:2" coordorigin="10387,7103" coordsize="1931,2">
              <v:shape style="position:absolute;left:10387;top:7103;width:1931;height:2" coordorigin="10387,7103" coordsize="1931,0" path="m10387,7103l12318,7103e" filled="false" stroked="true" strokeweight="2.051pt" strokecolor="#f5f5f5">
                <v:path arrowok="t"/>
              </v:shape>
            </v:group>
            <v:group style="position:absolute;left:10536;top:7252;width:1782;height:2" coordorigin="10536,7252" coordsize="1782,2">
              <v:shape style="position:absolute;left:10536;top:7252;width:1782;height:2" coordorigin="10536,7252" coordsize="1782,0" path="m10536,7252l12318,7252e" filled="false" stroked="true" strokeweight="2.051pt" strokecolor="#f5f5f5">
                <v:path arrowok="t"/>
              </v:shape>
            </v:group>
            <v:group style="position:absolute;left:10686;top:7402;width:1632;height:2" coordorigin="10686,7402" coordsize="1632,2">
              <v:shape style="position:absolute;left:10686;top:7402;width:1632;height:2" coordorigin="10686,7402" coordsize="1632,0" path="m10686,7402l12318,7402e" filled="false" stroked="true" strokeweight="2.051pt" strokecolor="#f5f5f5">
                <v:path arrowok="t"/>
              </v:shape>
            </v:group>
            <v:group style="position:absolute;left:10835;top:7552;width:1483;height:2" coordorigin="10835,7552" coordsize="1483,2">
              <v:shape style="position:absolute;left:10835;top:7552;width:1483;height:2" coordorigin="10835,7552" coordsize="1483,0" path="m10835,7552l12318,7552e" filled="false" stroked="true" strokeweight="2.051pt" strokecolor="#f5f5f5">
                <v:path arrowok="t"/>
              </v:shape>
            </v:group>
            <v:group style="position:absolute;left:10985;top:7702;width:1333;height:2" coordorigin="10985,7702" coordsize="1333,2">
              <v:shape style="position:absolute;left:10985;top:7702;width:1333;height:2" coordorigin="10985,7702" coordsize="1333,0" path="m10985,7702l12318,7702e" filled="false" stroked="true" strokeweight="2.051pt" strokecolor="#f5f5f5">
                <v:path arrowok="t"/>
              </v:shape>
            </v:group>
            <v:group style="position:absolute;left:11134;top:7852;width:1184;height:2" coordorigin="11134,7852" coordsize="1184,2">
              <v:shape style="position:absolute;left:11134;top:7852;width:1184;height:2" coordorigin="11134,7852" coordsize="1184,0" path="m11134,7852l12318,7852e" filled="false" stroked="true" strokeweight="2.051pt" strokecolor="#f5f5f5">
                <v:path arrowok="t"/>
              </v:shape>
            </v:group>
            <v:group style="position:absolute;left:11283;top:8002;width:1035;height:2" coordorigin="11283,8002" coordsize="1035,2">
              <v:shape style="position:absolute;left:11283;top:8002;width:1035;height:2" coordorigin="11283,8002" coordsize="1035,0" path="m11283,8002l12318,8002e" filled="false" stroked="true" strokeweight="2.051pt" strokecolor="#f5f5f5">
                <v:path arrowok="t"/>
              </v:shape>
            </v:group>
            <v:group style="position:absolute;left:11433;top:8152;width:885;height:2" coordorigin="11433,8152" coordsize="885,2">
              <v:shape style="position:absolute;left:11433;top:8152;width:885;height:2" coordorigin="11433,8152" coordsize="885,0" path="m11433,8152l12318,8152e" filled="false" stroked="true" strokeweight="2.051pt" strokecolor="#f5f5f5">
                <v:path arrowok="t"/>
              </v:shape>
            </v:group>
            <v:group style="position:absolute;left:11582;top:8302;width:736;height:2" coordorigin="11582,8302" coordsize="736,2">
              <v:shape style="position:absolute;left:11582;top:8302;width:736;height:2" coordorigin="11582,8302" coordsize="736,0" path="m11582,8302l12318,8302e" filled="false" stroked="true" strokeweight="2.051pt" strokecolor="#f5f5f5">
                <v:path arrowok="t"/>
              </v:shape>
            </v:group>
            <v:group style="position:absolute;left:11732;top:8451;width:586;height:2" coordorigin="11732,8451" coordsize="586,2">
              <v:shape style="position:absolute;left:11732;top:8451;width:586;height:2" coordorigin="11732,8451" coordsize="586,0" path="m11732,8451l12318,8451e" filled="false" stroked="true" strokeweight="2.051pt" strokecolor="#f5f5f5">
                <v:path arrowok="t"/>
              </v:shape>
            </v:group>
            <v:group style="position:absolute;left:11881;top:8601;width:437;height:2" coordorigin="11881,8601" coordsize="437,2">
              <v:shape style="position:absolute;left:11881;top:8601;width:437;height:2" coordorigin="11881,8601" coordsize="437,0" path="m11881,8601l12318,8601e" filled="false" stroked="true" strokeweight="2.051pt" strokecolor="#f5f5f5">
                <v:path arrowok="t"/>
              </v:shape>
            </v:group>
            <v:group style="position:absolute;left:12030;top:8732;width:288;height:39" coordorigin="12030,8732" coordsize="288,39">
              <v:shape style="position:absolute;left:12030;top:8732;width:288;height:39" coordorigin="12030,8732" coordsize="288,39" path="m12318,8732l12030,8732,12069,8771,12318,8771,12318,8732xe" filled="true" fillcolor="#f5f5f5" stroked="false">
                <v:path arrowok="t"/>
                <v:fill type="solid"/>
              </v:shape>
            </v:group>
            <v:group style="position:absolute;left:12180;top:8882;width:138;height:39" coordorigin="12180,8882" coordsize="138,39">
              <v:shape style="position:absolute;left:12180;top:8882;width:138;height:39" coordorigin="12180,8882" coordsize="138,39" path="m12318,8882l12180,8882,12219,8921,12318,8921,12318,8882xe" filled="true" fillcolor="#f5f5f5" stroked="false">
                <v:path arrowok="t"/>
                <v:fill type="solid"/>
              </v:shape>
            </v:group>
            <v:group style="position:absolute;left:12210;top:3636;width:108;height:40" coordorigin="12210,3636" coordsize="108,40">
              <v:shape style="position:absolute;left:12210;top:3636;width:108;height:40" coordorigin="12210,3636" coordsize="108,40" path="m12318,3636l12249,3636,12210,3675,12318,3675,12318,3636xe" filled="true" fillcolor="#f5f5f5" stroked="false">
                <v:path arrowok="t"/>
                <v:fill type="solid"/>
              </v:shape>
            </v:group>
            <v:group style="position:absolute;left:12060;top:3786;width:258;height:40" coordorigin="12060,3786" coordsize="258,40">
              <v:shape style="position:absolute;left:12060;top:3786;width:258;height:40" coordorigin="12060,3786" coordsize="258,40" path="m12318,3786l12099,3786,12060,3825,12318,3825,12318,3786xe" filled="true" fillcolor="#f5f5f5" stroked="false">
                <v:path arrowok="t"/>
                <v:fill type="solid"/>
              </v:shape>
            </v:group>
            <v:group style="position:absolute;left:11910;top:3955;width:408;height:2" coordorigin="11910,3955" coordsize="408,2">
              <v:shape style="position:absolute;left:11910;top:3955;width:408;height:2" coordorigin="11910,3955" coordsize="408,0" path="m11910,3955l12318,3955e" filled="false" stroked="true" strokeweight="2.051pt" strokecolor="#f5f5f5">
                <v:path arrowok="t"/>
              </v:shape>
            </v:group>
            <v:group style="position:absolute;left:11760;top:4105;width:558;height:2" coordorigin="11760,4105" coordsize="558,2">
              <v:shape style="position:absolute;left:11760;top:4105;width:558;height:2" coordorigin="11760,4105" coordsize="558,0" path="m11760,4105l12318,4105e" filled="false" stroked="true" strokeweight="2.051pt" strokecolor="#f5f5f5">
                <v:path arrowok="t"/>
              </v:shape>
            </v:group>
            <v:group style="position:absolute;left:11609;top:4255;width:709;height:2" coordorigin="11609,4255" coordsize="709,2">
              <v:shape style="position:absolute;left:11609;top:4255;width:709;height:2" coordorigin="11609,4255" coordsize="709,0" path="m11609,4255l12318,4255e" filled="false" stroked="true" strokeweight="2.051pt" strokecolor="#f5f5f5">
                <v:path arrowok="t"/>
              </v:shape>
            </v:group>
            <v:group style="position:absolute;left:11459;top:4405;width:859;height:2" coordorigin="11459,4405" coordsize="859,2">
              <v:shape style="position:absolute;left:11459;top:4405;width:859;height:2" coordorigin="11459,4405" coordsize="859,0" path="m11459,4405l12318,4405e" filled="false" stroked="true" strokeweight="2.051pt" strokecolor="#f5f5f5">
                <v:path arrowok="t"/>
              </v:shape>
            </v:group>
            <v:group style="position:absolute;left:11309;top:4555;width:1009;height:2" coordorigin="11309,4555" coordsize="1009,2">
              <v:shape style="position:absolute;left:11309;top:4555;width:1009;height:2" coordorigin="11309,4555" coordsize="1009,0" path="m11309,4555l12318,4555e" filled="false" stroked="true" strokeweight="2.051pt" strokecolor="#f5f5f5">
                <v:path arrowok="t"/>
              </v:shape>
            </v:group>
            <v:group style="position:absolute;left:11159;top:4704;width:1159;height:2" coordorigin="11159,4704" coordsize="1159,2">
              <v:shape style="position:absolute;left:11159;top:4704;width:1159;height:2" coordorigin="11159,4704" coordsize="1159,0" path="m11159,4704l12318,4704e" filled="false" stroked="true" strokeweight="2.051pt" strokecolor="#f5f5f5">
                <v:path arrowok="t"/>
              </v:shape>
            </v:group>
            <v:group style="position:absolute;left:11009;top:4854;width:1309;height:2" coordorigin="11009,4854" coordsize="1309,2">
              <v:shape style="position:absolute;left:11009;top:4854;width:1309;height:2" coordorigin="11009,4854" coordsize="1309,0" path="m11009,4854l12318,4854e" filled="false" stroked="true" strokeweight="2.051pt" strokecolor="#f5f5f5">
                <v:path arrowok="t"/>
              </v:shape>
            </v:group>
            <v:group style="position:absolute;left:10859;top:5004;width:1459;height:2" coordorigin="10859,5004" coordsize="1459,2">
              <v:shape style="position:absolute;left:10859;top:5004;width:1459;height:2" coordorigin="10859,5004" coordsize="1459,0" path="m10859,5004l12318,5004e" filled="false" stroked="true" strokeweight="2.051pt" strokecolor="#f5f5f5">
                <v:path arrowok="t"/>
              </v:shape>
            </v:group>
            <v:group style="position:absolute;left:10708;top:5154;width:1610;height:2" coordorigin="10708,5154" coordsize="1610,2">
              <v:shape style="position:absolute;left:10708;top:5154;width:1610;height:2" coordorigin="10708,5154" coordsize="1610,0" path="m10708,5154l12318,5154e" filled="false" stroked="true" strokeweight="2.051pt" strokecolor="#f5f5f5">
                <v:path arrowok="t"/>
              </v:shape>
            </v:group>
            <v:group style="position:absolute;left:10558;top:5304;width:1760;height:2" coordorigin="10558,5304" coordsize="1760,2">
              <v:shape style="position:absolute;left:10558;top:5304;width:1760;height:2" coordorigin="10558,5304" coordsize="1760,0" path="m10558,5304l12318,5304e" filled="false" stroked="true" strokeweight="2.051pt" strokecolor="#f5f5f5">
                <v:path arrowok="t"/>
              </v:shape>
            </v:group>
            <v:group style="position:absolute;left:10408;top:5454;width:1910;height:2" coordorigin="10408,5454" coordsize="1910,2">
              <v:shape style="position:absolute;left:10408;top:5454;width:1910;height:2" coordorigin="10408,5454" coordsize="1910,0" path="m10408,5454l12318,5454e" filled="false" stroked="true" strokeweight="2.051pt" strokecolor="#f5f5f5">
                <v:path arrowok="t"/>
              </v:shape>
            </v:group>
            <v:group style="position:absolute;left:10258;top:5604;width:2060;height:2" coordorigin="10258,5604" coordsize="2060,2">
              <v:shape style="position:absolute;left:10258;top:5604;width:2060;height:2" coordorigin="10258,5604" coordsize="2060,0" path="m10258,5604l12318,5604e" filled="false" stroked="true" strokeweight="2.051pt" strokecolor="#f5f5f5">
                <v:path arrowok="t"/>
              </v:shape>
            </v:group>
            <v:group style="position:absolute;left:10108;top:5754;width:2210;height:2" coordorigin="10108,5754" coordsize="2210,2">
              <v:shape style="position:absolute;left:10108;top:5754;width:2210;height:2" coordorigin="10108,5754" coordsize="2210,0" path="m10108,5754l12318,5754e" filled="false" stroked="true" strokeweight="2.051pt" strokecolor="#f5f5f5">
                <v:path arrowok="t"/>
              </v:shape>
            </v:group>
            <v:group style="position:absolute;left:11044;top:2293;width:2546;height:1269" coordorigin="11044,2293" coordsize="2546,1269">
              <v:shape style="position:absolute;left:11044;top:2293;width:2546;height:1269" coordorigin="11044,2293" coordsize="2546,1269" path="m13589,2293l11044,2293,12317,3561,13589,2293xe" filled="true" fillcolor="#e8e8e8" stroked="false">
                <v:path arrowok="t"/>
                <v:fill type="solid"/>
              </v:shape>
            </v:group>
            <v:group style="position:absolute;left:15086;top:6233;width:16;height:21" coordorigin="15086,6233" coordsize="16,21">
              <v:shape style="position:absolute;left:15086;top:6233;width:16;height:21" coordorigin="15086,6233" coordsize="16,21" path="m15095,6233l15086,6242,15102,6253,15102,6237,15095,6233xe" filled="true" fillcolor="#ffffff" stroked="false">
                <v:path arrowok="t"/>
                <v:fill type="solid"/>
              </v:shape>
            </v:group>
            <v:group style="position:absolute;left:9802;top:3925;width:1909;height:264" coordorigin="9802,3925" coordsize="1909,264">
              <v:shape style="position:absolute;left:9802;top:3925;width:1909;height:264" coordorigin="9802,3925" coordsize="1909,264" path="m10274,3925l9802,3925,9802,3938,10269,3938,10568,4188,11697,4188,11710,4175,10572,4175,10274,3925xe" filled="true" fillcolor="#e7e7e7" stroked="false">
                <v:path arrowok="t"/>
                <v:fill type="solid"/>
              </v:shape>
            </v:group>
            <v:group style="position:absolute;left:9802;top:4008;width:1825;height:264" coordorigin="9802,4008" coordsize="1825,264">
              <v:shape style="position:absolute;left:9802;top:4008;width:1825;height:264" coordorigin="9802,4008" coordsize="1825,264" path="m10198,4008l9802,4008,9802,4021,10194,4021,10492,4271,11614,4271,11627,4258,10496,4258,10198,4008xe" filled="true" fillcolor="#e7e7e7" stroked="false">
                <v:path arrowok="t"/>
                <v:fill type="solid"/>
              </v:shape>
            </v:group>
            <v:group style="position:absolute;left:9802;top:4091;width:1742;height:264" coordorigin="9802,4091" coordsize="1742,264">
              <v:shape style="position:absolute;left:9802;top:4091;width:1742;height:264" coordorigin="9802,4091" coordsize="1742,264" path="m10123,4091l9802,4091,9802,4104,10118,4104,10416,4354,11531,4354,11544,4341,10421,4341,10123,4091xe" filled="true" fillcolor="#e7e7e7" stroked="false">
                <v:path arrowok="t"/>
                <v:fill type="solid"/>
              </v:shape>
            </v:group>
            <v:group style="position:absolute;left:9802;top:4175;width:1659;height:264" coordorigin="9802,4175" coordsize="1659,264">
              <v:shape style="position:absolute;left:9802;top:4175;width:1659;height:264" coordorigin="9802,4175" coordsize="1659,264" path="m10047,4175l9802,4175,9802,4188,10042,4188,10340,4438,11447,4438,11460,4425,10345,4425,10047,4175xe" filled="true" fillcolor="#e7e7e7" stroked="false">
                <v:path arrowok="t"/>
                <v:fill type="solid"/>
              </v:shape>
            </v:group>
            <v:group style="position:absolute;left:9802;top:4266;width:1568;height:264" coordorigin="9802,4266" coordsize="1568,264">
              <v:shape style="position:absolute;left:9802;top:4266;width:1568;height:264" coordorigin="9802,4266" coordsize="1568,264" path="m9971,4266l9802,4266,9802,4279,9966,4279,10264,4529,11357,4529,11370,4516,10269,4516,9971,4266xe" filled="true" fillcolor="#e7e7e7" stroked="false">
                <v:path arrowok="t"/>
                <v:fill type="solid"/>
              </v:shape>
            </v:group>
            <v:group style="position:absolute;left:9802;top:4349;width:1485;height:264" coordorigin="9802,4349" coordsize="1485,264">
              <v:shape style="position:absolute;left:9802;top:4349;width:1485;height:264" coordorigin="9802,4349" coordsize="1485,264" path="m9895,4349l9802,4349,9802,4362,9890,4362,10189,4612,11273,4612,11286,4599,10193,4599,9895,4349xe" filled="true" fillcolor="#e7e7e7" stroked="false">
                <v:path arrowok="t"/>
                <v:fill type="solid"/>
              </v:shape>
            </v:group>
            <v:group style="position:absolute;left:9802;top:4432;width:1402;height:264" coordorigin="9802,4432" coordsize="1402,264">
              <v:shape style="position:absolute;left:9802;top:4432;width:1402;height:264" coordorigin="9802,4432" coordsize="1402,264" path="m9819,4432l9802,4432,9802,4445,9815,4445,10113,4695,11190,4695,11203,4682,10118,4682,9819,4432xe" filled="true" fillcolor="#e7e7e7" stroked="false">
                <v:path arrowok="t"/>
                <v:fill type="solid"/>
              </v:shape>
            </v:group>
            <v:group style="position:absolute;left:9802;top:4565;width:1318;height:215" coordorigin="9802,4565" coordsize="1318,215">
              <v:shape style="position:absolute;left:9802;top:4565;width:1318;height:215" coordorigin="9802,4565" coordsize="1318,215" path="m9802,4565l9802,4582,10037,4779,11107,4779,11120,4766,10042,4766,9802,4565xe" filled="true" fillcolor="#e7e7e7" stroked="false">
                <v:path arrowok="t"/>
                <v:fill type="solid"/>
              </v:shape>
            </v:group>
            <v:group style="position:absolute;left:9802;top:4724;width:1239;height:135" coordorigin="9802,4724" coordsize="1239,135">
              <v:shape style="position:absolute;left:9802;top:4724;width:1239;height:135" coordorigin="9802,4724" coordsize="1239,135" path="m9802,4724l9802,4741,9942,4858,11027,4858,11040,4845,9947,4845,9802,4724xe" filled="true" fillcolor="#e7e7e7" stroked="false">
                <v:path arrowok="t"/>
                <v:fill type="solid"/>
              </v:shape>
            </v:group>
            <v:group style="position:absolute;left:9802;top:4871;width:1156;height:72" coordorigin="9802,4871" coordsize="1156,72">
              <v:shape style="position:absolute;left:9802;top:4871;width:1156;height:72" coordorigin="9802,4871" coordsize="1156,72" path="m9802,4871l9802,4888,9866,4942,10944,4942,10957,4929,9871,4929,9802,4871xe" filled="true" fillcolor="#e7e7e7" stroked="false">
                <v:path arrowok="t"/>
                <v:fill type="solid"/>
              </v:shape>
            </v:group>
            <v:group style="position:absolute;left:9802;top:5019;width:1072;height:2" coordorigin="9802,5019" coordsize="1072,2">
              <v:shape style="position:absolute;left:9802;top:5019;width:1072;height:2" coordorigin="9802,5019" coordsize="1072,0" path="m9802,5019l10874,5019e" filled="false" stroked="true" strokeweight=".751pt" strokecolor="#e7e7e7">
                <v:path arrowok="t"/>
              </v:shape>
            </v:group>
            <v:group style="position:absolute;left:9802;top:5102;width:989;height:2" coordorigin="9802,5102" coordsize="989,2">
              <v:shape style="position:absolute;left:9802;top:5102;width:989;height:2" coordorigin="9802,5102" coordsize="989,0" path="m9802,5102l10790,5102e" filled="false" stroked="true" strokeweight=".75pt" strokecolor="#e7e7e7">
                <v:path arrowok="t"/>
              </v:shape>
            </v:group>
            <v:group style="position:absolute;left:9802;top:5193;width:898;height:2" coordorigin="9802,5193" coordsize="898,2">
              <v:shape style="position:absolute;left:9802;top:5193;width:898;height:2" coordorigin="9802,5193" coordsize="898,0" path="m9802,5193l10700,5193e" filled="false" stroked="true" strokeweight=".751pt" strokecolor="#e7e7e7">
                <v:path arrowok="t"/>
              </v:shape>
            </v:group>
            <v:group style="position:absolute;left:9802;top:5276;width:815;height:2" coordorigin="9802,5276" coordsize="815,2">
              <v:shape style="position:absolute;left:9802;top:5276;width:815;height:2" coordorigin="9802,5276" coordsize="815,0" path="m9802,5276l10616,5276e" filled="false" stroked="true" strokeweight=".751pt" strokecolor="#e7e7e7">
                <v:path arrowok="t"/>
              </v:shape>
            </v:group>
            <v:group style="position:absolute;left:9802;top:2829;width:2054;height:264" coordorigin="9802,2829" coordsize="2054,264">
              <v:shape style="position:absolute;left:9802;top:2829;width:2054;height:264" coordorigin="9802,2829" coordsize="2054,264" path="m11280,2829l9802,2829,9802,2842,11276,2842,11574,3092,11855,3092,11842,3079,11579,3079,11280,2829xe" filled="true" fillcolor="#e7e7e7" stroked="false">
                <v:path arrowok="t"/>
                <v:fill type="solid"/>
              </v:shape>
            </v:group>
            <v:group style="position:absolute;left:9802;top:2912;width:2137;height:264" coordorigin="9802,2912" coordsize="2137,264">
              <v:shape style="position:absolute;left:9802;top:2912;width:2137;height:264" coordorigin="9802,2912" coordsize="2137,264" path="m11205,2912l9802,2912,9802,2925,11200,2925,11498,3175,11938,3175,11925,3162,11503,3162,11205,2912xe" filled="true" fillcolor="#e7e7e7" stroked="false">
                <v:path arrowok="t"/>
                <v:fill type="solid"/>
              </v:shape>
            </v:group>
            <v:group style="position:absolute;left:9802;top:2995;width:2221;height:264" coordorigin="9802,2995" coordsize="2221,264">
              <v:shape style="position:absolute;left:9802;top:2995;width:2221;height:264" coordorigin="9802,2995" coordsize="2221,264" path="m11129,2995l9802,2995,9802,3008,11124,3008,11422,3259,12022,3259,12009,3246,11427,3246,11129,2995xe" filled="true" fillcolor="#e7e7e7" stroked="false">
                <v:path arrowok="t"/>
                <v:fill type="solid"/>
              </v:shape>
            </v:group>
            <v:group style="position:absolute;left:9802;top:3079;width:2304;height:264" coordorigin="9802,3079" coordsize="2304,264">
              <v:shape style="position:absolute;left:9802;top:3079;width:2304;height:264" coordorigin="9802,3079" coordsize="2304,264" path="m11053,3079l9802,3079,9802,3092,11048,3092,11346,3342,12106,3342,12093,3329,11351,3329,11053,3079xe" filled="true" fillcolor="#e7e7e7" stroked="false">
                <v:path arrowok="t"/>
                <v:fill type="solid"/>
              </v:shape>
            </v:group>
            <v:group style="position:absolute;left:9802;top:3170;width:2395;height:264" coordorigin="9802,3170" coordsize="2395,264">
              <v:shape style="position:absolute;left:9802;top:3170;width:2395;height:264" coordorigin="9802,3170" coordsize="2395,264" path="m10977,3170l9802,3170,9802,3183,10973,3183,11271,3433,12197,3433,12184,3420,11275,3420,10977,3170xe" filled="true" fillcolor="#e7e7e7" stroked="false">
                <v:path arrowok="t"/>
                <v:fill type="solid"/>
              </v:shape>
            </v:group>
            <v:group style="position:absolute;left:9802;top:3253;width:2479;height:264" coordorigin="9802,3253" coordsize="2479,264">
              <v:shape style="position:absolute;left:9802;top:3253;width:2479;height:264" coordorigin="9802,3253" coordsize="2479,264" path="m10902,3253l9802,3253,9802,3266,10897,3266,11195,3516,12280,3516,12267,3503,11200,3503,10902,3253xe" filled="true" fillcolor="#e7e7e7" stroked="false">
                <v:path arrowok="t"/>
                <v:fill type="solid"/>
              </v:shape>
            </v:group>
            <v:group style="position:absolute;left:9802;top:3336;width:2496;height:264" coordorigin="9802,3336" coordsize="2496,264">
              <v:shape style="position:absolute;left:9802;top:3336;width:2496;height:264" coordorigin="9802,3336" coordsize="2496,264" path="m10826,3336l9802,3336,9802,3350,10821,3350,11119,3600,12284,3600,12297,3587,11124,3587,10826,3336xe" filled="true" fillcolor="#e7e7e7" stroked="false">
                <v:path arrowok="t"/>
                <v:fill type="solid"/>
              </v:shape>
            </v:group>
            <v:group style="position:absolute;left:9802;top:3420;width:2413;height:264" coordorigin="9802,3420" coordsize="2413,264">
              <v:shape style="position:absolute;left:9802;top:3420;width:2413;height:264" coordorigin="9802,3420" coordsize="2413,264" path="m10750,3420l9802,3420,9802,3433,10745,3433,11043,3683,12201,3683,12214,3670,11048,3670,10750,3420xe" filled="true" fillcolor="#e7e7e7" stroked="false">
                <v:path arrowok="t"/>
                <v:fill type="solid"/>
              </v:shape>
            </v:group>
            <v:group style="position:absolute;left:9802;top:3499;width:2333;height:264" coordorigin="9802,3499" coordsize="2333,264">
              <v:shape style="position:absolute;left:9802;top:3499;width:2333;height:264" coordorigin="9802,3499" coordsize="2333,264" path="m10655,3499l9802,3499,9802,3512,10650,3512,10949,3763,12122,3763,12135,3749,10953,3749,10655,3499xe" filled="true" fillcolor="#e7e7e7" stroked="false">
                <v:path arrowok="t"/>
                <v:fill type="solid"/>
              </v:shape>
            </v:group>
            <v:group style="position:absolute;left:9802;top:3583;width:2250;height:264" coordorigin="9802,3583" coordsize="2250,264">
              <v:shape style="position:absolute;left:9802;top:3583;width:2250;height:264" coordorigin="9802,3583" coordsize="2250,264" path="m10579,3583l9802,3583,9802,3596,10575,3596,10873,3846,12038,3846,12051,3833,10878,3833,10579,3583xe" filled="true" fillcolor="#e7e7e7" stroked="false">
                <v:path arrowok="t"/>
                <v:fill type="solid"/>
              </v:shape>
            </v:group>
            <v:group style="position:absolute;left:9802;top:3666;width:2167;height:264" coordorigin="9802,3666" coordsize="2167,264">
              <v:shape style="position:absolute;left:9802;top:3666;width:2167;height:264" coordorigin="9802,3666" coordsize="2167,264" path="m10504,3666l9802,3666,9802,3679,10499,3679,10797,3929,11955,3929,11968,3916,10802,3916,10504,3666xe" filled="true" fillcolor="#e7e7e7" stroked="false">
                <v:path arrowok="t"/>
                <v:fill type="solid"/>
              </v:shape>
            </v:group>
            <v:group style="position:absolute;left:9802;top:3750;width:2084;height:264" coordorigin="9802,3750" coordsize="2084,264">
              <v:shape style="position:absolute;left:9802;top:3750;width:2084;height:264" coordorigin="9802,3750" coordsize="2084,264" path="m10428,3750l9802,3750,9802,3763,10423,3763,10721,4013,11872,4013,11885,4000,10726,4000,10428,3750xe" filled="true" fillcolor="#e7e7e7" stroked="false">
                <v:path arrowok="t"/>
                <v:fill type="solid"/>
              </v:shape>
            </v:group>
            <v:group style="position:absolute;left:9802;top:3840;width:1993;height:264" coordorigin="9802,3840" coordsize="1993,264">
              <v:shape style="position:absolute;left:9802;top:3840;width:1993;height:264" coordorigin="9802,3840" coordsize="1993,264" path="m10352,3840l9802,3840,9802,3853,10347,3853,10645,4104,11781,4104,11794,4091,10650,4091,10352,3840xe" filled="true" fillcolor="#e7e7e7" stroked="false">
                <v:path arrowok="t"/>
                <v:fill type="solid"/>
              </v:shape>
            </v:group>
            <v:group style="position:absolute;left:9802;top:2333;width:1299;height:2" coordorigin="9802,2333" coordsize="1299,2">
              <v:shape style="position:absolute;left:9802;top:2333;width:1299;height:2" coordorigin="9802,2333" coordsize="1299,0" path="m9802,2333l11101,2333e" filled="false" stroked="true" strokeweight=".75pt" strokecolor="#e7e7e7">
                <v:path arrowok="t"/>
              </v:shape>
            </v:group>
            <v:group style="position:absolute;left:9802;top:2416;width:1383;height:2" coordorigin="9802,2416" coordsize="1383,2">
              <v:shape style="position:absolute;left:9802;top:2416;width:1383;height:2" coordorigin="9802,2416" coordsize="1383,0" path="m9802,2416l11184,2416e" filled="false" stroked="true" strokeweight=".751pt" strokecolor="#e7e7e7">
                <v:path arrowok="t"/>
              </v:shape>
            </v:group>
            <v:group style="position:absolute;left:9802;top:2496;width:1463;height:2" coordorigin="9802,2496" coordsize="1463,2">
              <v:shape style="position:absolute;left:9802;top:2496;width:1463;height:2" coordorigin="9802,2496" coordsize="1463,0" path="m9802,2496l11264,2496e" filled="false" stroked="true" strokeweight=".751pt" strokecolor="#e7e7e7">
                <v:path arrowok="t"/>
              </v:shape>
            </v:group>
            <v:group style="position:absolute;left:9802;top:2579;width:1546;height:2" coordorigin="9802,2579" coordsize="1546,2">
              <v:shape style="position:absolute;left:9802;top:2579;width:1546;height:2" coordorigin="9802,2579" coordsize="1546,0" path="m9802,2579l11348,2579e" filled="false" stroked="true" strokeweight=".75pt" strokecolor="#e7e7e7">
                <v:path arrowok="t"/>
              </v:shape>
            </v:group>
            <v:group style="position:absolute;left:9802;top:2663;width:1630;height:2" coordorigin="9802,2663" coordsize="1630,2">
              <v:shape style="position:absolute;left:9802;top:2663;width:1630;height:2" coordorigin="9802,2663" coordsize="1630,0" path="m9802,2663l11431,2663e" filled="false" stroked="true" strokeweight=".751pt" strokecolor="#e7e7e7">
                <v:path arrowok="t"/>
              </v:shape>
            </v:group>
            <v:group style="position:absolute;left:9802;top:2739;width:1964;height:264" coordorigin="9802,2739" coordsize="1964,264">
              <v:shape style="position:absolute;left:9802;top:2739;width:1964;height:264" coordorigin="9802,2739" coordsize="1964,264" path="m11364,2739l9802,2739,9802,2752,11359,2752,11658,3003,11765,3003,11752,2990,11662,2990,11364,2739xe" filled="true" fillcolor="#e7e7e7" stroked="false">
                <v:path arrowok="t"/>
                <v:fill type="solid"/>
              </v:shape>
            </v:group>
            <v:group style="position:absolute;left:9802;top:2830;width:2055;height:264" coordorigin="9802,2830" coordsize="2055,264">
              <v:shape style="position:absolute;left:9802;top:2830;width:2055;height:264" coordorigin="9802,2830" coordsize="2055,264" path="m11288,2830l9802,2830,9802,2843,11284,2843,11582,3094,11857,3094,11844,3080,11587,3080,11288,2830xe" filled="true" fillcolor="#e7e7e7" stroked="false">
                <v:path arrowok="t"/>
                <v:fill type="solid"/>
              </v:shape>
            </v:group>
            <v:group style="position:absolute;left:9802;top:5368;width:723;height:2" coordorigin="9802,5368" coordsize="723,2">
              <v:shape style="position:absolute;left:9802;top:5368;width:723;height:2" coordorigin="9802,5368" coordsize="723,0" path="m9802,5368l10525,5368e" filled="false" stroked="true" strokeweight=".75pt" strokecolor="#e7e7e7">
                <v:path arrowok="t"/>
              </v:shape>
            </v:group>
            <v:group style="position:absolute;left:9802;top:5451;width:640;height:2" coordorigin="9802,5451" coordsize="640,2">
              <v:shape style="position:absolute;left:9802;top:5451;width:640;height:2" coordorigin="9802,5451" coordsize="640,0" path="m9802,5451l10442,5451e" filled="false" stroked="true" strokeweight=".751pt" strokecolor="#e7e7e7">
                <v:path arrowok="t"/>
              </v:shape>
            </v:group>
            <v:group style="position:absolute;left:9802;top:5535;width:557;height:2" coordorigin="9802,5535" coordsize="557,2">
              <v:shape style="position:absolute;left:9802;top:5535;width:557;height:2" coordorigin="9802,5535" coordsize="557,0" path="m9802,5535l10358,5535e" filled="false" stroked="true" strokeweight=".75pt" strokecolor="#e7e7e7">
                <v:path arrowok="t"/>
              </v:shape>
            </v:group>
            <v:group style="position:absolute;left:9802;top:5618;width:474;height:2" coordorigin="9802,5618" coordsize="474,2">
              <v:shape style="position:absolute;left:9802;top:5618;width:474;height:2" coordorigin="9802,5618" coordsize="474,0" path="m9802,5618l10275,5618e" filled="false" stroked="true" strokeweight=".751pt" strokecolor="#e7e7e7">
                <v:path arrowok="t"/>
              </v:shape>
            </v:group>
            <v:group style="position:absolute;left:9869;top:5709;width:315;height:2" coordorigin="9869,5709" coordsize="315,2">
              <v:shape style="position:absolute;left:9869;top:5709;width:315;height:2" coordorigin="9869,5709" coordsize="315,0" path="m9869,5709l10184,5709e" filled="false" stroked="true" strokeweight=".75pt" strokecolor="#e7e7e7">
                <v:path arrowok="t"/>
              </v:shape>
            </v:group>
            <v:group style="position:absolute;left:9953;top:5792;width:149;height:2" coordorigin="9953,5792" coordsize="149,2">
              <v:shape style="position:absolute;left:9953;top:5792;width:149;height:2" coordorigin="9953,5792" coordsize="149,0" path="m9953,5792l10101,5792e" filled="false" stroked="true" strokeweight=".75pt" strokecolor="#e7e7e7">
                <v:path arrowok="t"/>
              </v:shape>
            </v:group>
            <v:group style="position:absolute;left:13634;top:7718;width:1468;height:1525" coordorigin="13634,7718" coordsize="1468,1525">
              <v:shape style="position:absolute;left:13634;top:7718;width:1468;height:1525" coordorigin="13634,7718" coordsize="1468,1525" path="m13689,7718l13634,7773,15102,9242,15102,9132,13689,7718xe" filled="true" fillcolor="#e8e8e8" stroked="false">
                <v:path arrowok="t"/>
                <v:fill type="solid"/>
              </v:shape>
            </v:group>
            <v:group style="position:absolute;left:13531;top:7821;width:1571;height:1628" coordorigin="13531,7821" coordsize="1571,1628">
              <v:shape style="position:absolute;left:13531;top:7821;width:1571;height:1628" coordorigin="13531,7821" coordsize="1571,1628" path="m13586,7821l13531,7876,15102,9448,15102,9338,13586,7821xe" filled="true" fillcolor="#e8e8e8" stroked="false">
                <v:path arrowok="t"/>
                <v:fill type="solid"/>
              </v:shape>
            </v:group>
            <v:group style="position:absolute;left:13424;top:7927;width:1678;height:1735" coordorigin="13424,7927" coordsize="1678,1735">
              <v:shape style="position:absolute;left:13424;top:7927;width:1678;height:1735" coordorigin="13424,7927" coordsize="1678,1735" path="m13479,7927l13424,7983,15102,9662,15102,9552,13479,7927xe" filled="true" fillcolor="#e8e8e8" stroked="false">
                <v:path arrowok="t"/>
                <v:fill type="solid"/>
              </v:shape>
            </v:group>
            <v:group style="position:absolute;left:13321;top:8038;width:1781;height:1838" coordorigin="13321,8038" coordsize="1781,1838">
              <v:shape style="position:absolute;left:13321;top:8038;width:1781;height:1838" coordorigin="13321,8038" coordsize="1781,1838" path="m13376,8038l13321,8094,15102,9876,15102,9766,13376,8038xe" filled="true" fillcolor="#e8e8e8" stroked="false">
                <v:path arrowok="t"/>
                <v:fill type="solid"/>
              </v:shape>
            </v:group>
            <v:group style="position:absolute;left:14874;top:7748;width:228;height:284" coordorigin="14874,7748" coordsize="228,284">
              <v:shape style="position:absolute;left:14874;top:7748;width:228;height:284" coordorigin="14874,7748" coordsize="228,284" path="m14929,7748l14874,7803,15102,8031,15102,7921,14929,7748xe" filled="true" fillcolor="#e8e8e8" stroked="false">
                <v:path arrowok="t"/>
                <v:fill type="solid"/>
              </v:shape>
            </v:group>
            <v:group style="position:absolute;left:14648;top:7719;width:454;height:510" coordorigin="14648,7719" coordsize="454,510">
              <v:shape style="position:absolute;left:14648;top:7719;width:454;height:510" coordorigin="14648,7719" coordsize="454,510" path="m14704,7719l14648,7774,15102,8228,15102,8118,14704,7719xe" filled="true" fillcolor="#e8e8e8" stroked="false">
                <v:path arrowok="t"/>
                <v:fill type="solid"/>
              </v:shape>
            </v:group>
            <v:group style="position:absolute;left:14441;top:7710;width:662;height:718" coordorigin="14441,7710" coordsize="662,718">
              <v:shape style="position:absolute;left:14441;top:7710;width:662;height:718" coordorigin="14441,7710" coordsize="662,718" path="m14496,7710l14441,7765,15102,8427,15102,8317,14496,7710xe" filled="true" fillcolor="#e8e8e8" stroked="false">
                <v:path arrowok="t"/>
                <v:fill type="solid"/>
              </v:shape>
            </v:group>
            <v:group style="position:absolute;left:14212;top:7685;width:890;height:946" coordorigin="14212,7685" coordsize="890,946">
              <v:shape style="position:absolute;left:14212;top:7685;width:890;height:946" coordorigin="14212,7685" coordsize="890,946" path="m14267,7685l14212,7740,15102,8630,15102,8520,14267,7685xe" filled="true" fillcolor="#e8e8e8" stroked="false">
                <v:path arrowok="t"/>
                <v:fill type="solid"/>
              </v:shape>
            </v:group>
            <v:group style="position:absolute;left:14000;top:7678;width:1102;height:1158" coordorigin="14000,7678" coordsize="1102,1158">
              <v:shape style="position:absolute;left:14000;top:7678;width:1102;height:1158" coordorigin="14000,7678" coordsize="1102,1158" path="m14055,7678l14000,7734,15102,8836,15102,8726,14055,7678xe" filled="true" fillcolor="#e8e8e8" stroked="false">
                <v:path arrowok="t"/>
                <v:fill type="solid"/>
              </v:shape>
            </v:group>
            <v:group style="position:absolute;left:13806;top:7684;width:1296;height:1352" coordorigin="13806,7684" coordsize="1296,1352">
              <v:shape style="position:absolute;left:13806;top:7684;width:1296;height:1352" coordorigin="13806,7684" coordsize="1296,1352" path="m13862,7684l13806,7740,15102,9036,15102,8926,13862,7684xe" filled="true" fillcolor="#e8e8e8" stroked="false">
                <v:path arrowok="t"/>
                <v:fill type="solid"/>
              </v:shape>
            </v:group>
            <v:group style="position:absolute;left:15073;top:6316;width:29;height:29" coordorigin="15073,6316" coordsize="29,29">
              <v:shape style="position:absolute;left:15073;top:6316;width:29;height:29" coordorigin="15073,6316" coordsize="29,29" path="m15102,6316l15073,6316,15102,6345,15102,6316xe" filled="true" fillcolor="#363636" stroked="false">
                <v:path arrowok="t"/>
                <v:fill type="solid"/>
              </v:shape>
            </v:group>
            <v:group style="position:absolute;left:11087;top:6310;width:4015;height:3984" coordorigin="11087,6310" coordsize="4015,3984">
              <v:shape style="position:absolute;left:11087;top:6310;width:4015;height:3984" coordorigin="11087,6310" coordsize="4015,3984" path="m15071,6310l11087,10294,11124,10294,15071,6347,15102,6347,15102,6340,15071,6310xe" filled="true" fillcolor="#ffffff" stroked="false">
                <v:path arrowok="t"/>
                <v:fill type="solid"/>
              </v:shape>
              <v:shape style="position:absolute;left:11087;top:6310;width:4015;height:3984" coordorigin="11087,6310" coordsize="4015,3984" path="m15102,6347l15071,6347,15102,6377,15102,6347xe" filled="true" fillcolor="#ffffff" stroked="false">
                <v:path arrowok="t"/>
                <v:fill type="solid"/>
              </v:shape>
              <v:shape style="position:absolute;left:9813;top:3178;width:5289;height:7579" type="#_x0000_t75" stroked="false">
                <v:imagedata r:id="rId103" o:title=""/>
              </v:shape>
              <v:shape style="position:absolute;left:9802;top:1656;width:5300;height:704" type="#_x0000_t75" stroked="false">
                <v:imagedata r:id="rId104" o:title=""/>
              </v:shape>
            </v:group>
            <v:group style="position:absolute;left:9802;top:1656;width:5300;height:637" coordorigin="9802,1656" coordsize="5300,637">
              <v:shape style="position:absolute;left:9802;top:1656;width:5300;height:637" coordorigin="9802,1656" coordsize="5300,637" path="m9802,2293l15102,2293,15102,1656,9802,1656,9802,2293xe" filled="true" fillcolor="#ffffff" stroked="false">
                <v:path arrowok="t"/>
                <v:fill type="solid"/>
              </v:shape>
              <v:shape style="position:absolute;left:11771;top:1858;width:1382;height:281" type="#_x0000_t75" stroked="false">
                <v:imagedata r:id="rId105" o:title=""/>
              </v:shape>
            </v:group>
            <v:group style="position:absolute;left:12594;top:3855;width:205;height:135" coordorigin="12594,3855" coordsize="205,135">
              <v:shape style="position:absolute;left:12594;top:3855;width:205;height:135" coordorigin="12594,3855" coordsize="205,135" path="m12594,3922l12664,3855,12799,3989e" filled="false" stroked="true" strokeweight="1.319pt" strokecolor="#868686">
                <v:path arrowok="t"/>
              </v:shape>
            </v:group>
            <v:group style="position:absolute;left:12103;top:3855;width:205;height:135" coordorigin="12103,3855" coordsize="205,135">
              <v:shape style="position:absolute;left:12103;top:3855;width:205;height:135" coordorigin="12103,3855" coordsize="205,135" path="m12307,3922l12237,3855,12103,3989e" filled="false" stroked="true" strokeweight="1.319pt" strokecolor="#868686">
                <v:path arrowok="t"/>
              </v:shape>
            </v:group>
            <v:group style="position:absolute;left:12453;top:3662;width:163;height:101" coordorigin="12453,3662" coordsize="163,101">
              <v:shape style="position:absolute;left:12453;top:3662;width:163;height:101" coordorigin="12453,3662" coordsize="163,101" path="m12453,3662l12453,3763,12615,3712,12453,3662xe" filled="true" fillcolor="#70468c" stroked="false">
                <v:path arrowok="t"/>
                <v:fill type="solid"/>
              </v:shape>
            </v:group>
            <v:group style="position:absolute;left:12451;top:3645;width:2;height:227" coordorigin="12451,3645" coordsize="2,227">
              <v:shape style="position:absolute;left:12451;top:3645;width:2;height:227" coordorigin="12451,3645" coordsize="0,227" path="m12451,3871l12451,3645e" filled="false" stroked="true" strokeweight="1.319pt" strokecolor="#70468c">
                <v:path arrowok="t"/>
              </v:shape>
            </v:group>
            <v:group style="position:absolute;left:12361;top:3982;width:241;height:321" coordorigin="12361,3982" coordsize="241,321">
              <v:shape style="position:absolute;left:12361;top:3982;width:241;height:321" coordorigin="12361,3982" coordsize="241,321" path="m12451,3982l12451,4029,12447,4046,12437,4057,12423,4065,12405,4076,12399,4085,12399,4091,12405,4097,12464,4111,12483,4114,12503,4118,12567,4141,12570,4146,12569,4151,12504,4167,12465,4172,12445,4175,12378,4189,12361,4209,12364,4217,12416,4252,12472,4274,12539,4293,12582,4300,12601,4302e" filled="false" stroked="true" strokeweight="1.319pt" strokecolor="#70468c">
                <v:path arrowok="t"/>
              </v:shape>
            </v:group>
            <v:group style="position:absolute;left:12232;top:3862;width:438;height:269" coordorigin="12232,3862" coordsize="438,269">
              <v:shape style="position:absolute;left:12232;top:3862;width:438;height:269" coordorigin="12232,3862" coordsize="438,269" path="m12232,4123l12453,3862,12669,4131e" filled="false" stroked="true" strokeweight="1.319pt" strokecolor="#868686">
                <v:path arrowok="t"/>
              </v:shape>
            </v:group>
            <v:group style="position:absolute;left:12379;top:5425;width:181;height:158" coordorigin="12379,5425" coordsize="181,158">
              <v:shape style="position:absolute;left:12379;top:5425;width:181;height:158" coordorigin="12379,5425" coordsize="181,158" path="m12559,5583l12469,5425,12379,5583e" filled="false" stroked="true" strokeweight="1.319pt" strokecolor="#868686">
                <v:path arrowok="t"/>
              </v:shape>
            </v:group>
            <v:group style="position:absolute;left:12409;top:5078;width:331;height:268" coordorigin="12409,5078" coordsize="331,268">
              <v:shape style="position:absolute;left:12409;top:5078;width:331;height:268" coordorigin="12409,5078" coordsize="331,268" path="m12467,5345l12409,5166,12681,5078,12739,5257,12467,5345xe" filled="false" stroked="true" strokeweight="1.319pt" strokecolor="#70468c">
                <v:path arrowok="t"/>
              </v:shape>
            </v:group>
            <v:group style="position:absolute;left:12244;top:5198;width:215;height:172" coordorigin="12244,5198" coordsize="215,172">
              <v:shape style="position:absolute;left:12244;top:5198;width:215;height:172" coordorigin="12244,5198" coordsize="215,172" path="m12281,5370l12244,5256,12421,5198,12458,5313,12281,5370xe" filled="false" stroked="true" strokeweight="1.319pt" strokecolor="#70468c">
                <v:path arrowok="t"/>
              </v:shape>
            </v:group>
            <v:group style="position:absolute;left:12185;top:5275;width:38;height:115" coordorigin="12185,5275" coordsize="38,115">
              <v:shape style="position:absolute;left:12185;top:5275;width:38;height:115" coordorigin="12185,5275" coordsize="38,115" path="m12222,5389l12185,5275e" filled="false" stroked="true" strokeweight="1.319pt" strokecolor="#70468c">
                <v:path arrowok="t"/>
              </v:shape>
            </v:group>
            <v:group style="position:absolute;left:12469;top:5425;width:2;height:158" coordorigin="12469,5425" coordsize="2,158">
              <v:shape style="position:absolute;left:12469;top:5425;width:2;height:158" coordorigin="12469,5425" coordsize="0,158" path="m12469,5583l12469,5425e" filled="false" stroked="true" strokeweight="1.319pt" strokecolor="#868686">
                <v:path arrowok="t"/>
              </v:shape>
            </v:group>
            <v:group style="position:absolute;left:11575;top:4886;width:1754;height:2" coordorigin="11575,4886" coordsize="1754,2">
              <v:shape style="position:absolute;left:11575;top:4886;width:1754;height:2" coordorigin="11575,4886" coordsize="1754,0" path="m11575,4886l13329,4886e" filled="false" stroked="true" strokeweight=".697pt" strokecolor="#e7e7e7">
                <v:path arrowok="t"/>
              </v:shape>
            </v:group>
            <v:group style="position:absolute;left:11575;top:6521;width:1754;height:2" coordorigin="11575,6521" coordsize="1754,2">
              <v:shape style="position:absolute;left:11575;top:6521;width:1754;height:2" coordorigin="11575,6521" coordsize="1754,0" path="m11575,6521l13329,6521e" filled="false" stroked="true" strokeweight=".697pt" strokecolor="#e7e7e7">
                <v:path arrowok="t"/>
              </v:shape>
            </v:group>
            <v:group style="position:absolute;left:12330;top:6850;width:72;height:72" coordorigin="12330,6850" coordsize="72,72">
              <v:shape style="position:absolute;left:12330;top:6850;width:72;height:72" coordorigin="12330,6850" coordsize="72,72" path="m12401,6850l12330,6921e" filled="false" stroked="true" strokeweight="1.319pt" strokecolor="#70468c">
                <v:path arrowok="t"/>
              </v:shape>
            </v:group>
            <v:group style="position:absolute;left:12328;top:6850;width:74;height:74" coordorigin="12328,6850" coordsize="74,74">
              <v:shape style="position:absolute;left:12328;top:6850;width:74;height:74" coordorigin="12328,6850" coordsize="74,74" path="m12401,6923l12328,6850e" filled="false" stroked="true" strokeweight="1.319pt" strokecolor="#70468c">
                <v:path arrowok="t"/>
              </v:shape>
            </v:group>
            <v:group style="position:absolute;left:12366;top:6939;width:145;height:228" coordorigin="12366,6939" coordsize="145,228">
              <v:shape style="position:absolute;left:12366;top:6939;width:145;height:228" coordorigin="12366,6939" coordsize="145,228" path="m12366,6939l12366,7007,12510,7007,12510,7166e" filled="false" stroked="true" strokeweight="1.319pt" strokecolor="#70468c">
                <v:path arrowok="t"/>
                <v:stroke dashstyle="dash"/>
              </v:shape>
            </v:group>
            <v:group style="position:absolute;left:12233;top:6763;width:412;height:493" coordorigin="12233,6763" coordsize="412,493">
              <v:shape style="position:absolute;left:12233;top:6763;width:412;height:493" coordorigin="12233,6763" coordsize="412,493" path="m12258,7256l12235,7195,12234,7119,12234,7056,12233,6988,12233,6921,12233,6860,12233,6790,12233,6763,12645,6763,12645,7166e" filled="false" stroked="true" strokeweight="1.319pt" strokecolor="#868686">
                <v:path arrowok="t"/>
              </v:shape>
            </v:group>
            <v:group style="position:absolute;left:12258;top:7166;width:437;height:93" coordorigin="12258,7166" coordsize="437,93">
              <v:shape style="position:absolute;left:12258;top:7166;width:437;height:93" coordorigin="12258,7166" coordsize="437,93" path="m12258,7256l12673,7259,12687,7249,12693,7227,12694,7200,12693,7177,12692,7166,12281,7166,12279,7201,12276,7227,12271,7245,12264,7254,12258,7256xe" filled="false" stroked="true" strokeweight="1.319pt" strokecolor="#868686">
                <v:path arrowok="t"/>
              </v:shape>
            </v:group>
            <v:group style="position:absolute;left:11575;top:8644;width:1754;height:2" coordorigin="11575,8644" coordsize="1754,2">
              <v:shape style="position:absolute;left:11575;top:8644;width:1754;height:2" coordorigin="11575,8644" coordsize="1754,0" path="m11575,8644l13329,8644e" filled="false" stroked="true" strokeweight=".697pt" strokecolor="#e7e7e7">
                <v:path arrowok="t"/>
              </v:shape>
            </v:group>
            <v:group style="position:absolute;left:12307;top:8871;width:326;height:306" coordorigin="12307,8871" coordsize="326,306">
              <v:shape style="position:absolute;left:12307;top:8871;width:326;height:306" coordorigin="12307,8871" coordsize="326,306" path="m12470,8915l12516,8876,12587,8884,12631,8940,12633,8960,12630,8984,12594,9051,12543,9111,12496,9156,12470,9177,12441,9154,12378,9105,12337,9058,12313,8996,12307,8948,12312,8929,12361,8879,12393,8871,12415,8874,12435,8881,12452,8893,12465,8908,12470,8915xe" filled="false" stroked="true" strokeweight="1.319pt" strokecolor="#70468c">
                <v:path arrowok="t"/>
              </v:shape>
            </v:group>
            <v:group style="position:absolute;left:12234;top:9216;width:483;height:164" coordorigin="12234,9216" coordsize="483,164">
              <v:shape style="position:absolute;left:12234;top:9216;width:483;height:164" coordorigin="12234,9216" coordsize="483,164" path="m12234,9370l12324,9322,12332,9319,12340,9319,12348,9323,12434,9375,12441,9379,12449,9380,12456,9376,12704,9265,12717,9252,12717,9233,12710,9221,12698,9216,12687,9220,12511,9277e" filled="false" stroked="true" strokeweight="1.319pt" strokecolor="#868686">
                <v:path arrowok="t"/>
              </v:shape>
            </v:group>
            <v:group style="position:absolute;left:12186;top:9175;width:302;height:126" coordorigin="12186,9175" coordsize="302,126">
              <v:shape style="position:absolute;left:12186;top:9175;width:302;height:126" coordorigin="12186,9175" coordsize="302,126" path="m12352,9258l12449,9296,12461,9301,12475,9294,12480,9282,12483,9274,12488,9262,12482,9248,12470,9243,12317,9178,12310,9175,12303,9175,12296,9179,12186,9237e" filled="false" stroked="true" strokeweight="1.319pt" strokecolor="#86868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0.091003pt;margin-top:543.96698pt;width:265pt;height:10.25pt;mso-position-horizontal-relative:page;mso-position-vertical-relative:page;z-index:-80368" coordorigin="9802,10879" coordsize="5300,205">
            <v:group style="position:absolute;left:9802;top:10925;width:5300;height:160" coordorigin="9802,10925" coordsize="5300,160">
              <v:shape style="position:absolute;left:9802;top:10925;width:5300;height:160" coordorigin="9802,10925" coordsize="5300,160" path="m9802,11084l15102,11084,15102,10925,9802,10925,9802,11084xe" filled="true" fillcolor="#363636" stroked="false">
                <v:path arrowok="t"/>
                <v:fill type="solid"/>
              </v:shape>
            </v:group>
            <v:group style="position:absolute;left:9802;top:10879;width:5300;height:47" coordorigin="9802,10879" coordsize="5300,47">
              <v:shape style="position:absolute;left:9802;top:10879;width:5300;height:47" coordorigin="9802,10879" coordsize="5300,47" path="m9802,10926l15102,10926,15102,10879,9802,10879,9802,10926xe" filled="true" fillcolor="#ff39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.910pt;margin-top:82.800003pt;width:195.85pt;height:253.45pt;mso-position-horizontal-relative:page;mso-position-vertical-relative:page;z-index:-80344" coordorigin="738,1656" coordsize="3917,5069">
            <v:group style="position:absolute;left:738;top:1656;width:3917;height:5069" coordorigin="738,1656" coordsize="3917,5069">
              <v:shape style="position:absolute;left:738;top:1656;width:3917;height:5069" coordorigin="738,1656" coordsize="3917,5069" path="m738,6725l4655,6725,4655,1656,738,1656,738,6725xe" filled="true" fillcolor="#ffffff" stroked="false">
                <v:path arrowok="t"/>
                <v:fill type="solid"/>
              </v:shape>
            </v:group>
            <v:group style="position:absolute;left:2529;top:1771;width:1715;height:1715" coordorigin="2529,1771" coordsize="1715,1715">
              <v:shape style="position:absolute;left:2529;top:1771;width:1715;height:1715" coordorigin="2529,1771" coordsize="1715,1715" path="m2529,1771l4243,3485e" filled="false" stroked="true" strokeweight=".128pt" strokecolor="#231f20">
                <v:path arrowok="t"/>
              </v:shape>
            </v:group>
            <v:group style="position:absolute;left:1335;top:2006;width:1480;height:1480" coordorigin="1335,2006" coordsize="1480,1480">
              <v:shape style="position:absolute;left:1335;top:2006;width:1480;height:1480" coordorigin="1335,2006" coordsize="1480,1480" path="m1335,2006l2814,3485e" filled="false" stroked="true" strokeweight=".128pt" strokecolor="#231f20">
                <v:path arrowok="t"/>
              </v:shape>
            </v:group>
            <v:group style="position:absolute;left:3752;top:1771;width:785;height:785" coordorigin="3752,1771" coordsize="785,785">
              <v:shape style="position:absolute;left:3752;top:1771;width:785;height:785" coordorigin="3752,1771" coordsize="785,785" path="m3752,1771l4537,2556e" filled="false" stroked="true" strokeweight=".128pt" strokecolor="#231f20">
                <v:path arrowok="t"/>
              </v:shape>
            </v:group>
            <v:group style="position:absolute;left:3823;top:2771;width:715;height:715" coordorigin="3823,2771" coordsize="715,715">
              <v:shape style="position:absolute;left:3823;top:2771;width:715;height:715" coordorigin="3823,2771" coordsize="715,715" path="m4537,2771l3823,3485e" filled="false" stroked="true" strokeweight=".128pt" strokecolor="#231f20">
                <v:path arrowok="t"/>
              </v:shape>
            </v:group>
            <v:group style="position:absolute;left:1950;top:1771;width:1715;height:1715" coordorigin="1950,1771" coordsize="1715,1715">
              <v:shape style="position:absolute;left:1950;top:1771;width:1715;height:1715" coordorigin="1950,1771" coordsize="1715,1715" path="m3664,1771l1950,3485e" filled="false" stroked="true" strokeweight=".128pt" strokecolor="#231f20">
                <v:path arrowok="t"/>
              </v:shape>
            </v:group>
            <v:group style="position:absolute;left:3055;top:2003;width:1483;height:1483" coordorigin="3055,2003" coordsize="1483,1483">
              <v:shape style="position:absolute;left:3055;top:2003;width:1483;height:1483" coordorigin="3055,2003" coordsize="1483,1483" path="m4537,2003l3055,3485e" filled="false" stroked="true" strokeweight=".128pt" strokecolor="#231f20">
                <v:path arrowok="t"/>
              </v:shape>
            </v:group>
            <v:group style="position:absolute;left:856;top:2097;width:3681;height:1389" coordorigin="856,2097" coordsize="3681,1389">
              <v:shape style="position:absolute;left:856;top:2097;width:3681;height:1389" coordorigin="856,2097" coordsize="3681,1389" path="m856,3485l4537,3485,4537,2097,856,2097,856,3485xe" filled="true" fillcolor="#e8e8e8" stroked="false">
                <v:path arrowok="t"/>
                <v:fill type="solid"/>
              </v:shape>
            </v:group>
            <v:group style="position:absolute;left:856;top:1771;width:3681;height:326" coordorigin="856,1771" coordsize="3681,326">
              <v:shape style="position:absolute;left:856;top:1771;width:3681;height:326" coordorigin="856,1771" coordsize="3681,326" path="m856,2097l4537,2097,4537,1771,856,1771,856,2097xe" filled="true" fillcolor="#f5f5f5" stroked="false">
                <v:path arrowok="t"/>
                <v:fill type="solid"/>
              </v:shape>
              <v:shape style="position:absolute;left:2171;top:1871;width:2151;height:1618" type="#_x0000_t75" stroked="false">
                <v:imagedata r:id="rId106" o:title=""/>
              </v:shape>
              <v:shape style="position:absolute;left:3024;top:2630;width:407;height:470" type="#_x0000_t75" stroked="false">
                <v:imagedata r:id="rId107" o:title=""/>
              </v:shape>
            </v:group>
            <v:group style="position:absolute;left:2948;top:2877;width:564;height:564" coordorigin="2948,2877" coordsize="564,564">
              <v:shape style="position:absolute;left:2948;top:2877;width:564;height:564" coordorigin="2948,2877" coordsize="564,564" path="m3229,2877l3162,2885,3100,2909,3046,2947,3002,2997,2970,3058,2952,3128,2948,3179,2950,3201,2967,3262,2997,3317,3038,3365,3089,3403,3150,3430,3225,3440,3252,3440,3274,3438,3339,3419,3396,3387,3443,3343,3480,3289,3503,3227,3512,3159,3511,3140,3494,3060,3465,3003,3424,2955,3374,2917,3316,2891,3252,2878,3229,2877xe" filled="true" fillcolor="#e8e8e8" stroked="false">
                <v:path arrowok="t"/>
                <v:fill type="solid"/>
              </v:shape>
              <v:shape style="position:absolute;left:2972;top:2901;width:514;height:514" type="#_x0000_t75" stroked="false">
                <v:imagedata r:id="rId108" o:title=""/>
              </v:shape>
            </v:group>
            <v:group style="position:absolute;left:2972;top:2902;width:514;height:514" coordorigin="2972,2902" coordsize="514,514">
              <v:shape style="position:absolute;left:2972;top:2902;width:514;height:514" coordorigin="2972,2902" coordsize="514,514" path="m3220,2902l3154,2913,3094,2940,3044,2981,3006,3033,2981,3096,2972,3165,2974,3188,2990,3253,3022,3310,3067,3357,3122,3391,3186,3411,3233,3415,3256,3414,3321,3398,3379,3367,3427,3323,3462,3268,3482,3204,3486,3158,3486,3147,3474,3081,3447,3022,3406,2973,3353,2935,3290,2910,3220,2902xe" filled="true" fillcolor="#000000" stroked="false">
                <v:path arrowok="t"/>
                <v:fill type="solid"/>
              </v:shape>
              <v:shape style="position:absolute;left:3002;top:2932;width:455;height:455" type="#_x0000_t75" stroked="false">
                <v:imagedata r:id="rId109" o:title=""/>
              </v:shape>
            </v:group>
            <v:group style="position:absolute;left:3120;top:3050;width:392;height:392" coordorigin="3120,3050" coordsize="392,392">
              <v:shape style="position:absolute;left:3120;top:3050;width:392;height:392" coordorigin="3120,3050" coordsize="392,392" path="m3490,3050l3120,3419,3127,3422,3134,3425,3209,3441,3229,3441,3253,3440,3319,3427,3378,3399,3429,3358,3469,3305,3497,3244,3511,3174,3511,3150,3510,3130,3495,3064,3490,3050xe" filled="true" fillcolor="#d7d7d7" stroked="false">
                <v:path arrowok="t"/>
                <v:fill type="solid"/>
              </v:shape>
            </v:group>
            <v:group style="position:absolute;left:3143;top:3069;width:344;height:346" coordorigin="3143,3069" coordsize="344,346">
              <v:shape style="position:absolute;left:3143;top:3069;width:344;height:346" coordorigin="3143,3069" coordsize="344,346" path="m3470,3069l3143,3400,3159,3406,3177,3410,3196,3413,3218,3414,3242,3415,3264,3413,3328,3396,3383,3363,3429,3318,3463,3261,3482,3195,3486,3148,3484,3127,3481,3107,3476,3088,3470,3069xe" filled="true" fillcolor="#264c91" stroked="false">
                <v:path arrowok="t"/>
                <v:fill type="solid"/>
              </v:shape>
            </v:group>
            <v:group style="position:absolute;left:3143;top:3069;width:344;height:346" coordorigin="3143,3069" coordsize="344,346">
              <v:shape style="position:absolute;left:3143;top:3069;width:344;height:346" coordorigin="3143,3069" coordsize="344,346" path="m3470,3069l3143,3400,3159,3406,3177,3410,3196,3413,3218,3414,3242,3415,3264,3413,3328,3396,3383,3363,3429,3318,3463,3261,3482,3195,3486,3148,3484,3127,3481,3107,3476,3088,3470,3069xe" filled="true" fillcolor="#000000" stroked="false">
                <v:path arrowok="t"/>
                <v:fill type="solid"/>
              </v:shape>
            </v:group>
            <v:group style="position:absolute;left:3162;top:3092;width:295;height:295" coordorigin="3162,3092" coordsize="295,295">
              <v:shape style="position:absolute;left:3162;top:3092;width:295;height:295" coordorigin="3162,3092" coordsize="295,295" path="m3447,3092l3162,3377,3170,3379,3178,3381,3193,3384,3212,3386,3234,3387,3257,3385,3321,3367,3376,3333,3419,3284,3447,3224,3457,3156,3456,3136,3453,3116,3451,3108,3449,3100,3447,3092xe" filled="true" fillcolor="#f5f5f5" stroked="false">
                <v:path arrowok="t"/>
                <v:fill type="solid"/>
              </v:shape>
              <v:shape style="position:absolute;left:3080;top:3006;width:312;height:312" type="#_x0000_t75" stroked="false">
                <v:imagedata r:id="rId110" o:title=""/>
              </v:shape>
            </v:group>
            <v:group style="position:absolute;left:3092;top:3021;width:278;height:278" coordorigin="3092,3021" coordsize="278,278">
              <v:shape style="position:absolute;left:3092;top:3021;width:278;height:278" coordorigin="3092,3021" coordsize="278,278" path="m3216,3021l3158,3040,3115,3086,3093,3152,3092,3179,3096,3201,3130,3256,3185,3291,3229,3298,3237,3298,3241,3298,3368,3171,3369,3167,3369,3152,3350,3091,3306,3045,3242,3022,3216,3021xe" filled="true" fillcolor="#e8e8e8" stroked="false">
                <v:path arrowok="t"/>
                <v:fill type="solid"/>
              </v:shape>
            </v:group>
            <v:group style="position:absolute;left:3251;top:3171;width:118;height:126" coordorigin="3251,3171" coordsize="118,126">
              <v:shape style="position:absolute;left:3251;top:3171;width:118;height:126" coordorigin="3251,3171" coordsize="118,126" path="m3368,3171l3251,3297,3268,3293,3291,3284,3339,3246,3365,3191,3368,3171xe" filled="true" fillcolor="#ffffff" stroked="false">
                <v:path arrowok="t"/>
                <v:fill type="solid"/>
              </v:shape>
              <v:shape style="position:absolute;left:3100;top:3029;width:260;height:260" type="#_x0000_t75" stroked="false">
                <v:imagedata r:id="rId111" o:title=""/>
              </v:shape>
              <v:shape style="position:absolute;left:2966;top:3042;width:384;height:387" type="#_x0000_t75" stroked="false">
                <v:imagedata r:id="rId112" o:title=""/>
              </v:shape>
              <v:shape style="position:absolute;left:3199;top:3107;width:62;height:105" type="#_x0000_t75" stroked="false">
                <v:imagedata r:id="rId113" o:title=""/>
              </v:shape>
            </v:group>
            <v:group style="position:absolute;left:3448;top:3003;width:91;height:90" coordorigin="3448,3003" coordsize="91,90">
              <v:shape style="position:absolute;left:3448;top:3003;width:91;height:90" coordorigin="3448,3003" coordsize="91,90" path="m3481,3003l3464,3012,3452,3030,3448,3055,3457,3074,3474,3087,3498,3092,3518,3084,3533,3068,3538,3046,3536,3033,3526,3016,3507,3006,3481,3003xe" filled="true" fillcolor="#f5f5f5" stroked="false">
                <v:path arrowok="t"/>
                <v:fill type="solid"/>
              </v:shape>
              <v:shape style="position:absolute;left:3463;top:3000;width:85;height:68" type="#_x0000_t75" stroked="false">
                <v:imagedata r:id="rId114" o:title=""/>
              </v:shape>
              <v:shape style="position:absolute;left:2529;top:1772;width:2009;height:1489" type="#_x0000_t75" stroked="false">
                <v:imagedata r:id="rId115" o:title=""/>
              </v:shape>
              <v:shape style="position:absolute;left:3763;top:2031;width:95;height:864" type="#_x0000_t75" stroked="false">
                <v:imagedata r:id="rId116" o:title=""/>
              </v:shape>
              <v:shape style="position:absolute;left:3756;top:2894;width:110;height:43" type="#_x0000_t75" stroked="false">
                <v:imagedata r:id="rId117" o:title=""/>
              </v:shape>
            </v:group>
            <v:group style="position:absolute;left:3181;top:2269;width:405;height:488" coordorigin="3181,2269" coordsize="405,488">
              <v:shape style="position:absolute;left:3181;top:2269;width:405;height:488" coordorigin="3181,2269" coordsize="405,488" path="m3181,2756l3282,2513,3383,2269,3484,2513,3585,2756e" filled="false" stroked="true" strokeweight=".256pt" strokecolor="#ffffff">
                <v:path arrowok="t"/>
              </v:shape>
            </v:group>
            <v:group style="position:absolute;left:3379;top:2777;width:187;height:46" coordorigin="3379,2777" coordsize="187,46">
              <v:shape style="position:absolute;left:3379;top:2777;width:187;height:46" coordorigin="3379,2777" coordsize="187,46" path="m3565,2777l3496,2790,3429,2795,3379,2796,3409,2823,3481,2819,3553,2807,3565,2803,3565,2777xe" filled="true" fillcolor="#d7d7d7" stroked="false">
                <v:path arrowok="t"/>
                <v:fill type="solid"/>
              </v:shape>
              <v:shape style="position:absolute;left:3296;top:2726;width:289;height:70" type="#_x0000_t75" stroked="false">
                <v:imagedata r:id="rId118" o:title=""/>
              </v:shape>
            </v:group>
            <v:group style="position:absolute;left:3435;top:2860;width:80;height:7" coordorigin="3435,2860" coordsize="80,7">
              <v:shape style="position:absolute;left:3435;top:2860;width:80;height:7" coordorigin="3435,2860" coordsize="80,7" path="m3515,2860l3496,2862,3476,2864,3456,2865,3435,2866e" filled="false" stroked="true" strokeweight=".128pt" strokecolor="#ffffff">
                <v:path arrowok="t"/>
              </v:shape>
              <v:shape style="position:absolute;left:3306;top:2066;width:490;height:212" type="#_x0000_t75" stroked="false">
                <v:imagedata r:id="rId119" o:title=""/>
              </v:shape>
            </v:group>
            <v:group style="position:absolute;left:4021;top:2131;width:203;height:488" coordorigin="4021,2131" coordsize="203,488">
              <v:shape style="position:absolute;left:4021;top:2131;width:203;height:488" coordorigin="4021,2131" coordsize="203,488" path="m4021,2618l4122,2374,4223,2131e" filled="false" stroked="true" strokeweight=".256pt" strokecolor="#f5f5f5">
                <v:path arrowok="t"/>
              </v:shape>
              <v:shape style="position:absolute;left:3823;top:2053;width:518;height:87" type="#_x0000_t75" stroked="false">
                <v:imagedata r:id="rId120" o:title=""/>
              </v:shape>
            </v:group>
            <v:group style="position:absolute;left:3772;top:2056;width:82;height:81" coordorigin="3772,2056" coordsize="82,81">
              <v:shape style="position:absolute;left:3772;top:2056;width:82;height:81" coordorigin="3772,2056" coordsize="82,81" path="m3819,2056l3795,2057,3780,2068,3772,2086,3772,2110,3782,2126,3800,2135,3822,2136,3840,2126,3851,2110,3853,2089,3849,2077,3837,2063,3819,2056xe" filled="true" fillcolor="#ffffff" stroked="false">
                <v:path arrowok="t"/>
                <v:fill type="solid"/>
              </v:shape>
            </v:group>
            <v:group style="position:absolute;left:3772;top:2056;width:82;height:81" coordorigin="3772,2056" coordsize="82,81">
              <v:shape style="position:absolute;left:3772;top:2056;width:82;height:81" coordorigin="3772,2056" coordsize="82,81" path="m3853,2089l3851,2110,3840,2126,3822,2136,3800,2135,3782,2126,3772,2110,3772,2086,3780,2068,3795,2057,3819,2056,3837,2063,3849,2077,3853,2089xe" filled="false" stroked="true" strokeweight=".128pt" strokecolor="#e8e8e8">
                <v:path arrowok="t"/>
              </v:shape>
              <v:shape style="position:absolute;left:3778;top:2063;width:66;height:66" type="#_x0000_t75" stroked="false">
                <v:imagedata r:id="rId121" o:title=""/>
              </v:shape>
            </v:group>
            <v:group style="position:absolute;left:3793;top:2077;width:37;height:37" coordorigin="3793,2077" coordsize="37,37">
              <v:shape style="position:absolute;left:3793;top:2077;width:37;height:37" coordorigin="3793,2077" coordsize="37,37" path="m3818,2077l3799,2080,3793,2089,3796,2107,3805,2114,3823,2111,3830,2102,3827,2084,3818,2077xe" filled="true" fillcolor="#ffa540" stroked="false">
                <v:path arrowok="t"/>
                <v:fill type="solid"/>
              </v:shape>
              <v:shape style="position:absolute;left:3686;top:2935;width:250;height:124" type="#_x0000_t75" stroked="false">
                <v:imagedata r:id="rId122" o:title=""/>
              </v:shape>
            </v:group>
            <v:group style="position:absolute;left:3752;top:1771;width:785;height:509" coordorigin="3752,1771" coordsize="785,509">
              <v:shape style="position:absolute;left:3752;top:1771;width:785;height:509" coordorigin="3752,1771" coordsize="785,509" path="m4537,1771l3752,1771,4260,2280,4537,2004,4537,1771xe" filled="true" fillcolor="#d7d7d7" stroked="false">
                <v:path arrowok="t"/>
                <v:fill type="solid"/>
              </v:shape>
            </v:group>
            <v:group style="position:absolute;left:3917;top:1935;width:405;height:285" coordorigin="3917,1935" coordsize="405,285">
              <v:shape style="position:absolute;left:3917;top:1935;width:405;height:285" coordorigin="3917,1935" coordsize="405,285" path="m3917,1935l3977,1964,4037,1988,4094,2008,4171,2030,4237,2045,4298,2055,4321,2058,4321,2220e" filled="false" stroked="true" strokeweight=".128pt" strokecolor="#e8e8e8">
                <v:path arrowok="t"/>
              </v:shape>
            </v:group>
            <v:group style="position:absolute;left:3929;top:1922;width:405;height:285" coordorigin="3929,1922" coordsize="405,285">
              <v:shape style="position:absolute;left:3929;top:1922;width:405;height:285" coordorigin="3929,1922" coordsize="405,285" path="m3929,1922l3990,1951,4049,1975,4106,1995,4184,2017,4250,2032,4311,2043,4334,2046,4334,2207e" filled="false" stroked="true" strokeweight=".128pt" strokecolor="#e8e8e8">
                <v:path arrowok="t"/>
              </v:shape>
            </v:group>
            <v:group style="position:absolute;left:3942;top:1909;width:405;height:285" coordorigin="3942,1909" coordsize="405,285">
              <v:shape style="position:absolute;left:3942;top:1909;width:405;height:285" coordorigin="3942,1909" coordsize="405,285" path="m3942,1909l4003,1938,4062,1962,4119,1982,4197,2004,4263,2019,4324,2030,4346,2033,4346,2194e" filled="false" stroked="true" strokeweight=".128pt" strokecolor="#e8e8e8">
                <v:path arrowok="t"/>
              </v:shape>
            </v:group>
            <v:group style="position:absolute;left:3955;top:1897;width:405;height:285" coordorigin="3955,1897" coordsize="405,285">
              <v:shape style="position:absolute;left:3955;top:1897;width:405;height:285" coordorigin="3955,1897" coordsize="405,285" path="m3955,1897l4016,1925,4075,1950,4132,1969,4210,1992,4275,2007,4337,2017,4359,2020,4359,2181e" filled="false" stroked="true" strokeweight=".128pt" strokecolor="#e8e8e8">
                <v:path arrowok="t"/>
              </v:shape>
            </v:group>
            <v:group style="position:absolute;left:3968;top:1884;width:405;height:285" coordorigin="3968,1884" coordsize="405,285">
              <v:shape style="position:absolute;left:3968;top:1884;width:405;height:285" coordorigin="3968,1884" coordsize="405,285" path="m3968,1884l4028,1913,4088,1937,4145,1956,4223,1979,4288,1994,4350,2004,4372,2007,4372,2168e" filled="false" stroked="true" strokeweight=".128pt" strokecolor="#e8e8e8">
                <v:path arrowok="t"/>
              </v:shape>
            </v:group>
            <v:group style="position:absolute;left:3981;top:1871;width:405;height:285" coordorigin="3981,1871" coordsize="405,285">
              <v:shape style="position:absolute;left:3981;top:1871;width:405;height:285" coordorigin="3981,1871" coordsize="405,285" path="m3981,1871l4041,1900,4101,1924,4157,1944,4235,1966,4301,1981,4362,1992,4385,1994,4385,2156e" filled="false" stroked="true" strokeweight=".128pt" strokecolor="#e8e8e8">
                <v:path arrowok="t"/>
              </v:shape>
            </v:group>
            <v:group style="position:absolute;left:3993;top:1858;width:405;height:285" coordorigin="3993,1858" coordsize="405,285">
              <v:shape style="position:absolute;left:3993;top:1858;width:405;height:285" coordorigin="3993,1858" coordsize="405,285" path="m3993,1858l4054,1887,4113,1911,4170,1931,4248,1953,4314,1968,4375,1979,4398,1982,4398,2143e" filled="false" stroked="true" strokeweight=".128pt" strokecolor="#e8e8e8">
                <v:path arrowok="t"/>
              </v:shape>
            </v:group>
            <v:group style="position:absolute;left:4006;top:1845;width:405;height:285" coordorigin="4006,1845" coordsize="405,285">
              <v:shape style="position:absolute;left:4006;top:1845;width:405;height:285" coordorigin="4006,1845" coordsize="405,285" path="m4006,1845l4067,1874,4126,1898,4183,1918,4261,1941,4327,1955,4388,1966,4410,1969,4410,2130e" filled="false" stroked="true" strokeweight=".128pt" strokecolor="#e8e8e8">
                <v:path arrowok="t"/>
              </v:shape>
            </v:group>
            <v:group style="position:absolute;left:4019;top:1833;width:405;height:285" coordorigin="4019,1833" coordsize="405,285">
              <v:shape style="position:absolute;left:4019;top:1833;width:405;height:285" coordorigin="4019,1833" coordsize="405,285" path="m4019,1833l4080,1862,4139,1886,4196,1905,4274,1928,4339,1943,4401,1953,4423,1956,4423,2117e" filled="false" stroked="true" strokeweight=".128pt" strokecolor="#e8e8e8">
                <v:path arrowok="t"/>
              </v:shape>
            </v:group>
            <v:group style="position:absolute;left:4032;top:1820;width:405;height:285" coordorigin="4032,1820" coordsize="405,285">
              <v:shape style="position:absolute;left:4032;top:1820;width:405;height:285" coordorigin="4032,1820" coordsize="405,285" path="m4032,1820l4092,1849,4152,1873,4209,1893,4287,1915,4352,1930,4413,1940,4436,1943,4436,2105e" filled="false" stroked="true" strokeweight=".128pt" strokecolor="#e8e8e8">
                <v:path arrowok="t"/>
              </v:shape>
            </v:group>
            <v:group style="position:absolute;left:4044;top:1807;width:405;height:285" coordorigin="4044,1807" coordsize="405,285">
              <v:shape style="position:absolute;left:4044;top:1807;width:405;height:285" coordorigin="4044,1807" coordsize="405,285" path="m4044,1807l4105,1836,4164,1860,4221,1880,4299,1902,4365,1917,4426,1928,4449,1930,4449,2092e" filled="false" stroked="true" strokeweight=".128pt" strokecolor="#e8e8e8">
                <v:path arrowok="t"/>
              </v:shape>
            </v:group>
            <v:group style="position:absolute;left:4057;top:1794;width:405;height:285" coordorigin="4057,1794" coordsize="405,285">
              <v:shape style="position:absolute;left:4057;top:1794;width:405;height:285" coordorigin="4057,1794" coordsize="405,285" path="m4057,1794l4118,1823,4177,1847,4234,1867,4312,1889,4378,1904,4439,1915,4462,1918,4462,2079e" filled="false" stroked="true" strokeweight=".128pt" strokecolor="#e8e8e8">
                <v:path arrowok="t"/>
              </v:shape>
            </v:group>
            <v:group style="position:absolute;left:4070;top:1782;width:405;height:285" coordorigin="4070,1782" coordsize="405,285">
              <v:shape style="position:absolute;left:4070;top:1782;width:405;height:285" coordorigin="4070,1782" coordsize="405,285" path="m4070,1782l4131,1810,4190,1834,4247,1854,4325,1877,4390,1892,4452,1902,4474,1905,4474,2066e" filled="false" stroked="true" strokeweight=".128pt" strokecolor="#e8e8e8">
                <v:path arrowok="t"/>
              </v:shape>
            </v:group>
            <v:group style="position:absolute;left:4093;top:1771;width:395;height:283" coordorigin="4093,1771" coordsize="395,283">
              <v:shape style="position:absolute;left:4093;top:1771;width:395;height:283" coordorigin="4093,1771" coordsize="395,283" path="m4093,1771l4173,1808,4232,1830,4313,1855,4383,1872,4452,1885,4487,1890,4487,2053e" filled="false" stroked="true" strokeweight=".128pt" strokecolor="#e8e8e8">
                <v:path arrowok="t"/>
              </v:shape>
            </v:group>
            <v:group style="position:absolute;left:4132;top:1771;width:368;height:270" coordorigin="4132,1771" coordsize="368,270">
              <v:shape style="position:absolute;left:4132;top:1771;width:368;height:270" coordorigin="4132,1771" coordsize="368,270" path="m4132,1771l4216,1806,4272,1826,4350,1849,4416,1863,4477,1874,4500,1877,4500,2041e" filled="false" stroked="true" strokeweight=".128pt" strokecolor="#e8e8e8">
                <v:path arrowok="t"/>
              </v:shape>
            </v:group>
            <v:group style="position:absolute;left:4173;top:1771;width:340;height:257" coordorigin="4173,1771" coordsize="340,257">
              <v:shape style="position:absolute;left:4173;top:1771;width:340;height:257" coordorigin="4173,1771" coordsize="340,257" path="m4173,1771l4257,1804,4338,1829,4409,1846,4478,1859,4513,1864,4513,2028e" filled="false" stroked="true" strokeweight=".128pt" strokecolor="#e8e8e8">
                <v:path arrowok="t"/>
              </v:shape>
            </v:group>
            <v:group style="position:absolute;left:4216;top:1771;width:309;height:244" coordorigin="4216,1771" coordsize="309,244">
              <v:shape style="position:absolute;left:4216;top:1771;width:309;height:244" coordorigin="4216,1771" coordsize="309,244" path="m4216,1771l4298,1801,4376,1823,4442,1838,4503,1848,4525,1851,4525,2015e" filled="false" stroked="true" strokeweight=".128pt" strokecolor="#e8e8e8">
                <v:path arrowok="t"/>
              </v:shape>
            </v:group>
            <v:group style="position:absolute;left:4263;top:1771;width:275;height:68" coordorigin="4263,1771" coordsize="275,68">
              <v:shape style="position:absolute;left:4263;top:1771;width:275;height:68" coordorigin="4263,1771" coordsize="275,68" path="m4263,1771l4338,1796,4412,1816,4473,1829,4532,1838,4537,1838,4537,1838e" filled="false" stroked="true" strokeweight=".128pt" strokecolor="#e8e8e8">
                <v:path arrowok="t"/>
              </v:shape>
            </v:group>
            <v:group style="position:absolute;left:4312;top:1771;width:225;height:53" coordorigin="4312,1771" coordsize="225,53">
              <v:shape style="position:absolute;left:4312;top:1771;width:225;height:53" coordorigin="4312,1771" coordsize="225,53" path="m4312,1771l4377,1791,4447,1808,4516,1821,4528,1823,4537,1824e" filled="false" stroked="true" strokeweight=".128pt" strokecolor="#e8e8e8">
                <v:path arrowok="t"/>
              </v:shape>
            </v:group>
            <v:group style="position:absolute;left:4365;top:1771;width:172;height:39" coordorigin="4365,1771" coordsize="172,39">
              <v:shape style="position:absolute;left:4365;top:1771;width:172;height:39" coordorigin="4365,1771" coordsize="172,39" path="m4365,1771l4438,1790,4498,1803,4529,1808,4537,1809e" filled="false" stroked="true" strokeweight=".128pt" strokecolor="#e8e8e8">
                <v:path arrowok="t"/>
              </v:shape>
            </v:group>
            <v:group style="position:absolute;left:4425;top:1771;width:113;height:24" coordorigin="4425,1771" coordsize="113,24">
              <v:shape style="position:absolute;left:4425;top:1771;width:113;height:24" coordorigin="4425,1771" coordsize="113,24" path="m4425,1771l4493,1787,4528,1793,4537,1795e" filled="false" stroked="true" strokeweight=".128pt" strokecolor="#e8e8e8">
                <v:path arrowok="t"/>
              </v:shape>
            </v:group>
            <v:group style="position:absolute;left:4492;top:1771;width:45;height:9" coordorigin="4492,1771" coordsize="45,9">
              <v:shape style="position:absolute;left:4492;top:1771;width:45;height:9" coordorigin="4492,1771" coordsize="45,9" path="m4492,1771l4505,1774,4524,1778,4537,1780e" filled="false" stroked="true" strokeweight=".128pt" strokecolor="#e8e8e8">
                <v:path arrowok="t"/>
              </v:shape>
            </v:group>
            <v:group style="position:absolute;left:3014;top:2672;width:416;height:197" coordorigin="3014,2672" coordsize="416,197">
              <v:shape style="position:absolute;left:3014;top:2672;width:416;height:197" coordorigin="3014,2672" coordsize="416,197" path="m3429,2867l3410,2868,3390,2868,3357,2868,3294,2865,3208,2857,3136,2843,3078,2826,3021,2789,3014,2773,3015,2763,3064,2720,3121,2699,3195,2683,3282,2673,3313,2672e" filled="false" stroked="true" strokeweight=".383pt" strokecolor="#ffffff">
                <v:path arrowok="t"/>
              </v:shape>
            </v:group>
            <v:group style="position:absolute;left:3153;top:2711;width:237;height:103" coordorigin="3153,2711" coordsize="237,103">
              <v:shape style="position:absolute;left:3153;top:2711;width:237;height:103" coordorigin="3153,2711" coordsize="237,103" path="m3338,2711l3276,2715,3202,2729,3153,2757,3155,2766,3225,2800,3302,2811,3363,2813,3390,2813,3387,2809,3384,2803,3353,2747,3340,2717,3338,2711xe" filled="true" fillcolor="#e8e8e8" stroked="false">
                <v:path arrowok="t"/>
                <v:fill type="solid"/>
              </v:shape>
              <v:shape style="position:absolute;left:3024;top:2630;width:407;height:336" type="#_x0000_t75" stroked="false">
                <v:imagedata r:id="rId123" o:title=""/>
              </v:shape>
            </v:group>
            <v:group style="position:absolute;left:3153;top:2716;width:184;height:97" coordorigin="3153,2716" coordsize="184,97">
              <v:shape style="position:absolute;left:3153;top:2716;width:184;height:97" coordorigin="3153,2716" coordsize="184,97" path="m3268,2716l3187,2734,3153,2762,3155,2769,3226,2801,3305,2811,3336,2813,3268,2716xe" filled="true" fillcolor="#e8e8e8" stroked="false">
                <v:path arrowok="t"/>
                <v:fill type="solid"/>
              </v:shape>
            </v:group>
            <v:group style="position:absolute;left:3347;top:2730;width:36;height:72" coordorigin="3347,2730" coordsize="36,72">
              <v:shape style="position:absolute;left:3347;top:2730;width:36;height:72" coordorigin="3347,2730" coordsize="36,72" path="m3347,2730l3379,2794,3383,2802,3378,2782,3370,2764,3360,2746,3347,2730xe" filled="true" fillcolor="#e8e8e8" stroked="false">
                <v:path arrowok="t"/>
                <v:fill type="solid"/>
              </v:shape>
            </v:group>
            <v:group style="position:absolute;left:3287;top:2711;width:99;height:102" coordorigin="3287,2711" coordsize="99,102">
              <v:shape style="position:absolute;left:3287;top:2711;width:99;height:102" coordorigin="3287,2711" coordsize="99,102" path="m3328,2711l3307,2713,3287,2714,3365,2813,3385,2813,3385,2809,3384,2806,3383,2802,3373,2785,3363,2767,3353,2746,3346,2730,3339,2722,3334,2716,3328,2711xe" filled="true" fillcolor="#e8e8e8" stroked="false">
                <v:path arrowok="t"/>
                <v:fill type="solid"/>
              </v:shape>
            </v:group>
            <v:group style="position:absolute;left:3178;top:2727;width:203;height:69" coordorigin="3178,2727" coordsize="203,69">
              <v:shape style="position:absolute;left:3178;top:2727;width:203;height:69" coordorigin="3178,2727" coordsize="203,69" path="m3381,2795l3375,2795,3369,2795,3363,2795,3301,2793,3226,2784,3178,2763,3181,2756,3242,2735,3295,2729,3326,2727e" filled="false" stroked="true" strokeweight=".256pt" strokecolor="#d7d7d7">
                <v:path arrowok="t"/>
              </v:shape>
              <v:shape style="position:absolute;left:4016;top:2587;width:300;height:71" type="#_x0000_t75" stroked="false">
                <v:imagedata r:id="rId124" o:title=""/>
              </v:shape>
            </v:group>
            <v:group style="position:absolute;left:3981;top:2574;width:477;height:96" coordorigin="3981,2574" coordsize="477,96">
              <v:shape style="position:absolute;left:3981;top:2574;width:477;height:96" coordorigin="3981,2574" coordsize="477,96" path="m4458,2622l4390,2655,4315,2666,4224,2670,4192,2669,4132,2666,4056,2657,3992,2637,3981,2625,3983,2618,4048,2589,4122,2578,4212,2574,4245,2575,4306,2578,4382,2587,4445,2607,4458,2622xe" filled="false" stroked="true" strokeweight=".128pt" strokecolor="#d7d7d7">
                <v:path arrowok="t"/>
              </v:shape>
              <v:shape style="position:absolute;left:3304;top:2576;width:554;height:403" type="#_x0000_t75" stroked="false">
                <v:imagedata r:id="rId125" o:title=""/>
              </v:shape>
              <v:shape style="position:absolute;left:3547;top:2084;width:461;height:112" type="#_x0000_t75" stroked="false">
                <v:imagedata r:id="rId126" o:title=""/>
              </v:shape>
              <v:shape style="position:absolute;left:969;top:1882;width:623;height:122" type="#_x0000_t75" stroked="false">
                <v:imagedata r:id="rId127" o:title=""/>
              </v:shape>
              <v:shape style="position:absolute;left:1773;top:1882;width:489;height:122" type="#_x0000_t75" stroked="false">
                <v:imagedata r:id="rId128" o:title=""/>
              </v:shape>
            </v:group>
            <v:group style="position:absolute;left:1675;top:1855;width:2;height:169" coordorigin="1675,1855" coordsize="2,169">
              <v:shape style="position:absolute;left:1675;top:1855;width:2;height:169" coordorigin="1675,1855" coordsize="0,169" path="m1675,1855l1675,2024e" filled="false" stroked="true" strokeweight=".263pt" strokecolor="#363636">
                <v:path arrowok="t"/>
              </v:shape>
            </v:group>
            <v:group style="position:absolute;left:817;top:4790;width:1210;height:1881" coordorigin="817,4790" coordsize="1210,1881">
              <v:shape style="position:absolute;left:817;top:4790;width:1210;height:1881" coordorigin="817,4790" coordsize="1210,1881" path="m817,6670l2027,6670,2027,4790,817,4790,817,6670xe" filled="true" fillcolor="#000000" stroked="false">
                <v:path arrowok="t"/>
                <v:fill type="solid"/>
              </v:shape>
            </v:group>
            <v:group style="position:absolute;left:884;top:5143;width:1078;height:1432" coordorigin="884,5143" coordsize="1078,1432">
              <v:shape style="position:absolute;left:884;top:5143;width:1078;height:1432" coordorigin="884,5143" coordsize="1078,1432" path="m884,6574l1961,6574,1961,5143,884,5143,884,6574xe" filled="true" fillcolor="#ffffff" stroked="false">
                <v:path arrowok="t"/>
                <v:fill type="solid"/>
              </v:shape>
            </v:group>
            <v:group style="position:absolute;left:884;top:4828;width:1078;height:1747" coordorigin="884,4828" coordsize="1078,1747">
              <v:shape style="position:absolute;left:884;top:4828;width:1078;height:1747" coordorigin="884,4828" coordsize="1078,1747" path="m884,6574l1961,6574,1961,4828,884,4828,884,6574xe" filled="false" stroked="true" strokeweight=".16pt" strokecolor="#e8e8e8">
                <v:path arrowok="t"/>
              </v:shape>
            </v:group>
            <v:group style="position:absolute;left:884;top:4828;width:1078;height:315" coordorigin="884,4828" coordsize="1078,315">
              <v:shape style="position:absolute;left:884;top:4828;width:1078;height:315" coordorigin="884,4828" coordsize="1078,315" path="m884,5143l1961,5143,1961,4828,884,4828,884,5143xe" filled="true" fillcolor="#70468c" stroked="false">
                <v:path arrowok="t"/>
                <v:fill type="solid"/>
              </v:shape>
            </v:group>
            <v:group style="position:absolute;left:884;top:4828;width:1078;height:315" coordorigin="884,4828" coordsize="1078,315">
              <v:shape style="position:absolute;left:884;top:4828;width:1078;height:315" coordorigin="884,4828" coordsize="1078,315" path="m884,5143l1961,5143,1961,4828,884,4828,884,5143xe" filled="false" stroked="true" strokeweight=".16pt" strokecolor="#e8e8e8">
                <v:path arrowok="t"/>
              </v:shape>
              <v:shape style="position:absolute;left:2104;top:5444;width:2435;height:1132" type="#_x0000_t75" stroked="false">
                <v:imagedata r:id="rId129" o:title=""/>
              </v:shape>
            </v:group>
            <w10:wrap type="none"/>
          </v:group>
        </w:pict>
      </w:r>
      <w:r>
        <w:rPr/>
        <w:pict>
          <v:shape style="position:absolute;margin-left:34.819901pt;margin-top:47.023586pt;width:79.1pt;height:16pt;mso-position-horizontal-relative:page;mso-position-vertical-relative:page;z-index:-80320" type="#_x0000_t202" filled="false" stroked="false">
            <v:textbox inset="0,0,0,0">
              <w:txbxContent>
                <w:p>
                  <w:pPr>
                    <w:spacing w:line="303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color w:val="363636"/>
                      <w:spacing w:val="6"/>
                      <w:w w:val="115"/>
                      <w:sz w:val="28"/>
                    </w:rPr>
                    <w:t>EXAMPLES</w:t>
                  </w:r>
                  <w:r>
                    <w:rPr>
                      <w:rFonts w:ascii="Trebuchet M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465393pt;margin-top:136.288132pt;width:150.25pt;height:34.950pt;mso-position-horizontal-relative:page;mso-position-vertical-relative:page;z-index:-80296" type="#_x0000_t202" filled="false" stroked="false">
            <v:textbox inset="0,0,0,0">
              <w:txbxContent>
                <w:p>
                  <w:pPr>
                    <w:spacing w:line="688" w:lineRule="exact" w:before="0"/>
                    <w:ind w:left="20" w:right="0" w:firstLine="0"/>
                    <w:jc w:val="left"/>
                    <w:rPr>
                      <w:rFonts w:ascii="Book Antiqua" w:hAnsi="Book Antiqua" w:cs="Book Antiqua" w:eastAsia="Book Antiqua"/>
                      <w:sz w:val="66"/>
                      <w:szCs w:val="66"/>
                    </w:rPr>
                  </w:pPr>
                  <w:r>
                    <w:rPr>
                      <w:rFonts w:ascii="Book Antiqua"/>
                      <w:color w:val="363636"/>
                      <w:spacing w:val="-36"/>
                      <w:sz w:val="66"/>
                    </w:rPr>
                    <w:t>V</w:t>
                  </w:r>
                  <w:r>
                    <w:rPr>
                      <w:rFonts w:ascii="Book Antiqua"/>
                      <w:color w:val="363636"/>
                      <w:spacing w:val="-40"/>
                      <w:sz w:val="66"/>
                    </w:rPr>
                    <w:t>i</w:t>
                  </w:r>
                  <w:r>
                    <w:rPr>
                      <w:rFonts w:ascii="Book Antiqua"/>
                      <w:color w:val="363636"/>
                      <w:spacing w:val="-14"/>
                      <w:sz w:val="66"/>
                    </w:rPr>
                    <w:t>s</w:t>
                  </w:r>
                  <w:r>
                    <w:rPr>
                      <w:rFonts w:ascii="Book Antiqua"/>
                      <w:color w:val="363636"/>
                      <w:spacing w:val="-27"/>
                      <w:sz w:val="66"/>
                    </w:rPr>
                    <w:t>ion</w:t>
                  </w:r>
                  <w:r>
                    <w:rPr>
                      <w:rFonts w:ascii="Book Antiqua"/>
                      <w:b/>
                      <w:color w:val="70468C"/>
                      <w:spacing w:val="-27"/>
                      <w:sz w:val="66"/>
                    </w:rPr>
                    <w:t>2</w:t>
                  </w:r>
                  <w:r>
                    <w:rPr>
                      <w:rFonts w:ascii="Book Antiqua"/>
                      <w:b/>
                      <w:color w:val="70468C"/>
                      <w:spacing w:val="-52"/>
                      <w:sz w:val="66"/>
                    </w:rPr>
                    <w:t>0</w:t>
                  </w:r>
                  <w:r>
                    <w:rPr>
                      <w:rFonts w:ascii="Book Antiqua"/>
                      <w:b/>
                      <w:color w:val="70468C"/>
                      <w:spacing w:val="-27"/>
                      <w:sz w:val="66"/>
                    </w:rPr>
                    <w:t>2</w:t>
                  </w:r>
                  <w:r>
                    <w:rPr>
                      <w:rFonts w:ascii="Book Antiqua"/>
                      <w:b/>
                      <w:color w:val="70468C"/>
                      <w:sz w:val="66"/>
                    </w:rPr>
                    <w:t>0</w:t>
                  </w:r>
                  <w:r>
                    <w:rPr>
                      <w:rFonts w:ascii="Book Antiqua"/>
                      <w:sz w:val="6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10001pt;margin-top:177.63446pt;width:55.85pt;height:38.7pt;mso-position-horizontal-relative:page;mso-position-vertical-relative:page;z-index:-80272" type="#_x0000_t202" filled="false" stroked="false">
            <v:textbox inset="0,0,0,0">
              <w:txbxContent>
                <w:p>
                  <w:pPr>
                    <w:spacing w:line="98" w:lineRule="exact" w:before="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9"/>
                      <w:szCs w:val="9"/>
                    </w:rPr>
                  </w:pPr>
                  <w:r>
                    <w:rPr>
                      <w:rFonts w:ascii="Cambria"/>
                      <w:b/>
                      <w:color w:val="70468C"/>
                      <w:spacing w:val="-2"/>
                      <w:sz w:val="9"/>
                    </w:rPr>
                    <w:t>B</w:t>
                  </w:r>
                  <w:r>
                    <w:rPr>
                      <w:rFonts w:ascii="Cambria"/>
                      <w:b/>
                      <w:color w:val="70468C"/>
                      <w:spacing w:val="-1"/>
                      <w:sz w:val="9"/>
                    </w:rPr>
                    <w:t>usinesses </w:t>
                  </w:r>
                  <w:r>
                    <w:rPr>
                      <w:rFonts w:ascii="Cambria"/>
                      <w:b/>
                      <w:color w:val="70468C"/>
                      <w:sz w:val="9"/>
                    </w:rPr>
                    <w:t>Count</w:t>
                  </w:r>
                  <w:r>
                    <w:rPr>
                      <w:rFonts w:ascii="Cambria"/>
                      <w:sz w:val="9"/>
                    </w:rPr>
                  </w:r>
                </w:p>
                <w:p>
                  <w:pPr>
                    <w:spacing w:line="98" w:lineRule="exact" w:before="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9"/>
                      <w:szCs w:val="9"/>
                    </w:rPr>
                  </w:pPr>
                  <w:r>
                    <w:rPr>
                      <w:rFonts w:ascii="Cambria"/>
                      <w:b/>
                      <w:color w:val="70468C"/>
                      <w:sz w:val="9"/>
                    </w:rPr>
                    <w:t>On</w:t>
                  </w:r>
                  <w:r>
                    <w:rPr>
                      <w:rFonts w:ascii="Cambria"/>
                      <w:b/>
                      <w:color w:val="70468C"/>
                      <w:spacing w:val="1"/>
                      <w:sz w:val="9"/>
                    </w:rPr>
                    <w:t> </w:t>
                  </w:r>
                  <w:r>
                    <w:rPr>
                      <w:rFonts w:ascii="Cambria"/>
                      <w:b/>
                      <w:color w:val="70468C"/>
                      <w:spacing w:val="-1"/>
                      <w:sz w:val="9"/>
                    </w:rPr>
                    <w:t>LegalShield</w:t>
                  </w:r>
                  <w:r>
                    <w:rPr>
                      <w:rFonts w:ascii="Cambria"/>
                      <w:b/>
                      <w:color w:val="70468C"/>
                      <w:spacing w:val="1"/>
                      <w:sz w:val="9"/>
                    </w:rPr>
                    <w:t> </w:t>
                  </w:r>
                  <w:r>
                    <w:rPr>
                      <w:rFonts w:ascii="Cambria"/>
                      <w:b/>
                      <w:color w:val="70468C"/>
                      <w:sz w:val="9"/>
                    </w:rPr>
                    <w:t>&amp;</w:t>
                  </w:r>
                  <w:r>
                    <w:rPr>
                      <w:rFonts w:ascii="Cambria"/>
                      <w:b/>
                      <w:color w:val="70468C"/>
                      <w:spacing w:val="1"/>
                      <w:sz w:val="9"/>
                    </w:rPr>
                    <w:t> </w:t>
                  </w:r>
                  <w:r>
                    <w:rPr>
                      <w:rFonts w:ascii="Cambria"/>
                      <w:b/>
                      <w:color w:val="70468C"/>
                      <w:spacing w:val="-1"/>
                      <w:sz w:val="9"/>
                    </w:rPr>
                    <w:t>IDShield</w:t>
                  </w:r>
                  <w:r>
                    <w:rPr>
                      <w:rFonts w:ascii="Cambria"/>
                      <w:sz w:val="9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8" w:val="left" w:leader="none"/>
                    </w:tabs>
                    <w:spacing w:line="317" w:lineRule="auto" w:before="38"/>
                    <w:ind w:left="77" w:right="22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More</w:t>
                  </w:r>
                  <w:r>
                    <w:rPr>
                      <w:rFonts w:ascii="Trebuchet MS"/>
                      <w:spacing w:val="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than</w:t>
                  </w:r>
                  <w:r>
                    <w:rPr>
                      <w:rFonts w:ascii="Trebuchet MS"/>
                      <w:spacing w:val="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34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,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000</w:t>
                  </w:r>
                  <w:r>
                    <w:rPr>
                      <w:rFonts w:ascii="Trebuchet MS"/>
                      <w:spacing w:val="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companies,</w:t>
                  </w:r>
                  <w:r>
                    <w:rPr>
                      <w:rFonts w:ascii="Trebuchet MS"/>
                      <w:spacing w:val="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lar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ge</w:t>
                  </w:r>
                  <w:r>
                    <w:rPr>
                      <w:rFonts w:ascii="Trebuchet MS"/>
                      <w:spacing w:val="30"/>
                      <w:w w:val="124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and</w:t>
                  </w:r>
                  <w:r>
                    <w:rPr>
                      <w:rFonts w:ascii="Lucida Sans"/>
                      <w:spacing w:val="-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small,</w:t>
                  </w:r>
                  <w:r>
                    <w:rPr>
                      <w:rFonts w:ascii="Lucida Sans"/>
                      <w:spacing w:val="-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pro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vide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v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olun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tary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bene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fits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to</w:t>
                  </w:r>
                  <w:r>
                    <w:rPr>
                      <w:rFonts w:ascii="Lucida Sans"/>
                      <w:spacing w:val="35"/>
                      <w:w w:val="106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their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employees </w:t>
                  </w:r>
                  <w:r>
                    <w:rPr>
                      <w:rFonts w:ascii="Trebuchet MS"/>
                      <w:w w:val="115"/>
                      <w:sz w:val="5"/>
                    </w:rPr>
                    <w:t>with</w:t>
                  </w:r>
                  <w:r>
                    <w:rPr>
                      <w:rFonts w:ascii="Trebuchet MS"/>
                      <w:spacing w:val="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LegalShield</w:t>
                  </w:r>
                  <w:r>
                    <w:rPr>
                      <w:rFonts w:ascii="Trebuchet MS"/>
                      <w:w w:val="115"/>
                      <w:sz w:val="5"/>
                    </w:rPr>
                    <w:t> and</w:t>
                  </w:r>
                  <w:r>
                    <w:rPr>
                      <w:rFonts w:ascii="Trebuchet MS"/>
                      <w:spacing w:val="3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IDShield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8" w:val="left" w:leader="none"/>
                    </w:tabs>
                    <w:spacing w:line="314" w:lineRule="auto" w:before="0"/>
                    <w:ind w:left="77" w:right="116" w:hanging="57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Lucida Sans"/>
                      <w:w w:val="105"/>
                      <w:sz w:val="5"/>
                    </w:rPr>
                    <w:t>Simplified</w:t>
                  </w:r>
                  <w:r>
                    <w:rPr>
                      <w:rFonts w:ascii="Lucida Sans"/>
                      <w:spacing w:val="-1"/>
                      <w:w w:val="105"/>
                      <w:sz w:val="5"/>
                    </w:rPr>
                    <w:t> implementation;</w:t>
                  </w:r>
                  <w:r>
                    <w:rPr>
                      <w:rFonts w:ascii="Lucida Sans"/>
                      <w:w w:val="105"/>
                      <w:sz w:val="5"/>
                    </w:rPr>
                    <w:t> no claim</w:t>
                  </w:r>
                  <w:r>
                    <w:rPr>
                      <w:rFonts w:ascii="Lucida Sans"/>
                      <w:spacing w:val="26"/>
                      <w:w w:val="107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05"/>
                      <w:sz w:val="5"/>
                    </w:rPr>
                    <w:t>forms</w:t>
                  </w:r>
                  <w:r>
                    <w:rPr>
                      <w:rFonts w:ascii="Lucida Sans"/>
                      <w:spacing w:val="-6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w w:val="105"/>
                      <w:sz w:val="5"/>
                    </w:rPr>
                    <w:t>to</w:t>
                  </w:r>
                  <w:r>
                    <w:rPr>
                      <w:rFonts w:ascii="Lucida Sans"/>
                      <w:spacing w:val="-5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w w:val="105"/>
                      <w:sz w:val="5"/>
                    </w:rPr>
                    <w:t>file</w:t>
                  </w:r>
                  <w:r>
                    <w:rPr>
                      <w:rFonts w:ascii="Lucida Sans"/>
                      <w:sz w:val="5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8" w:val="left" w:leader="none"/>
                    </w:tabs>
                    <w:spacing w:before="1"/>
                    <w:ind w:left="77" w:right="0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Easy</w:t>
                  </w:r>
                  <w:r>
                    <w:rPr>
                      <w:rFonts w:ascii="Trebuchet MS"/>
                      <w:spacing w:val="-6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main</w:t>
                  </w: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tenance</w:t>
                  </w:r>
                  <w:r>
                    <w:rPr>
                      <w:rFonts w:ascii="Trebuchet MS"/>
                      <w:spacing w:val="-4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pr</w:t>
                  </w: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ocedures</w:t>
                  </w:r>
                  <w:r>
                    <w:rPr>
                      <w:rFonts w:ascii="Trebuchet MS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for</w:t>
                  </w:r>
                  <w:r>
                    <w:rPr>
                      <w:rFonts w:ascii="Trebuchet M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870003pt;margin-top:177.63446pt;width:55.75pt;height:34.4pt;mso-position-horizontal-relative:page;mso-position-vertical-relative:page;z-index:-8024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9"/>
                      <w:szCs w:val="9"/>
                    </w:rPr>
                  </w:pPr>
                  <w:r>
                    <w:rPr>
                      <w:rFonts w:ascii="Cambria"/>
                      <w:b/>
                      <w:color w:val="70468C"/>
                      <w:spacing w:val="-1"/>
                      <w:sz w:val="9"/>
                    </w:rPr>
                    <w:t>Definitively</w:t>
                  </w:r>
                  <w:r>
                    <w:rPr>
                      <w:rFonts w:ascii="Cambria"/>
                      <w:b/>
                      <w:color w:val="70468C"/>
                      <w:spacing w:val="-11"/>
                      <w:sz w:val="9"/>
                    </w:rPr>
                    <w:t> </w:t>
                  </w:r>
                  <w:r>
                    <w:rPr>
                      <w:rFonts w:ascii="Cambria"/>
                      <w:b/>
                      <w:color w:val="70468C"/>
                      <w:spacing w:val="-1"/>
                      <w:sz w:val="9"/>
                    </w:rPr>
                    <w:t>Different</w:t>
                  </w:r>
                  <w:r>
                    <w:rPr>
                      <w:rFonts w:ascii="Cambria"/>
                      <w:sz w:val="9"/>
                    </w:rPr>
                  </w:r>
                </w:p>
                <w:p>
                  <w:pPr>
                    <w:spacing w:line="64" w:lineRule="exact" w:before="50"/>
                    <w:ind w:left="20" w:right="183" w:firstLine="0"/>
                    <w:jc w:val="left"/>
                    <w:rPr>
                      <w:rFonts w:ascii="Cambria" w:hAnsi="Cambria" w:cs="Cambria" w:eastAsia="Cambria"/>
                      <w:sz w:val="6"/>
                      <w:szCs w:val="6"/>
                    </w:rPr>
                  </w:pP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P</w:t>
                  </w:r>
                  <w:r>
                    <w:rPr>
                      <w:rFonts w:ascii="Cambria"/>
                      <w:b/>
                      <w:spacing w:val="-2"/>
                      <w:w w:val="105"/>
                      <w:sz w:val="6"/>
                    </w:rPr>
                    <w:t>r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oprietary</w:t>
                  </w:r>
                  <w:r>
                    <w:rPr>
                      <w:rFonts w:ascii="Cambria"/>
                      <w:b/>
                      <w:spacing w:val="-3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Nationwide</w:t>
                  </w:r>
                  <w:r>
                    <w:rPr>
                      <w:rFonts w:ascii="Cambria"/>
                      <w:b/>
                      <w:spacing w:val="27"/>
                      <w:w w:val="104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N</w:t>
                  </w:r>
                  <w:r>
                    <w:rPr>
                      <w:rFonts w:ascii="Cambria"/>
                      <w:b/>
                      <w:spacing w:val="-2"/>
                      <w:w w:val="105"/>
                      <w:sz w:val="6"/>
                    </w:rPr>
                    <w:t>et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wor</w:t>
                  </w:r>
                  <w:r>
                    <w:rPr>
                      <w:rFonts w:ascii="Cambria"/>
                      <w:b/>
                      <w:spacing w:val="-2"/>
                      <w:w w:val="105"/>
                      <w:sz w:val="6"/>
                    </w:rPr>
                    <w:t>k</w:t>
                  </w:r>
                  <w:r>
                    <w:rPr>
                      <w:rFonts w:ascii="Cambria"/>
                      <w:b/>
                      <w:spacing w:val="1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sz w:val="6"/>
                    </w:rPr>
                    <w:t>of</w:t>
                  </w:r>
                  <w:r>
                    <w:rPr>
                      <w:rFonts w:ascii="Cambria"/>
                      <w:b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P</w:t>
                  </w:r>
                  <w:r>
                    <w:rPr>
                      <w:rFonts w:ascii="Cambria"/>
                      <w:b/>
                      <w:spacing w:val="-2"/>
                      <w:w w:val="105"/>
                      <w:sz w:val="6"/>
                    </w:rPr>
                    <w:t>r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ovider</w:t>
                  </w:r>
                  <w:r>
                    <w:rPr>
                      <w:rFonts w:ascii="Cambria"/>
                      <w:b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Law</w:t>
                  </w:r>
                  <w:r>
                    <w:rPr>
                      <w:rFonts w:ascii="Cambria"/>
                      <w:b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Firms</w:t>
                  </w:r>
                  <w:r>
                    <w:rPr>
                      <w:rFonts w:ascii="Cambria"/>
                      <w:sz w:val="6"/>
                    </w:rPr>
                  </w:r>
                </w:p>
                <w:p>
                  <w:pPr>
                    <w:spacing w:line="317" w:lineRule="auto" w:before="16"/>
                    <w:ind w:left="20" w:right="17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Y</w:t>
                  </w:r>
                  <w:r>
                    <w:rPr>
                      <w:rFonts w:ascii="Lucida Sans"/>
                      <w:spacing w:val="-3"/>
                      <w:w w:val="110"/>
                      <w:sz w:val="5"/>
                    </w:rPr>
                    <w:t>our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on-call</w:t>
                  </w:r>
                  <w:r>
                    <w:rPr>
                      <w:rFonts w:ascii="Lucida Sans"/>
                      <w:spacing w:val="-6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law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firm</w:t>
                  </w:r>
                  <w:r>
                    <w:rPr>
                      <w:rFonts w:ascii="Lucida Sans"/>
                      <w:spacing w:val="-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is</w:t>
                  </w:r>
                  <w:r>
                    <w:rPr>
                      <w:rFonts w:ascii="Lucida Sans"/>
                      <w:spacing w:val="-6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part</w:t>
                  </w:r>
                  <w:r>
                    <w:rPr>
                      <w:rFonts w:ascii="Lucida Sans"/>
                      <w:spacing w:val="-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o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f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the</w:t>
                  </w:r>
                  <w:r>
                    <w:rPr>
                      <w:rFonts w:ascii="Lucida Sans"/>
                      <w:spacing w:val="24"/>
                      <w:w w:val="111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0"/>
                      <w:sz w:val="5"/>
                    </w:rPr>
                    <w:t>LegalShield</w:t>
                  </w:r>
                  <w:r>
                    <w:rPr>
                      <w:rFonts w:ascii="Trebuchet MS"/>
                      <w:spacing w:val="8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0"/>
                      <w:sz w:val="5"/>
                    </w:rPr>
                    <w:t>network</w:t>
                  </w:r>
                  <w:r>
                    <w:rPr>
                      <w:rFonts w:ascii="Trebuchet MS"/>
                      <w:spacing w:val="8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0"/>
                      <w:sz w:val="5"/>
                    </w:rPr>
                    <w:t>of</w:t>
                  </w:r>
                  <w:r>
                    <w:rPr>
                      <w:rFonts w:ascii="Trebuchet MS"/>
                      <w:spacing w:val="7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0"/>
                      <w:sz w:val="5"/>
                    </w:rPr>
                    <w:t>carefully</w:t>
                  </w:r>
                  <w:r>
                    <w:rPr>
                      <w:rFonts w:ascii="Trebuchet MS"/>
                      <w:spacing w:val="7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w w:val="110"/>
                      <w:sz w:val="5"/>
                    </w:rPr>
                    <w:t>selected,</w:t>
                  </w:r>
                  <w:r>
                    <w:rPr>
                      <w:rFonts w:ascii="Trebuchet MS"/>
                      <w:spacing w:val="47"/>
                      <w:w w:val="112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top-quality</w:t>
                  </w:r>
                  <w:r>
                    <w:rPr>
                      <w:rFonts w:ascii="Lucida Sans"/>
                      <w:spacing w:val="-11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law</w:t>
                  </w:r>
                  <w:r>
                    <w:rPr>
                      <w:rFonts w:ascii="Lucida Sans"/>
                      <w:spacing w:val="-11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firms.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Each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law</w:t>
                  </w:r>
                  <w:r>
                    <w:rPr>
                      <w:rFonts w:ascii="Lucida Sans"/>
                      <w:spacing w:val="-11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firm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is</w:t>
                  </w:r>
                  <w:r>
                    <w:rPr>
                      <w:rFonts w:ascii="Lucida Sans"/>
                      <w:w w:val="103"/>
                      <w:sz w:val="5"/>
                    </w:rPr>
                    <w:t> </w:t>
                  </w:r>
                  <w:r>
                    <w:rPr>
                      <w:rFonts w:ascii="Trebuchet MS"/>
                      <w:w w:val="110"/>
                      <w:sz w:val="5"/>
                    </w:rPr>
                    <w:t>licensed</w:t>
                  </w:r>
                  <w:r>
                    <w:rPr>
                      <w:rFonts w:ascii="Trebuchet MS"/>
                      <w:spacing w:val="6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w w:val="110"/>
                      <w:sz w:val="5"/>
                    </w:rPr>
                    <w:t>in</w:t>
                  </w:r>
                  <w:r>
                    <w:rPr>
                      <w:rFonts w:ascii="Trebuchet MS"/>
                      <w:spacing w:val="4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0"/>
                      <w:sz w:val="5"/>
                    </w:rPr>
                    <w:t>your</w:t>
                  </w:r>
                  <w:r>
                    <w:rPr>
                      <w:rFonts w:ascii="Trebuchet MS"/>
                      <w:spacing w:val="5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0"/>
                      <w:sz w:val="5"/>
                    </w:rPr>
                    <w:t>state</w:t>
                  </w:r>
                  <w:r>
                    <w:rPr>
                      <w:rFonts w:ascii="Trebuchet MS"/>
                      <w:spacing w:val="6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w w:val="110"/>
                      <w:sz w:val="5"/>
                    </w:rPr>
                    <w:t>or</w:t>
                  </w:r>
                  <w:r>
                    <w:rPr>
                      <w:rFonts w:ascii="Trebuchet MS"/>
                      <w:spacing w:val="5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0"/>
                      <w:sz w:val="5"/>
                    </w:rPr>
                    <w:t>province</w:t>
                  </w:r>
                  <w:r>
                    <w:rPr>
                      <w:rFonts w:ascii="Trebuchet MS"/>
                      <w:spacing w:val="6"/>
                      <w:w w:val="110"/>
                      <w:sz w:val="5"/>
                    </w:rPr>
                    <w:t> </w:t>
                  </w:r>
                  <w:r>
                    <w:rPr>
                      <w:rFonts w:ascii="Trebuchet MS"/>
                      <w:w w:val="110"/>
                      <w:sz w:val="5"/>
                    </w:rPr>
                    <w:t>and</w:t>
                  </w:r>
                  <w:r>
                    <w:rPr>
                      <w:rFonts w:ascii="Trebuchet MS"/>
                      <w:spacing w:val="25"/>
                      <w:w w:val="12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dedicated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to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LegalShield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members.</w:t>
                  </w:r>
                  <w:r>
                    <w:rPr>
                      <w:rFonts w:ascii="Lucida San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0005pt;margin-top:184.037949pt;width:57.8pt;height:20.350pt;mso-position-horizontal-relative:page;mso-position-vertical-relative:page;z-index:-8022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6"/>
                      <w:szCs w:val="6"/>
                    </w:rPr>
                  </w:pP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Unique</w:t>
                  </w:r>
                  <w:r>
                    <w:rPr>
                      <w:rFonts w:ascii="Cambria"/>
                      <w:b/>
                      <w:spacing w:val="5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sz w:val="6"/>
                    </w:rPr>
                    <w:t>Service</w:t>
                  </w:r>
                  <w:r>
                    <w:rPr>
                      <w:rFonts w:ascii="Cambria"/>
                      <w:sz w:val="6"/>
                    </w:rPr>
                  </w:r>
                </w:p>
                <w:p>
                  <w:pPr>
                    <w:spacing w:line="317" w:lineRule="auto" w:before="16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w w:val="120"/>
                      <w:sz w:val="5"/>
                    </w:rPr>
                    <w:t>Our</w:t>
                  </w:r>
                  <w:r>
                    <w:rPr>
                      <w:rFonts w:ascii="Trebuchet MS"/>
                      <w:spacing w:val="-9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members</w:t>
                  </w:r>
                  <w:r>
                    <w:rPr>
                      <w:rFonts w:ascii="Trebuchet MS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only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hav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e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to</w:t>
                  </w:r>
                  <w:r>
                    <w:rPr>
                      <w:rFonts w:ascii="Trebuchet MS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make</w:t>
                  </w:r>
                  <w:r>
                    <w:rPr>
                      <w:rFonts w:ascii="Trebuchet MS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one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call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to</w:t>
                  </w:r>
                  <w:r>
                    <w:rPr>
                      <w:rFonts w:ascii="Trebuchet MS"/>
                      <w:spacing w:val="23"/>
                      <w:w w:val="113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be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connected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with</w:t>
                  </w:r>
                  <w:r>
                    <w:rPr>
                      <w:rFonts w:ascii="Trebuchet MS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a</w:t>
                  </w:r>
                  <w:r>
                    <w:rPr>
                      <w:rFonts w:ascii="Trebuchet MS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lawyer,</w:t>
                  </w:r>
                  <w:r>
                    <w:rPr>
                      <w:rFonts w:ascii="Trebuchet MS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ensuring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the</w:t>
                  </w: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y</w:t>
                  </w:r>
                  <w:r>
                    <w:rPr>
                      <w:rFonts w:ascii="Trebuchet MS"/>
                      <w:spacing w:val="25"/>
                      <w:w w:val="124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know</w:t>
                  </w:r>
                  <w:r>
                    <w:rPr>
                      <w:rFonts w:ascii="Trebuchet MS"/>
                      <w:spacing w:val="-9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e</w:t>
                  </w: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x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actly</w:t>
                  </w:r>
                  <w:r>
                    <w:rPr>
                      <w:rFonts w:ascii="Trebuchet MS"/>
                      <w:spacing w:val="-9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who</w:t>
                  </w:r>
                  <w:r>
                    <w:rPr>
                      <w:rFonts w:ascii="Trebuchet MS"/>
                      <w:spacing w:val="-9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to</w:t>
                  </w:r>
                  <w:r>
                    <w:rPr>
                      <w:rFonts w:ascii="Trebuchet MS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call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when</w:t>
                  </w:r>
                  <w:r>
                    <w:rPr>
                      <w:rFonts w:ascii="Trebuchet MS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a</w:t>
                  </w:r>
                  <w:r>
                    <w:rPr>
                      <w:rFonts w:ascii="Trebuchet MS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legal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spacing w:line="58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Lucida Sans"/>
                      <w:w w:val="110"/>
                      <w:sz w:val="5"/>
                    </w:rPr>
                    <w:t>need</w:t>
                  </w:r>
                  <w:r>
                    <w:rPr>
                      <w:rFonts w:ascii="Lucida Sans"/>
                      <w:spacing w:val="-11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arises.</w:t>
                  </w:r>
                  <w:r>
                    <w:rPr>
                      <w:rFonts w:ascii="Lucida San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0005pt;margin-top:205.797943pt;width:49.6pt;height:8.8pt;mso-position-horizontal-relative:page;mso-position-vertical-relative:page;z-index:-8020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6"/>
                      <w:szCs w:val="6"/>
                    </w:rPr>
                  </w:pP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Comprehensive</w:t>
                  </w:r>
                  <w:r>
                    <w:rPr>
                      <w:rFonts w:ascii="Cambria"/>
                      <w:b/>
                      <w:spacing w:val="1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Restoration</w:t>
                  </w:r>
                  <w:r>
                    <w:rPr>
                      <w:rFonts w:ascii="Cambria"/>
                      <w:sz w:val="6"/>
                    </w:rPr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w w:val="115"/>
                      <w:sz w:val="5"/>
                    </w:rPr>
                    <w:t>With</w:t>
                  </w:r>
                  <w:r>
                    <w:rPr>
                      <w:rFonts w:ascii="Trebuchet MS"/>
                      <w:spacing w:val="-6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a</w:t>
                  </w:r>
                  <w:r>
                    <w:rPr>
                      <w:rFonts w:ascii="Trebuchet MS"/>
                      <w:spacing w:val="-5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Pow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er</w:t>
                  </w:r>
                  <w:r>
                    <w:rPr>
                      <w:rFonts w:ascii="Trebuchet MS"/>
                      <w:spacing w:val="-6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o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f</w:t>
                  </w:r>
                  <w:r>
                    <w:rPr>
                      <w:rFonts w:ascii="Trebuchet MS"/>
                      <w:spacing w:val="-8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Attorney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,</w:t>
                  </w:r>
                  <w:r>
                    <w:rPr>
                      <w:rFonts w:ascii="Trebuchet MS"/>
                      <w:spacing w:val="-6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Kroll</w:t>
                  </w:r>
                  <w:r>
                    <w:rPr>
                      <w:rFonts w:ascii="Trebuchet MS"/>
                      <w:spacing w:val="-6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will</w:t>
                  </w:r>
                  <w:r>
                    <w:rPr>
                      <w:rFonts w:ascii="Trebuchet MS"/>
                      <w:spacing w:val="-5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do</w:t>
                  </w:r>
                  <w:r>
                    <w:rPr>
                      <w:rFonts w:ascii="Trebuchet M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8.781006pt;margin-top:216.041718pt;width:67.5pt;height:11.4pt;mso-position-horizontal-relative:page;mso-position-vertical-relative:page;z-index:-8017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20" w:right="0" w:firstLine="0"/>
                    <w:jc w:val="left"/>
                    <w:rPr>
                      <w:rFonts w:ascii="Bookman Old Style" w:hAnsi="Bookman Old Style" w:cs="Bookman Old Style" w:eastAsia="Bookman Old Style"/>
                      <w:sz w:val="18"/>
                      <w:szCs w:val="18"/>
                    </w:rPr>
                  </w:pPr>
                  <w:r>
                    <w:rPr>
                      <w:rFonts w:ascii="Bookman Old Style"/>
                      <w:b w:val="0"/>
                      <w:color w:val="363636"/>
                      <w:w w:val="95"/>
                      <w:sz w:val="18"/>
                    </w:rPr>
                    <w:t>OUR</w:t>
                  </w:r>
                  <w:r>
                    <w:rPr>
                      <w:rFonts w:ascii="Bookman Old Style"/>
                      <w:b w:val="0"/>
                      <w:color w:val="363636"/>
                      <w:spacing w:val="10"/>
                      <w:w w:val="9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70468C"/>
                      <w:w w:val="95"/>
                      <w:sz w:val="18"/>
                    </w:rPr>
                    <w:t>PURPOSE</w:t>
                  </w:r>
                  <w:r>
                    <w:rPr>
                      <w:rFonts w:ascii="Bookman Old Style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870003pt;margin-top:217.364288pt;width:57.95pt;height:8.75pt;mso-position-horizontal-relative:page;mso-position-vertical-relative:page;z-index:-80152" type="#_x0000_t202" filled="false" stroked="false">
            <v:textbox inset="0,0,0,0">
              <w:txbxContent>
                <w:p>
                  <w:pPr>
                    <w:spacing w:line="317" w:lineRule="auto" w:before="18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w w:val="115"/>
                      <w:sz w:val="5"/>
                    </w:rPr>
                    <w:t>Our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Provider</w:t>
                  </w:r>
                  <w:r>
                    <w:rPr>
                      <w:rFonts w:ascii="Trebuchet MS"/>
                      <w:spacing w:val="-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Law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Firms 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ar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e </w:t>
                  </w:r>
                  <w:r>
                    <w:rPr>
                      <w:rFonts w:ascii="Trebuchet MS"/>
                      <w:w w:val="115"/>
                      <w:sz w:val="5"/>
                    </w:rPr>
                    <w:t>paid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in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advance</w:t>
                  </w:r>
                  <w:r>
                    <w:rPr>
                      <w:rFonts w:ascii="Trebuchet MS"/>
                      <w:spacing w:val="2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on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a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per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capita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basis,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ensuring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they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ar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e</w:t>
                  </w:r>
                  <w:r>
                    <w:rPr>
                      <w:rFonts w:ascii="Trebuchet M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0005pt;margin-top:217.388077pt;width:58.75pt;height:8.75pt;mso-position-horizontal-relative:page;mso-position-vertical-relative:page;z-index:-80128" type="#_x0000_t202" filled="false" stroked="false">
            <v:textbox inset="0,0,0,0">
              <w:txbxContent>
                <w:p>
                  <w:pPr>
                    <w:spacing w:line="315" w:lineRule="auto" w:before="18"/>
                    <w:ind w:left="20" w:right="17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iden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tity</w:t>
                  </w:r>
                  <w:r>
                    <w:rPr>
                      <w:rFonts w:ascii="Trebuchet MS"/>
                      <w:spacing w:val="-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un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til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all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r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esolvable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issues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have </w:t>
                  </w:r>
                  <w:r>
                    <w:rPr>
                      <w:rFonts w:ascii="Trebuchet MS"/>
                      <w:w w:val="115"/>
                      <w:sz w:val="5"/>
                    </w:rPr>
                    <w:t>been</w:t>
                  </w:r>
                  <w:r>
                    <w:rPr>
                      <w:rFonts w:ascii="Trebuchet MS"/>
                      <w:spacing w:val="39"/>
                      <w:w w:val="118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5"/>
                      <w:sz w:val="5"/>
                    </w:rPr>
                    <w:t>addressed.</w:t>
                  </w:r>
                  <w:r>
                    <w:rPr>
                      <w:rFonts w:ascii="Lucida San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10001pt;margin-top:219.116714pt;width:53.7pt;height:8.75pt;mso-position-horizontal-relative:page;mso-position-vertical-relative:page;z-index:-8010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78" w:val="left" w:leader="none"/>
                    </w:tabs>
                    <w:spacing w:line="317" w:lineRule="auto" w:before="18"/>
                    <w:ind w:left="77" w:right="17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Ov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er</w:t>
                  </w:r>
                  <w:r>
                    <w:rPr>
                      <w:rFonts w:ascii="Trebuchet MS"/>
                      <w:spacing w:val="-4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4</w:t>
                  </w:r>
                  <w:r>
                    <w:rPr>
                      <w:rFonts w:ascii="Trebuchet MS"/>
                      <w:spacing w:val="-3"/>
                      <w:w w:val="120"/>
                      <w:sz w:val="5"/>
                    </w:rPr>
                    <w:t>7</w:t>
                  </w:r>
                  <w:r>
                    <w:rPr>
                      <w:rFonts w:ascii="Trebuchet MS"/>
                      <w:spacing w:val="-4"/>
                      <w:w w:val="120"/>
                      <w:sz w:val="5"/>
                    </w:rPr>
                    <w:t>,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000 </w:t>
                  </w:r>
                  <w:r>
                    <w:rPr>
                      <w:rFonts w:ascii="Trebuchet MS"/>
                      <w:w w:val="120"/>
                      <w:sz w:val="5"/>
                    </w:rPr>
                    <w:t>Small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Business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members</w:t>
                  </w:r>
                  <w:r>
                    <w:rPr>
                      <w:rFonts w:ascii="Trebuchet MS"/>
                      <w:spacing w:val="28"/>
                      <w:w w:val="119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use</w:t>
                  </w:r>
                  <w:r>
                    <w:rPr>
                      <w:rFonts w:ascii="Trebuchet MS"/>
                      <w:spacing w:val="-6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the</w:t>
                  </w:r>
                  <w:r>
                    <w:rPr>
                      <w:rFonts w:ascii="Trebuchet MS"/>
                      <w:spacing w:val="-4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20"/>
                      <w:sz w:val="5"/>
                    </w:rPr>
                    <w:t>L</w:t>
                  </w:r>
                  <w:r>
                    <w:rPr>
                      <w:rFonts w:ascii="Trebuchet MS"/>
                      <w:spacing w:val="-2"/>
                      <w:w w:val="120"/>
                      <w:sz w:val="5"/>
                    </w:rPr>
                    <w:t>egal</w:t>
                  </w:r>
                  <w:r>
                    <w:rPr>
                      <w:rFonts w:ascii="Trebuchet MS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w w:val="120"/>
                      <w:sz w:val="5"/>
                    </w:rPr>
                    <w:t>Plan</w:t>
                  </w:r>
                  <w:r>
                    <w:rPr>
                      <w:rFonts w:ascii="Trebuchet M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870003pt;margin-top:228.881409pt;width:57.8pt;height:26.65pt;mso-position-horizontal-relative:page;mso-position-vertical-relative:page;z-index:-80080" type="#_x0000_t202" filled="false" stroked="false">
            <v:textbox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Lucida Sans"/>
                      <w:w w:val="110"/>
                      <w:sz w:val="5"/>
                    </w:rPr>
                    <w:t>service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to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y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ou,</w:t>
                  </w:r>
                  <w:r>
                    <w:rPr>
                      <w:rFonts w:ascii="Lucida Sans"/>
                      <w:spacing w:val="-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no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t</w:t>
                  </w:r>
                  <w:r>
                    <w:rPr>
                      <w:rFonts w:ascii="Lucida Sans"/>
                      <w:spacing w:val="-6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on</w:t>
                  </w:r>
                  <w:r>
                    <w:rPr>
                      <w:rFonts w:ascii="Lucida Sans"/>
                      <w:spacing w:val="-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billing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y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ou.</w:t>
                  </w:r>
                  <w:r>
                    <w:rPr>
                      <w:rFonts w:ascii="Lucida Sans"/>
                      <w:sz w:val="5"/>
                    </w:rPr>
                  </w: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5"/>
                      <w:szCs w:val="5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6"/>
                      <w:szCs w:val="6"/>
                    </w:rPr>
                  </w:pPr>
                  <w:r>
                    <w:rPr>
                      <w:rFonts w:ascii="Cambria"/>
                      <w:b/>
                      <w:w w:val="105"/>
                      <w:sz w:val="6"/>
                    </w:rPr>
                    <w:t>Quality</w:t>
                  </w:r>
                  <w:r>
                    <w:rPr>
                      <w:rFonts w:ascii="Cambria"/>
                      <w:b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Assurance</w:t>
                  </w:r>
                  <w:r>
                    <w:rPr>
                      <w:rFonts w:ascii="Cambria"/>
                      <w:sz w:val="6"/>
                    </w:rPr>
                  </w:r>
                </w:p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w w:val="115"/>
                      <w:sz w:val="5"/>
                    </w:rPr>
                    <w:t>Our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pr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oprie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tary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system provides</w:t>
                  </w:r>
                  <w:r>
                    <w:rPr>
                      <w:rFonts w:ascii="Trebuchet MS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daily,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spacing w:line="316" w:lineRule="auto" w:before="18"/>
                    <w:ind w:left="20" w:right="17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r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eal-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time,</w:t>
                  </w:r>
                  <w:r>
                    <w:rPr>
                      <w:rFonts w:ascii="Trebuchet MS"/>
                      <w:spacing w:val="-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online</w:t>
                  </w:r>
                  <w:r>
                    <w:rPr>
                      <w:rFonts w:ascii="Trebuchet MS"/>
                      <w:spacing w:val="-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monitoring</w:t>
                  </w:r>
                  <w:r>
                    <w:rPr>
                      <w:rFonts w:ascii="Trebuchet MS"/>
                      <w:spacing w:val="-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o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f</w:t>
                  </w:r>
                  <w:r>
                    <w:rPr>
                      <w:rFonts w:ascii="Trebuchet MS"/>
                      <w:spacing w:val="-5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our</w:t>
                  </w:r>
                  <w:r>
                    <w:rPr>
                      <w:rFonts w:ascii="Trebuchet MS"/>
                      <w:spacing w:val="-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Provider</w:t>
                  </w:r>
                  <w:r>
                    <w:rPr>
                      <w:rFonts w:ascii="Trebuchet MS"/>
                      <w:spacing w:val="27"/>
                      <w:w w:val="113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Law</w:t>
                  </w:r>
                  <w:r>
                    <w:rPr>
                      <w:rFonts w:ascii="Trebuchet MS"/>
                      <w:spacing w:val="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Firms,</w:t>
                  </w:r>
                  <w:r>
                    <w:rPr>
                      <w:rFonts w:ascii="Trebuchet MS"/>
                      <w:spacing w:val="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which</w:t>
                  </w:r>
                  <w:r>
                    <w:rPr>
                      <w:rFonts w:ascii="Trebuchet MS"/>
                      <w:spacing w:val="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enables</w:t>
                  </w:r>
                  <w:r>
                    <w:rPr>
                      <w:rFonts w:ascii="Trebuchet MS"/>
                      <w:spacing w:val="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continuous</w:t>
                  </w:r>
                  <w:r>
                    <w:rPr>
                      <w:rFonts w:ascii="Trebuchet MS"/>
                      <w:spacing w:val="29"/>
                      <w:w w:val="119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impro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vement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o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f</w:t>
                  </w:r>
                  <w:r>
                    <w:rPr>
                      <w:rFonts w:ascii="Lucida Sans"/>
                      <w:spacing w:val="-9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quality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service.</w:t>
                  </w:r>
                  <w:r>
                    <w:rPr>
                      <w:rFonts w:ascii="Lucida San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3.105713pt;margin-top:228.733551pt;width:98.7pt;height:7.6pt;mso-position-horizontal-relative:page;mso-position-vertical-relative:page;z-index:-80056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Bookman Old Style" w:hAnsi="Bookman Old Style" w:cs="Bookman Old Style" w:eastAsia="Bookman Old Style"/>
                      <w:sz w:val="11"/>
                      <w:szCs w:val="11"/>
                    </w:rPr>
                  </w:pPr>
                  <w:r>
                    <w:rPr>
                      <w:rFonts w:ascii="Calibri"/>
                      <w:color w:val="363636"/>
                      <w:spacing w:val="-3"/>
                      <w:w w:val="110"/>
                      <w:sz w:val="11"/>
                    </w:rPr>
                    <w:t>We</w:t>
                  </w:r>
                  <w:r>
                    <w:rPr>
                      <w:rFonts w:ascii="Calibri"/>
                      <w:color w:val="363636"/>
                      <w:spacing w:val="-8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0"/>
                      <w:sz w:val="11"/>
                    </w:rPr>
                    <w:t>PROTECT</w:t>
                  </w:r>
                  <w:r>
                    <w:rPr>
                      <w:rFonts w:ascii="Trebuchet MS"/>
                      <w:b/>
                      <w:color w:val="363636"/>
                      <w:spacing w:val="-15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&amp;</w:t>
                  </w:r>
                  <w:r>
                    <w:rPr>
                      <w:rFonts w:ascii="Trebuchet MS"/>
                      <w:b/>
                      <w:color w:val="363636"/>
                      <w:spacing w:val="-12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EMPO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0"/>
                      <w:sz w:val="11"/>
                    </w:rPr>
                    <w:t>WER</w:t>
                  </w:r>
                  <w:r>
                    <w:rPr>
                      <w:rFonts w:ascii="Trebuchet MS"/>
                      <w:b/>
                      <w:color w:val="363636"/>
                      <w:spacing w:val="-13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PE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0"/>
                      <w:sz w:val="11"/>
                    </w:rPr>
                    <w:t>OPLE</w:t>
                  </w:r>
                  <w:r>
                    <w:rPr>
                      <w:rFonts w:ascii="Bookman Old Style"/>
                      <w:b w:val="0"/>
                      <w:color w:val="363636"/>
                      <w:spacing w:val="1"/>
                      <w:w w:val="110"/>
                      <w:sz w:val="11"/>
                    </w:rPr>
                    <w:t>.</w:t>
                  </w:r>
                  <w:r>
                    <w:rPr>
                      <w:rFonts w:ascii="Bookman Old Style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990002pt;margin-top:230.633835pt;width:46.2pt;height:4.9pt;mso-position-horizontal-relative:page;mso-position-vertical-relative:page;z-index:-80032" type="#_x0000_t202" filled="false" stroked="false">
            <v:textbox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Lucida Sans"/>
                      <w:spacing w:val="-2"/>
                      <w:w w:val="105"/>
                      <w:sz w:val="5"/>
                    </w:rPr>
                    <w:t>diff</w:t>
                  </w:r>
                  <w:r>
                    <w:rPr>
                      <w:rFonts w:ascii="Lucida Sans"/>
                      <w:spacing w:val="-1"/>
                      <w:w w:val="105"/>
                      <w:sz w:val="5"/>
                    </w:rPr>
                    <w:t>erent</w:t>
                  </w:r>
                  <w:r>
                    <w:rPr>
                      <w:rFonts w:ascii="Lucida Sans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05"/>
                      <w:sz w:val="5"/>
                    </w:rPr>
                    <w:t>siz</w:t>
                  </w:r>
                  <w:r>
                    <w:rPr>
                      <w:rFonts w:ascii="Lucida Sans"/>
                      <w:spacing w:val="-1"/>
                      <w:w w:val="105"/>
                      <w:sz w:val="5"/>
                    </w:rPr>
                    <w:t>es</w:t>
                  </w:r>
                  <w:r>
                    <w:rPr>
                      <w:rFonts w:ascii="Lucida Sans"/>
                      <w:spacing w:val="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05"/>
                      <w:sz w:val="5"/>
                    </w:rPr>
                    <w:t>of</w:t>
                  </w:r>
                  <w:r>
                    <w:rPr>
                      <w:rFonts w:ascii="Lucida Sans"/>
                      <w:w w:val="105"/>
                      <w:sz w:val="5"/>
                    </w:rPr>
                    <w:t> small</w:t>
                  </w:r>
                  <w:r>
                    <w:rPr>
                      <w:rFonts w:ascii="Lucida Sans"/>
                      <w:spacing w:val="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w w:val="105"/>
                      <w:sz w:val="5"/>
                    </w:rPr>
                    <w:t>businesses</w:t>
                  </w:r>
                  <w:r>
                    <w:rPr>
                      <w:rFonts w:ascii="Lucida San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0005pt;margin-top:231.470001pt;width:59.5pt;height:30.5pt;mso-position-horizontal-relative:page;mso-position-vertical-relative:page;z-index:-80008" type="#_x0000_t202" filled="false" stroked="false">
            <v:textbox inset="0,0,0,0">
              <w:txbxContent>
                <w:p>
                  <w:pPr>
                    <w:spacing w:line="316" w:lineRule="auto" w:before="18"/>
                    <w:ind w:left="20" w:right="53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W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e</w:t>
                  </w:r>
                  <w:r>
                    <w:rPr>
                      <w:rFonts w:ascii="Trebuchet MS"/>
                      <w:spacing w:val="-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monitor</w:t>
                  </w:r>
                  <w:r>
                    <w:rPr>
                      <w:rFonts w:ascii="Trebuchet MS"/>
                      <w:spacing w:val="-6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your</w:t>
                  </w:r>
                  <w:r>
                    <w:rPr>
                      <w:rFonts w:ascii="Trebuchet MS"/>
                      <w:spacing w:val="-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iden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tity</w:t>
                  </w:r>
                  <w:r>
                    <w:rPr>
                      <w:rFonts w:ascii="Trebuchet MS"/>
                      <w:spacing w:val="-5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fr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om</w:t>
                  </w:r>
                  <w:r>
                    <w:rPr>
                      <w:rFonts w:ascii="Trebuchet MS"/>
                      <w:spacing w:val="-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every</w:t>
                  </w:r>
                  <w:r>
                    <w:rPr>
                      <w:rFonts w:ascii="Trebuchet MS"/>
                      <w:spacing w:val="-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angle,</w:t>
                  </w:r>
                  <w:r>
                    <w:rPr>
                      <w:rFonts w:ascii="Trebuchet MS"/>
                      <w:spacing w:val="31"/>
                      <w:w w:val="112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no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t </w:t>
                  </w:r>
                  <w:r>
                    <w:rPr>
                      <w:rFonts w:ascii="Trebuchet MS"/>
                      <w:w w:val="115"/>
                      <w:sz w:val="5"/>
                    </w:rPr>
                    <w:t>just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your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Social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Security</w:t>
                  </w:r>
                  <w:r>
                    <w:rPr>
                      <w:rFonts w:ascii="Trebuchet MS"/>
                      <w:spacing w:val="-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number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,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 cr</w:t>
                  </w:r>
                  <w:r>
                    <w:rPr>
                      <w:rFonts w:ascii="Trebuchet MS"/>
                      <w:spacing w:val="-2"/>
                      <w:w w:val="115"/>
                      <w:sz w:val="5"/>
                    </w:rPr>
                    <w:t>edit</w:t>
                  </w:r>
                  <w:r>
                    <w:rPr>
                      <w:rFonts w:ascii="Trebuchet MS"/>
                      <w:spacing w:val="2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5"/>
                      <w:sz w:val="5"/>
                    </w:rPr>
                    <w:t>cards</w:t>
                  </w:r>
                  <w:r>
                    <w:rPr>
                      <w:rFonts w:ascii="Lucida Sans"/>
                      <w:spacing w:val="-11"/>
                      <w:w w:val="115"/>
                      <w:sz w:val="5"/>
                    </w:rPr>
                    <w:t> </w:t>
                  </w:r>
                  <w:r>
                    <w:rPr>
                      <w:rFonts w:ascii="Lucida Sans"/>
                      <w:w w:val="115"/>
                      <w:sz w:val="5"/>
                    </w:rPr>
                    <w:t>and</w:t>
                  </w:r>
                  <w:r>
                    <w:rPr>
                      <w:rFonts w:ascii="Lucida Sans"/>
                      <w:spacing w:val="-11"/>
                      <w:w w:val="115"/>
                      <w:sz w:val="5"/>
                    </w:rPr>
                    <w:t> </w:t>
                  </w:r>
                  <w:r>
                    <w:rPr>
                      <w:rFonts w:ascii="Lucida Sans"/>
                      <w:w w:val="115"/>
                      <w:sz w:val="5"/>
                    </w:rPr>
                    <w:t>bank</w:t>
                  </w:r>
                  <w:r>
                    <w:rPr>
                      <w:rFonts w:ascii="Lucida Sans"/>
                      <w:spacing w:val="-12"/>
                      <w:w w:val="115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5"/>
                      <w:sz w:val="5"/>
                    </w:rPr>
                    <w:t>accounts.</w:t>
                  </w:r>
                  <w:r>
                    <w:rPr>
                      <w:rFonts w:ascii="Lucida Sans"/>
                      <w:sz w:val="5"/>
                    </w:rPr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6"/>
                      <w:szCs w:val="6"/>
                    </w:rPr>
                  </w:pPr>
                  <w:r>
                    <w:rPr>
                      <w:rFonts w:ascii="Cambria"/>
                      <w:b/>
                      <w:w w:val="105"/>
                      <w:sz w:val="6"/>
                    </w:rPr>
                    <w:t>Service</w:t>
                  </w:r>
                  <w:r>
                    <w:rPr>
                      <w:rFonts w:ascii="Cambria"/>
                      <w:b/>
                      <w:spacing w:val="1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Guarantee</w:t>
                  </w:r>
                  <w:r>
                    <w:rPr>
                      <w:rFonts w:ascii="Cambria"/>
                      <w:sz w:val="6"/>
                    </w:rPr>
                  </w:r>
                </w:p>
                <w:p>
                  <w:pPr>
                    <w:spacing w:line="316" w:lineRule="auto" w:before="16"/>
                    <w:ind w:left="20" w:right="17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IDShield</w:t>
                  </w:r>
                  <w:r>
                    <w:rPr>
                      <w:rFonts w:ascii="Trebuchet MS" w:hAnsi="Trebuchet MS" w:cs="Trebuchet MS" w:eastAsia="Trebuchet MS"/>
                      <w:spacing w:val="3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110"/>
                      <w:sz w:val="5"/>
                      <w:szCs w:val="5"/>
                    </w:rPr>
                    <w:t>backs</w:t>
                  </w:r>
                  <w:r>
                    <w:rPr>
                      <w:rFonts w:ascii="Trebuchet MS" w:hAnsi="Trebuchet MS" w:cs="Trebuchet MS" w:eastAsia="Trebuchet MS"/>
                      <w:spacing w:val="3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up</w:t>
                  </w:r>
                  <w:r>
                    <w:rPr>
                      <w:rFonts w:ascii="Trebuchet MS" w:hAnsi="Trebuchet MS" w:cs="Trebuchet MS" w:eastAsia="Trebuchet MS"/>
                      <w:spacing w:val="3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2"/>
                      <w:w w:val="110"/>
                      <w:sz w:val="5"/>
                      <w:szCs w:val="5"/>
                    </w:rPr>
                    <w:t>it’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110"/>
                      <w:sz w:val="5"/>
                      <w:szCs w:val="5"/>
                    </w:rPr>
                    <w:t>s</w:t>
                  </w:r>
                  <w:r>
                    <w:rPr>
                      <w:rFonts w:ascii="Trebuchet MS" w:hAnsi="Trebuchet MS" w:cs="Trebuchet MS" w:eastAsia="Trebuchet MS"/>
                      <w:spacing w:val="3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110"/>
                      <w:sz w:val="5"/>
                      <w:szCs w:val="5"/>
                    </w:rPr>
                    <w:t>promise</w:t>
                  </w:r>
                  <w:r>
                    <w:rPr>
                      <w:rFonts w:ascii="Trebuchet MS" w:hAnsi="Trebuchet MS" w:cs="Trebuchet MS" w:eastAsia="Trebuchet MS"/>
                      <w:spacing w:val="2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110"/>
                      <w:sz w:val="5"/>
                      <w:szCs w:val="5"/>
                    </w:rPr>
                    <w:t>tha</w:t>
                  </w:r>
                  <w:r>
                    <w:rPr>
                      <w:rFonts w:ascii="Trebuchet MS" w:hAnsi="Trebuchet MS" w:cs="Trebuchet MS" w:eastAsia="Trebuchet MS"/>
                      <w:spacing w:val="-2"/>
                      <w:w w:val="110"/>
                      <w:sz w:val="5"/>
                      <w:szCs w:val="5"/>
                    </w:rPr>
                    <w:t>t</w:t>
                  </w:r>
                  <w:r>
                    <w:rPr>
                      <w:rFonts w:ascii="Trebuchet MS" w:hAnsi="Trebuchet MS" w:cs="Trebuchet MS" w:eastAsia="Trebuchet MS"/>
                      <w:spacing w:val="3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it</w:t>
                  </w:r>
                  <w:r>
                    <w:rPr>
                      <w:rFonts w:ascii="Trebuchet MS" w:hAnsi="Trebuchet MS" w:cs="Trebuchet MS" w:eastAsia="Trebuchet MS"/>
                      <w:spacing w:val="1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will</w:t>
                  </w:r>
                  <w:r>
                    <w:rPr>
                      <w:rFonts w:ascii="Trebuchet MS" w:hAnsi="Trebuchet MS" w:cs="Trebuchet MS" w:eastAsia="Trebuchet MS"/>
                      <w:spacing w:val="3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do</w:t>
                  </w:r>
                  <w:r>
                    <w:rPr>
                      <w:rFonts w:ascii="Trebuchet MS" w:hAnsi="Trebuchet MS" w:cs="Trebuchet MS" w:eastAsia="Trebuchet MS"/>
                      <w:spacing w:val="29"/>
                      <w:w w:val="119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110"/>
                      <w:sz w:val="5"/>
                      <w:szCs w:val="5"/>
                    </w:rPr>
                    <w:t>‘whatever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 it 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110"/>
                      <w:sz w:val="5"/>
                      <w:szCs w:val="5"/>
                    </w:rPr>
                    <w:t>takes</w:t>
                  </w:r>
                  <w:r>
                    <w:rPr>
                      <w:rFonts w:ascii="Trebuchet MS" w:hAnsi="Trebuchet MS" w:cs="Trebuchet MS" w:eastAsia="Trebuchet MS"/>
                      <w:spacing w:val="1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110"/>
                      <w:sz w:val="5"/>
                      <w:szCs w:val="5"/>
                    </w:rPr>
                    <w:t>for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 as</w:t>
                  </w:r>
                  <w:r>
                    <w:rPr>
                      <w:rFonts w:ascii="Trebuchet MS" w:hAnsi="Trebuchet MS" w:cs="Trebuchet MS" w:eastAsia="Trebuchet MS"/>
                      <w:spacing w:val="2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long</w:t>
                  </w:r>
                  <w:r>
                    <w:rPr>
                      <w:rFonts w:ascii="Trebuchet MS" w:hAnsi="Trebuchet MS" w:cs="Trebuchet MS" w:eastAsia="Trebuchet MS"/>
                      <w:spacing w:val="2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as</w:t>
                  </w:r>
                  <w:r>
                    <w:rPr>
                      <w:rFonts w:ascii="Trebuchet MS" w:hAnsi="Trebuchet MS" w:cs="Trebuchet MS" w:eastAsia="Trebuchet MS"/>
                      <w:spacing w:val="1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it</w:t>
                  </w:r>
                  <w:r>
                    <w:rPr>
                      <w:rFonts w:ascii="Trebuchet MS" w:hAnsi="Trebuchet MS" w:cs="Trebuchet MS" w:eastAsia="Trebuchet MS"/>
                      <w:spacing w:val="1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1"/>
                      <w:w w:val="110"/>
                      <w:sz w:val="5"/>
                      <w:szCs w:val="5"/>
                    </w:rPr>
                    <w:t>takes</w:t>
                  </w:r>
                  <w:r>
                    <w:rPr>
                      <w:rFonts w:ascii="Trebuchet MS" w:hAnsi="Trebuchet MS" w:cs="Trebuchet MS" w:eastAsia="Trebuchet MS"/>
                      <w:spacing w:val="-2"/>
                      <w:w w:val="110"/>
                      <w:sz w:val="5"/>
                      <w:szCs w:val="5"/>
                    </w:rPr>
                    <w:t>’</w:t>
                  </w:r>
                  <w:r>
                    <w:rPr>
                      <w:rFonts w:ascii="Trebuchet MS" w:hAnsi="Trebuchet MS" w:cs="Trebuchet MS" w:eastAsia="Trebuchet MS"/>
                      <w:w w:val="110"/>
                      <w:sz w:val="5"/>
                      <w:szCs w:val="5"/>
                    </w:rPr>
                    <w:t> with</w:t>
                  </w:r>
                  <w:r>
                    <w:rPr>
                      <w:rFonts w:ascii="Trebuchet MS" w:hAnsi="Trebuchet MS" w:cs="Trebuchet MS" w:eastAsia="Trebuchet MS"/>
                      <w:spacing w:val="25"/>
                      <w:w w:val="114"/>
                      <w:sz w:val="5"/>
                      <w:szCs w:val="5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w w:val="110"/>
                      <w:sz w:val="5"/>
                      <w:szCs w:val="5"/>
                    </w:rPr>
                    <w:t>a</w:t>
                  </w:r>
                  <w:r>
                    <w:rPr>
                      <w:rFonts w:ascii="Lucida Sans" w:hAnsi="Lucida Sans" w:cs="Lucida Sans" w:eastAsia="Lucida Sans"/>
                      <w:spacing w:val="-7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w w:val="110"/>
                      <w:sz w:val="5"/>
                      <w:szCs w:val="5"/>
                    </w:rPr>
                    <w:t>$5</w:t>
                  </w:r>
                  <w:r>
                    <w:rPr>
                      <w:rFonts w:ascii="Lucida Sans" w:hAnsi="Lucida Sans" w:cs="Lucida Sans" w:eastAsia="Lucida Sans"/>
                      <w:spacing w:val="-6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w w:val="110"/>
                      <w:sz w:val="5"/>
                      <w:szCs w:val="5"/>
                    </w:rPr>
                    <w:t>million</w:t>
                  </w:r>
                  <w:r>
                    <w:rPr>
                      <w:rFonts w:ascii="Lucida Sans" w:hAnsi="Lucida Sans" w:cs="Lucida Sans" w:eastAsia="Lucida Sans"/>
                      <w:spacing w:val="-7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w w:val="110"/>
                      <w:sz w:val="5"/>
                      <w:szCs w:val="5"/>
                    </w:rPr>
                    <w:t>service</w:t>
                  </w:r>
                  <w:r>
                    <w:rPr>
                      <w:rFonts w:ascii="Lucida Sans" w:hAnsi="Lucida Sans" w:cs="Lucida Sans" w:eastAsia="Lucida Sans"/>
                      <w:spacing w:val="-6"/>
                      <w:w w:val="110"/>
                      <w:sz w:val="5"/>
                      <w:szCs w:val="5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spacing w:val="-2"/>
                      <w:w w:val="110"/>
                      <w:sz w:val="5"/>
                      <w:szCs w:val="5"/>
                    </w:rPr>
                    <w:t>guar</w:t>
                  </w:r>
                  <w:r>
                    <w:rPr>
                      <w:rFonts w:ascii="Lucida Sans" w:hAnsi="Lucida Sans" w:cs="Lucida Sans" w:eastAsia="Lucida Sans"/>
                      <w:spacing w:val="-1"/>
                      <w:w w:val="110"/>
                      <w:sz w:val="5"/>
                      <w:szCs w:val="5"/>
                    </w:rPr>
                    <w:t>an</w:t>
                  </w:r>
                  <w:r>
                    <w:rPr>
                      <w:rFonts w:ascii="Lucida Sans" w:hAnsi="Lucida Sans" w:cs="Lucida Sans" w:eastAsia="Lucida Sans"/>
                      <w:spacing w:val="-2"/>
                      <w:w w:val="110"/>
                      <w:sz w:val="5"/>
                      <w:szCs w:val="5"/>
                    </w:rPr>
                    <w:t>tee.</w:t>
                  </w:r>
                  <w:r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870003pt;margin-top:256.972351pt;width:59.6pt;height:12.65pt;mso-position-horizontal-relative:page;mso-position-vertical-relative:page;z-index:-7998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Cambria" w:hAnsi="Cambria" w:cs="Cambria" w:eastAsia="Cambria"/>
                      <w:sz w:val="6"/>
                      <w:szCs w:val="6"/>
                    </w:rPr>
                  </w:pP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LegalShield</w:t>
                  </w:r>
                  <w:r>
                    <w:rPr>
                      <w:rFonts w:ascii="Cambria"/>
                      <w:b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w w:val="105"/>
                      <w:sz w:val="6"/>
                    </w:rPr>
                    <w:t>+</w:t>
                  </w:r>
                  <w:r>
                    <w:rPr>
                      <w:rFonts w:ascii="Cambria"/>
                      <w:b/>
                      <w:spacing w:val="3"/>
                      <w:w w:val="105"/>
                      <w:sz w:val="6"/>
                    </w:rPr>
                    <w:t> </w:t>
                  </w:r>
                  <w:r>
                    <w:rPr>
                      <w:rFonts w:ascii="Cambria"/>
                      <w:b/>
                      <w:spacing w:val="-1"/>
                      <w:w w:val="105"/>
                      <w:sz w:val="6"/>
                    </w:rPr>
                    <w:t>IDShield</w:t>
                  </w:r>
                  <w:r>
                    <w:rPr>
                      <w:rFonts w:ascii="Cambria"/>
                      <w:sz w:val="6"/>
                    </w:rPr>
                  </w:r>
                </w:p>
                <w:p>
                  <w:pPr>
                    <w:spacing w:line="315" w:lineRule="auto" w:before="16"/>
                    <w:ind w:left="20" w:right="17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Providing</w:t>
                  </w:r>
                  <w:r>
                    <w:rPr>
                      <w:rFonts w:ascii="Trebuchet MS"/>
                      <w:spacing w:val="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a</w:t>
                  </w:r>
                  <w:r>
                    <w:rPr>
                      <w:rFonts w:ascii="Trebuchet MS"/>
                      <w:spacing w:val="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w w:val="115"/>
                      <w:sz w:val="5"/>
                    </w:rPr>
                    <w:t>comprehensive</w:t>
                  </w:r>
                  <w:r>
                    <w:rPr>
                      <w:rFonts w:ascii="Trebuchet MS"/>
                      <w:spacing w:val="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solution</w:t>
                  </w:r>
                  <w:r>
                    <w:rPr>
                      <w:rFonts w:ascii="Trebuchet MS"/>
                      <w:spacing w:val="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when</w:t>
                  </w:r>
                  <w:r>
                    <w:rPr>
                      <w:rFonts w:ascii="Trebuchet MS"/>
                      <w:spacing w:val="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w w:val="115"/>
                      <w:sz w:val="5"/>
                    </w:rPr>
                    <w:t>ID</w:t>
                  </w:r>
                  <w:r>
                    <w:rPr>
                      <w:rFonts w:ascii="Trebuchet MS"/>
                      <w:spacing w:val="33"/>
                      <w:w w:val="119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1"/>
                      <w:w w:val="110"/>
                      <w:sz w:val="5"/>
                    </w:rPr>
                    <w:t>theft</w:t>
                  </w:r>
                  <w:r>
                    <w:rPr>
                      <w:rFonts w:ascii="Lucida Sans"/>
                      <w:spacing w:val="-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issues</w:t>
                  </w:r>
                  <w:r>
                    <w:rPr>
                      <w:rFonts w:ascii="Lucida Sans"/>
                      <w:spacing w:val="-8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turn</w:t>
                  </w:r>
                  <w:r>
                    <w:rPr>
                      <w:rFonts w:ascii="Lucida Sans"/>
                      <w:spacing w:val="-6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spacing w:val="-2"/>
                      <w:w w:val="110"/>
                      <w:sz w:val="5"/>
                    </w:rPr>
                    <w:t>into</w:t>
                  </w:r>
                  <w:r>
                    <w:rPr>
                      <w:rFonts w:ascii="Lucida Sans"/>
                      <w:spacing w:val="-7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legal</w:t>
                  </w:r>
                  <w:r>
                    <w:rPr>
                      <w:rFonts w:ascii="Lucida Sans"/>
                      <w:spacing w:val="-6"/>
                      <w:w w:val="110"/>
                      <w:sz w:val="5"/>
                    </w:rPr>
                    <w:t> </w:t>
                  </w:r>
                  <w:r>
                    <w:rPr>
                      <w:rFonts w:ascii="Lucida Sans"/>
                      <w:w w:val="110"/>
                      <w:sz w:val="5"/>
                    </w:rPr>
                    <w:t>issues.</w:t>
                  </w:r>
                  <w:r>
                    <w:rPr>
                      <w:rFonts w:ascii="Lucida San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207397pt;margin-top:273.677246pt;width:33.8pt;height:6.2pt;mso-position-horizontal-relative:page;mso-position-vertical-relative:page;z-index:-7996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8"/>
                      <w:szCs w:val="8"/>
                    </w:rPr>
                  </w:pPr>
                  <w:r>
                    <w:rPr>
                      <w:rFonts w:ascii="Gill Sans MT"/>
                      <w:b/>
                      <w:color w:val="264C92"/>
                      <w:w w:val="110"/>
                      <w:sz w:val="8"/>
                    </w:rPr>
                    <w:t>MEMBER</w:t>
                  </w:r>
                  <w:r>
                    <w:rPr>
                      <w:rFonts w:ascii="Trebuchet MS"/>
                      <w:color w:val="264C92"/>
                      <w:w w:val="110"/>
                      <w:sz w:val="8"/>
                    </w:rPr>
                    <w:t>PERKS</w:t>
                  </w:r>
                  <w:r>
                    <w:rPr>
                      <w:rFonts w:ascii="Trebuchet MS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5.39563pt;margin-top:282.991119pt;width:54.35pt;height:11.4pt;mso-position-horizontal-relative:page;mso-position-vertical-relative:page;z-index:-7993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20" w:right="0" w:firstLine="0"/>
                    <w:jc w:val="left"/>
                    <w:rPr>
                      <w:rFonts w:ascii="Bookman Old Style" w:hAnsi="Bookman Old Style" w:cs="Bookman Old Style" w:eastAsia="Bookman Old Style"/>
                      <w:sz w:val="18"/>
                      <w:szCs w:val="18"/>
                    </w:rPr>
                  </w:pPr>
                  <w:r>
                    <w:rPr>
                      <w:rFonts w:ascii="Bookman Old Style"/>
                      <w:b w:val="0"/>
                      <w:color w:val="363636"/>
                      <w:w w:val="95"/>
                      <w:sz w:val="18"/>
                    </w:rPr>
                    <w:t>OUR</w:t>
                  </w:r>
                  <w:r>
                    <w:rPr>
                      <w:rFonts w:ascii="Bookman Old Style"/>
                      <w:b w:val="0"/>
                      <w:color w:val="363636"/>
                      <w:spacing w:val="-15"/>
                      <w:w w:val="9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70468C"/>
                      <w:w w:val="95"/>
                      <w:sz w:val="18"/>
                    </w:rPr>
                    <w:t>VISION</w:t>
                  </w:r>
                  <w:r>
                    <w:rPr>
                      <w:rFonts w:ascii="Bookman Old Style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102837pt;margin-top:285.590485pt;width:116.4pt;height:17.4pt;mso-position-horizontal-relative:page;mso-position-vertical-relative:page;z-index:-79912" type="#_x0000_t202" filled="false" stroked="false">
            <v:textbox inset="0,0,0,0">
              <w:txbxContent>
                <w:p>
                  <w:pPr>
                    <w:spacing w:line="263" w:lineRule="auto" w:before="13"/>
                    <w:ind w:left="20" w:right="17" w:firstLine="0"/>
                    <w:jc w:val="left"/>
                    <w:rPr>
                      <w:rFonts w:ascii="Lucida Sans" w:hAnsi="Lucida Sans" w:cs="Lucida Sans" w:eastAsia="Lucida San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alr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eady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yours,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we</w:t>
                  </w:r>
                  <w:r>
                    <w:rPr>
                      <w:rFonts w:ascii="Trebuchet MS"/>
                      <w:color w:val="545454"/>
                      <w:spacing w:val="5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have</w:t>
                  </w:r>
                  <w:r>
                    <w:rPr>
                      <w:rFonts w:ascii="Trebuchet MS"/>
                      <w:color w:val="545454"/>
                      <w:spacing w:val="6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added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these</w:t>
                  </w:r>
                  <w:r>
                    <w:rPr>
                      <w:rFonts w:ascii="Trebuchet MS"/>
                      <w:color w:val="545454"/>
                      <w:spacing w:val="5"/>
                      <w:w w:val="105"/>
                      <w:sz w:val="5"/>
                    </w:rPr>
                    <w:t> </w:t>
                  </w:r>
                  <w:r>
                    <w:rPr>
                      <w:rFonts w:ascii="Gill Sans MT"/>
                      <w:b/>
                      <w:color w:val="264C92"/>
                      <w:spacing w:val="-1"/>
                      <w:w w:val="105"/>
                      <w:sz w:val="4"/>
                    </w:rPr>
                    <w:t>MEMBER</w:t>
                  </w:r>
                  <w:r>
                    <w:rPr>
                      <w:rFonts w:ascii="Trebuchet MS"/>
                      <w:color w:val="264C92"/>
                      <w:spacing w:val="-1"/>
                      <w:w w:val="105"/>
                      <w:sz w:val="4"/>
                    </w:rPr>
                    <w:t>PERKS</w:t>
                  </w:r>
                  <w:r>
                    <w:rPr>
                      <w:rFonts w:ascii="Trebuchet MS"/>
                      <w:color w:val="264C92"/>
                      <w:spacing w:val="9"/>
                      <w:w w:val="105"/>
                      <w:sz w:val="4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with</w:t>
                  </w:r>
                  <w:r>
                    <w:rPr>
                      <w:rFonts w:ascii="Trebuchet MS"/>
                      <w:color w:val="545454"/>
                      <w:spacing w:val="5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hundreds</w:t>
                  </w:r>
                  <w:r>
                    <w:rPr>
                      <w:rFonts w:ascii="Trebuchet MS"/>
                      <w:color w:val="545454"/>
                      <w:spacing w:val="5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of</w:t>
                  </w:r>
                  <w:r>
                    <w:rPr>
                      <w:rFonts w:ascii="Trebuchet MS"/>
                      <w:color w:val="545454"/>
                      <w:spacing w:val="4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merchants</w:t>
                  </w:r>
                  <w:r>
                    <w:rPr>
                      <w:rFonts w:ascii="Trebuchet MS"/>
                      <w:color w:val="545454"/>
                      <w:spacing w:val="5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and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thousands</w:t>
                  </w:r>
                  <w:r>
                    <w:rPr>
                      <w:rFonts w:ascii="Trebuchet MS"/>
                      <w:color w:val="545454"/>
                      <w:spacing w:val="75"/>
                      <w:w w:val="113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of</w:t>
                  </w:r>
                  <w:r>
                    <w:rPr>
                      <w:rFonts w:ascii="Trebuchet MS"/>
                      <w:color w:val="545454"/>
                      <w:spacing w:val="1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discoun</w:t>
                  </w: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ts.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Members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can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access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savings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at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both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national</w:t>
                  </w:r>
                  <w:r>
                    <w:rPr>
                      <w:rFonts w:ascii="Trebuchet MS"/>
                      <w:color w:val="545454"/>
                      <w:spacing w:val="2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and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local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companies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on</w:t>
                  </w:r>
                  <w:r>
                    <w:rPr>
                      <w:rFonts w:ascii="Trebuchet MS"/>
                      <w:color w:val="545454"/>
                      <w:spacing w:val="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everyday</w:t>
                  </w:r>
                  <w:r>
                    <w:rPr>
                      <w:rFonts w:ascii="Trebuchet MS"/>
                      <w:color w:val="545454"/>
                      <w:spacing w:val="59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purchases</w:t>
                  </w:r>
                  <w:r>
                    <w:rPr>
                      <w:rFonts w:ascii="Trebuchet M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such</w:t>
                  </w: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as</w:t>
                  </w:r>
                  <w:r>
                    <w:rPr>
                      <w:rFonts w:ascii="Trebuchet M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ticke</w:t>
                  </w: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ts,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electronics,</w:t>
                  </w:r>
                  <w:r>
                    <w:rPr>
                      <w:rFonts w:ascii="Trebuchet M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appar</w:t>
                  </w: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el,</w:t>
                  </w:r>
                  <w:r>
                    <w:rPr>
                      <w:rFonts w:ascii="Trebuchet M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tr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av</w:t>
                  </w: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el </w:t>
                  </w:r>
                  <w:r>
                    <w:rPr>
                      <w:rFonts w:ascii="Trebuchet MS"/>
                      <w:color w:val="545454"/>
                      <w:w w:val="105"/>
                      <w:sz w:val="5"/>
                    </w:rPr>
                    <w:t>and</w:t>
                  </w: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 </w:t>
                  </w:r>
                  <w:r>
                    <w:rPr>
                      <w:rFonts w:ascii="Trebuchet MS"/>
                      <w:color w:val="545454"/>
                      <w:spacing w:val="-1"/>
                      <w:w w:val="105"/>
                      <w:sz w:val="5"/>
                    </w:rPr>
                    <w:t>mor</w:t>
                  </w:r>
                  <w:r>
                    <w:rPr>
                      <w:rFonts w:ascii="Trebuchet MS"/>
                      <w:color w:val="545454"/>
                      <w:spacing w:val="-2"/>
                      <w:w w:val="105"/>
                      <w:sz w:val="5"/>
                    </w:rPr>
                    <w:t>e.</w:t>
                  </w:r>
                  <w:r>
                    <w:rPr>
                      <w:rFonts w:ascii="Trebuchet M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Members</w:t>
                  </w:r>
                  <w:r>
                    <w:rPr>
                      <w:rFonts w:ascii="Lucida Sans"/>
                      <w:color w:val="545454"/>
                      <w:spacing w:val="-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have</w:t>
                  </w:r>
                  <w:r>
                    <w:rPr>
                      <w:rFonts w:ascii="Lucida Sans"/>
                      <w:color w:val="545454"/>
                      <w:spacing w:val="-5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the</w:t>
                  </w:r>
                  <w:r>
                    <w:rPr>
                      <w:rFonts w:ascii="Lucida Sans"/>
                      <w:color w:val="545454"/>
                      <w:spacing w:val="-5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opportunity</w:t>
                  </w:r>
                  <w:r>
                    <w:rPr>
                      <w:rFonts w:ascii="Lucida Sans"/>
                      <w:color w:val="545454"/>
                      <w:spacing w:val="77"/>
                      <w:w w:val="104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to</w:t>
                  </w:r>
                  <w:r>
                    <w:rPr>
                      <w:rFonts w:ascii="Lucida Sans"/>
                      <w:color w:val="545454"/>
                      <w:spacing w:val="-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sav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e,</w:t>
                  </w:r>
                  <w:r>
                    <w:rPr>
                      <w:rFonts w:ascii="Lucida San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on</w:t>
                  </w:r>
                  <w:r>
                    <w:rPr>
                      <w:rFonts w:ascii="Lucida San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aver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age,</w:t>
                  </w:r>
                  <w:r>
                    <w:rPr>
                      <w:rFonts w:ascii="Lucida Sans"/>
                      <w:color w:val="545454"/>
                      <w:spacing w:val="-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o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ver</w:t>
                  </w:r>
                  <w:r>
                    <w:rPr>
                      <w:rFonts w:ascii="Lucida Sans"/>
                      <w:color w:val="545454"/>
                      <w:spacing w:val="-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$2,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000</w:t>
                  </w:r>
                  <w:r>
                    <w:rPr>
                      <w:rFonts w:ascii="Lucida Sans"/>
                      <w:color w:val="545454"/>
                      <w:spacing w:val="-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per</w:t>
                  </w:r>
                  <w:r>
                    <w:rPr>
                      <w:rFonts w:ascii="Lucida Sans"/>
                      <w:color w:val="545454"/>
                      <w:spacing w:val="-5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year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.</w:t>
                  </w:r>
                  <w:r>
                    <w:rPr>
                      <w:rFonts w:ascii="Lucida Sans"/>
                      <w:color w:val="545454"/>
                      <w:spacing w:val="-4"/>
                      <w:w w:val="105"/>
                      <w:sz w:val="5"/>
                    </w:rPr>
                    <w:t> </w:t>
                  </w:r>
                  <w:r>
                    <w:rPr>
                      <w:rFonts w:ascii="Gill Sans MT"/>
                      <w:b/>
                      <w:color w:val="264C92"/>
                      <w:spacing w:val="-1"/>
                      <w:w w:val="105"/>
                      <w:sz w:val="4"/>
                    </w:rPr>
                    <w:t>MEMBER</w:t>
                  </w:r>
                  <w:r>
                    <w:rPr>
                      <w:rFonts w:ascii="Trebuchet MS"/>
                      <w:color w:val="264C92"/>
                      <w:spacing w:val="-1"/>
                      <w:w w:val="105"/>
                      <w:sz w:val="4"/>
                    </w:rPr>
                    <w:t>PERKS</w:t>
                  </w:r>
                  <w:r>
                    <w:rPr>
                      <w:rFonts w:ascii="Trebuchet MS"/>
                      <w:color w:val="264C92"/>
                      <w:spacing w:val="4"/>
                      <w:w w:val="105"/>
                      <w:sz w:val="4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can</w:t>
                  </w:r>
                  <w:r>
                    <w:rPr>
                      <w:rFonts w:ascii="Lucida Sans"/>
                      <w:color w:val="545454"/>
                      <w:spacing w:val="-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save</w:t>
                  </w:r>
                  <w:r>
                    <w:rPr>
                      <w:rFonts w:ascii="Lucida Sans"/>
                      <w:color w:val="545454"/>
                      <w:spacing w:val="-4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y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ou</w:t>
                  </w:r>
                  <w:r>
                    <w:rPr>
                      <w:rFonts w:ascii="Lucida San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enough</w:t>
                  </w:r>
                  <w:r>
                    <w:rPr>
                      <w:rFonts w:ascii="Lucida Sans"/>
                      <w:color w:val="545454"/>
                      <w:spacing w:val="-5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to</w:t>
                  </w:r>
                  <w:r>
                    <w:rPr>
                      <w:rFonts w:ascii="Lucida Sans"/>
                      <w:color w:val="545454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pay</w:t>
                  </w:r>
                  <w:r>
                    <w:rPr>
                      <w:rFonts w:ascii="Lucida Sans"/>
                      <w:color w:val="545454"/>
                      <w:spacing w:val="-6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f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or</w:t>
                  </w:r>
                  <w:r>
                    <w:rPr>
                      <w:rFonts w:ascii="Lucida Sans"/>
                      <w:color w:val="545454"/>
                      <w:spacing w:val="-6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y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our</w:t>
                  </w:r>
                  <w:r>
                    <w:rPr>
                      <w:rFonts w:ascii="Lucida Sans"/>
                      <w:color w:val="545454"/>
                      <w:spacing w:val="59"/>
                      <w:w w:val="101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membership</w:t>
                  </w:r>
                  <w:r>
                    <w:rPr>
                      <w:rFonts w:ascii="Lucida Sans"/>
                      <w:color w:val="545454"/>
                      <w:spacing w:val="-8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f</w:t>
                  </w:r>
                  <w:r>
                    <w:rPr>
                      <w:rFonts w:ascii="Lucida Sans"/>
                      <w:color w:val="545454"/>
                      <w:spacing w:val="-2"/>
                      <w:w w:val="105"/>
                      <w:sz w:val="5"/>
                    </w:rPr>
                    <w:t>or</w:t>
                  </w:r>
                  <w:r>
                    <w:rPr>
                      <w:rFonts w:ascii="Lucida Sans"/>
                      <w:color w:val="545454"/>
                      <w:spacing w:val="-10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spacing w:val="-1"/>
                      <w:w w:val="105"/>
                      <w:sz w:val="5"/>
                    </w:rPr>
                    <w:t>years</w:t>
                  </w:r>
                  <w:r>
                    <w:rPr>
                      <w:rFonts w:ascii="Lucida Sans"/>
                      <w:color w:val="545454"/>
                      <w:spacing w:val="-8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to</w:t>
                  </w:r>
                  <w:r>
                    <w:rPr>
                      <w:rFonts w:ascii="Lucida Sans"/>
                      <w:color w:val="545454"/>
                      <w:spacing w:val="-8"/>
                      <w:w w:val="105"/>
                      <w:sz w:val="5"/>
                    </w:rPr>
                    <w:t> </w:t>
                  </w:r>
                  <w:r>
                    <w:rPr>
                      <w:rFonts w:ascii="Lucida Sans"/>
                      <w:color w:val="545454"/>
                      <w:w w:val="105"/>
                      <w:sz w:val="5"/>
                    </w:rPr>
                    <w:t>come!</w:t>
                  </w:r>
                  <w:r>
                    <w:rPr>
                      <w:rFonts w:ascii="Lucida San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805481pt;margin-top:295.682861pt;width:78pt;height:7.6pt;mso-position-horizontal-relative:page;mso-position-vertical-relative:page;z-index:-79888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1"/>
                      <w:szCs w:val="11"/>
                    </w:rPr>
                  </w:pPr>
                  <w:r>
                    <w:rPr>
                      <w:rFonts w:ascii="Calibri"/>
                      <w:color w:val="363636"/>
                      <w:spacing w:val="-6"/>
                      <w:w w:val="110"/>
                      <w:sz w:val="11"/>
                    </w:rPr>
                    <w:t>T</w:t>
                  </w:r>
                  <w:r>
                    <w:rPr>
                      <w:rFonts w:ascii="Calibri"/>
                      <w:color w:val="363636"/>
                      <w:spacing w:val="-7"/>
                      <w:w w:val="110"/>
                      <w:sz w:val="11"/>
                    </w:rPr>
                    <w:t>o</w:t>
                  </w:r>
                  <w:r>
                    <w:rPr>
                      <w:rFonts w:ascii="Calibri"/>
                      <w:color w:val="363636"/>
                      <w:spacing w:val="8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2"/>
                      <w:w w:val="110"/>
                      <w:sz w:val="11"/>
                    </w:rPr>
                    <w:t>pro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vide</w:t>
                  </w:r>
                  <w:r>
                    <w:rPr>
                      <w:rFonts w:ascii="Calibri"/>
                      <w:color w:val="363636"/>
                      <w:spacing w:val="9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equal</w:t>
                  </w:r>
                  <w:r>
                    <w:rPr>
                      <w:rFonts w:ascii="Calibri"/>
                      <w:color w:val="363636"/>
                      <w:spacing w:val="9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access</w:t>
                  </w:r>
                  <w:r>
                    <w:rPr>
                      <w:rFonts w:ascii="Calibri"/>
                      <w:color w:val="363636"/>
                      <w:spacing w:val="6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to</w:t>
                  </w:r>
                  <w:r>
                    <w:rPr>
                      <w:rFonts w:ascii="Calibri"/>
                      <w:color w:val="363636"/>
                      <w:spacing w:val="6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the</w:t>
                  </w:r>
                  <w:r>
                    <w:rPr>
                      <w:rFonts w:ascii="Calibri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9.500427pt;margin-top:302.376221pt;width:146.050pt;height:14.3pt;mso-position-horizontal-relative:page;mso-position-vertical-relative:page;z-index:-79864" type="#_x0000_t202" filled="false" stroked="false">
            <v:textbox inset="0,0,0,0">
              <w:txbxContent>
                <w:p>
                  <w:pPr>
                    <w:spacing w:line="134" w:lineRule="exact" w:before="3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1"/>
                      <w:szCs w:val="11"/>
                    </w:rPr>
                  </w:pP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LIBERTY,</w:t>
                  </w:r>
                  <w:r>
                    <w:rPr>
                      <w:rFonts w:ascii="Trebuchet MS"/>
                      <w:b/>
                      <w:color w:val="363636"/>
                      <w:spacing w:val="-4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EQUALITY,</w:t>
                  </w:r>
                  <w:r>
                    <w:rPr>
                      <w:rFonts w:ascii="Trebuchet MS"/>
                      <w:b/>
                      <w:color w:val="363636"/>
                      <w:spacing w:val="-3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0"/>
                      <w:sz w:val="11"/>
                    </w:rPr>
                    <w:t>OPPORTUNITY</w:t>
                  </w:r>
                  <w:r>
                    <w:rPr>
                      <w:rFonts w:ascii="Trebuchet MS"/>
                      <w:b/>
                      <w:color w:val="363636"/>
                      <w:spacing w:val="-8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&amp;</w:t>
                  </w:r>
                  <w:r>
                    <w:rPr>
                      <w:rFonts w:ascii="Trebuchet MS"/>
                      <w:b/>
                      <w:color w:val="363636"/>
                      <w:spacing w:val="-3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JUSTICE</w:t>
                  </w:r>
                  <w:r>
                    <w:rPr>
                      <w:rFonts w:ascii="Trebuchet MS"/>
                      <w:b/>
                      <w:color w:val="363636"/>
                      <w:spacing w:val="-3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that</w:t>
                  </w:r>
                  <w:r>
                    <w:rPr>
                      <w:rFonts w:ascii="Calibri"/>
                      <w:sz w:val="11"/>
                    </w:rPr>
                  </w:r>
                </w:p>
                <w:p>
                  <w:pPr>
                    <w:spacing w:line="134" w:lineRule="exact" w:before="0"/>
                    <w:ind w:left="29" w:right="0" w:firstLine="0"/>
                    <w:jc w:val="center"/>
                    <w:rPr>
                      <w:rFonts w:ascii="Calibri" w:hAnsi="Calibri" w:cs="Calibri" w:eastAsia="Calibri"/>
                      <w:sz w:val="11"/>
                      <w:szCs w:val="11"/>
                    </w:rPr>
                  </w:pP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every</w:t>
                  </w:r>
                  <w:r>
                    <w:rPr>
                      <w:rFonts w:ascii="Calibri"/>
                      <w:color w:val="363636"/>
                      <w:spacing w:val="7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North</w:t>
                  </w:r>
                  <w:r>
                    <w:rPr>
                      <w:rFonts w:ascii="Calibri"/>
                      <w:color w:val="363636"/>
                      <w:spacing w:val="7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American</w:t>
                  </w:r>
                  <w:r>
                    <w:rPr>
                      <w:rFonts w:ascii="Calibri"/>
                      <w:color w:val="363636"/>
                      <w:spacing w:val="11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deserves</w:t>
                  </w:r>
                  <w:r>
                    <w:rPr>
                      <w:rFonts w:ascii="Calibri"/>
                      <w:color w:val="363636"/>
                      <w:spacing w:val="11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and</w:t>
                  </w:r>
                  <w:r>
                    <w:rPr>
                      <w:rFonts w:ascii="Calibri"/>
                      <w:color w:val="363636"/>
                      <w:spacing w:val="12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expects.</w:t>
                  </w:r>
                  <w:r>
                    <w:rPr>
                      <w:rFonts w:ascii="Calibri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568802pt;margin-top:304.421570pt;width:22.35pt;height:21.2pt;mso-position-horizontal-relative:page;mso-position-vertical-relative:page;z-index:-79840" type="#_x0000_t202" filled="false" stroked="false">
            <v:textbox inset="0,0,0,0">
              <w:txbxContent>
                <w:p>
                  <w:pPr>
                    <w:spacing w:line="297" w:lineRule="auto" w:before="12"/>
                    <w:ind w:left="20" w:right="79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Appar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el</w:t>
                  </w:r>
                  <w:r>
                    <w:rPr>
                      <w:rFonts w:ascii="Trebuchet MS"/>
                      <w:color w:val="4D4D4F"/>
                      <w:spacing w:val="26"/>
                      <w:w w:val="91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Automotive</w:t>
                  </w:r>
                  <w:r>
                    <w:rPr>
                      <w:rFonts w:ascii="Trebuchet MS"/>
                      <w:color w:val="4D4D4F"/>
                      <w:w w:val="98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27"/>
                      <w:w w:val="98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Beauty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 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fr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agrance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line="297" w:lineRule="auto" w:before="0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Book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s,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movies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 &amp; music</w:t>
                  </w:r>
                  <w:r>
                    <w:rPr>
                      <w:rFonts w:ascii="Trebuchet MS"/>
                      <w:color w:val="4D4D4F"/>
                      <w:spacing w:val="20"/>
                      <w:w w:val="104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Cell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phones</w:t>
                  </w:r>
                  <w:r>
                    <w:rPr>
                      <w:rFonts w:ascii="Trebuchet MS"/>
                      <w:color w:val="4D4D4F"/>
                      <w:spacing w:val="4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4"/>
                      <w:sz w:val="4"/>
                    </w:rPr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Electronics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z w:val="4"/>
                    </w:rPr>
                    <w:t>Finance</w:t>
                  </w:r>
                  <w:r>
                    <w:rPr>
                      <w:rFonts w:ascii="Trebuchet M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542557pt;margin-top:304.421570pt;width:19.2pt;height:23.15pt;mso-position-horizontal-relative:page;mso-position-vertical-relative:page;z-index:-79816" type="#_x0000_t202" filled="false" stroked="false">
            <v:textbox inset="0,0,0,0">
              <w:txbxContent>
                <w:p>
                  <w:pPr>
                    <w:spacing w:line="297" w:lineRule="auto" w:before="12"/>
                    <w:ind w:left="20" w:right="95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Flowers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gifts</w:t>
                  </w:r>
                  <w:r>
                    <w:rPr>
                      <w:rFonts w:ascii="Trebuchet MS"/>
                      <w:color w:val="4D4D4F"/>
                      <w:spacing w:val="25"/>
                      <w:w w:val="104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Food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line="297" w:lineRule="auto" w:before="0"/>
                    <w:ind w:left="20" w:right="45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z w:val="4"/>
                    </w:rPr>
                    <w:t>Health</w:t>
                  </w:r>
                  <w:r>
                    <w:rPr>
                      <w:rFonts w:ascii="Trebuchet MS"/>
                      <w:color w:val="4D4D4F"/>
                      <w:spacing w:val="-4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4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wellness</w:t>
                  </w:r>
                  <w:r>
                    <w:rPr>
                      <w:rFonts w:ascii="Trebuchet MS"/>
                      <w:color w:val="4D4D4F"/>
                      <w:spacing w:val="27"/>
                      <w:w w:val="101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Home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 garden</w:t>
                  </w:r>
                  <w:r>
                    <w:rPr>
                      <w:rFonts w:ascii="Trebuchet MS"/>
                      <w:color w:val="4D4D4F"/>
                      <w:spacing w:val="25"/>
                      <w:w w:val="10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Home</w:t>
                  </w:r>
                  <w:r>
                    <w:rPr>
                      <w:rFonts w:ascii="Trebuchet MS"/>
                      <w:color w:val="4D4D4F"/>
                      <w:spacing w:val="4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services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line="38" w:lineRule="exact" w:before="7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Insurance</w:t>
                  </w:r>
                  <w:r>
                    <w:rPr>
                      <w:rFonts w:ascii="Trebuchet MS"/>
                      <w:color w:val="4D4D4F"/>
                      <w:spacing w:val="1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28"/>
                      <w:w w:val="94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protection</w:t>
                  </w:r>
                  <w:r>
                    <w:rPr>
                      <w:rFonts w:ascii="Trebuchet MS"/>
                      <w:color w:val="4D4D4F"/>
                      <w:spacing w:val="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services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Jew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elry</w:t>
                  </w:r>
                  <w:r>
                    <w:rPr>
                      <w:rFonts w:ascii="Trebuchet MS"/>
                      <w:color w:val="4D4D4F"/>
                      <w:spacing w:val="1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1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watches</w:t>
                  </w:r>
                  <w:r>
                    <w:rPr>
                      <w:rFonts w:ascii="Trebuchet M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121765pt;margin-top:304.421570pt;width:23.5pt;height:23.15pt;mso-position-horizontal-relative:page;mso-position-vertical-relative:page;z-index:-79792" type="#_x0000_t202" filled="false" stroked="false">
            <v:textbox inset="0,0,0,0">
              <w:txbxContent>
                <w:p>
                  <w:pPr>
                    <w:spacing w:line="297" w:lineRule="auto" w:before="12"/>
                    <w:ind w:left="20" w:right="142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z w:val="4"/>
                    </w:rPr>
                    <w:t>Office</w:t>
                  </w:r>
                  <w:r>
                    <w:rPr>
                      <w:rFonts w:ascii="Trebuchet MS"/>
                      <w:color w:val="4D4D4F"/>
                      <w:spacing w:val="-3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3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business</w:t>
                  </w:r>
                  <w:r>
                    <w:rPr>
                      <w:rFonts w:ascii="Trebuchet MS"/>
                      <w:color w:val="4D4D4F"/>
                      <w:w w:val="107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05"/>
                      <w:sz w:val="4"/>
                    </w:rPr>
                    <w:t>Pe</w:t>
                  </w:r>
                  <w:r>
                    <w:rPr>
                      <w:rFonts w:ascii="Trebuchet MS"/>
                      <w:color w:val="4D4D4F"/>
                      <w:spacing w:val="-2"/>
                      <w:w w:val="105"/>
                      <w:sz w:val="4"/>
                    </w:rPr>
                    <w:t>t</w:t>
                  </w:r>
                  <w:r>
                    <w:rPr>
                      <w:rFonts w:ascii="Trebuchet MS"/>
                      <w:color w:val="4D4D4F"/>
                      <w:spacing w:val="-1"/>
                      <w:w w:val="105"/>
                      <w:sz w:val="4"/>
                    </w:rPr>
                    <w:t>s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line="38" w:lineRule="exact" w:before="7"/>
                    <w:ind w:left="20" w:right="7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R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eal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 esta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te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 &amp; 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moving</w:t>
                  </w:r>
                  <w:r>
                    <w:rPr>
                      <w:rFonts w:ascii="Trebuchet MS"/>
                      <w:color w:val="4D4D4F"/>
                      <w:spacing w:val="27"/>
                      <w:w w:val="105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services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line="297" w:lineRule="auto" w:before="12"/>
                    <w:ind w:left="20" w:right="17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color w:val="4D4D4F"/>
                      <w:sz w:val="4"/>
                    </w:rPr>
                    <w:t>Sports</w:t>
                  </w:r>
                  <w:r>
                    <w:rPr>
                      <w:rFonts w:ascii="Trebuchet MS"/>
                      <w:color w:val="4D4D4F"/>
                      <w:spacing w:val="1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outdoors</w:t>
                  </w:r>
                  <w:r>
                    <w:rPr>
                      <w:rFonts w:ascii="Trebuchet MS"/>
                      <w:color w:val="4D4D4F"/>
                      <w:w w:val="103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Tick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ets</w:t>
                  </w:r>
                  <w:r>
                    <w:rPr>
                      <w:rFonts w:ascii="Trebuchet MS"/>
                      <w:color w:val="4D4D4F"/>
                      <w:spacing w:val="-3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3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sz w:val="4"/>
                    </w:rPr>
                    <w:t>entertainmen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t</w:t>
                  </w:r>
                  <w:r>
                    <w:rPr>
                      <w:rFonts w:ascii="Trebuchet MS"/>
                      <w:color w:val="4D4D4F"/>
                      <w:spacing w:val="31"/>
                      <w:w w:val="96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3"/>
                      <w:sz w:val="4"/>
                    </w:rPr>
                    <w:t>T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oy</w:t>
                  </w:r>
                  <w:r>
                    <w:rPr>
                      <w:rFonts w:ascii="Trebuchet MS"/>
                      <w:color w:val="4D4D4F"/>
                      <w:spacing w:val="-3"/>
                      <w:sz w:val="4"/>
                    </w:rPr>
                    <w:t>s,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kids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&amp;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z w:val="4"/>
                    </w:rPr>
                    <w:t>babies</w:t>
                  </w:r>
                  <w:r>
                    <w:rPr>
                      <w:rFonts w:ascii="Trebuchet MS"/>
                      <w:color w:val="4D4D4F"/>
                      <w:spacing w:val="25"/>
                      <w:w w:val="101"/>
                      <w:sz w:val="4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3"/>
                      <w:sz w:val="4"/>
                    </w:rPr>
                    <w:t>Tr</w:t>
                  </w:r>
                  <w:r>
                    <w:rPr>
                      <w:rFonts w:ascii="Trebuchet MS"/>
                      <w:color w:val="4D4D4F"/>
                      <w:spacing w:val="-2"/>
                      <w:sz w:val="4"/>
                    </w:rPr>
                    <w:t>av</w:t>
                  </w:r>
                  <w:r>
                    <w:rPr>
                      <w:rFonts w:ascii="Trebuchet MS"/>
                      <w:color w:val="4D4D4F"/>
                      <w:spacing w:val="-3"/>
                      <w:sz w:val="4"/>
                    </w:rPr>
                    <w:t>el</w:t>
                  </w:r>
                  <w:r>
                    <w:rPr>
                      <w:rFonts w:ascii="Trebuchet M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1.570923pt;margin-top:368.142914pt;width:62.1pt;height:11.4pt;mso-position-horizontal-relative:page;mso-position-vertical-relative:page;z-index:-79768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20" w:right="0" w:firstLine="0"/>
                    <w:jc w:val="left"/>
                    <w:rPr>
                      <w:rFonts w:ascii="Bookman Old Style" w:hAnsi="Bookman Old Style" w:cs="Bookman Old Style" w:eastAsia="Bookman Old Style"/>
                      <w:sz w:val="18"/>
                      <w:szCs w:val="18"/>
                    </w:rPr>
                  </w:pPr>
                  <w:r>
                    <w:rPr>
                      <w:rFonts w:ascii="Bookman Old Style"/>
                      <w:b w:val="0"/>
                      <w:color w:val="363636"/>
                      <w:w w:val="95"/>
                      <w:sz w:val="18"/>
                    </w:rPr>
                    <w:t>OUR</w:t>
                  </w:r>
                  <w:r>
                    <w:rPr>
                      <w:rFonts w:ascii="Bookman Old Style"/>
                      <w:b w:val="0"/>
                      <w:color w:val="363636"/>
                      <w:spacing w:val="-17"/>
                      <w:w w:val="9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70468C"/>
                      <w:w w:val="95"/>
                      <w:sz w:val="18"/>
                    </w:rPr>
                    <w:t>MISSION</w:t>
                  </w:r>
                  <w:r>
                    <w:rPr>
                      <w:rFonts w:ascii="Bookman Old Style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4.793823pt;margin-top:380.834656pt;width:92.8pt;height:7.6pt;mso-position-horizontal-relative:page;mso-position-vertical-relative:page;z-index:-79744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1"/>
                      <w:szCs w:val="11"/>
                    </w:rPr>
                  </w:pPr>
                  <w:r>
                    <w:rPr>
                      <w:rFonts w:ascii="Calibri"/>
                      <w:color w:val="363636"/>
                      <w:spacing w:val="-6"/>
                      <w:w w:val="110"/>
                      <w:sz w:val="11"/>
                    </w:rPr>
                    <w:t>T</w:t>
                  </w:r>
                  <w:r>
                    <w:rPr>
                      <w:rFonts w:ascii="Calibri"/>
                      <w:color w:val="363636"/>
                      <w:spacing w:val="-7"/>
                      <w:w w:val="110"/>
                      <w:sz w:val="11"/>
                    </w:rPr>
                    <w:t>o</w:t>
                  </w:r>
                  <w:r>
                    <w:rPr>
                      <w:rFonts w:ascii="Calibri"/>
                      <w:color w:val="363636"/>
                      <w:spacing w:val="1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help</w:t>
                  </w:r>
                  <w:r>
                    <w:rPr>
                      <w:rFonts w:ascii="Calibri"/>
                      <w:color w:val="363636"/>
                      <w:spacing w:val="2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people</w:t>
                  </w:r>
                  <w:r>
                    <w:rPr>
                      <w:rFonts w:ascii="Calibri"/>
                      <w:color w:val="363636"/>
                      <w:spacing w:val="2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impr</w:t>
                  </w:r>
                  <w:r>
                    <w:rPr>
                      <w:rFonts w:ascii="Calibri"/>
                      <w:color w:val="363636"/>
                      <w:spacing w:val="-2"/>
                      <w:w w:val="110"/>
                      <w:sz w:val="11"/>
                    </w:rPr>
                    <w:t>o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ve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 their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 lives</w:t>
                  </w:r>
                  <w:r>
                    <w:rPr>
                      <w:rFonts w:ascii="Calibri"/>
                      <w:color w:val="363636"/>
                      <w:spacing w:val="2"/>
                      <w:w w:val="110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2"/>
                      <w:w w:val="110"/>
                      <w:sz w:val="11"/>
                    </w:rPr>
                    <w:t>by</w:t>
                  </w:r>
                  <w:r>
                    <w:rPr>
                      <w:rFonts w:ascii="Calibri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191956pt;margin-top:387.528015pt;width:116.1pt;height:7.6pt;mso-position-horizontal-relative:page;mso-position-vertical-relative:page;z-index:-79720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1"/>
                      <w:szCs w:val="11"/>
                    </w:rPr>
                  </w:pPr>
                  <w:r>
                    <w:rPr>
                      <w:rFonts w:ascii="Trebuchet MS"/>
                      <w:b/>
                      <w:color w:val="363636"/>
                      <w:spacing w:val="1"/>
                      <w:w w:val="115"/>
                      <w:sz w:val="11"/>
                    </w:rPr>
                    <w:t>TEACHING</w:t>
                  </w:r>
                  <w:r>
                    <w:rPr>
                      <w:rFonts w:ascii="Trebuchet MS"/>
                      <w:b/>
                      <w:color w:val="363636"/>
                      <w:spacing w:val="-26"/>
                      <w:w w:val="115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5"/>
                      <w:sz w:val="11"/>
                    </w:rPr>
                    <w:t>LIFE</w:t>
                  </w:r>
                  <w:r>
                    <w:rPr>
                      <w:rFonts w:ascii="Trebuchet MS"/>
                      <w:b/>
                      <w:color w:val="363636"/>
                      <w:w w:val="115"/>
                      <w:sz w:val="11"/>
                    </w:rPr>
                    <w:t>-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5"/>
                      <w:sz w:val="11"/>
                    </w:rPr>
                    <w:t>TRANSFORMING</w:t>
                  </w:r>
                  <w:r>
                    <w:rPr>
                      <w:rFonts w:ascii="Trebuchet MS"/>
                      <w:b/>
                      <w:color w:val="363636"/>
                      <w:spacing w:val="-25"/>
                      <w:w w:val="115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5"/>
                      <w:sz w:val="11"/>
                    </w:rPr>
                    <w:t>SKILLS</w:t>
                  </w:r>
                  <w:r>
                    <w:rPr>
                      <w:rFonts w:ascii="Trebuchet M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2.445374pt;margin-top:393.934967pt;width:18.8pt;height:6.9pt;mso-position-horizontal-relative:page;mso-position-vertical-relative:page;z-index:-7969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color w:val="363636"/>
                      <w:w w:val="115"/>
                      <w:sz w:val="9"/>
                    </w:rPr>
                    <w:t>AND</w:t>
                  </w:r>
                  <w:r>
                    <w:rPr>
                      <w:rFonts w:ascii="Calibri"/>
                      <w:color w:val="363636"/>
                      <w:spacing w:val="4"/>
                      <w:w w:val="115"/>
                      <w:sz w:val="9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1"/>
                      <w:w w:val="115"/>
                      <w:sz w:val="9"/>
                    </w:rPr>
                    <w:t>T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9"/>
                    </w:rPr>
                    <w:t>O</w:t>
                  </w:r>
                  <w:r>
                    <w:rPr>
                      <w:rFonts w:ascii="Calibri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2.326416pt;margin-top:400.078156pt;width:137.85pt;height:7.6pt;mso-position-horizontal-relative:page;mso-position-vertical-relative:page;z-index:-7967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1"/>
                      <w:szCs w:val="11"/>
                    </w:rPr>
                  </w:pPr>
                  <w:r>
                    <w:rPr>
                      <w:rFonts w:ascii="Trebuchet MS"/>
                      <w:b/>
                      <w:color w:val="363636"/>
                      <w:spacing w:val="1"/>
                      <w:w w:val="115"/>
                      <w:sz w:val="11"/>
                    </w:rPr>
                    <w:t>DELIVER</w:t>
                  </w:r>
                  <w:r>
                    <w:rPr>
                      <w:rFonts w:ascii="Trebuchet MS"/>
                      <w:b/>
                      <w:color w:val="363636"/>
                      <w:spacing w:val="-14"/>
                      <w:w w:val="115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5"/>
                      <w:sz w:val="11"/>
                    </w:rPr>
                    <w:t>EX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5"/>
                      <w:sz w:val="11"/>
                    </w:rPr>
                    <w:t>CEPTIONAL</w:t>
                  </w:r>
                  <w:r>
                    <w:rPr>
                      <w:rFonts w:ascii="Trebuchet MS"/>
                      <w:b/>
                      <w:color w:val="363636"/>
                      <w:spacing w:val="-15"/>
                      <w:w w:val="115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5"/>
                      <w:sz w:val="11"/>
                    </w:rPr>
                    <w:t>PRODUCTS</w:t>
                  </w:r>
                  <w:r>
                    <w:rPr>
                      <w:rFonts w:ascii="Trebuchet MS"/>
                      <w:b/>
                      <w:color w:val="363636"/>
                      <w:spacing w:val="-14"/>
                      <w:w w:val="115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5"/>
                      <w:sz w:val="11"/>
                    </w:rPr>
                    <w:t>&amp;</w:t>
                  </w:r>
                  <w:r>
                    <w:rPr>
                      <w:rFonts w:ascii="Trebuchet MS"/>
                      <w:b/>
                      <w:color w:val="363636"/>
                      <w:spacing w:val="-13"/>
                      <w:w w:val="115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5"/>
                      <w:sz w:val="11"/>
                    </w:rPr>
                    <w:t>SERVICES</w:t>
                  </w:r>
                  <w:r>
                    <w:rPr>
                      <w:rFonts w:ascii="Trebuchet MS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696411pt;margin-top:406.771515pt;width:112.3pt;height:7.6pt;mso-position-horizontal-relative:page;mso-position-vertical-relative:page;z-index:-79648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 w:hAnsi="Lucida Sans" w:cs="Lucida Sans" w:eastAsia="Lucida Sans"/>
                      <w:color w:val="363636"/>
                      <w:spacing w:val="-2"/>
                      <w:sz w:val="11"/>
                      <w:szCs w:val="11"/>
                    </w:rPr>
                    <w:t>that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0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"/>
                      <w:sz w:val="11"/>
                      <w:szCs w:val="11"/>
                    </w:rPr>
                    <w:t>promo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1"/>
                      <w:sz w:val="11"/>
                      <w:szCs w:val="11"/>
                    </w:rPr>
                    <w:t>te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0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peace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0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"/>
                      <w:sz w:val="11"/>
                      <w:szCs w:val="11"/>
                    </w:rPr>
                    <w:t>o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1"/>
                      <w:sz w:val="11"/>
                      <w:szCs w:val="11"/>
                    </w:rPr>
                    <w:t>f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2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mind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0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and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0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"/>
                      <w:sz w:val="11"/>
                      <w:szCs w:val="11"/>
                    </w:rPr>
                    <w:t>conﬁdence</w:t>
                  </w:r>
                  <w:r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281921pt;margin-top:413.464874pt;width:125.1pt;height:7.6pt;mso-position-horizontal-relative:page;mso-position-vertical-relative:page;z-index:-79624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pP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in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3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a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3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1"/>
                      <w:sz w:val="11"/>
                      <w:szCs w:val="11"/>
                    </w:rPr>
                    <w:t>w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"/>
                      <w:sz w:val="11"/>
                      <w:szCs w:val="11"/>
                    </w:rPr>
                    <w:t>orld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3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"/>
                      <w:sz w:val="11"/>
                      <w:szCs w:val="11"/>
                    </w:rPr>
                    <w:t>that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2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is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2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"/>
                      <w:sz w:val="11"/>
                      <w:szCs w:val="11"/>
                    </w:rPr>
                    <w:t>oftentimes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2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uncaring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2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and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pacing w:val="-22"/>
                      <w:sz w:val="11"/>
                      <w:szCs w:val="11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color w:val="363636"/>
                      <w:sz w:val="11"/>
                      <w:szCs w:val="11"/>
                    </w:rPr>
                    <w:t>selﬁsh.</w:t>
                  </w:r>
                  <w:r>
                    <w:rPr>
                      <w:rFonts w:ascii="Lucida Sans" w:hAnsi="Lucida Sans" w:cs="Lucida Sans" w:eastAsia="Lucida Sans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6.824951pt;margin-top:472.987701pt;width:130.0500pt;height:47.05pt;mso-position-horizontal-relative:page;mso-position-vertical-relative:page;z-index:-7960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30" w:right="0" w:firstLine="0"/>
                    <w:jc w:val="center"/>
                    <w:rPr>
                      <w:rFonts w:ascii="Bookman Old Style" w:hAnsi="Bookman Old Style" w:cs="Bookman Old Style" w:eastAsia="Bookman Old Style"/>
                      <w:sz w:val="18"/>
                      <w:szCs w:val="18"/>
                    </w:rPr>
                  </w:pPr>
                  <w:r>
                    <w:rPr>
                      <w:rFonts w:ascii="Bookman Old Style"/>
                      <w:b w:val="0"/>
                      <w:color w:val="363636"/>
                      <w:w w:val="95"/>
                      <w:sz w:val="18"/>
                    </w:rPr>
                    <w:t>OUR</w:t>
                  </w:r>
                  <w:r>
                    <w:rPr>
                      <w:rFonts w:ascii="Bookman Old Style"/>
                      <w:b w:val="0"/>
                      <w:color w:val="363636"/>
                      <w:spacing w:val="5"/>
                      <w:w w:val="9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color w:val="70468C"/>
                      <w:spacing w:val="-3"/>
                      <w:w w:val="95"/>
                      <w:sz w:val="18"/>
                    </w:rPr>
                    <w:t>VALUES</w:t>
                  </w:r>
                  <w:r>
                    <w:rPr>
                      <w:rFonts w:ascii="Bookman Old Style"/>
                      <w:sz w:val="18"/>
                    </w:rPr>
                  </w:r>
                </w:p>
                <w:p>
                  <w:pPr>
                    <w:spacing w:line="134" w:lineRule="exact" w:before="47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1"/>
                      <w:szCs w:val="11"/>
                    </w:rPr>
                  </w:pPr>
                  <w:r>
                    <w:rPr>
                      <w:rFonts w:ascii="Calibri"/>
                      <w:color w:val="363636"/>
                      <w:spacing w:val="-3"/>
                      <w:w w:val="110"/>
                      <w:sz w:val="11"/>
                    </w:rPr>
                    <w:t>W</w:t>
                  </w:r>
                  <w:r>
                    <w:rPr>
                      <w:rFonts w:ascii="Calibri"/>
                      <w:color w:val="363636"/>
                      <w:spacing w:val="-2"/>
                      <w:w w:val="110"/>
                      <w:sz w:val="11"/>
                    </w:rPr>
                    <w:t>e 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believe </w:t>
                  </w:r>
                  <w:r>
                    <w:rPr>
                      <w:rFonts w:ascii="Calibri"/>
                      <w:color w:val="363636"/>
                      <w:w w:val="110"/>
                      <w:sz w:val="11"/>
                    </w:rPr>
                    <w:t>in</w:t>
                  </w:r>
                  <w:r>
                    <w:rPr>
                      <w:rFonts w:ascii="Calibri"/>
                      <w:color w:val="363636"/>
                      <w:spacing w:val="-1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0"/>
                      <w:sz w:val="11"/>
                    </w:rPr>
                    <w:t>THE</w:t>
                  </w:r>
                  <w:r>
                    <w:rPr>
                      <w:rFonts w:ascii="Trebuchet MS"/>
                      <w:b/>
                      <w:color w:val="363636"/>
                      <w:spacing w:val="-10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0"/>
                      <w:sz w:val="11"/>
                    </w:rPr>
                    <w:t>GOOD</w:t>
                  </w:r>
                  <w:r>
                    <w:rPr>
                      <w:rFonts w:ascii="Trebuchet MS"/>
                      <w:b/>
                      <w:color w:val="363636"/>
                      <w:spacing w:val="-9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IN</w:t>
                  </w:r>
                  <w:r>
                    <w:rPr>
                      <w:rFonts w:ascii="Trebuchet MS"/>
                      <w:b/>
                      <w:color w:val="363636"/>
                      <w:spacing w:val="-13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ALL</w:t>
                  </w:r>
                  <w:r>
                    <w:rPr>
                      <w:rFonts w:ascii="Trebuchet MS"/>
                      <w:b/>
                      <w:color w:val="363636"/>
                      <w:spacing w:val="-13"/>
                      <w:w w:val="110"/>
                      <w:sz w:val="11"/>
                    </w:rPr>
                    <w:t> </w:t>
                  </w:r>
                  <w:r>
                    <w:rPr>
                      <w:rFonts w:ascii="Trebuchet MS"/>
                      <w:b/>
                      <w:color w:val="363636"/>
                      <w:w w:val="110"/>
                      <w:sz w:val="11"/>
                    </w:rPr>
                    <w:t>PE</w:t>
                  </w:r>
                  <w:r>
                    <w:rPr>
                      <w:rFonts w:ascii="Trebuchet MS"/>
                      <w:b/>
                      <w:color w:val="363636"/>
                      <w:spacing w:val="1"/>
                      <w:w w:val="110"/>
                      <w:sz w:val="11"/>
                    </w:rPr>
                    <w:t>OPLE</w:t>
                  </w:r>
                  <w:r>
                    <w:rPr>
                      <w:rFonts w:ascii="Calibri"/>
                      <w:color w:val="363636"/>
                      <w:spacing w:val="1"/>
                      <w:w w:val="110"/>
                      <w:sz w:val="11"/>
                    </w:rPr>
                    <w:t>.</w:t>
                  </w:r>
                  <w:r>
                    <w:rPr>
                      <w:rFonts w:ascii="Calibri"/>
                      <w:sz w:val="11"/>
                    </w:rPr>
                  </w:r>
                </w:p>
                <w:p>
                  <w:pPr>
                    <w:spacing w:before="0"/>
                    <w:ind w:left="20" w:right="18" w:firstLine="0"/>
                    <w:jc w:val="center"/>
                    <w:rPr>
                      <w:rFonts w:ascii="Trebuchet MS" w:hAnsi="Trebuchet MS" w:cs="Trebuchet MS" w:eastAsia="Trebuchet MS"/>
                      <w:sz w:val="11"/>
                      <w:szCs w:val="11"/>
                    </w:rPr>
                  </w:pPr>
                  <w:r>
                    <w:rPr>
                      <w:rFonts w:ascii="Calibri" w:hAnsi="Calibri" w:cs="Calibri" w:eastAsia="Calibri"/>
                      <w:color w:val="363636"/>
                      <w:spacing w:val="-3"/>
                      <w:w w:val="110"/>
                      <w:sz w:val="11"/>
                      <w:szCs w:val="11"/>
                    </w:rPr>
                    <w:t>We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DO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-14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THE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-12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RIGHT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-16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THING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-12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363636"/>
                      <w:w w:val="110"/>
                      <w:sz w:val="11"/>
                      <w:szCs w:val="11"/>
                    </w:rPr>
                    <w:t>when</w:t>
                  </w:r>
                  <w:r>
                    <w:rPr>
                      <w:rFonts w:ascii="Calibri" w:hAnsi="Calibri" w:cs="Calibri" w:eastAsia="Calibri"/>
                      <w:color w:val="363636"/>
                      <w:spacing w:val="-2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363636"/>
                      <w:w w:val="110"/>
                      <w:sz w:val="11"/>
                      <w:szCs w:val="11"/>
                    </w:rPr>
                    <w:t>no</w:t>
                  </w:r>
                  <w:r>
                    <w:rPr>
                      <w:rFonts w:ascii="Calibri" w:hAnsi="Calibri" w:cs="Calibri" w:eastAsia="Calibri"/>
                      <w:color w:val="363636"/>
                      <w:spacing w:val="-3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363636"/>
                      <w:w w:val="110"/>
                      <w:sz w:val="11"/>
                      <w:szCs w:val="11"/>
                    </w:rPr>
                    <w:t>one</w:t>
                  </w:r>
                  <w:r>
                    <w:rPr>
                      <w:rFonts w:ascii="Calibri" w:hAnsi="Calibri" w:cs="Calibri" w:eastAsia="Calibri"/>
                      <w:color w:val="363636"/>
                      <w:spacing w:val="-2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363636"/>
                      <w:w w:val="110"/>
                      <w:sz w:val="11"/>
                      <w:szCs w:val="11"/>
                    </w:rPr>
                    <w:t>is</w:t>
                  </w:r>
                  <w:r>
                    <w:rPr>
                      <w:rFonts w:ascii="Calibri" w:hAnsi="Calibri" w:cs="Calibri" w:eastAsia="Calibri"/>
                      <w:color w:val="363636"/>
                      <w:spacing w:val="-3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363636"/>
                      <w:w w:val="110"/>
                      <w:sz w:val="11"/>
                      <w:szCs w:val="11"/>
                    </w:rPr>
                    <w:t>looking.</w:t>
                  </w:r>
                  <w:r>
                    <w:rPr>
                      <w:rFonts w:ascii="Calibri" w:hAnsi="Calibri" w:cs="Calibri" w:eastAsia="Calibri"/>
                      <w:color w:val="363636"/>
                      <w:spacing w:val="28"/>
                      <w:w w:val="109"/>
                      <w:sz w:val="11"/>
                      <w:szCs w:val="11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363636"/>
                      <w:spacing w:val="-3"/>
                      <w:w w:val="110"/>
                      <w:sz w:val="11"/>
                      <w:szCs w:val="11"/>
                    </w:rPr>
                    <w:t>We</w:t>
                  </w:r>
                  <w:r>
                    <w:rPr>
                      <w:rFonts w:ascii="Calibri" w:hAnsi="Calibri" w:cs="Calibri" w:eastAsia="Calibri"/>
                      <w:color w:val="363636"/>
                      <w:spacing w:val="9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GIVE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2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CLARITY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-7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TO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EVERY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ONE’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S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 PURPOSE</w:t>
                  </w:r>
                  <w:r>
                    <w:rPr>
                      <w:rFonts w:ascii="Trebuchet MS" w:hAnsi="Trebuchet MS" w:cs="Trebuchet MS" w:eastAsia="Trebuchet MS"/>
                      <w:sz w:val="11"/>
                      <w:szCs w:val="11"/>
                    </w:rPr>
                  </w:r>
                </w:p>
                <w:p>
                  <w:pPr>
                    <w:spacing w:before="0"/>
                    <w:ind w:left="397" w:right="424" w:firstLine="0"/>
                    <w:jc w:val="center"/>
                    <w:rPr>
                      <w:rFonts w:ascii="Calibri" w:hAnsi="Calibri" w:cs="Calibri" w:eastAsia="Calibri"/>
                      <w:sz w:val="11"/>
                      <w:szCs w:val="11"/>
                    </w:rPr>
                  </w:pPr>
                  <w:r>
                    <w:rPr>
                      <w:rFonts w:ascii="Calibri"/>
                      <w:color w:val="363636"/>
                      <w:w w:val="115"/>
                      <w:sz w:val="11"/>
                    </w:rPr>
                    <w:t>to</w:t>
                  </w:r>
                  <w:r>
                    <w:rPr>
                      <w:rFonts w:ascii="Calibri"/>
                      <w:color w:val="363636"/>
                      <w:spacing w:val="-7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5"/>
                      <w:sz w:val="11"/>
                    </w:rPr>
                    <w:t>do</w:t>
                  </w:r>
                  <w:r>
                    <w:rPr>
                      <w:rFonts w:ascii="Calibri"/>
                      <w:color w:val="363636"/>
                      <w:spacing w:val="-8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5"/>
                      <w:sz w:val="11"/>
                    </w:rPr>
                    <w:t>the</w:t>
                  </w:r>
                  <w:r>
                    <w:rPr>
                      <w:rFonts w:ascii="Calibri"/>
                      <w:color w:val="363636"/>
                      <w:spacing w:val="-7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5"/>
                      <w:sz w:val="11"/>
                    </w:rPr>
                    <w:t>things</w:t>
                  </w:r>
                  <w:r>
                    <w:rPr>
                      <w:rFonts w:ascii="Calibri"/>
                      <w:color w:val="363636"/>
                      <w:spacing w:val="-8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11"/>
                    </w:rPr>
                    <w:t>the</w:t>
                  </w:r>
                  <w:r>
                    <w:rPr>
                      <w:rFonts w:ascii="Calibri"/>
                      <w:color w:val="363636"/>
                      <w:spacing w:val="-1"/>
                      <w:w w:val="115"/>
                      <w:sz w:val="11"/>
                    </w:rPr>
                    <w:t>y</w:t>
                  </w:r>
                  <w:r>
                    <w:rPr>
                      <w:rFonts w:ascii="Calibri"/>
                      <w:color w:val="363636"/>
                      <w:spacing w:val="-9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11"/>
                    </w:rPr>
                    <w:t>lo</w:t>
                  </w:r>
                  <w:r>
                    <w:rPr>
                      <w:rFonts w:ascii="Calibri"/>
                      <w:color w:val="363636"/>
                      <w:spacing w:val="-1"/>
                      <w:w w:val="115"/>
                      <w:sz w:val="11"/>
                    </w:rPr>
                    <w:t>v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11"/>
                    </w:rPr>
                    <w:t>e</w:t>
                  </w:r>
                  <w:r>
                    <w:rPr>
                      <w:rFonts w:ascii="Calibri"/>
                      <w:color w:val="363636"/>
                      <w:spacing w:val="-8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5"/>
                      <w:sz w:val="11"/>
                    </w:rPr>
                    <w:t>to</w:t>
                  </w:r>
                  <w:r>
                    <w:rPr>
                      <w:rFonts w:ascii="Calibri"/>
                      <w:color w:val="363636"/>
                      <w:spacing w:val="-6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5"/>
                      <w:sz w:val="11"/>
                    </w:rPr>
                    <w:t>do</w:t>
                  </w:r>
                  <w:r>
                    <w:rPr>
                      <w:rFonts w:ascii="Calibri"/>
                      <w:color w:val="363636"/>
                      <w:spacing w:val="-6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5"/>
                      <w:sz w:val="11"/>
                    </w:rPr>
                    <w:t>and</w:t>
                  </w:r>
                  <w:r>
                    <w:rPr>
                      <w:rFonts w:ascii="Calibri"/>
                      <w:color w:val="363636"/>
                      <w:spacing w:val="23"/>
                      <w:w w:val="113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11"/>
                    </w:rPr>
                    <w:t>not</w:t>
                  </w:r>
                  <w:r>
                    <w:rPr>
                      <w:rFonts w:ascii="Calibri"/>
                      <w:color w:val="363636"/>
                      <w:spacing w:val="-9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11"/>
                    </w:rPr>
                    <w:t>what</w:t>
                  </w:r>
                  <w:r>
                    <w:rPr>
                      <w:rFonts w:ascii="Calibri"/>
                      <w:color w:val="363636"/>
                      <w:spacing w:val="-8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11"/>
                    </w:rPr>
                    <w:t>the</w:t>
                  </w:r>
                  <w:r>
                    <w:rPr>
                      <w:rFonts w:ascii="Calibri"/>
                      <w:color w:val="363636"/>
                      <w:spacing w:val="-1"/>
                      <w:w w:val="115"/>
                      <w:sz w:val="11"/>
                    </w:rPr>
                    <w:t>y</w:t>
                  </w:r>
                  <w:r>
                    <w:rPr>
                      <w:rFonts w:ascii="Calibri"/>
                      <w:color w:val="363636"/>
                      <w:spacing w:val="-9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1"/>
                      <w:w w:val="115"/>
                      <w:sz w:val="11"/>
                    </w:rPr>
                    <w:t>hav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11"/>
                    </w:rPr>
                    <w:t>e</w:t>
                  </w:r>
                  <w:r>
                    <w:rPr>
                      <w:rFonts w:ascii="Calibri"/>
                      <w:color w:val="363636"/>
                      <w:spacing w:val="-9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w w:val="115"/>
                      <w:sz w:val="11"/>
                    </w:rPr>
                    <w:t>to</w:t>
                  </w:r>
                  <w:r>
                    <w:rPr>
                      <w:rFonts w:ascii="Calibri"/>
                      <w:color w:val="363636"/>
                      <w:spacing w:val="-7"/>
                      <w:w w:val="115"/>
                      <w:sz w:val="11"/>
                    </w:rPr>
                    <w:t> </w:t>
                  </w:r>
                  <w:r>
                    <w:rPr>
                      <w:rFonts w:ascii="Calibri"/>
                      <w:color w:val="363636"/>
                      <w:spacing w:val="-2"/>
                      <w:w w:val="115"/>
                      <w:sz w:val="11"/>
                    </w:rPr>
                    <w:t>do.</w:t>
                  </w:r>
                  <w:r>
                    <w:rPr>
                      <w:rFonts w:ascii="Calibri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1.003723pt;margin-top:519.14624pt;width:101.75pt;height:7.6pt;mso-position-horizontal-relative:page;mso-position-vertical-relative:page;z-index:-79576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1"/>
                      <w:szCs w:val="11"/>
                    </w:rPr>
                  </w:pPr>
                  <w:r>
                    <w:rPr>
                      <w:rFonts w:ascii="Calibri" w:hAnsi="Calibri" w:cs="Calibri" w:eastAsia="Calibri"/>
                      <w:color w:val="363636"/>
                      <w:spacing w:val="-3"/>
                      <w:w w:val="110"/>
                      <w:sz w:val="11"/>
                      <w:szCs w:val="11"/>
                    </w:rPr>
                    <w:t>We</w:t>
                  </w:r>
                  <w:r>
                    <w:rPr>
                      <w:rFonts w:ascii="Calibri" w:hAnsi="Calibri" w:cs="Calibri" w:eastAsia="Calibri"/>
                      <w:color w:val="363636"/>
                      <w:spacing w:val="12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EMPO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WER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3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PE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1"/>
                      <w:w w:val="110"/>
                      <w:sz w:val="11"/>
                      <w:szCs w:val="11"/>
                    </w:rPr>
                    <w:t>OPLE’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S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spacing w:val="4"/>
                      <w:w w:val="110"/>
                      <w:sz w:val="11"/>
                      <w:szCs w:val="11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b/>
                      <w:bCs/>
                      <w:color w:val="363636"/>
                      <w:w w:val="110"/>
                      <w:sz w:val="11"/>
                      <w:szCs w:val="11"/>
                    </w:rPr>
                    <w:t>PASSIONS.</w:t>
                  </w:r>
                  <w:r>
                    <w:rPr>
                      <w:rFonts w:ascii="Trebuchet MS" w:hAnsi="Trebuchet MS" w:cs="Trebuchet MS" w:eastAsia="Trebuchet MS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8.360596pt;margin-top:589.273743pt;width:11.25pt;height:11pt;mso-position-horizontal-relative:page;mso-position-vertical-relative:page;z-index:-79552" type="#_x0000_t202" filled="false" stroked="false">
            <v:textbox inset="0,0,0,0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color w:val="363636"/>
                      <w:sz w:val="18"/>
                    </w:rPr>
                    <w:t>18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091003pt;margin-top:545.129028pt;width:265pt;height:9.1pt;mso-position-horizontal-relative:page;mso-position-vertical-relative:page;z-index:-79528" type="#_x0000_t202" filled="false" stroked="false">
            <v:textbox inset="0,0,0,0">
              <w:txbxContent>
                <w:p>
                  <w:pPr>
                    <w:spacing w:line="240" w:lineRule="auto" w:before="9"/>
                    <w:ind w:left="40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8.850342pt;margin-top:355.126709pt;width:106.65pt;height:.1pt;mso-position-horizontal-relative:page;mso-position-vertical-relative:page;z-index:-795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5.482910pt;margin-top:355.126709pt;width:86.95pt;height:.1pt;mso-position-horizontal-relative:page;mso-position-vertical-relative:page;z-index:-794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11.328827pt;margin-top:347.632813pt;width:106.95pt;height:.1pt;mso-position-horizontal-relative:page;mso-position-vertical-relative:page;z-index:-794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18.276917pt;margin-top:347.632813pt;width:101.65pt;height:.1pt;mso-position-horizontal-relative:page;mso-position-vertical-relative:page;z-index:-794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4.189999pt;margin-top:241.395004pt;width:53.9pt;height:15.75pt;mso-position-horizontal-relative:page;mso-position-vertical-relative:page;z-index:-79408" type="#_x0000_t202" filled="false" stroked="false">
            <v:textbox inset="0,0,0,0">
              <w:txbxContent>
                <w:p>
                  <w:pPr>
                    <w:spacing w:before="80"/>
                    <w:ind w:left="257" w:right="0" w:firstLine="0"/>
                    <w:jc w:val="left"/>
                    <w:rPr>
                      <w:rFonts w:ascii="Cambria" w:hAnsi="Cambria" w:cs="Cambria" w:eastAsia="Cambria"/>
                      <w:sz w:val="13"/>
                      <w:szCs w:val="13"/>
                    </w:rPr>
                  </w:pPr>
                  <w:r>
                    <w:rPr>
                      <w:rFonts w:ascii="Cambria"/>
                      <w:b/>
                      <w:color w:val="FFFFFF"/>
                      <w:sz w:val="13"/>
                    </w:rPr>
                    <w:t>The</w:t>
                  </w:r>
                  <w:r>
                    <w:rPr>
                      <w:rFonts w:ascii="Cambria"/>
                      <w:b/>
                      <w:color w:val="FFFFFF"/>
                      <w:spacing w:val="-1"/>
                      <w:sz w:val="13"/>
                    </w:rPr>
                    <w:t> </w:t>
                  </w:r>
                  <w:r>
                    <w:rPr>
                      <w:rFonts w:ascii="Cambria"/>
                      <w:b/>
                      <w:color w:val="FFFFFF"/>
                      <w:spacing w:val="-2"/>
                      <w:sz w:val="13"/>
                    </w:rPr>
                    <w:t>Facts</w:t>
                  </w:r>
                  <w:r>
                    <w:rPr>
                      <w:rFonts w:ascii="Cambria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189999pt;margin-top:257.132813pt;width:53.9pt;height:71.6pt;mso-position-horizontal-relative:page;mso-position-vertical-relative:page;z-index:-793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</w:p>
                <w:p>
                  <w:pPr>
                    <w:spacing w:line="290" w:lineRule="auto" w:before="0"/>
                    <w:ind w:left="88" w:right="93" w:firstLine="0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Iden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tity</w:t>
                  </w:r>
                  <w:r>
                    <w:rPr>
                      <w:rFonts w:ascii="Trebuchet MS"/>
                      <w:color w:val="634C72"/>
                      <w:spacing w:val="-4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theft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was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 among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the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top</w:t>
                  </w:r>
                  <w:r>
                    <w:rPr>
                      <w:rFonts w:ascii="Trebuchet MS"/>
                      <w:color w:val="634C72"/>
                      <w:spacing w:val="27"/>
                      <w:w w:val="121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consumer</w:t>
                  </w:r>
                  <w:r>
                    <w:rPr>
                      <w:rFonts w:ascii="Trebuchet MS"/>
                      <w:color w:val="634C72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complaints</w:t>
                  </w:r>
                  <w:r>
                    <w:rPr>
                      <w:rFonts w:ascii="Trebuchet MS"/>
                      <w:color w:val="634C72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filed</w:t>
                  </w:r>
                  <w:r>
                    <w:rPr>
                      <w:rFonts w:ascii="Trebuchet MS"/>
                      <w:color w:val="634C72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with</w:t>
                  </w:r>
                  <w:r>
                    <w:rPr>
                      <w:rFonts w:ascii="Trebuchet MS"/>
                      <w:color w:val="634C72"/>
                      <w:spacing w:val="29"/>
                      <w:w w:val="119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the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Feder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al</w:t>
                  </w:r>
                  <w:r>
                    <w:rPr>
                      <w:rFonts w:ascii="Trebuchet MS"/>
                      <w:color w:val="634C72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Tr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ade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Commission</w:t>
                  </w:r>
                  <w:r>
                    <w:rPr>
                      <w:rFonts w:ascii="Trebuchet MS"/>
                      <w:color w:val="634C72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for</w:t>
                  </w:r>
                  <w:r>
                    <w:rPr>
                      <w:rFonts w:ascii="Trebuchet MS"/>
                      <w:color w:val="634C72"/>
                      <w:spacing w:val="23"/>
                      <w:w w:val="118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16</w:t>
                  </w:r>
                  <w:r>
                    <w:rPr>
                      <w:rFonts w:ascii="Trebuchet MS"/>
                      <w:color w:val="634C72"/>
                      <w:spacing w:val="1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consecutiv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e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y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ears.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spacing w:before="21"/>
                    <w:ind w:left="522" w:right="69" w:firstLine="0"/>
                    <w:jc w:val="center"/>
                    <w:rPr>
                      <w:rFonts w:ascii="Calibri" w:hAnsi="Calibri" w:cs="Calibri" w:eastAsia="Calibri"/>
                      <w:sz w:val="4"/>
                      <w:szCs w:val="4"/>
                    </w:rPr>
                  </w:pPr>
                  <w:hyperlink r:id="rId90">
                    <w:r>
                      <w:rPr>
                        <w:rFonts w:ascii="Calibri" w:hAnsi="Calibri" w:cs="Calibri" w:eastAsia="Calibri"/>
                        <w:i/>
                        <w:color w:val="363636"/>
                        <w:spacing w:val="-2"/>
                        <w:w w:val="110"/>
                        <w:sz w:val="4"/>
                        <w:szCs w:val="4"/>
                      </w:rPr>
                      <w:t>—www</w:t>
                    </w:r>
                  </w:hyperlink>
                  <w:r>
                    <w:rPr>
                      <w:rFonts w:ascii="Calibri" w:hAnsi="Calibri" w:cs="Calibri" w:eastAsia="Calibri"/>
                      <w:i/>
                      <w:color w:val="363636"/>
                      <w:spacing w:val="-2"/>
                      <w:w w:val="110"/>
                      <w:sz w:val="4"/>
                      <w:szCs w:val="4"/>
                    </w:rPr>
                    <w:t>.</w:t>
                  </w:r>
                  <w:hyperlink r:id="rId90">
                    <w:r>
                      <w:rPr>
                        <w:rFonts w:ascii="Calibri" w:hAnsi="Calibri" w:cs="Calibri" w:eastAsia="Calibri"/>
                        <w:i/>
                        <w:color w:val="363636"/>
                        <w:spacing w:val="-1"/>
                        <w:w w:val="110"/>
                        <w:sz w:val="4"/>
                        <w:szCs w:val="4"/>
                      </w:rPr>
                      <w:t>consumer</w:t>
                    </w:r>
                    <w:r>
                      <w:rPr>
                        <w:rFonts w:ascii="Calibri" w:hAnsi="Calibri" w:cs="Calibri" w:eastAsia="Calibri"/>
                        <w:i/>
                        <w:color w:val="363636"/>
                        <w:spacing w:val="-2"/>
                        <w:w w:val="110"/>
                        <w:sz w:val="4"/>
                        <w:szCs w:val="4"/>
                      </w:rPr>
                      <w:t>.ft</w:t>
                    </w:r>
                    <w:r>
                      <w:rPr>
                        <w:rFonts w:ascii="Calibri" w:hAnsi="Calibri" w:cs="Calibri" w:eastAsia="Calibri"/>
                        <w:i/>
                        <w:color w:val="363636"/>
                        <w:spacing w:val="-1"/>
                        <w:w w:val="110"/>
                        <w:sz w:val="4"/>
                        <w:szCs w:val="4"/>
                      </w:rPr>
                      <w:t>c.gov</w:t>
                    </w:r>
                    <w:r>
                      <w:rPr>
                        <w:rFonts w:ascii="Calibri" w:hAnsi="Calibri" w:cs="Calibri" w:eastAsia="Calibri"/>
                        <w:sz w:val="4"/>
                        <w:szCs w:val="4"/>
                      </w:rPr>
                    </w:r>
                  </w:hyperlink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</w:p>
                <w:p>
                  <w:pPr>
                    <w:spacing w:line="290" w:lineRule="auto" w:before="0"/>
                    <w:ind w:left="88" w:right="98" w:firstLine="0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60%,</w:t>
                  </w:r>
                  <w:r>
                    <w:rPr>
                      <w:rFonts w:ascii="Trebuchet MS"/>
                      <w:color w:val="634C72"/>
                      <w:spacing w:val="1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of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all</w:t>
                  </w:r>
                  <w:r>
                    <w:rPr>
                      <w:rFonts w:ascii="Trebuchet MS"/>
                      <w:color w:val="634C72"/>
                      <w:spacing w:val="1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small</w:t>
                  </w:r>
                  <w:r>
                    <w:rPr>
                      <w:rFonts w:ascii="Trebuchet MS"/>
                      <w:color w:val="634C72"/>
                      <w:spacing w:val="1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businesses</w:t>
                  </w:r>
                  <w:r>
                    <w:rPr>
                      <w:rFonts w:ascii="Trebuchet MS"/>
                      <w:color w:val="634C72"/>
                      <w:spacing w:val="1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hav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e</w:t>
                  </w:r>
                  <w:r>
                    <w:rPr>
                      <w:rFonts w:ascii="Trebuchet MS"/>
                      <w:color w:val="634C72"/>
                      <w:spacing w:val="22"/>
                      <w:w w:val="117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e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xperienced</w:t>
                  </w:r>
                  <w:r>
                    <w:rPr>
                      <w:rFonts w:ascii="Trebuchet MS"/>
                      <w:color w:val="634C72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significan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t</w:t>
                  </w:r>
                  <w:r>
                    <w:rPr>
                      <w:rFonts w:ascii="Trebuchet MS"/>
                      <w:color w:val="634C72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legal</w:t>
                  </w:r>
                  <w:r>
                    <w:rPr>
                      <w:rFonts w:ascii="Trebuchet MS"/>
                      <w:color w:val="634C72"/>
                      <w:spacing w:val="40"/>
                      <w:w w:val="116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e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vents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in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the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past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two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y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ears.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spacing w:before="21"/>
                    <w:ind w:left="227" w:right="0" w:firstLine="0"/>
                    <w:jc w:val="left"/>
                    <w:rPr>
                      <w:rFonts w:ascii="Calibri" w:hAnsi="Calibri" w:cs="Calibri" w:eastAsia="Calibri"/>
                      <w:sz w:val="4"/>
                      <w:szCs w:val="4"/>
                    </w:rPr>
                  </w:pPr>
                  <w:r>
                    <w:rPr>
                      <w:rFonts w:ascii="Calibri" w:hAnsi="Calibri" w:cs="Calibri" w:eastAsia="Calibri"/>
                      <w:i/>
                      <w:color w:val="363636"/>
                      <w:w w:val="110"/>
                      <w:sz w:val="4"/>
                      <w:szCs w:val="4"/>
                    </w:rPr>
                    <w:t>—Decision Analyst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1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-1"/>
                      <w:w w:val="110"/>
                      <w:sz w:val="4"/>
                      <w:szCs w:val="4"/>
                    </w:rPr>
                    <w:t>Study: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1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w w:val="110"/>
                      <w:sz w:val="4"/>
                      <w:szCs w:val="4"/>
                    </w:rPr>
                    <w:t>The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1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-1"/>
                      <w:w w:val="110"/>
                      <w:sz w:val="4"/>
                      <w:szCs w:val="4"/>
                    </w:rPr>
                    <w:t>Legal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spacing w:val="1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color w:val="363636"/>
                      <w:w w:val="110"/>
                      <w:sz w:val="4"/>
                      <w:szCs w:val="4"/>
                    </w:rPr>
                    <w:t>Needs</w:t>
                  </w:r>
                  <w:r>
                    <w:rPr>
                      <w:rFonts w:ascii="Calibri" w:hAnsi="Calibri" w:cs="Calibri" w:eastAsia="Calibri"/>
                      <w:sz w:val="4"/>
                      <w:szCs w:val="4"/>
                    </w:rPr>
                  </w:r>
                </w:p>
                <w:p>
                  <w:pPr>
                    <w:spacing w:before="5"/>
                    <w:ind w:left="653" w:right="69" w:firstLine="0"/>
                    <w:jc w:val="center"/>
                    <w:rPr>
                      <w:rFonts w:ascii="Calibri" w:hAnsi="Calibri" w:cs="Calibri" w:eastAsia="Calibri"/>
                      <w:sz w:val="4"/>
                      <w:szCs w:val="4"/>
                    </w:rPr>
                  </w:pPr>
                  <w:r>
                    <w:rPr>
                      <w:rFonts w:ascii="Calibri"/>
                      <w:i/>
                      <w:color w:val="363636"/>
                      <w:w w:val="115"/>
                      <w:sz w:val="4"/>
                    </w:rPr>
                    <w:t>of</w:t>
                  </w:r>
                  <w:r>
                    <w:rPr>
                      <w:rFonts w:ascii="Calibri"/>
                      <w:i/>
                      <w:color w:val="363636"/>
                      <w:spacing w:val="-2"/>
                      <w:w w:val="115"/>
                      <w:sz w:val="4"/>
                    </w:rPr>
                    <w:t> </w:t>
                  </w:r>
                  <w:r>
                    <w:rPr>
                      <w:rFonts w:ascii="Calibri"/>
                      <w:i/>
                      <w:color w:val="363636"/>
                      <w:w w:val="115"/>
                      <w:sz w:val="4"/>
                    </w:rPr>
                    <w:t>Small</w:t>
                  </w:r>
                  <w:r>
                    <w:rPr>
                      <w:rFonts w:ascii="Calibri"/>
                      <w:i/>
                      <w:color w:val="363636"/>
                      <w:spacing w:val="-2"/>
                      <w:w w:val="115"/>
                      <w:sz w:val="4"/>
                    </w:rPr>
                    <w:t> </w:t>
                  </w:r>
                  <w:r>
                    <w:rPr>
                      <w:rFonts w:ascii="Calibri"/>
                      <w:i/>
                      <w:color w:val="363636"/>
                      <w:w w:val="115"/>
                      <w:sz w:val="4"/>
                    </w:rPr>
                    <w:t>Business</w:t>
                  </w:r>
                  <w:r>
                    <w:rPr>
                      <w:rFonts w:ascii="Calibri"/>
                      <w:sz w:val="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</w:p>
                <w:p>
                  <w:pPr>
                    <w:spacing w:line="290" w:lineRule="auto" w:before="24"/>
                    <w:ind w:left="88" w:right="93" w:firstLine="0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57</w:t>
                  </w:r>
                  <w:r>
                    <w:rPr>
                      <w:rFonts w:ascii="Trebuchet MS"/>
                      <w:color w:val="634C72"/>
                      <w:spacing w:val="-7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million</w:t>
                  </w:r>
                  <w:r>
                    <w:rPr>
                      <w:rFonts w:ascii="Trebuchet MS"/>
                      <w:color w:val="634C72"/>
                      <w:spacing w:val="-9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full-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time</w:t>
                  </w:r>
                  <w:r>
                    <w:rPr>
                      <w:rFonts w:ascii="Trebuchet MS"/>
                      <w:color w:val="634C72"/>
                      <w:spacing w:val="-8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working</w:t>
                  </w:r>
                  <w:r>
                    <w:rPr>
                      <w:rFonts w:ascii="Trebuchet MS"/>
                      <w:color w:val="634C72"/>
                      <w:spacing w:val="27"/>
                      <w:w w:val="121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Americans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e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xperienced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a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t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least</w:t>
                  </w:r>
                  <w:r>
                    <w:rPr>
                      <w:rFonts w:ascii="Trebuchet MS"/>
                      <w:color w:val="634C72"/>
                      <w:spacing w:val="22"/>
                      <w:w w:val="119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one</w:t>
                  </w:r>
                  <w:r>
                    <w:rPr>
                      <w:rFonts w:ascii="Trebuchet MS"/>
                      <w:color w:val="634C72"/>
                      <w:spacing w:val="-4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significan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t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legal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e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ven</w:t>
                  </w:r>
                  <w:r>
                    <w:rPr>
                      <w:rFonts w:ascii="Trebuchet MS"/>
                      <w:color w:val="634C72"/>
                      <w:spacing w:val="-2"/>
                      <w:w w:val="120"/>
                      <w:sz w:val="5"/>
                    </w:rPr>
                    <w:t>t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in</w:t>
                  </w:r>
                  <w:r>
                    <w:rPr>
                      <w:rFonts w:ascii="Trebuchet MS"/>
                      <w:color w:val="634C72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the</w:t>
                  </w:r>
                  <w:r>
                    <w:rPr>
                      <w:rFonts w:ascii="Trebuchet MS"/>
                      <w:color w:val="634C72"/>
                      <w:spacing w:val="21"/>
                      <w:w w:val="121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past</w:t>
                  </w:r>
                  <w:r>
                    <w:rPr>
                      <w:rFonts w:ascii="Trebuchet MS"/>
                      <w:color w:val="634C72"/>
                      <w:spacing w:val="-4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w w:val="120"/>
                      <w:sz w:val="5"/>
                    </w:rPr>
                    <w:t>12</w:t>
                  </w:r>
                  <w:r>
                    <w:rPr>
                      <w:rFonts w:ascii="Trebuchet MS"/>
                      <w:color w:val="634C72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634C72"/>
                      <w:spacing w:val="-1"/>
                      <w:w w:val="120"/>
                      <w:sz w:val="5"/>
                    </w:rPr>
                    <w:t>months.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spacing w:before="21"/>
                    <w:ind w:left="148" w:right="0" w:firstLine="0"/>
                    <w:jc w:val="left"/>
                    <w:rPr>
                      <w:rFonts w:ascii="Calibri" w:hAnsi="Calibri" w:cs="Calibri" w:eastAsia="Calibri"/>
                      <w:sz w:val="4"/>
                      <w:szCs w:val="4"/>
                    </w:rPr>
                  </w:pPr>
                  <w:r>
                    <w:rPr>
                      <w:rFonts w:ascii="Calibri" w:hAnsi="Calibri" w:cs="Calibri" w:eastAsia="Calibri"/>
                      <w:i/>
                      <w:w w:val="110"/>
                      <w:sz w:val="4"/>
                      <w:szCs w:val="4"/>
                    </w:rPr>
                    <w:t>—The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w w:val="110"/>
                      <w:sz w:val="4"/>
                      <w:szCs w:val="4"/>
                    </w:rPr>
                    <w:t>Legal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w w:val="110"/>
                      <w:sz w:val="4"/>
                      <w:szCs w:val="4"/>
                    </w:rPr>
                    <w:t>Needs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w w:val="110"/>
                      <w:sz w:val="4"/>
                      <w:szCs w:val="4"/>
                    </w:rPr>
                    <w:t>of </w:t>
                  </w:r>
                  <w:r>
                    <w:rPr>
                      <w:rFonts w:ascii="Calibri" w:hAnsi="Calibri" w:cs="Calibri" w:eastAsia="Calibri"/>
                      <w:i/>
                      <w:spacing w:val="2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w w:val="110"/>
                      <w:sz w:val="4"/>
                      <w:szCs w:val="4"/>
                    </w:rPr>
                    <w:t>American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w w:val="110"/>
                      <w:sz w:val="4"/>
                      <w:szCs w:val="4"/>
                    </w:rPr>
                    <w:t>Families</w:t>
                  </w:r>
                  <w:r>
                    <w:rPr>
                      <w:rFonts w:ascii="Calibri" w:hAnsi="Calibri" w:cs="Calibri" w:eastAsia="Calibri"/>
                      <w:i/>
                      <w:spacing w:val="1"/>
                      <w:w w:val="110"/>
                      <w:sz w:val="4"/>
                      <w:szCs w:val="4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spacing w:val="-1"/>
                      <w:w w:val="110"/>
                      <w:sz w:val="4"/>
                      <w:szCs w:val="4"/>
                    </w:rPr>
                    <w:t>Study</w:t>
                  </w:r>
                  <w:r>
                    <w:rPr>
                      <w:rFonts w:ascii="Calibri" w:hAnsi="Calibri" w:cs="Calibri" w:eastAsia="Calibri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0914pt;margin-top:118.656303pt;width:203.15pt;height:15.45pt;mso-position-horizontal-relative:page;mso-position-vertical-relative:page;z-index:-793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3.22937pt;margin-top:118.656303pt;width:34.3pt;height:34.3pt;mso-position-horizontal-relative:page;mso-position-vertical-relative:page;z-index:-793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27.488281pt;margin-top:118.656303pt;width:27.65pt;height:34.3pt;mso-position-horizontal-relative:page;mso-position-vertical-relative:page;z-index:-793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0914pt;margin-top:134.102005pt;width:169.15pt;height:18.850pt;mso-position-horizontal-relative:page;mso-position-vertical-relative:page;z-index:-792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9.223816pt;margin-top:134.102005pt;width:34.050pt;height:18.850pt;mso-position-horizontal-relative:page;mso-position-vertical-relative:page;z-index:-792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0914pt;margin-top:152.945404pt;width:169.15pt;height:15.2pt;mso-position-horizontal-relative:page;mso-position-vertical-relative:page;z-index:-792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9.223816pt;margin-top:152.945404pt;width:34.050pt;height:34.3pt;mso-position-horizontal-relative:page;mso-position-vertical-relative:page;z-index:-792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3.22937pt;margin-top:152.945404pt;width:34.3pt;height:34.3pt;mso-position-horizontal-relative:page;mso-position-vertical-relative:page;z-index:-791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27.488281pt;margin-top:152.945404pt;width:27.65pt;height:34.3pt;mso-position-horizontal-relative:page;mso-position-vertical-relative:page;z-index:-791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0914pt;margin-top:168.109497pt;width:135.15pt;height:22.15pt;mso-position-horizontal-relative:page;mso-position-vertical-relative:page;z-index:-791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5.216797pt;margin-top:168.109497pt;width:34.050pt;height:19.150pt;mso-position-horizontal-relative:page;mso-position-vertical-relative:page;z-index:-791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5.216797pt;margin-top:187.235397pt;width:34.050pt;height:3.05pt;mso-position-horizontal-relative:page;mso-position-vertical-relative:page;z-index:-790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59.223816pt;margin-top:187.235397pt;width:34.050pt;height:34pt;mso-position-horizontal-relative:page;mso-position-vertical-relative:page;z-index:-790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3.22937pt;margin-top:187.235397pt;width:34.3pt;height:34pt;mso-position-horizontal-relative:page;mso-position-vertical-relative:page;z-index:-790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27.488281pt;margin-top:187.235397pt;width:27.65pt;height:34pt;mso-position-horizontal-relative:page;mso-position-vertical-relative:page;z-index:-790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0914pt;margin-top:190.260406pt;width:82.9pt;height:66.5pt;mso-position-horizontal-relative:page;mso-position-vertical-relative:page;z-index:-790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2.964355pt;margin-top:190.260406pt;width:86.3pt;height:30.95pt;mso-position-horizontal-relative:page;mso-position-vertical-relative:page;z-index:-789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72.964355pt;margin-top:221.205399pt;width:120.3pt;height:35.550pt;mso-position-horizontal-relative:page;mso-position-vertical-relative:page;z-index:-789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3.22937pt;margin-top:221.205399pt;width:34.3pt;height:35.550pt;mso-position-horizontal-relative:page;mso-position-vertical-relative:page;z-index:-78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27.488281pt;margin-top:221.205399pt;width:27.65pt;height:35.550pt;mso-position-horizontal-relative:page;mso-position-vertical-relative:page;z-index:-78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0914pt;margin-top:256.726440pt;width:237.4pt;height:31pt;mso-position-horizontal-relative:page;mso-position-vertical-relative:page;z-index:-788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27.488281pt;margin-top:256.726440pt;width:27.65pt;height:31pt;mso-position-horizontal-relative:page;mso-position-vertical-relative:page;z-index:-788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0914pt;margin-top:272.693390pt;width:133.4pt;height:7.5pt;mso-position-horizontal-relative:page;mso-position-vertical-relative:page;z-index:-788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23.447815pt;margin-top:272.693390pt;width:94.35pt;height:7.5pt;mso-position-horizontal-relative:page;mso-position-vertical-relative:page;z-index:-788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.814999pt;margin-top:104.843002pt;width:184.05pt;height:69.45pt;mso-position-horizontal-relative:page;mso-position-vertical-relative:page;z-index:-78784" type="#_x0000_t202" filled="false" stroked="false">
            <v:textbox inset="0,0,0,0">
              <w:txbxContent>
                <w:p>
                  <w:pPr>
                    <w:spacing w:before="2"/>
                    <w:ind w:left="112" w:right="0" w:firstLine="0"/>
                    <w:jc w:val="left"/>
                    <w:rPr>
                      <w:rFonts w:ascii="Cambria" w:hAnsi="Cambria" w:cs="Cambria" w:eastAsia="Cambria"/>
                      <w:sz w:val="33"/>
                      <w:szCs w:val="33"/>
                    </w:rPr>
                  </w:pPr>
                  <w:r>
                    <w:rPr>
                      <w:rFonts w:ascii="Cambria"/>
                      <w:b/>
                      <w:color w:val="363636"/>
                      <w:spacing w:val="-3"/>
                      <w:sz w:val="33"/>
                    </w:rPr>
                    <w:t>A</w:t>
                  </w:r>
                  <w:r>
                    <w:rPr>
                      <w:rFonts w:ascii="Cambria"/>
                      <w:b/>
                      <w:color w:val="363636"/>
                      <w:spacing w:val="-4"/>
                      <w:sz w:val="33"/>
                    </w:rPr>
                    <w:t>t</w:t>
                  </w:r>
                  <w:r>
                    <w:rPr>
                      <w:rFonts w:ascii="Cambria"/>
                      <w:b/>
                      <w:color w:val="363636"/>
                      <w:spacing w:val="-3"/>
                      <w:sz w:val="33"/>
                    </w:rPr>
                    <w:t>-a-Glance</w:t>
                  </w:r>
                  <w:r>
                    <w:rPr>
                      <w:rFonts w:ascii="Cambria"/>
                      <w:sz w:val="33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170" w:val="left" w:leader="none"/>
                    </w:tabs>
                    <w:spacing w:before="60"/>
                    <w:ind w:left="169" w:right="0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Founded</w:t>
                  </w:r>
                  <w:r>
                    <w:rPr>
                      <w:rFonts w:ascii="Trebuchet MS"/>
                      <w:color w:val="4D4D4F"/>
                      <w:spacing w:val="-4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in</w:t>
                  </w:r>
                  <w:r>
                    <w:rPr>
                      <w:rFonts w:ascii="Trebuchet MS"/>
                      <w:color w:val="4D4D4F"/>
                      <w:spacing w:val="-4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1972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170" w:val="left" w:leader="none"/>
                    </w:tabs>
                    <w:spacing w:before="18"/>
                    <w:ind w:left="169" w:right="0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Provider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5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la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wyers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’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3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av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er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age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5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tenur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e: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20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5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years</w:t>
                  </w:r>
                  <w:r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170" w:val="left" w:leader="none"/>
                    </w:tabs>
                    <w:spacing w:before="18"/>
                    <w:ind w:left="169" w:right="0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1.5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million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families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enrolled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in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our</w:t>
                  </w:r>
                  <w:r>
                    <w:rPr>
                      <w:rFonts w:ascii="Trebuchet MS"/>
                      <w:color w:val="4D4D4F"/>
                      <w:spacing w:val="-4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legal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plans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170" w:val="left" w:leader="none"/>
                    </w:tabs>
                    <w:spacing w:line="317" w:lineRule="auto" w:before="18"/>
                    <w:ind w:left="169" w:right="2067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More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than</w:t>
                  </w:r>
                  <w:r>
                    <w:rPr>
                      <w:rFonts w:ascii="Trebuchet MS"/>
                      <w:color w:val="4D4D4F"/>
                      <w:spacing w:val="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1</w:t>
                  </w:r>
                  <w:r>
                    <w:rPr>
                      <w:rFonts w:ascii="Trebuchet MS"/>
                      <w:color w:val="4D4D4F"/>
                      <w:spacing w:val="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million</w:t>
                  </w:r>
                  <w:r>
                    <w:rPr>
                      <w:rFonts w:ascii="Trebuchet MS"/>
                      <w:color w:val="4D4D4F"/>
                      <w:spacing w:val="3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identity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theft</w:t>
                  </w:r>
                  <w:r>
                    <w:rPr>
                      <w:rFonts w:ascii="Trebuchet MS"/>
                      <w:color w:val="4D4D4F"/>
                      <w:spacing w:val="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members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with</w:t>
                  </w:r>
                  <w:r>
                    <w:rPr>
                      <w:rFonts w:ascii="Trebuchet MS"/>
                      <w:color w:val="4D4D4F"/>
                      <w:spacing w:val="2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15"/>
                      <w:sz w:val="5"/>
                    </w:rPr>
                    <w:t>nearly</w:t>
                  </w:r>
                  <w:r>
                    <w:rPr>
                      <w:rFonts w:ascii="Trebuchet MS"/>
                      <w:color w:val="4D4D4F"/>
                      <w:spacing w:val="29"/>
                      <w:w w:val="119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10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5"/>
                    </w:rPr>
                    <w:t>,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000</w:t>
                  </w:r>
                  <w:r>
                    <w:rPr>
                      <w:rFonts w:ascii="Trebuchet MS"/>
                      <w:color w:val="4D4D4F"/>
                      <w:spacing w:val="1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identities</w:t>
                  </w:r>
                  <w:r>
                    <w:rPr>
                      <w:rFonts w:ascii="Trebuchet MS"/>
                      <w:color w:val="4D4D4F"/>
                      <w:spacing w:val="11"/>
                      <w:w w:val="115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2"/>
                      <w:w w:val="115"/>
                      <w:sz w:val="5"/>
                    </w:rPr>
                    <w:t>r</w:t>
                  </w:r>
                  <w:r>
                    <w:rPr>
                      <w:rFonts w:ascii="Trebuchet MS"/>
                      <w:color w:val="4D4D4F"/>
                      <w:spacing w:val="-1"/>
                      <w:w w:val="115"/>
                      <w:sz w:val="5"/>
                    </w:rPr>
                    <w:t>estored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170" w:val="left" w:leader="none"/>
                    </w:tabs>
                    <w:spacing w:before="0"/>
                    <w:ind w:left="169" w:right="0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4D4D4F"/>
                      <w:spacing w:val="-2"/>
                      <w:w w:val="120"/>
                      <w:sz w:val="5"/>
                    </w:rPr>
                    <w:t>Oper</w:t>
                  </w: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ating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in</w:t>
                  </w: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 49 U</w:t>
                  </w:r>
                  <w:r>
                    <w:rPr>
                      <w:rFonts w:ascii="Trebuchet MS"/>
                      <w:color w:val="4D4D4F"/>
                      <w:spacing w:val="-2"/>
                      <w:w w:val="120"/>
                      <w:sz w:val="5"/>
                    </w:rPr>
                    <w:t>.S.</w:t>
                  </w: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 states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and</w:t>
                  </w:r>
                  <w:r>
                    <w:rPr>
                      <w:rFonts w:ascii="Trebuchet MS"/>
                      <w:color w:val="4D4D4F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four</w:t>
                  </w:r>
                  <w:r>
                    <w:rPr>
                      <w:rFonts w:ascii="Trebuchet MS"/>
                      <w:color w:val="4D4D4F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Canadian</w:t>
                  </w: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 provinces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170" w:val="left" w:leader="none"/>
                    </w:tabs>
                    <w:spacing w:before="18"/>
                    <w:ind w:left="169" w:right="0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Mor</w:t>
                  </w:r>
                  <w:r>
                    <w:rPr>
                      <w:rFonts w:ascii="Trebuchet MS"/>
                      <w:color w:val="4D4D4F"/>
                      <w:spacing w:val="-2"/>
                      <w:w w:val="120"/>
                      <w:sz w:val="5"/>
                    </w:rPr>
                    <w:t>e</w:t>
                  </w:r>
                  <w:r>
                    <w:rPr>
                      <w:rFonts w:ascii="Trebuchet MS"/>
                      <w:color w:val="4D4D4F"/>
                      <w:spacing w:val="-6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than</w:t>
                  </w:r>
                  <w:r>
                    <w:rPr>
                      <w:rFonts w:ascii="Trebuchet MS"/>
                      <w:color w:val="4D4D4F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2</w:t>
                  </w:r>
                  <w:r>
                    <w:rPr>
                      <w:rFonts w:ascii="Trebuchet MS"/>
                      <w:color w:val="4D4D4F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million</w:t>
                  </w:r>
                  <w:r>
                    <w:rPr>
                      <w:rFonts w:ascii="Trebuchet MS"/>
                      <w:color w:val="4D4D4F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member</w:t>
                  </w:r>
                  <w:r>
                    <w:rPr>
                      <w:rFonts w:ascii="Trebuchet MS"/>
                      <w:color w:val="4D4D4F"/>
                      <w:spacing w:val="-6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calls</w:t>
                  </w:r>
                  <w:r>
                    <w:rPr>
                      <w:rFonts w:ascii="Trebuchet MS"/>
                      <w:color w:val="4D4D4F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answ</w:t>
                  </w:r>
                  <w:r>
                    <w:rPr>
                      <w:rFonts w:ascii="Trebuchet MS"/>
                      <w:color w:val="4D4D4F"/>
                      <w:spacing w:val="-2"/>
                      <w:w w:val="120"/>
                      <w:sz w:val="5"/>
                    </w:rPr>
                    <w:t>er</w:t>
                  </w: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ed</w:t>
                  </w:r>
                  <w:r>
                    <w:rPr>
                      <w:rFonts w:ascii="Trebuchet MS"/>
                      <w:color w:val="4D4D4F"/>
                      <w:spacing w:val="-3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w w:val="120"/>
                      <w:sz w:val="5"/>
                    </w:rPr>
                    <w:t>last</w:t>
                  </w:r>
                  <w:r>
                    <w:rPr>
                      <w:rFonts w:ascii="Trebuchet MS"/>
                      <w:color w:val="4D4D4F"/>
                      <w:spacing w:val="-5"/>
                      <w:w w:val="120"/>
                      <w:sz w:val="5"/>
                    </w:rPr>
                    <w:t> </w:t>
                  </w:r>
                  <w:r>
                    <w:rPr>
                      <w:rFonts w:ascii="Trebuchet MS"/>
                      <w:color w:val="4D4D4F"/>
                      <w:spacing w:val="-1"/>
                      <w:w w:val="120"/>
                      <w:sz w:val="5"/>
                    </w:rPr>
                    <w:t>y</w:t>
                  </w:r>
                  <w:r>
                    <w:rPr>
                      <w:rFonts w:ascii="Trebuchet MS"/>
                      <w:color w:val="4D4D4F"/>
                      <w:spacing w:val="-2"/>
                      <w:w w:val="120"/>
                      <w:sz w:val="5"/>
                    </w:rPr>
                    <w:t>ear</w:t>
                  </w:r>
                  <w:r>
                    <w:rPr>
                      <w:rFonts w:ascii="Trebuchet MS"/>
                      <w:sz w:val="5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170" w:val="left" w:leader="none"/>
                    </w:tabs>
                    <w:spacing w:line="317" w:lineRule="auto" w:before="18"/>
                    <w:ind w:left="169" w:right="2016" w:hanging="57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Since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2003,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3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w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3"/>
                      <w:w w:val="120"/>
                      <w:sz w:val="5"/>
                      <w:szCs w:val="5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4"/>
                      <w:w w:val="120"/>
                      <w:sz w:val="5"/>
                      <w:szCs w:val="5"/>
                    </w:rPr>
                    <w:t>’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v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3"/>
                      <w:w w:val="120"/>
                      <w:sz w:val="5"/>
                      <w:szCs w:val="5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held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an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xclusiv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partnership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4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with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30"/>
                      <w:w w:val="119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Kroll,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6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the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5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w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orld’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s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4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leading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3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company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5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in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4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ID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5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T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heft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3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consulting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31"/>
                      <w:w w:val="124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w w:val="120"/>
                      <w:sz w:val="5"/>
                      <w:szCs w:val="5"/>
                    </w:rPr>
                    <w:t>and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4"/>
                      <w:w w:val="12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r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1"/>
                      <w:w w:val="120"/>
                      <w:sz w:val="5"/>
                      <w:szCs w:val="5"/>
                    </w:rPr>
                    <w:t>estora</w:t>
                  </w:r>
                  <w:r>
                    <w:rPr>
                      <w:rFonts w:ascii="Trebuchet MS" w:hAnsi="Trebuchet MS" w:cs="Trebuchet MS" w:eastAsia="Trebuchet MS"/>
                      <w:color w:val="4D4D4F"/>
                      <w:spacing w:val="-2"/>
                      <w:w w:val="120"/>
                      <w:sz w:val="5"/>
                      <w:szCs w:val="5"/>
                    </w:rPr>
                    <w:t>tion.</w:t>
                  </w:r>
                  <w:r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60" w:bottom="0" w:left="580" w:right="1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69.839996pt;margin-top:122.760002pt;width:306.720pt;height:157.68pt;mso-position-horizontal-relative:page;mso-position-vertical-relative:page;z-index:-78760" type="#_x0000_t75" stroked="false">
            <v:imagedata r:id="rId130" o:title=""/>
          </v:shape>
        </w:pict>
      </w:r>
      <w:r>
        <w:rPr/>
        <w:pict>
          <v:shape style="position:absolute;margin-left:426.959991pt;margin-top:118.080002pt;width:134.640pt;height:8.64pt;mso-position-horizontal-relative:page;mso-position-vertical-relative:page;z-index:-78736" type="#_x0000_t75" stroked="false">
            <v:imagedata r:id="rId131" o:title=""/>
          </v:shape>
        </w:pict>
      </w:r>
      <w:r>
        <w:rPr/>
        <w:pict>
          <v:shape style="position:absolute;margin-left:630.719971pt;margin-top:113.040001pt;width:84.6pt;height:21.6pt;mso-position-horizontal-relative:page;mso-position-vertical-relative:page;z-index:-78712" type="#_x0000_t75" stroked="false">
            <v:imagedata r:id="rId132" o:title=""/>
          </v:shape>
        </w:pict>
      </w:r>
      <w:r>
        <w:rPr/>
        <w:pict>
          <v:shape style="position:absolute;margin-left:436.679993pt;margin-top:151.559998pt;width:254.52pt;height:73.08pt;mso-position-horizontal-relative:page;mso-position-vertical-relative:page;z-index:-78688" type="#_x0000_t75" stroked="false">
            <v:imagedata r:id="rId133" o:title=""/>
          </v:shape>
        </w:pict>
      </w:r>
      <w:r>
        <w:rPr/>
        <w:pict>
          <v:shape style="position:absolute;margin-left:276.480011pt;margin-top:305.279999pt;width:48.24pt;height:5.76pt;mso-position-horizontal-relative:page;mso-position-vertical-relative:page;z-index:-78664" type="#_x0000_t75" stroked="false">
            <v:imagedata r:id="rId134" o:title=""/>
          </v:shape>
        </w:pict>
      </w:r>
      <w:r>
        <w:rPr/>
        <w:pict>
          <v:shape style="position:absolute;margin-left:90pt;margin-top:312.839996pt;width:122.4pt;height:5.04pt;mso-position-horizontal-relative:page;mso-position-vertical-relative:page;z-index:-78640" type="#_x0000_t75" stroked="false">
            <v:imagedata r:id="rId135" o:title=""/>
          </v:shape>
        </w:pict>
      </w:r>
      <w:r>
        <w:rPr/>
        <w:pict>
          <v:shape style="position:absolute;margin-left:118.800003pt;margin-top:354.959991pt;width:27.36pt;height:38.880pt;mso-position-horizontal-relative:page;mso-position-vertical-relative:page;z-index:-78616" type="#_x0000_t75" stroked="false">
            <v:imagedata r:id="rId136" o:title=""/>
          </v:shape>
        </w:pict>
      </w:r>
      <w:r>
        <w:rPr/>
        <w:pict>
          <v:shape style="position:absolute;margin-left:601.919983pt;margin-top:504.720001pt;width:47.16pt;height:5.04pt;mso-position-horizontal-relative:page;mso-position-vertical-relative:page;z-index:-78592" type="#_x0000_t75" stroked="false">
            <v:imagedata r:id="rId137" o:title=""/>
          </v:shape>
        </w:pict>
      </w:r>
      <w:r>
        <w:rPr/>
        <w:pict>
          <v:group style="position:absolute;margin-left:438.242401pt;margin-top:344.2276pt;width:62.2pt;height:.1pt;mso-position-horizontal-relative:page;mso-position-vertical-relative:page;z-index:-78568" coordorigin="8765,6885" coordsize="1244,2">
            <v:shape style="position:absolute;left:8765;top:6885;width:1244;height:2" coordorigin="8765,6885" coordsize="1244,0" path="m8765,6885l10009,6885e" filled="false" stroked="true" strokeweight=".35951pt" strokecolor="#000000">
              <v:path arrowok="t"/>
            </v:shape>
            <w10:wrap type="none"/>
          </v:group>
        </w:pict>
      </w:r>
      <w:r>
        <w:rPr/>
        <w:pict>
          <v:group style="position:absolute;margin-left:300.396851pt;margin-top:472.558289pt;width:.1pt;height:20.4pt;mso-position-horizontal-relative:page;mso-position-vertical-relative:page;z-index:-78544" coordorigin="6008,9451" coordsize="2,408">
            <v:shape style="position:absolute;left:6008;top:9451;width:2;height:408" coordorigin="6008,9451" coordsize="0,408" path="m6008,9451l6008,9858e" filled="false" stroked="true" strokeweight="3.4325pt" strokecolor="#794b85">
              <v:path arrowok="t"/>
            </v:shape>
            <w10:wrap type="none"/>
          </v:group>
        </w:pict>
      </w:r>
      <w:r>
        <w:rPr/>
        <w:pict>
          <v:group style="position:absolute;margin-left:310.510529pt;margin-top:472.558289pt;width:.1pt;height:20.4pt;mso-position-horizontal-relative:page;mso-position-vertical-relative:page;z-index:-78520" coordorigin="6210,9451" coordsize="2,408">
            <v:shape style="position:absolute;left:6210;top:9451;width:2;height:408" coordorigin="6210,9451" coordsize="0,408" path="m6210,9451l6210,9858e" filled="false" stroked="true" strokeweight="4.24625pt" strokecolor="#794b85">
              <v:path arrowok="t"/>
            </v:shape>
            <w10:wrap type="none"/>
          </v:group>
        </w:pict>
      </w:r>
      <w:r>
        <w:rPr/>
        <w:pict>
          <v:shape style="position:absolute;margin-left:35.669991pt;margin-top:48.36335pt;width:77.650pt;height:15.5pt;mso-position-horizontal-relative:page;mso-position-vertical-relative:page;z-index:-78496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b/>
                      <w:color w:val="3D3D3D"/>
                      <w:sz w:val="27"/>
                    </w:rPr>
                    <w:t>EXAMPLES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368591pt;margin-top:108.911018pt;width:54.5pt;height:24.5pt;mso-position-horizontal-relative:page;mso-position-vertical-relative:page;z-index:-7847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FD9372"/>
                      <w:sz w:val="18"/>
                    </w:rPr>
                    <w:t>o</w:t>
                  </w:r>
                  <w:r>
                    <w:rPr>
                      <w:rFonts w:ascii="Times New Roman"/>
                      <w:color w:val="FD9372"/>
                      <w:spacing w:val="38"/>
                      <w:sz w:val="18"/>
                    </w:rPr>
                    <w:t> </w:t>
                  </w:r>
                  <w:r>
                    <w:rPr>
                      <w:rFonts w:ascii="Arial"/>
                      <w:color w:val="FF1801"/>
                      <w:w w:val="85"/>
                      <w:sz w:val="45"/>
                    </w:rPr>
                    <w:t>Ell</w:t>
                  </w:r>
                  <w:r>
                    <w:rPr>
                      <w:rFonts w:ascii="Arial"/>
                      <w:color w:val="FF1801"/>
                      <w:spacing w:val="-66"/>
                      <w:w w:val="85"/>
                      <w:sz w:val="45"/>
                    </w:rPr>
                    <w:t> </w:t>
                  </w:r>
                  <w:r>
                    <w:rPr>
                      <w:rFonts w:ascii="Arial"/>
                      <w:b/>
                      <w:color w:val="FF1801"/>
                      <w:w w:val="85"/>
                      <w:sz w:val="24"/>
                    </w:rPr>
                    <w:t>if</w:t>
                  </w:r>
                  <w:r>
                    <w:rPr>
                      <w:rFonts w:ascii="Arial"/>
                      <w:b/>
                      <w:color w:val="FF1801"/>
                      <w:spacing w:val="-15"/>
                      <w:w w:val="8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FF1801"/>
                      <w:sz w:val="25"/>
                    </w:rPr>
                    <w:t>IE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598297pt;margin-top:243.003571pt;width:7.7pt;height:14.5pt;mso-position-horizontal-relative:page;mso-position-vertical-relative:page;z-index:-78448" type="#_x0000_t202" filled="false" stroked="false">
            <v:textbox inset="0,0,0,0">
              <w:txbxContent>
                <w:p>
                  <w:pPr>
                    <w:spacing w:line="27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A5A19C"/>
                      <w:w w:val="60"/>
                      <w:sz w:val="25"/>
                    </w:rPr>
                    <w:t>...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500183pt;margin-top:252.762848pt;width:25.95pt;height:6pt;mso-position-horizontal-relative:page;mso-position-vertical-relative:page;z-index:-784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b/>
                      <w:color w:val="5499BF"/>
                      <w:spacing w:val="-1"/>
                      <w:w w:val="125"/>
                      <w:sz w:val="8"/>
                    </w:rPr>
                    <w:t>o</w:t>
                  </w:r>
                  <w:r>
                    <w:rPr>
                      <w:rFonts w:ascii="Arial"/>
                      <w:b/>
                      <w:color w:val="75A8C8"/>
                      <w:spacing w:val="-2"/>
                      <w:w w:val="125"/>
                      <w:sz w:val="8"/>
                    </w:rPr>
                    <w:t>C</w:t>
                  </w:r>
                  <w:r>
                    <w:rPr>
                      <w:rFonts w:ascii="Arial"/>
                      <w:b/>
                      <w:color w:val="5499BF"/>
                      <w:spacing w:val="-1"/>
                      <w:w w:val="125"/>
                      <w:sz w:val="8"/>
                    </w:rPr>
                    <w:t>IAL</w:t>
                  </w:r>
                  <w:r>
                    <w:rPr>
                      <w:rFonts w:ascii="Arial"/>
                      <w:b/>
                      <w:color w:val="5499BF"/>
                      <w:spacing w:val="-6"/>
                      <w:w w:val="12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color w:val="75A8C8"/>
                      <w:spacing w:val="-2"/>
                      <w:w w:val="125"/>
                      <w:sz w:val="8"/>
                    </w:rPr>
                    <w:t>S</w:t>
                  </w:r>
                  <w:r>
                    <w:rPr>
                      <w:rFonts w:ascii="Arial"/>
                      <w:b/>
                      <w:color w:val="5499BF"/>
                      <w:spacing w:val="-1"/>
                      <w:w w:val="125"/>
                      <w:sz w:val="8"/>
                    </w:rPr>
                    <w:t>E</w:t>
                  </w:r>
                  <w:r>
                    <w:rPr>
                      <w:rFonts w:ascii="Arial"/>
                      <w:b/>
                      <w:color w:val="75A8C8"/>
                      <w:spacing w:val="-2"/>
                      <w:w w:val="125"/>
                      <w:sz w:val="8"/>
                    </w:rPr>
                    <w:t>f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283325pt;margin-top:256.24469pt;width:25.9pt;height:7.5pt;mso-position-horizontal-relative:page;mso-position-vertical-relative:page;z-index:-7840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5499BF"/>
                      <w:w w:val="115"/>
                      <w:sz w:val="11"/>
                    </w:rPr>
                    <w:t>P</w:t>
                  </w:r>
                  <w:r>
                    <w:rPr>
                      <w:rFonts w:ascii="Times New Roman"/>
                      <w:color w:val="5499BF"/>
                      <w:spacing w:val="-4"/>
                      <w:w w:val="115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5499BF"/>
                      <w:w w:val="115"/>
                      <w:sz w:val="11"/>
                    </w:rPr>
                    <w:t>\</w:t>
                  </w:r>
                  <w:r>
                    <w:rPr>
                      <w:rFonts w:ascii="Times New Roman"/>
                      <w:color w:val="75A8C8"/>
                      <w:spacing w:val="1"/>
                      <w:w w:val="115"/>
                      <w:sz w:val="11"/>
                    </w:rPr>
                    <w:t>SS</w:t>
                  </w:r>
                  <w:r>
                    <w:rPr>
                      <w:rFonts w:ascii="Times New Roman"/>
                      <w:color w:val="5499BF"/>
                      <w:spacing w:val="1"/>
                      <w:w w:val="115"/>
                      <w:sz w:val="11"/>
                    </w:rPr>
                    <w:t>P</w:t>
                  </w:r>
                  <w:r>
                    <w:rPr>
                      <w:rFonts w:ascii="Times New Roman"/>
                      <w:color w:val="75A8C8"/>
                      <w:w w:val="115"/>
                      <w:sz w:val="11"/>
                    </w:rPr>
                    <w:t>0</w:t>
                  </w:r>
                  <w:r>
                    <w:rPr>
                      <w:rFonts w:ascii="Times New Roman"/>
                      <w:color w:val="5499BF"/>
                      <w:spacing w:val="1"/>
                      <w:w w:val="115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151611pt;margin-top:271.908081pt;width:40.85pt;height:9pt;mso-position-horizontal-relative:page;mso-position-vertical-relative:page;z-index:-78376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8A8783"/>
                      <w:spacing w:val="1"/>
                      <w:w w:val="105"/>
                      <w:sz w:val="14"/>
                    </w:rPr>
                    <w:t>Consulta</w:t>
                  </w:r>
                  <w:r>
                    <w:rPr>
                      <w:rFonts w:ascii="Times New Roman"/>
                      <w:color w:val="545452"/>
                      <w:spacing w:val="1"/>
                      <w:w w:val="105"/>
                      <w:sz w:val="14"/>
                    </w:rPr>
                    <w:t>t</w:t>
                  </w:r>
                  <w:r>
                    <w:rPr>
                      <w:rFonts w:ascii="Times New Roman"/>
                      <w:color w:val="777570"/>
                      <w:spacing w:val="1"/>
                      <w:w w:val="105"/>
                      <w:sz w:val="14"/>
                    </w:rPr>
                    <w:t>io</w:t>
                  </w:r>
                  <w:r>
                    <w:rPr>
                      <w:rFonts w:ascii="Times New Roman"/>
                      <w:color w:val="795D41"/>
                      <w:w w:val="105"/>
                      <w:sz w:val="14"/>
                    </w:rPr>
                    <w:t>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660889pt;margin-top:271.908081pt;width:27.15pt;height:9pt;mso-position-horizontal-relative:page;mso-position-vertical-relative:page;z-index:-7835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8A8783"/>
                      <w:w w:val="105"/>
                      <w:sz w:val="14"/>
                    </w:rPr>
                    <w:t>Security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8.529724pt;margin-top:271.549072pt;width:38.3pt;height:15.85pt;mso-position-horizontal-relative:page;mso-position-vertical-relative:page;z-index:-78328" type="#_x0000_t202" filled="false" stroked="false">
            <v:textbox inset="0,0,0,0">
              <w:txbxContent>
                <w:p>
                  <w:pPr>
                    <w:spacing w:line="136" w:lineRule="exact" w:before="24"/>
                    <w:ind w:left="27" w:right="17" w:hanging="8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777570"/>
                      <w:w w:val="105"/>
                      <w:sz w:val="14"/>
                    </w:rPr>
                    <w:t>Full</w:t>
                  </w:r>
                  <w:r>
                    <w:rPr>
                      <w:rFonts w:ascii="Times New Roman"/>
                      <w:color w:val="777570"/>
                      <w:spacing w:val="5"/>
                      <w:w w:val="105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8A8783"/>
                      <w:w w:val="105"/>
                      <w:sz w:val="14"/>
                    </w:rPr>
                    <w:t>Servi</w:t>
                  </w:r>
                  <w:r>
                    <w:rPr>
                      <w:rFonts w:ascii="Times New Roman"/>
                      <w:color w:val="A5A19C"/>
                      <w:w w:val="105"/>
                      <w:sz w:val="14"/>
                    </w:rPr>
                    <w:t>ce</w:t>
                  </w:r>
                  <w:r>
                    <w:rPr>
                      <w:rFonts w:ascii="Times New Roman"/>
                      <w:color w:val="A5A19C"/>
                      <w:w w:val="109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777570"/>
                      <w:w w:val="105"/>
                      <w:sz w:val="14"/>
                    </w:rPr>
                    <w:t>Restoration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5.398621pt;margin-top:271.549072pt;width:24.75pt;height:9pt;mso-position-horizontal-relative:page;mso-position-vertical-relative:page;z-index:-78304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777570"/>
                      <w:w w:val="105"/>
                      <w:sz w:val="14"/>
                    </w:rPr>
                    <w:t>P</w:t>
                  </w:r>
                  <w:r>
                    <w:rPr>
                      <w:rFonts w:ascii="Times New Roman"/>
                      <w:color w:val="777570"/>
                      <w:spacing w:val="7"/>
                      <w:w w:val="105"/>
                      <w:sz w:val="14"/>
                    </w:rPr>
                    <w:t>r</w:t>
                  </w:r>
                  <w:r>
                    <w:rPr>
                      <w:rFonts w:ascii="Times New Roman"/>
                      <w:color w:val="545452"/>
                      <w:spacing w:val="1"/>
                      <w:w w:val="105"/>
                      <w:sz w:val="14"/>
                    </w:rPr>
                    <w:t>i</w:t>
                  </w:r>
                  <w:r>
                    <w:rPr>
                      <w:rFonts w:ascii="Times New Roman"/>
                      <w:color w:val="A5A19C"/>
                      <w:spacing w:val="-3"/>
                      <w:w w:val="105"/>
                      <w:sz w:val="14"/>
                    </w:rPr>
                    <w:t>v</w:t>
                  </w:r>
                  <w:r>
                    <w:rPr>
                      <w:rFonts w:ascii="Times New Roman"/>
                      <w:color w:val="8A8783"/>
                      <w:w w:val="105"/>
                      <w:sz w:val="14"/>
                    </w:rPr>
                    <w:t>acy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713043pt;margin-top:275.118744pt;width:46.9pt;height:20.85pt;mso-position-horizontal-relative:page;mso-position-vertical-relative:page;z-index:-78280" type="#_x0000_t202" filled="false" stroked="false">
            <v:textbox inset="0,0,0,0">
              <w:txbxContent>
                <w:p>
                  <w:pPr>
                    <w:spacing w:line="40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A5A19C"/>
                      <w:spacing w:val="-48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18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30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19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5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30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A5A19C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25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22"/>
                      <w:w w:val="60"/>
                      <w:position w:val="-8"/>
                      <w:sz w:val="21"/>
                    </w:rPr>
                    <w:t>,</w:t>
                  </w:r>
                  <w:r>
                    <w:rPr>
                      <w:rFonts w:ascii="Times New Roman"/>
                      <w:color w:val="A5A19C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45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13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18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25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A5A19C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39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16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11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28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/>
                      <w:color w:val="A5A19C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32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11"/>
                      <w:w w:val="60"/>
                      <w:position w:val="-8"/>
                      <w:sz w:val="21"/>
                    </w:rPr>
                    <w:t>,</w:t>
                  </w:r>
                  <w:r>
                    <w:rPr>
                      <w:rFonts w:ascii="Arial"/>
                      <w:color w:val="A5A19C"/>
                      <w:spacing w:val="-17"/>
                      <w:w w:val="60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6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29"/>
                      <w:w w:val="60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B6B3AE"/>
                      <w:w w:val="60"/>
                      <w:position w:val="-8"/>
                      <w:sz w:val="21"/>
                    </w:rPr>
                    <w:t>,</w:t>
                  </w:r>
                  <w:r>
                    <w:rPr>
                      <w:rFonts w:ascii="Times New Roman"/>
                      <w:color w:val="B6B3AE"/>
                      <w:spacing w:val="-19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22"/>
                      <w:w w:val="60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B6B3AE"/>
                      <w:w w:val="60"/>
                      <w:position w:val="-8"/>
                      <w:sz w:val="21"/>
                    </w:rPr>
                    <w:t>,</w:t>
                  </w:r>
                  <w:r>
                    <w:rPr>
                      <w:rFonts w:ascii="Times New Roman"/>
                      <w:color w:val="B6B3AE"/>
                      <w:spacing w:val="-30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14"/>
                      <w:w w:val="60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B6B3AE"/>
                      <w:spacing w:val="-11"/>
                      <w:w w:val="60"/>
                      <w:position w:val="-8"/>
                      <w:sz w:val="21"/>
                    </w:rPr>
                    <w:t>,</w:t>
                  </w:r>
                  <w:r>
                    <w:rPr>
                      <w:rFonts w:ascii="Arial"/>
                      <w:color w:val="A5A19C"/>
                      <w:spacing w:val="-58"/>
                      <w:w w:val="60"/>
                      <w:sz w:val="19"/>
                    </w:rPr>
                    <w:t>_</w:t>
                  </w:r>
                  <w:r>
                    <w:rPr>
                      <w:rFonts w:ascii="Times New Roman"/>
                      <w:color w:val="B6B3AE"/>
                      <w:w w:val="60"/>
                      <w:position w:val="-8"/>
                      <w:sz w:val="21"/>
                    </w:rPr>
                    <w:t>...</w:t>
                  </w:r>
                  <w:r>
                    <w:rPr>
                      <w:rFonts w:ascii="Times New Roman"/>
                      <w:color w:val="B6B3AE"/>
                      <w:spacing w:val="-26"/>
                      <w:w w:val="60"/>
                      <w:position w:val="-8"/>
                      <w:sz w:val="21"/>
                    </w:rPr>
                    <w:t>.</w:t>
                  </w:r>
                  <w:r>
                    <w:rPr>
                      <w:rFonts w:ascii="Arial"/>
                      <w:color w:val="B6B3AE"/>
                      <w:w w:val="60"/>
                      <w:sz w:val="25"/>
                    </w:rPr>
                    <w:t>...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660889pt;margin-top:276.483368pt;width:38.8pt;height:40.85pt;mso-position-horizontal-relative:page;mso-position-vertical-relative:page;z-index:-78256" type="#_x0000_t202" filled="false" stroked="false">
            <v:textbox inset="0,0,0,0">
              <w:txbxContent>
                <w:p>
                  <w:pPr>
                    <w:spacing w:line="80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/>
                      <w:color w:val="A5A19C"/>
                      <w:w w:val="75"/>
                      <w:sz w:val="74"/>
                    </w:rPr>
                    <w:t>-</w:t>
                  </w:r>
                  <w:r>
                    <w:rPr>
                      <w:rFonts w:ascii="Times New Roman" w:hAnsi="Times New Roman"/>
                      <w:color w:val="A5A19C"/>
                      <w:spacing w:val="-32"/>
                      <w:w w:val="75"/>
                      <w:sz w:val="74"/>
                    </w:rPr>
                    <w:t> </w:t>
                  </w:r>
                  <w:r>
                    <w:rPr>
                      <w:rFonts w:ascii="Times New Roman" w:hAnsi="Times New Roman"/>
                      <w:color w:val="8A8783"/>
                      <w:w w:val="75"/>
                      <w:position w:val="-6"/>
                      <w:sz w:val="56"/>
                    </w:rPr>
                    <w:t>·</w:t>
                  </w:r>
                  <w:r>
                    <w:rPr>
                      <w:rFonts w:ascii="Times New Roman" w:hAnsi="Times New Roman"/>
                      <w:color w:val="8A8783"/>
                      <w:spacing w:val="-36"/>
                      <w:w w:val="75"/>
                      <w:position w:val="-6"/>
                      <w:sz w:val="56"/>
                    </w:rPr>
                    <w:t> </w:t>
                  </w:r>
                  <w:r>
                    <w:rPr>
                      <w:rFonts w:ascii="Times New Roman" w:hAnsi="Times New Roman"/>
                      <w:color w:val="A5A19C"/>
                      <w:spacing w:val="-91"/>
                      <w:w w:val="75"/>
                      <w:position w:val="-6"/>
                      <w:sz w:val="56"/>
                    </w:rPr>
                    <w:t>-</w:t>
                  </w:r>
                  <w:r>
                    <w:rPr>
                      <w:rFonts w:ascii="Times New Roman" w:hAnsi="Times New Roman"/>
                      <w:color w:val="A5A19C"/>
                      <w:w w:val="75"/>
                      <w:sz w:val="74"/>
                    </w:rPr>
                    <w:t>-</w:t>
                  </w:r>
                  <w:r>
                    <w:rPr>
                      <w:rFonts w:ascii="Times New Roman" w:hAnsi="Times New Roman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643707pt;margin-top:278.41629pt;width:23.1pt;height:25pt;mso-position-horizontal-relative:page;mso-position-vertical-relative:page;z-index:-78232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/>
                      <w:color w:val="A5A19C"/>
                      <w:w w:val="65"/>
                      <w:sz w:val="21"/>
                    </w:rPr>
                    <w:t>,....</w:t>
                  </w:r>
                  <w:r>
                    <w:rPr>
                      <w:rFonts w:ascii="Times New Roman"/>
                      <w:color w:val="A5A19C"/>
                      <w:spacing w:val="-40"/>
                      <w:w w:val="65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A5A19C"/>
                      <w:w w:val="65"/>
                      <w:sz w:val="46"/>
                    </w:rPr>
                    <w:t>...</w:t>
                  </w:r>
                  <w:r>
                    <w:rPr>
                      <w:rFonts w:ascii="Times New Roman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5.398621pt;margin-top:278.36908pt;width:35.450pt;height:9pt;mso-position-horizontal-relative:page;mso-position-vertical-relative:page;z-index:-78208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777570"/>
                      <w:w w:val="105"/>
                      <w:sz w:val="14"/>
                    </w:rPr>
                    <w:t>Monitoring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598053pt;margin-top:279.086884pt;width:36.550pt;height:9pt;mso-position-horizontal-relative:page;mso-position-vertical-relative:page;z-index:-78184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777570"/>
                      <w:w w:val="105"/>
                      <w:sz w:val="14"/>
                    </w:rPr>
                    <w:t>Mo</w:t>
                  </w:r>
                  <w:r>
                    <w:rPr>
                      <w:rFonts w:ascii="Times New Roman"/>
                      <w:color w:val="545452"/>
                      <w:w w:val="105"/>
                      <w:sz w:val="14"/>
                    </w:rPr>
                    <w:t>n</w:t>
                  </w:r>
                  <w:r>
                    <w:rPr>
                      <w:rFonts w:ascii="Times New Roman"/>
                      <w:color w:val="777570"/>
                      <w:w w:val="105"/>
                      <w:sz w:val="14"/>
                    </w:rPr>
                    <w:t>itoring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792114pt;margin-top:281.122650pt;width:23.3pt;height:21.5pt;mso-position-horizontal-relative:page;mso-position-vertical-relative:page;z-index:-78160" type="#_x0000_t202" filled="false" stroked="false">
            <v:textbox inset="0,0,0,0">
              <w:txbxContent>
                <w:p>
                  <w:pPr>
                    <w:spacing w:line="419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Times New Roman"/>
                      <w:color w:val="A5A19C"/>
                      <w:spacing w:val="-2"/>
                      <w:w w:val="75"/>
                      <w:sz w:val="19"/>
                    </w:rPr>
                    <w:t>...,,_,</w:t>
                  </w:r>
                  <w:r>
                    <w:rPr>
                      <w:rFonts w:ascii="Arial"/>
                      <w:color w:val="A5A19C"/>
                      <w:spacing w:val="-3"/>
                      <w:w w:val="75"/>
                      <w:sz w:val="39"/>
                    </w:rPr>
                    <w:t>..</w:t>
                  </w:r>
                  <w:r>
                    <w:rPr>
                      <w:rFonts w:asci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660889pt;margin-top:281.446075pt;width:8.6pt;height:18pt;mso-position-horizontal-relative:page;mso-position-vertical-relative:page;z-index:-78136" type="#_x0000_t202" filled="false" stroked="false">
            <v:textbox inset="0,0,0,0">
              <w:txbxContent>
                <w:p>
                  <w:pPr>
                    <w:spacing w:line="34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A5A19C"/>
                      <w:spacing w:val="-4"/>
                      <w:w w:val="55"/>
                      <w:sz w:val="32"/>
                    </w:rPr>
                    <w:t>...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5.039124pt;margin-top:280.861847pt;width:38.1pt;height:17.5pt;mso-position-horizontal-relative:page;mso-position-vertical-relative:page;z-index:-78112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A5A19C"/>
                      <w:spacing w:val="-1"/>
                      <w:w w:val="50"/>
                      <w:sz w:val="21"/>
                    </w:rPr>
                    <w:t>.,..,,</w:t>
                  </w:r>
                  <w:r>
                    <w:rPr>
                      <w:rFonts w:ascii="Times New Roman"/>
                      <w:color w:val="A5A19C"/>
                      <w:spacing w:val="-1"/>
                      <w:w w:val="50"/>
                      <w:sz w:val="31"/>
                    </w:rPr>
                    <w:t>..............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8.047729pt;margin-top:282.444427pt;width:14.9pt;height:31.25pt;mso-position-horizontal-relative:page;mso-position-vertical-relative:page;z-index:-78088" type="#_x0000_t202" filled="false" stroked="false">
            <v:textbox inset="0,0,0,0">
              <w:txbxContent>
                <w:p>
                  <w:pPr>
                    <w:spacing w:line="61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 w:hAnsi="Arial"/>
                      <w:color w:val="A5A19C"/>
                      <w:spacing w:val="-27"/>
                      <w:w w:val="55"/>
                      <w:sz w:val="57"/>
                    </w:rPr>
                    <w:t>-</w:t>
                  </w:r>
                  <w:r>
                    <w:rPr>
                      <w:rFonts w:ascii="Arial" w:hAnsi="Arial"/>
                      <w:color w:val="A5A19C"/>
                      <w:spacing w:val="-62"/>
                      <w:w w:val="55"/>
                      <w:position w:val="1"/>
                      <w:sz w:val="57"/>
                    </w:rPr>
                    <w:t>-</w:t>
                  </w:r>
                  <w:r>
                    <w:rPr>
                      <w:rFonts w:ascii="Arial" w:hAnsi="Arial"/>
                      <w:color w:val="A5A19C"/>
                      <w:spacing w:val="-76"/>
                      <w:w w:val="55"/>
                      <w:sz w:val="57"/>
                    </w:rPr>
                    <w:t>·</w:t>
                  </w:r>
                  <w:r>
                    <w:rPr>
                      <w:rFonts w:ascii="Arial" w:hAnsi="Arial"/>
                      <w:color w:val="A5A19C"/>
                      <w:w w:val="55"/>
                      <w:position w:val="1"/>
                      <w:sz w:val="57"/>
                    </w:rPr>
                    <w:t>-</w:t>
                  </w:r>
                  <w:r>
                    <w:rPr>
                      <w:rFonts w:ascii="Arial" w:hAns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8.576721pt;margin-top:285.046326pt;width:65.45pt;height:14.1pt;mso-position-horizontal-relative:page;mso-position-vertical-relative:page;z-index:-7806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A5A19C"/>
                      <w:spacing w:val="-208"/>
                      <w:w w:val="75"/>
                      <w:sz w:val="24"/>
                    </w:rPr>
                    <w:t>.</w:t>
                  </w:r>
                  <w:r>
                    <w:rPr>
                      <w:rFonts w:ascii="Arial"/>
                      <w:color w:val="A5A19C"/>
                      <w:w w:val="75"/>
                      <w:sz w:val="24"/>
                    </w:rPr>
                    <w:t>""""</w:t>
                  </w:r>
                  <w:r>
                    <w:rPr>
                      <w:rFonts w:ascii="Arial"/>
                      <w:color w:val="A5A19C"/>
                      <w:spacing w:val="13"/>
                      <w:w w:val="75"/>
                      <w:sz w:val="24"/>
                    </w:rPr>
                    <w:t>'</w:t>
                  </w:r>
                  <w:r>
                    <w:rPr>
                      <w:rFonts w:ascii="Times New Roman"/>
                      <w:color w:val="A5A19C"/>
                      <w:w w:val="75"/>
                      <w:sz w:val="24"/>
                    </w:rPr>
                    <w:t>....</w:t>
                  </w:r>
                  <w:r>
                    <w:rPr>
                      <w:rFonts w:ascii="Times New Roman"/>
                      <w:color w:val="A5A19C"/>
                      <w:spacing w:val="10"/>
                      <w:w w:val="7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8A8783"/>
                      <w:spacing w:val="-19"/>
                      <w:w w:val="7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A5A19C"/>
                      <w:w w:val="75"/>
                      <w:sz w:val="21"/>
                    </w:rPr>
                    <w:t>......,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13208pt;margin-top:287.169037pt;width:36pt;height:11pt;mso-position-horizontal-relative:page;mso-position-vertical-relative:page;z-index:-7804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A5A19C"/>
                      <w:w w:val="215"/>
                      <w:sz w:val="18"/>
                    </w:rPr>
                    <w:t>-.-..-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4.348083pt;margin-top:289.421326pt;width:31.55pt;height:14pt;mso-position-horizontal-relative:page;mso-position-vertical-relative:page;z-index:-78016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A5A19C"/>
                      <w:w w:val="115"/>
                      <w:sz w:val="24"/>
                    </w:rPr>
                    <w:t>.....</w:t>
                  </w:r>
                  <w:r>
                    <w:rPr>
                      <w:rFonts w:ascii="Arial"/>
                      <w:color w:val="A5A19C"/>
                      <w:w w:val="115"/>
                      <w:sz w:val="19"/>
                    </w:rPr>
                    <w:t>..-.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5.039124pt;margin-top:291.578217pt;width:23.55pt;height:39pt;mso-position-horizontal-relative:page;mso-position-vertical-relative:page;z-index:-77992" type="#_x0000_t202" filled="false" stroked="false">
            <v:textbox inset="0,0,0,0">
              <w:txbxContent>
                <w:p>
                  <w:pPr>
                    <w:spacing w:line="408" w:lineRule="exact" w:before="0"/>
                    <w:ind w:left="27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A5A19C"/>
                      <w:w w:val="55"/>
                      <w:sz w:val="26"/>
                    </w:rPr>
                    <w:t>.......</w:t>
                  </w:r>
                  <w:r>
                    <w:rPr>
                      <w:rFonts w:ascii="Arial"/>
                      <w:color w:val="A5A19C"/>
                      <w:w w:val="55"/>
                      <w:sz w:val="38"/>
                    </w:rPr>
                    <w:t>_</w:t>
                  </w:r>
                  <w:r>
                    <w:rPr>
                      <w:rFonts w:ascii="Arial"/>
                      <w:sz w:val="38"/>
                    </w:rPr>
                  </w:r>
                </w:p>
                <w:p>
                  <w:pPr>
                    <w:spacing w:before="261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D9372"/>
                      <w:spacing w:val="-2"/>
                      <w:w w:val="180"/>
                      <w:sz w:val="8"/>
                      <w:szCs w:val="8"/>
                    </w:rPr>
                    <w:t>ltlHI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D7256"/>
                      <w:spacing w:val="-3"/>
                      <w:w w:val="180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D7256"/>
                      <w:spacing w:val="28"/>
                      <w:w w:val="18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FD9372"/>
                      <w:w w:val="180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1.349487pt;margin-top:293.065948pt;width:8.35pt;height:17.5pt;mso-position-horizontal-relative:page;mso-position-vertical-relative:page;z-index:-77968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A5A19C"/>
                      <w:w w:val="60"/>
                      <w:sz w:val="31"/>
                    </w:rPr>
                    <w:t>...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315483pt;margin-top:297.089325pt;width:40.15pt;height:12.5pt;mso-position-horizontal-relative:page;mso-position-vertical-relative:page;z-index:-77944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545452"/>
                      <w:w w:val="110"/>
                      <w:sz w:val="21"/>
                    </w:rPr>
                    <w:t>Speaker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151611pt;margin-top:325.269653pt;width:23pt;height:6.05pt;mso-position-horizontal-relative:page;mso-position-vertical-relative:page;z-index:-7792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Times New Roman"/>
                      <w:b/>
                      <w:color w:val="FD9372"/>
                      <w:w w:val="165"/>
                      <w:sz w:val="8"/>
                    </w:rPr>
                    <w:t>Hiii'"</w:t>
                  </w:r>
                  <w:r>
                    <w:rPr>
                      <w:rFonts w:ascii="Times New Roman"/>
                      <w:b/>
                      <w:color w:val="FD9372"/>
                      <w:spacing w:val="18"/>
                      <w:w w:val="16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color w:val="FD9372"/>
                      <w:w w:val="165"/>
                      <w:sz w:val="8"/>
                    </w:rPr>
                    <w:t>t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660889pt;margin-top:324.551727pt;width:23.7pt;height:6pt;mso-position-horizontal-relative:page;mso-position-vertical-relative:page;z-index:-7789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D9372"/>
                      <w:w w:val="140"/>
                      <w:sz w:val="8"/>
                      <w:szCs w:val="8"/>
                    </w:rPr>
                    <w:t>tlf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D9372"/>
                      <w:spacing w:val="-9"/>
                      <w:w w:val="14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D9372"/>
                      <w:spacing w:val="-1"/>
                      <w:w w:val="140"/>
                      <w:sz w:val="8"/>
                      <w:szCs w:val="8"/>
                    </w:rPr>
                    <w:t>M'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D7256"/>
                      <w:spacing w:val="-1"/>
                      <w:w w:val="140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FD9372"/>
                      <w:spacing w:val="-2"/>
                      <w:w w:val="140"/>
                      <w:sz w:val="8"/>
                      <w:szCs w:val="8"/>
                    </w:rPr>
                    <w:t>"-1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693604pt;margin-top:339.307068pt;width:104.55pt;height:25pt;mso-position-horizontal-relative:page;mso-position-vertical-relative:page;z-index:-77872" type="#_x0000_t202" filled="false" stroked="false">
            <v:textbox inset="0,0,0,0">
              <w:txbxContent>
                <w:p>
                  <w:pPr>
                    <w:spacing w:line="4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A5A19C"/>
                      <w:w w:val="80"/>
                      <w:position w:val="-10"/>
                      <w:sz w:val="29"/>
                    </w:rPr>
                    <w:t>....</w:t>
                  </w:r>
                  <w:r>
                    <w:rPr>
                      <w:rFonts w:ascii="Times New Roman"/>
                      <w:color w:val="A5A19C"/>
                      <w:spacing w:val="-4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50"/>
                      <w:w w:val="80"/>
                      <w:sz w:val="14"/>
                    </w:rPr>
                    <w:t>c</w:t>
                  </w:r>
                  <w:r>
                    <w:rPr>
                      <w:rFonts w:ascii="Times New Roman"/>
                      <w:color w:val="A5A19C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5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7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5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30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5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30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18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8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32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9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47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7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20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7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34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8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48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6"/>
                      <w:w w:val="80"/>
                      <w:sz w:val="14"/>
                    </w:rPr>
                    <w:t>_</w:t>
                  </w:r>
                  <w:r>
                    <w:rPr>
                      <w:rFonts w:ascii="Times New Roman"/>
                      <w:color w:val="A5A19C"/>
                      <w:spacing w:val="-21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6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36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7"/>
                      <w:w w:val="80"/>
                      <w:sz w:val="14"/>
                    </w:rPr>
                    <w:t>,</w:t>
                  </w:r>
                  <w:r>
                    <w:rPr>
                      <w:rFonts w:ascii="Times New Roman"/>
                      <w:color w:val="A5A19C"/>
                      <w:spacing w:val="-50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3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34"/>
                      <w:w w:val="80"/>
                      <w:position w:val="-10"/>
                      <w:sz w:val="29"/>
                    </w:rPr>
                    <w:t>.</w:t>
                  </w:r>
                  <w:r>
                    <w:rPr>
                      <w:rFonts w:ascii="Times New Roman"/>
                      <w:b/>
                      <w:color w:val="8A8783"/>
                      <w:spacing w:val="-15"/>
                      <w:w w:val="80"/>
                      <w:sz w:val="14"/>
                    </w:rPr>
                    <w:t>,</w:t>
                  </w:r>
                  <w:r>
                    <w:rPr>
                      <w:rFonts w:ascii="Arial"/>
                      <w:color w:val="A5A19C"/>
                      <w:spacing w:val="-87"/>
                      <w:w w:val="80"/>
                      <w:position w:val="-10"/>
                      <w:sz w:val="22"/>
                    </w:rPr>
                    <w:t>_</w:t>
                  </w:r>
                  <w:r>
                    <w:rPr>
                      <w:rFonts w:ascii="Times New Roman"/>
                      <w:b/>
                      <w:color w:val="A5A19C"/>
                      <w:spacing w:val="3"/>
                      <w:w w:val="80"/>
                      <w:sz w:val="14"/>
                    </w:rPr>
                    <w:t>,</w:t>
                  </w:r>
                  <w:r>
                    <w:rPr>
                      <w:rFonts w:ascii="Times New Roman"/>
                      <w:b/>
                      <w:color w:val="A5A19C"/>
                      <w:spacing w:val="-6"/>
                      <w:w w:val="80"/>
                      <w:sz w:val="14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49"/>
                      <w:w w:val="80"/>
                      <w:position w:val="-10"/>
                      <w:sz w:val="22"/>
                    </w:rPr>
                    <w:t>,</w:t>
                  </w:r>
                  <w:r>
                    <w:rPr>
                      <w:rFonts w:ascii="Times New Roman"/>
                      <w:b/>
                      <w:color w:val="A5A19C"/>
                      <w:spacing w:val="-20"/>
                      <w:w w:val="80"/>
                      <w:sz w:val="14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89"/>
                      <w:w w:val="80"/>
                      <w:position w:val="-10"/>
                      <w:sz w:val="22"/>
                    </w:rPr>
                    <w:t>_</w:t>
                  </w:r>
                  <w:r>
                    <w:rPr>
                      <w:rFonts w:ascii="Times New Roman"/>
                      <w:b/>
                      <w:color w:val="A5A19C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"/>
                      <w:w w:val="80"/>
                      <w:sz w:val="14"/>
                    </w:rPr>
                    <w:t>_</w:t>
                  </w:r>
                  <w:r>
                    <w:rPr>
                      <w:rFonts w:ascii="Times New Roman"/>
                      <w:b/>
                      <w:color w:val="A5A19C"/>
                      <w:spacing w:val="-30"/>
                      <w:w w:val="80"/>
                      <w:sz w:val="14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22"/>
                      <w:w w:val="80"/>
                      <w:position w:val="-10"/>
                      <w:sz w:val="22"/>
                    </w:rPr>
                    <w:t>,</w:t>
                  </w:r>
                  <w:r>
                    <w:rPr>
                      <w:rFonts w:ascii="Times New Roman"/>
                      <w:b/>
                      <w:color w:val="A5A19C"/>
                      <w:spacing w:val="-31"/>
                      <w:w w:val="80"/>
                      <w:sz w:val="14"/>
                    </w:rPr>
                    <w:t>r</w:t>
                  </w:r>
                  <w:r>
                    <w:rPr>
                      <w:rFonts w:ascii="Arial"/>
                      <w:color w:val="A5A19C"/>
                      <w:spacing w:val="-19"/>
                      <w:w w:val="80"/>
                      <w:position w:val="-10"/>
                      <w:sz w:val="22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41"/>
                      <w:w w:val="80"/>
                      <w:sz w:val="14"/>
                    </w:rPr>
                    <w:t>_</w:t>
                  </w:r>
                  <w:r>
                    <w:rPr>
                      <w:rFonts w:ascii="Times New Roman"/>
                      <w:color w:val="A5A19C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49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6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55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3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63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7"/>
                      <w:w w:val="80"/>
                      <w:sz w:val="14"/>
                    </w:rPr>
                    <w:t>,</w:t>
                  </w:r>
                  <w:r>
                    <w:rPr>
                      <w:rFonts w:ascii="Times New Roman"/>
                      <w:color w:val="A5A19C"/>
                      <w:spacing w:val="-11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4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19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1"/>
                      <w:w w:val="80"/>
                      <w:sz w:val="14"/>
                    </w:rPr>
                    <w:t>,</w:t>
                  </w:r>
                  <w:r>
                    <w:rPr>
                      <w:rFonts w:ascii="Times New Roman"/>
                      <w:color w:val="A5A19C"/>
                      <w:spacing w:val="-27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7"/>
                      <w:w w:val="80"/>
                      <w:sz w:val="14"/>
                    </w:rPr>
                    <w:t>,</w:t>
                  </w:r>
                  <w:r>
                    <w:rPr>
                      <w:rFonts w:ascii="Times New Roman"/>
                      <w:color w:val="A5A19C"/>
                      <w:spacing w:val="-33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3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41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0"/>
                      <w:w w:val="80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A5A19C"/>
                      <w:spacing w:val="-48"/>
                      <w:w w:val="80"/>
                      <w:position w:val="-10"/>
                      <w:sz w:val="33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w w:val="80"/>
                      <w:sz w:val="14"/>
                    </w:rPr>
                    <w:t>...._..</w:t>
                  </w:r>
                  <w:r>
                    <w:rPr>
                      <w:rFonts w:ascii="Times New Roman"/>
                      <w:b/>
                      <w:color w:val="A5A19C"/>
                      <w:spacing w:val="-13"/>
                      <w:w w:val="80"/>
                      <w:sz w:val="14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111"/>
                      <w:w w:val="80"/>
                      <w:position w:val="-10"/>
                      <w:sz w:val="46"/>
                    </w:rPr>
                    <w:t>-</w:t>
                  </w:r>
                  <w:r>
                    <w:rPr>
                      <w:rFonts w:ascii="Times New Roman"/>
                      <w:b/>
                      <w:color w:val="A5A19C"/>
                      <w:w w:val="80"/>
                      <w:sz w:val="14"/>
                    </w:rPr>
                    <w:t>..._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465302pt;margin-top:356.042999pt;width:31.9pt;height:11.5pt;mso-position-horizontal-relative:page;mso-position-vertical-relative:page;z-index:-77848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3D3D3D"/>
                      <w:w w:val="105"/>
                      <w:sz w:val="19"/>
                    </w:rPr>
                    <w:t>John</w:t>
                  </w:r>
                  <w:r>
                    <w:rPr>
                      <w:rFonts w:ascii="Times New Roman"/>
                      <w:color w:val="3D3D3D"/>
                      <w:spacing w:val="-14"/>
                      <w:w w:val="105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545452"/>
                      <w:w w:val="105"/>
                      <w:sz w:val="19"/>
                    </w:rPr>
                    <w:t>C.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334106pt;margin-top:358.917938pt;width:72.7pt;height:12.8pt;mso-position-horizontal-relative:page;mso-position-vertical-relative:page;z-index:-77824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b/>
                      <w:color w:val="A5A19C"/>
                      <w:spacing w:val="-47"/>
                      <w:w w:val="110"/>
                      <w:position w:val="-9"/>
                      <w:sz w:val="18"/>
                    </w:rPr>
                    <w:t>,</w:t>
                  </w:r>
                  <w:r>
                    <w:rPr>
                      <w:rFonts w:ascii="Arial"/>
                      <w:color w:val="A5A19C"/>
                      <w:spacing w:val="-19"/>
                      <w:w w:val="110"/>
                      <w:sz w:val="10"/>
                    </w:rPr>
                    <w:t>*</w:t>
                  </w:r>
                  <w:r>
                    <w:rPr>
                      <w:rFonts w:ascii="Arial"/>
                      <w:b/>
                      <w:color w:val="A5A19C"/>
                      <w:spacing w:val="-24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28"/>
                      <w:w w:val="110"/>
                      <w:sz w:val="10"/>
                    </w:rPr>
                    <w:t>"</w:t>
                  </w:r>
                  <w:r>
                    <w:rPr>
                      <w:rFonts w:ascii="Arial"/>
                      <w:b/>
                      <w:color w:val="A5A19C"/>
                      <w:spacing w:val="-12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20"/>
                      <w:w w:val="110"/>
                      <w:sz w:val="10"/>
                    </w:rPr>
                    <w:t>'</w:t>
                  </w:r>
                  <w:r>
                    <w:rPr>
                      <w:rFonts w:ascii="Arial"/>
                      <w:b/>
                      <w:color w:val="A5A19C"/>
                      <w:spacing w:val="-26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24"/>
                      <w:w w:val="110"/>
                      <w:sz w:val="10"/>
                    </w:rPr>
                    <w:t>-</w:t>
                  </w:r>
                  <w:r>
                    <w:rPr>
                      <w:rFonts w:ascii="Arial"/>
                      <w:b/>
                      <w:color w:val="A5A19C"/>
                      <w:spacing w:val="-23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19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27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16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30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14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35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11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39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9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97"/>
                      <w:w w:val="110"/>
                      <w:position w:val="-9"/>
                      <w:sz w:val="18"/>
                    </w:rPr>
                    <w:t>_</w:t>
                  </w:r>
                  <w:r>
                    <w:rPr>
                      <w:rFonts w:ascii="Arial"/>
                      <w:color w:val="A5A19C"/>
                      <w:spacing w:val="-4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38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53"/>
                      <w:w w:val="110"/>
                      <w:sz w:val="10"/>
                    </w:rPr>
                    <w:t>,</w:t>
                  </w:r>
                  <w:r>
                    <w:rPr>
                      <w:rFonts w:ascii="Arial"/>
                      <w:b/>
                      <w:color w:val="A5A19C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41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8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39"/>
                      <w:w w:val="110"/>
                      <w:position w:val="-9"/>
                      <w:sz w:val="18"/>
                    </w:rPr>
                    <w:t>,</w:t>
                  </w:r>
                  <w:r>
                    <w:rPr>
                      <w:rFonts w:ascii="Arial"/>
                      <w:color w:val="A5A19C"/>
                      <w:spacing w:val="-15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160"/>
                      <w:w w:val="110"/>
                      <w:position w:val="-9"/>
                      <w:sz w:val="18"/>
                    </w:rPr>
                    <w:t>M</w:t>
                  </w:r>
                  <w:r>
                    <w:rPr>
                      <w:rFonts w:ascii="Arial"/>
                      <w:color w:val="A5A19C"/>
                      <w:spacing w:val="-18"/>
                      <w:w w:val="110"/>
                      <w:sz w:val="10"/>
                    </w:rPr>
                    <w:t>,</w:t>
                  </w:r>
                  <w:r>
                    <w:rPr>
                      <w:rFonts w:ascii="Arial"/>
                      <w:color w:val="A5A19C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color w:val="A5A19C"/>
                      <w:spacing w:val="-15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33"/>
                      <w:w w:val="110"/>
                      <w:position w:val="-9"/>
                      <w:sz w:val="18"/>
                    </w:rPr>
                    <w:t>I</w:t>
                  </w:r>
                  <w:r>
                    <w:rPr>
                      <w:rFonts w:ascii="Arial"/>
                      <w:color w:val="A5A19C"/>
                      <w:spacing w:val="-13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168"/>
                      <w:w w:val="110"/>
                      <w:position w:val="-9"/>
                      <w:sz w:val="18"/>
                    </w:rPr>
                    <w:t>W</w:t>
                  </w:r>
                  <w:r>
                    <w:rPr>
                      <w:rFonts w:ascii="Arial"/>
                      <w:color w:val="A5A19C"/>
                      <w:w w:val="110"/>
                      <w:sz w:val="10"/>
                    </w:rPr>
                    <w:t>..</w:t>
                  </w:r>
                  <w:r>
                    <w:rPr>
                      <w:rFonts w:ascii="Arial"/>
                      <w:color w:val="A5A19C"/>
                      <w:spacing w:val="4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w w:val="110"/>
                      <w:position w:val="-9"/>
                      <w:sz w:val="18"/>
                    </w:rPr>
                    <w:t>'</w:t>
                  </w:r>
                  <w:r>
                    <w:rPr>
                      <w:rFonts w:ascii="Arial"/>
                      <w:b/>
                      <w:color w:val="A5A19C"/>
                      <w:spacing w:val="-15"/>
                      <w:w w:val="110"/>
                      <w:position w:val="-9"/>
                      <w:sz w:val="18"/>
                    </w:rPr>
                    <w:t>t</w:t>
                  </w:r>
                  <w:r>
                    <w:rPr>
                      <w:rFonts w:ascii="Arial"/>
                      <w:color w:val="B6B3AE"/>
                      <w:spacing w:val="-11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40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B6B3AE"/>
                      <w:spacing w:val="-8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45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B6B3AE"/>
                      <w:spacing w:val="-5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49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B6B3AE"/>
                      <w:spacing w:val="-2"/>
                      <w:w w:val="110"/>
                      <w:sz w:val="10"/>
                    </w:rPr>
                    <w:t>,</w:t>
                  </w:r>
                  <w:r>
                    <w:rPr>
                      <w:rFonts w:ascii="Arial"/>
                      <w:b/>
                      <w:color w:val="A5A19C"/>
                      <w:spacing w:val="-54"/>
                      <w:w w:val="110"/>
                      <w:position w:val="-9"/>
                      <w:sz w:val="18"/>
                    </w:rPr>
                    <w:t>.</w:t>
                  </w:r>
                  <w:r>
                    <w:rPr>
                      <w:rFonts w:ascii="Arial"/>
                      <w:color w:val="B6B3AE"/>
                      <w:w w:val="110"/>
                      <w:sz w:val="10"/>
                    </w:rPr>
                    <w:t>._.-</w:t>
                  </w:r>
                  <w:r>
                    <w:rPr>
                      <w:rFonts w:ascii="Arial"/>
                      <w:color w:val="B6B3AE"/>
                      <w:spacing w:val="-17"/>
                      <w:w w:val="110"/>
                      <w:sz w:val="10"/>
                    </w:rPr>
                    <w:t>,</w:t>
                  </w:r>
                  <w:r>
                    <w:rPr>
                      <w:rFonts w:ascii="Arial"/>
                      <w:color w:val="A5A19C"/>
                      <w:w w:val="110"/>
                      <w:sz w:val="10"/>
                    </w:rPr>
                    <w:t>...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85199pt;margin-top:360.701874pt;width:17.95pt;height:11pt;mso-position-horizontal-relative:page;mso-position-vertical-relative:page;z-index:-7780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A5A19C"/>
                      <w:sz w:val="18"/>
                    </w:rPr>
                    <w:t>--._.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882904pt;margin-top:360.981415pt;width:46.65pt;height:12.5pt;mso-position-horizontal-relative:page;mso-position-vertical-relative:page;z-index:-77776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545452"/>
                      <w:w w:val="105"/>
                      <w:sz w:val="21"/>
                    </w:rPr>
                    <w:t>Our</w:t>
                  </w:r>
                  <w:r>
                    <w:rPr>
                      <w:rFonts w:ascii="Times New Roman"/>
                      <w:color w:val="545452"/>
                      <w:spacing w:val="13"/>
                      <w:w w:val="10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545452"/>
                      <w:w w:val="105"/>
                      <w:sz w:val="21"/>
                    </w:rPr>
                    <w:t>Plans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184296pt;margin-top:365.016602pt;width:35.7pt;height:11.5pt;mso-position-horizontal-relative:page;mso-position-vertical-relative:page;z-index:-77752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45452"/>
                      <w:sz w:val="19"/>
                    </w:rPr>
                    <w:t>Maxwell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693604pt;margin-top:365.993652pt;width:97pt;height:12pt;mso-position-horizontal-relative:page;mso-position-vertical-relative:page;z-index:-7772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color w:val="A5A19C"/>
                      <w:w w:val="80"/>
                      <w:sz w:val="20"/>
                      <w:szCs w:val="20"/>
                    </w:rPr>
                    <w:t>..........</w:t>
                  </w:r>
                  <w:r>
                    <w:rPr>
                      <w:rFonts w:ascii="Arial" w:hAnsi="Arial" w:cs="Arial" w:eastAsia="Arial"/>
                      <w:color w:val="A5A19C"/>
                      <w:spacing w:val="-12"/>
                      <w:w w:val="8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5A19C"/>
                      <w:w w:val="80"/>
                      <w:sz w:val="20"/>
                      <w:szCs w:val="20"/>
                    </w:rPr>
                    <w:t>.................</w:t>
                  </w:r>
                  <w:r>
                    <w:rPr>
                      <w:rFonts w:ascii="Arial" w:hAnsi="Arial" w:cs="Arial" w:eastAsia="Arial"/>
                      <w:color w:val="A5A19C"/>
                      <w:spacing w:val="9"/>
                      <w:w w:val="8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5A19C"/>
                      <w:w w:val="80"/>
                      <w:sz w:val="20"/>
                      <w:szCs w:val="20"/>
                    </w:rPr>
                    <w:t>"''°" ...</w:t>
                  </w:r>
                  <w:r>
                    <w:rPr>
                      <w:rFonts w:ascii="Arial" w:hAnsi="Arial" w:cs="Arial" w:eastAsia="Arial"/>
                      <w:color w:val="A5A19C"/>
                      <w:spacing w:val="-20"/>
                      <w:w w:val="8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5A19C"/>
                      <w:w w:val="8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5A19C"/>
                      <w:spacing w:val="-25"/>
                      <w:w w:val="80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5A19C"/>
                      <w:w w:val="80"/>
                      <w:sz w:val="20"/>
                      <w:szCs w:val="20"/>
                    </w:rPr>
                    <w:t>..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184296pt;margin-top:369.911591pt;width:38.4pt;height:13pt;mso-position-horizontal-relative:page;mso-position-vertical-relative:page;z-index:-7770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A5A19C"/>
                      <w:sz w:val="22"/>
                    </w:rPr>
                    <w:t>.._.....i_.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900696pt;margin-top:373.260498pt;width:109.2pt;height:7.5pt;mso-position-horizontal-relative:page;mso-position-vertical-relative:page;z-index:-7768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b/>
                      <w:color w:val="A5A19C"/>
                      <w:spacing w:val="-54"/>
                      <w:w w:val="150"/>
                      <w:sz w:val="8"/>
                    </w:rPr>
                    <w:t>,</w:t>
                  </w:r>
                  <w:r>
                    <w:rPr>
                      <w:rFonts w:ascii="Times New Roman"/>
                      <w:b/>
                      <w:color w:val="A5A19C"/>
                      <w:spacing w:val="-25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w w:val="150"/>
                      <w:sz w:val="8"/>
                    </w:rPr>
                    <w:t>..</w:t>
                  </w:r>
                  <w:r>
                    <w:rPr>
                      <w:rFonts w:ascii="Times New Roman"/>
                      <w:b/>
                      <w:color w:val="A5A19C"/>
                      <w:spacing w:val="-4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9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15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5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6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w w:val="150"/>
                      <w:sz w:val="8"/>
                    </w:rPr>
                    <w:t>tt.t</w:t>
                  </w:r>
                  <w:r>
                    <w:rPr>
                      <w:rFonts w:ascii="Times New Roman"/>
                      <w:b/>
                      <w:color w:val="A5A19C"/>
                      <w:spacing w:val="-24"/>
                      <w:w w:val="150"/>
                      <w:sz w:val="8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4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7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9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21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w w:val="150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17"/>
                      <w:w w:val="150"/>
                      <w:sz w:val="8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135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spacing w:val="-5"/>
                      <w:w w:val="135"/>
                      <w:sz w:val="8"/>
                    </w:rPr>
                    <w:t>,</w:t>
                  </w:r>
                  <w:r>
                    <w:rPr>
                      <w:rFonts w:ascii="Times New Roman"/>
                      <w:b/>
                      <w:color w:val="A5A19C"/>
                      <w:spacing w:val="-15"/>
                      <w:w w:val="135"/>
                      <w:sz w:val="8"/>
                    </w:rPr>
                    <w:t>,</w:t>
                  </w:r>
                  <w:r>
                    <w:rPr>
                      <w:rFonts w:ascii="Times New Roman"/>
                      <w:b/>
                      <w:color w:val="A5A19C"/>
                      <w:spacing w:val="-11"/>
                      <w:w w:val="135"/>
                      <w:sz w:val="8"/>
                    </w:rPr>
                    <w:t>,</w:t>
                  </w:r>
                  <w:r>
                    <w:rPr>
                      <w:rFonts w:ascii="Times New Roman"/>
                      <w:b/>
                      <w:color w:val="A5A19C"/>
                      <w:w w:val="135"/>
                      <w:sz w:val="8"/>
                    </w:rPr>
                    <w:t>.,</w:t>
                  </w:r>
                  <w:r>
                    <w:rPr>
                      <w:rFonts w:ascii="Times New Roman"/>
                      <w:b/>
                      <w:color w:val="A5A19C"/>
                      <w:spacing w:val="1"/>
                      <w:w w:val="135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w w:val="135"/>
                      <w:sz w:val="8"/>
                    </w:rPr>
                    <w:t>.....</w:t>
                  </w:r>
                  <w:r>
                    <w:rPr>
                      <w:rFonts w:ascii="Times New Roman"/>
                      <w:b/>
                      <w:color w:val="A5A19C"/>
                      <w:spacing w:val="3"/>
                      <w:w w:val="135"/>
                      <w:sz w:val="8"/>
                    </w:rPr>
                    <w:t>.</w:t>
                  </w:r>
                  <w:r>
                    <w:rPr>
                      <w:rFonts w:ascii="Times New Roman"/>
                      <w:b/>
                      <w:color w:val="A5A19C"/>
                      <w:w w:val="135"/>
                      <w:sz w:val="11"/>
                    </w:rPr>
                    <w:t>PMc.t.,..l....,..,,,.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334106pt;margin-top:373.252563pt;width:68pt;height:20pt;mso-position-horizontal-relative:page;mso-position-vertical-relative:page;z-index:-77656" type="#_x0000_t202" filled="false" stroked="false">
            <v:textbox inset="0,0,0,0">
              <w:txbxContent>
                <w:p>
                  <w:pPr>
                    <w:spacing w:line="38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A5A19C"/>
                      <w:spacing w:val="-1"/>
                      <w:w w:val="75"/>
                      <w:sz w:val="18"/>
                    </w:rPr>
                    <w:t>...._...,.........._..</w:t>
                  </w:r>
                  <w:r>
                    <w:rPr>
                      <w:rFonts w:ascii="Arial"/>
                      <w:color w:val="A5A19C"/>
                      <w:spacing w:val="-2"/>
                      <w:w w:val="75"/>
                      <w:sz w:val="34"/>
                    </w:rPr>
                    <w:t>..</w:t>
                  </w:r>
                  <w:r>
                    <w:rPr>
                      <w:rFonts w:ascii="Arial"/>
                      <w:color w:val="A5A19C"/>
                      <w:spacing w:val="-15"/>
                      <w:w w:val="75"/>
                      <w:sz w:val="34"/>
                    </w:rPr>
                    <w:t> </w:t>
                  </w:r>
                  <w:r>
                    <w:rPr>
                      <w:rFonts w:ascii="Times New Roman"/>
                      <w:color w:val="B6B3AE"/>
                      <w:spacing w:val="-3"/>
                      <w:w w:val="75"/>
                      <w:sz w:val="36"/>
                    </w:rPr>
                    <w:t>..</w:t>
                  </w:r>
                  <w:r>
                    <w:rPr>
                      <w:rFonts w:ascii="Times New Roman"/>
                      <w:color w:val="A5A19C"/>
                      <w:spacing w:val="-3"/>
                      <w:w w:val="75"/>
                      <w:sz w:val="21"/>
                    </w:rPr>
                    <w:t>...,.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053101pt;margin-top:375.512787pt;width:100.25pt;height:10.5pt;mso-position-horizontal-relative:page;mso-position-vertical-relative:page;z-index:-77632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/>
                      <w:b/>
                      <w:color w:val="A5A19C"/>
                      <w:w w:val="105"/>
                      <w:sz w:val="17"/>
                    </w:rPr>
                    <w:t>..._....,_.,.,......,,.w.t-'</w:t>
                  </w:r>
                  <w:r>
                    <w:rPr>
                      <w:rFonts w:ascii="Times New Roman"/>
                      <w:b/>
                      <w:color w:val="A5A19C"/>
                      <w:spacing w:val="-21"/>
                      <w:w w:val="105"/>
                      <w:sz w:val="17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125"/>
                      <w:sz w:val="7"/>
                    </w:rPr>
                    <w:t>QI;</w:t>
                  </w:r>
                  <w:r>
                    <w:rPr>
                      <w:rFonts w:ascii="Times New Roman"/>
                      <w:b/>
                      <w:color w:val="8A8783"/>
                      <w:w w:val="125"/>
                      <w:sz w:val="7"/>
                    </w:rPr>
                    <w:t>,</w:t>
                  </w:r>
                  <w:r>
                    <w:rPr>
                      <w:rFonts w:ascii="Times New Roman"/>
                      <w:b/>
                      <w:color w:val="8A8783"/>
                      <w:spacing w:val="-18"/>
                      <w:w w:val="125"/>
                      <w:sz w:val="7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spacing w:val="-1"/>
                      <w:w w:val="125"/>
                      <w:sz w:val="7"/>
                    </w:rPr>
                    <w:t>......._</w:t>
                  </w:r>
                  <w:r>
                    <w:rPr>
                      <w:rFonts w:ascii="Times New Roman"/>
                      <w:b/>
                      <w:color w:val="A5A19C"/>
                      <w:spacing w:val="-17"/>
                      <w:w w:val="125"/>
                      <w:sz w:val="7"/>
                    </w:rPr>
                    <w:t> </w:t>
                  </w:r>
                  <w:r>
                    <w:rPr>
                      <w:rFonts w:ascii="Times New Roman"/>
                      <w:b/>
                      <w:color w:val="8A8783"/>
                      <w:w w:val="125"/>
                      <w:sz w:val="7"/>
                    </w:rPr>
                    <w:t>.....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453491pt;margin-top:400.346924pt;width:86.4pt;height:61pt;mso-position-horizontal-relative:page;mso-position-vertical-relative:page;z-index:-77608" type="#_x0000_t202" filled="false" stroked="false">
            <v:textbox inset="0,0,0,0">
              <w:txbxContent>
                <w:p>
                  <w:pPr>
                    <w:spacing w:line="316" w:lineRule="exact" w:before="24"/>
                    <w:ind w:left="20" w:right="456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b/>
                      <w:color w:val="3D3D3D"/>
                      <w:sz w:val="32"/>
                    </w:rPr>
                    <w:t>Personal</w:t>
                  </w:r>
                  <w:r>
                    <w:rPr>
                      <w:rFonts w:ascii="Times New Roman"/>
                      <w:b/>
                      <w:color w:val="3D3D3D"/>
                      <w:w w:val="104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3D3D3D"/>
                      <w:w w:val="105"/>
                      <w:sz w:val="32"/>
                    </w:rPr>
                    <w:t>Plan</w:t>
                  </w:r>
                  <w:r>
                    <w:rPr>
                      <w:rFonts w:ascii="Times New Roman"/>
                      <w:sz w:val="32"/>
                    </w:rPr>
                  </w:r>
                </w:p>
                <w:p>
                  <w:pPr>
                    <w:spacing w:line="270" w:lineRule="auto" w:before="59"/>
                    <w:ind w:left="34" w:right="17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Protect</w:t>
                  </w:r>
                  <w:r>
                    <w:rPr>
                      <w:rFonts w:ascii="Arial"/>
                      <w:color w:val="A5A19C"/>
                      <w:spacing w:val="-24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yourself</w:t>
                  </w:r>
                  <w:r>
                    <w:rPr>
                      <w:rFonts w:ascii="Arial"/>
                      <w:color w:val="A5A19C"/>
                      <w:spacing w:val="-13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and</w:t>
                  </w:r>
                  <w:r>
                    <w:rPr>
                      <w:rFonts w:ascii="Arial"/>
                      <w:color w:val="A5A19C"/>
                      <w:spacing w:val="-25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those</w:t>
                  </w:r>
                  <w:r>
                    <w:rPr>
                      <w:rFonts w:ascii="Arial"/>
                      <w:color w:val="A5A19C"/>
                      <w:w w:val="108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most</w:t>
                  </w:r>
                  <w:r>
                    <w:rPr>
                      <w:rFonts w:ascii="Arial"/>
                      <w:color w:val="A5A19C"/>
                      <w:spacing w:val="4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spacing w:val="-16"/>
                      <w:w w:val="110"/>
                      <w:sz w:val="13"/>
                    </w:rPr>
                    <w:t>i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mportant</w:t>
                  </w:r>
                  <w:r>
                    <w:rPr>
                      <w:rFonts w:ascii="Arial"/>
                      <w:color w:val="A5A19C"/>
                      <w:spacing w:val="12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8A8783"/>
                      <w:spacing w:val="-4"/>
                      <w:w w:val="110"/>
                      <w:sz w:val="13"/>
                    </w:rPr>
                    <w:t>t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o</w:t>
                  </w:r>
                  <w:r>
                    <w:rPr>
                      <w:rFonts w:ascii="Arial"/>
                      <w:color w:val="A5A19C"/>
                      <w:spacing w:val="-19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you</w:t>
                  </w:r>
                  <w:r>
                    <w:rPr>
                      <w:rFonts w:ascii="Arial"/>
                      <w:color w:val="A5A19C"/>
                      <w:spacing w:val="-18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from</w:t>
                  </w:r>
                  <w:r>
                    <w:rPr>
                      <w:rFonts w:ascii="Arial"/>
                      <w:color w:val="A5A19C"/>
                      <w:w w:val="112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10"/>
                      <w:sz w:val="13"/>
                    </w:rPr>
                    <w:t>the</w:t>
                  </w:r>
                  <w:r>
                    <w:rPr>
                      <w:rFonts w:ascii="Arial"/>
                      <w:color w:val="A5A19C"/>
                      <w:spacing w:val="14"/>
                      <w:w w:val="110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spacing w:val="-1"/>
                      <w:w w:val="110"/>
                      <w:sz w:val="13"/>
                    </w:rPr>
                    <w:t>unpredictable</w:t>
                  </w:r>
                  <w:r>
                    <w:rPr>
                      <w:rFonts w:ascii="Arial"/>
                      <w:color w:val="CDBFCA"/>
                      <w:spacing w:val="-1"/>
                      <w:w w:val="110"/>
                      <w:sz w:val="13"/>
                    </w:rPr>
                    <w:t>.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2.191101pt;margin-top:400.346924pt;width:84.9pt;height:76.55pt;mso-position-horizontal-relative:page;mso-position-vertical-relative:page;z-index:-77584" type="#_x0000_t202" filled="false" stroked="false">
            <v:textbox inset="0,0,0,0">
              <w:txbxContent>
                <w:p>
                  <w:pPr>
                    <w:spacing w:line="203" w:lineRule="auto" w:before="24"/>
                    <w:ind w:left="20" w:right="409" w:firstLine="7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b/>
                      <w:color w:val="3D3D3D"/>
                      <w:w w:val="105"/>
                      <w:sz w:val="32"/>
                    </w:rPr>
                    <w:t>Small</w:t>
                  </w:r>
                  <w:r>
                    <w:rPr>
                      <w:rFonts w:ascii="Times New Roman"/>
                      <w:b/>
                      <w:color w:val="3D3D3D"/>
                      <w:w w:val="102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3D3D3D"/>
                      <w:w w:val="105"/>
                      <w:sz w:val="32"/>
                    </w:rPr>
                    <w:t>Business</w:t>
                  </w:r>
                  <w:r>
                    <w:rPr>
                      <w:rFonts w:ascii="Times New Roman"/>
                      <w:b/>
                      <w:color w:val="3D3D3D"/>
                      <w:w w:val="107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3D3D3D"/>
                      <w:w w:val="105"/>
                      <w:sz w:val="32"/>
                    </w:rPr>
                    <w:t>Plan</w:t>
                  </w:r>
                  <w:r>
                    <w:rPr>
                      <w:rFonts w:ascii="Times New Roman"/>
                      <w:sz w:val="32"/>
                    </w:rPr>
                  </w:r>
                </w:p>
                <w:p>
                  <w:pPr>
                    <w:spacing w:line="263" w:lineRule="auto" w:before="63"/>
                    <w:ind w:left="20" w:right="17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A5A19C"/>
                      <w:w w:val="105"/>
                      <w:sz w:val="13"/>
                    </w:rPr>
                    <w:t>Run</w:t>
                  </w:r>
                  <w:r>
                    <w:rPr>
                      <w:rFonts w:ascii="Arial"/>
                      <w:color w:val="A5A19C"/>
                      <w:spacing w:val="-8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05"/>
                      <w:sz w:val="13"/>
                    </w:rPr>
                    <w:t>your</w:t>
                  </w:r>
                  <w:r>
                    <w:rPr>
                      <w:rFonts w:ascii="Arial"/>
                      <w:color w:val="A5A19C"/>
                      <w:spacing w:val="3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spacing w:val="-2"/>
                      <w:w w:val="105"/>
                      <w:sz w:val="13"/>
                    </w:rPr>
                    <w:t>business</w:t>
                  </w:r>
                  <w:r>
                    <w:rPr>
                      <w:rFonts w:ascii="Arial"/>
                      <w:color w:val="A5A19C"/>
                      <w:spacing w:val="8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spacing w:val="-3"/>
                      <w:w w:val="105"/>
                      <w:sz w:val="13"/>
                    </w:rPr>
                    <w:t>with</w:t>
                  </w:r>
                  <w:r>
                    <w:rPr>
                      <w:rFonts w:ascii="Arial"/>
                      <w:color w:val="A5A19C"/>
                      <w:spacing w:val="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05"/>
                      <w:sz w:val="13"/>
                    </w:rPr>
                    <w:t>the</w:t>
                  </w:r>
                  <w:r>
                    <w:rPr>
                      <w:rFonts w:ascii="Arial"/>
                      <w:color w:val="A5A19C"/>
                      <w:spacing w:val="21"/>
                      <w:w w:val="109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05"/>
                      <w:sz w:val="13"/>
                    </w:rPr>
                    <w:t>confidence</w:t>
                  </w:r>
                  <w:r>
                    <w:rPr>
                      <w:rFonts w:ascii="Arial"/>
                      <w:color w:val="A5A19C"/>
                      <w:spacing w:val="30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05"/>
                      <w:sz w:val="13"/>
                    </w:rPr>
                    <w:t>of</w:t>
                  </w:r>
                  <w:r>
                    <w:rPr>
                      <w:rFonts w:ascii="Arial"/>
                      <w:color w:val="A5A19C"/>
                      <w:spacing w:val="8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05"/>
                      <w:sz w:val="13"/>
                    </w:rPr>
                    <w:t>a</w:t>
                  </w:r>
                  <w:r>
                    <w:rPr>
                      <w:rFonts w:ascii="Arial"/>
                      <w:color w:val="A5A19C"/>
                      <w:spacing w:val="10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spacing w:val="-11"/>
                      <w:w w:val="105"/>
                      <w:sz w:val="13"/>
                    </w:rPr>
                    <w:t>2</w:t>
                  </w:r>
                  <w:r>
                    <w:rPr>
                      <w:rFonts w:ascii="Arial"/>
                      <w:color w:val="8A8783"/>
                      <w:spacing w:val="-8"/>
                      <w:w w:val="105"/>
                      <w:sz w:val="13"/>
                    </w:rPr>
                    <w:t>4</w:t>
                  </w:r>
                  <w:r>
                    <w:rPr>
                      <w:rFonts w:ascii="Arial"/>
                      <w:color w:val="B6B3AE"/>
                      <w:w w:val="105"/>
                      <w:sz w:val="13"/>
                    </w:rPr>
                    <w:t>/</w:t>
                  </w:r>
                  <w:r>
                    <w:rPr>
                      <w:rFonts w:ascii="Arial"/>
                      <w:color w:val="B6B3AE"/>
                      <w:spacing w:val="-5"/>
                      <w:w w:val="105"/>
                      <w:sz w:val="13"/>
                    </w:rPr>
                    <w:t>7</w:t>
                  </w:r>
                  <w:r>
                    <w:rPr>
                      <w:rFonts w:ascii="Arial"/>
                      <w:color w:val="A5A19C"/>
                      <w:spacing w:val="-76"/>
                      <w:w w:val="105"/>
                      <w:sz w:val="13"/>
                    </w:rPr>
                    <w:t>l</w:t>
                  </w:r>
                  <w:r>
                    <w:rPr>
                      <w:rFonts w:ascii="Arial"/>
                      <w:color w:val="A5A19C"/>
                      <w:w w:val="105"/>
                      <w:sz w:val="13"/>
                    </w:rPr>
                    <w:t>egal</w:t>
                  </w:r>
                  <w:r>
                    <w:rPr>
                      <w:rFonts w:ascii="Arial"/>
                      <w:color w:val="A5A19C"/>
                      <w:w w:val="107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05"/>
                      <w:sz w:val="13"/>
                    </w:rPr>
                    <w:t>team</w:t>
                  </w:r>
                  <w:r>
                    <w:rPr>
                      <w:rFonts w:ascii="Arial"/>
                      <w:color w:val="A5A19C"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spacing w:val="-2"/>
                      <w:w w:val="105"/>
                      <w:sz w:val="13"/>
                    </w:rPr>
                    <w:t>behind</w:t>
                  </w:r>
                  <w:r>
                    <w:rPr>
                      <w:rFonts w:ascii="Arial"/>
                      <w:color w:val="A5A19C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rFonts w:ascii="Arial"/>
                      <w:color w:val="A5A19C"/>
                      <w:w w:val="105"/>
                      <w:sz w:val="14"/>
                    </w:rPr>
                    <w:t>1t.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605103pt;margin-top:461.426605pt;width:127.95pt;height:36.35pt;mso-position-horizontal-relative:page;mso-position-vertical-relative:page;z-index:-77560" type="#_x0000_t202" filled="false" stroked="false">
            <v:textbox inset="0,0,0,0">
              <w:txbxContent>
                <w:p>
                  <w:pPr>
                    <w:spacing w:line="208" w:lineRule="exact" w:before="23"/>
                    <w:ind w:left="27" w:right="876" w:hanging="8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545452"/>
                      <w:w w:val="105"/>
                      <w:sz w:val="21"/>
                    </w:rPr>
                    <w:t>Why</w:t>
                  </w:r>
                  <w:r>
                    <w:rPr>
                      <w:rFonts w:ascii="Arial"/>
                      <w:color w:val="545452"/>
                      <w:spacing w:val="-9"/>
                      <w:w w:val="10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545452"/>
                      <w:w w:val="105"/>
                      <w:sz w:val="21"/>
                    </w:rPr>
                    <w:t>Leader</w:t>
                  </w:r>
                  <w:r>
                    <w:rPr>
                      <w:rFonts w:ascii="Times New Roman"/>
                      <w:color w:val="545452"/>
                      <w:spacing w:val="-3"/>
                      <w:w w:val="105"/>
                      <w:sz w:val="21"/>
                    </w:rPr>
                    <w:t>s</w:t>
                  </w:r>
                  <w:r>
                    <w:rPr>
                      <w:rFonts w:ascii="Times New Roman"/>
                      <w:color w:val="545452"/>
                      <w:spacing w:val="-28"/>
                      <w:w w:val="105"/>
                      <w:sz w:val="21"/>
                    </w:rPr>
                    <w:t>@</w:t>
                  </w:r>
                  <w:r>
                    <w:rPr>
                      <w:rFonts w:ascii="Times New Roman"/>
                      <w:color w:val="545452"/>
                      <w:w w:val="105"/>
                      <w:sz w:val="21"/>
                    </w:rPr>
                    <w:t>All</w:t>
                  </w:r>
                  <w:r>
                    <w:rPr>
                      <w:rFonts w:ascii="Times New Roman"/>
                      <w:color w:val="545452"/>
                      <w:w w:val="98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545452"/>
                      <w:w w:val="105"/>
                      <w:sz w:val="21"/>
                    </w:rPr>
                    <w:t>Levels?</w:t>
                  </w:r>
                  <w:r>
                    <w:rPr>
                      <w:rFonts w:ascii="Times New Roman"/>
                      <w:sz w:val="21"/>
                    </w:rPr>
                  </w:r>
                </w:p>
                <w:p>
                  <w:pPr>
                    <w:spacing w:line="107" w:lineRule="exact" w:before="4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b/>
                      <w:color w:val="A5A19C"/>
                      <w:spacing w:val="-2"/>
                      <w:w w:val="160"/>
                      <w:sz w:val="10"/>
                    </w:rPr>
                    <w:t>lllll</w:t>
                  </w:r>
                  <w:r>
                    <w:rPr>
                      <w:rFonts w:ascii="Times New Roman"/>
                      <w:b/>
                      <w:color w:val="A5A19C"/>
                      <w:spacing w:val="-1"/>
                      <w:w w:val="160"/>
                      <w:sz w:val="10"/>
                    </w:rPr>
                    <w:t>....</w:t>
                  </w:r>
                  <w:r>
                    <w:rPr>
                      <w:rFonts w:ascii="Times New Roman"/>
                      <w:b/>
                      <w:color w:val="A5A19C"/>
                      <w:spacing w:val="-3"/>
                      <w:w w:val="160"/>
                      <w:sz w:val="10"/>
                    </w:rPr>
                    <w:t>llNfl"M.</w:t>
                  </w:r>
                  <w:r>
                    <w:rPr>
                      <w:rFonts w:ascii="Times New Roman"/>
                      <w:b/>
                      <w:color w:val="A5A19C"/>
                      <w:spacing w:val="-1"/>
                      <w:w w:val="160"/>
                      <w:sz w:val="10"/>
                    </w:rPr>
                    <w:t>..................................</w:t>
                  </w:r>
                  <w:r>
                    <w:rPr>
                      <w:rFonts w:ascii="Times New Roman"/>
                      <w:b/>
                      <w:color w:val="A5A19C"/>
                      <w:w w:val="160"/>
                      <w:sz w:val="10"/>
                    </w:rPr>
                    <w:t>  ,..,</w:t>
                  </w:r>
                  <w:r>
                    <w:rPr>
                      <w:rFonts w:ascii="Times New Roman"/>
                      <w:sz w:val="10"/>
                    </w:rPr>
                  </w:r>
                </w:p>
                <w:p>
                  <w:pPr>
                    <w:spacing w:line="11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Arial"/>
                      <w:b/>
                      <w:color w:val="A5A19C"/>
                      <w:w w:val="115"/>
                      <w:sz w:val="7"/>
                    </w:rPr>
                    <w:t>(iWitUfy_...,....</w:t>
                  </w:r>
                  <w:r>
                    <w:rPr>
                      <w:rFonts w:ascii="Arial"/>
                      <w:b/>
                      <w:color w:val="A5A19C"/>
                      <w:spacing w:val="7"/>
                      <w:w w:val="115"/>
                      <w:sz w:val="7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115"/>
                      <w:sz w:val="11"/>
                    </w:rPr>
                    <w:t>w.</w:t>
                  </w:r>
                  <w:r>
                    <w:rPr>
                      <w:rFonts w:ascii="Times New Roman"/>
                      <w:b/>
                      <w:color w:val="8A8783"/>
                      <w:w w:val="115"/>
                      <w:sz w:val="11"/>
                    </w:rPr>
                    <w:t>e.</w:t>
                  </w:r>
                  <w:r>
                    <w:rPr>
                      <w:rFonts w:ascii="Times New Roman"/>
                      <w:b/>
                      <w:color w:val="8A8783"/>
                      <w:spacing w:val="-4"/>
                      <w:w w:val="115"/>
                      <w:sz w:val="11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115"/>
                      <w:sz w:val="7"/>
                    </w:rPr>
                    <w:t>tfWIM  </w:t>
                  </w:r>
                  <w:r>
                    <w:rPr>
                      <w:rFonts w:ascii="Times New Roman"/>
                      <w:b/>
                      <w:color w:val="A5A19C"/>
                      <w:w w:val="290"/>
                      <w:sz w:val="6"/>
                    </w:rPr>
                    <w:t>\lllf'lt)</w:t>
                  </w:r>
                  <w:r>
                    <w:rPr>
                      <w:rFonts w:ascii="Times New Roman"/>
                      <w:b/>
                      <w:color w:val="A5A19C"/>
                      <w:spacing w:val="1"/>
                      <w:w w:val="290"/>
                      <w:sz w:val="6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115"/>
                      <w:sz w:val="8"/>
                    </w:rPr>
                    <w:t>otNtl..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202911pt;margin-top:474.691772pt;width:24.4pt;height:17.5pt;mso-position-horizontal-relative:page;mso-position-vertical-relative:page;z-index:-77536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B593B5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593B5"/>
                      <w:spacing w:val="-19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B593B5"/>
                      <w:w w:val="60"/>
                      <w:sz w:val="31"/>
                    </w:rPr>
                  </w:r>
                  <w:r>
                    <w:rPr>
                      <w:rFonts w:ascii="Times New Roman"/>
                      <w:imprint/>
                      <w:color w:val="B593B5"/>
                      <w:spacing w:val="15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B593B5"/>
                      <w:w w:val="60"/>
                      <w:sz w:val="31"/>
                    </w:rPr>
                  </w:r>
                  <w:r>
                    <w:rPr>
                      <w:rFonts w:ascii="Times New Roman"/>
                      <w:shadow w:val="0"/>
                      <w:color w:val="CDBFCA"/>
                      <w:spacing w:val="-16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B593B5"/>
                      <w:w w:val="60"/>
                      <w:sz w:val="31"/>
                    </w:rPr>
                    <w:t>...</w:t>
                  </w:r>
                  <w:r>
                    <w:rPr>
                      <w:rFonts w:ascii="Times New Roman"/>
                      <w:shadow w:val="0"/>
                      <w:color w:val="B593B5"/>
                      <w:spacing w:val="33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CDBFCA"/>
                      <w:w w:val="60"/>
                      <w:sz w:val="31"/>
                    </w:rPr>
                  </w:r>
                  <w:r>
                    <w:rPr>
                      <w:rFonts w:ascii="Times New Roman"/>
                      <w:imprint/>
                      <w:color w:val="CDBFCA"/>
                      <w:w w:val="60"/>
                      <w:sz w:val="31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CDBFCA"/>
                      <w:w w:val="105"/>
                      <w:sz w:val="31"/>
                    </w:rPr>
                  </w:r>
                  <w:r>
                    <w:rPr>
                      <w:rFonts w:ascii="Times New Roman"/>
                      <w:shadow w:val="0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03125pt;margin-top:479.898224pt;width:3.85pt;height:48.5pt;mso-position-horizontal-relative:page;mso-position-vertical-relative:page;z-index:-77512" type="#_x0000_t202" filled="false" stroked="false">
            <v:textbox inset="0,0,0,0">
              <w:txbxContent>
                <w:p>
                  <w:pPr>
                    <w:spacing w:line="97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3"/>
                      <w:szCs w:val="93"/>
                    </w:rPr>
                  </w:pPr>
                  <w:r>
                    <w:rPr>
                      <w:rFonts w:ascii="Times New Roman"/>
                      <w:color w:val="B593B5"/>
                      <w:spacing w:val="-344"/>
                      <w:sz w:val="93"/>
                    </w:rPr>
                    <w:t>-</w:t>
                  </w:r>
                  <w:r>
                    <w:rPr>
                      <w:rFonts w:ascii="Times New Roman"/>
                      <w:sz w:val="9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921906pt;margin-top:493.23468pt;width:30.85pt;height:11.35pt;mso-position-horizontal-relative:page;mso-position-vertical-relative:page;z-index:-7748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b/>
                      <w:color w:val="B593B5"/>
                      <w:w w:val="80"/>
                      <w:sz w:val="9"/>
                    </w:rPr>
                    <w:t>JoniaA,</w:t>
                  </w:r>
                  <w:r>
                    <w:rPr>
                      <w:rFonts w:ascii="Times New Roman"/>
                      <w:sz w:val="9"/>
                    </w:rPr>
                  </w:r>
                </w:p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b/>
                      <w:color w:val="B593B5"/>
                      <w:w w:val="135"/>
                      <w:sz w:val="7"/>
                    </w:rPr>
                    <w:t>101'</w:t>
                  </w:r>
                  <w:r>
                    <w:rPr>
                      <w:rFonts w:ascii="Arial"/>
                      <w:b/>
                      <w:color w:val="B593B5"/>
                      <w:spacing w:val="-11"/>
                      <w:w w:val="135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color w:val="B593B5"/>
                      <w:w w:val="135"/>
                      <w:sz w:val="7"/>
                    </w:rPr>
                    <w:t>?00PNlo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637299pt;margin-top:493.23468pt;width:5.4pt;height:6.5pt;mso-position-horizontal-relative:page;mso-position-vertical-relative:page;z-index:-7746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b/>
                      <w:color w:val="B593B5"/>
                      <w:w w:val="80"/>
                      <w:sz w:val="9"/>
                    </w:rPr>
                    <w:t>&amp;.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9646pt;margin-top:502.567261pt;width:47.55pt;height:6.5pt;mso-position-horizontal-relative:page;mso-position-vertical-relative:page;z-index:-7744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b/>
                      <w:color w:val="A5A19C"/>
                      <w:w w:val="105"/>
                      <w:sz w:val="8"/>
                    </w:rPr>
                    <w:t>Ttwlt.M*AU'\lt.</w:t>
                  </w:r>
                  <w:r>
                    <w:rPr>
                      <w:rFonts w:ascii="Times New Roman"/>
                      <w:b/>
                      <w:color w:val="A5A19C"/>
                      <w:spacing w:val="-2"/>
                      <w:w w:val="105"/>
                      <w:sz w:val="8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105"/>
                      <w:sz w:val="9"/>
                    </w:rPr>
                    <w:t>Thtmot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721695pt;margin-top:502.567261pt;width:63.3pt;height:6.5pt;mso-position-horizontal-relative:page;mso-position-vertical-relative:page;z-index:-7741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b/>
                      <w:color w:val="A5A19C"/>
                      <w:w w:val="355"/>
                      <w:sz w:val="9"/>
                    </w:rPr>
                    <w:t>l</w:t>
                  </w:r>
                  <w:r>
                    <w:rPr>
                      <w:rFonts w:ascii="Times New Roman"/>
                      <w:b/>
                      <w:color w:val="A5A19C"/>
                      <w:spacing w:val="-76"/>
                      <w:w w:val="355"/>
                      <w:sz w:val="9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245"/>
                      <w:sz w:val="9"/>
                    </w:rPr>
                    <w:t>W-ft\.IOl</w:t>
                  </w:r>
                  <w:r>
                    <w:rPr>
                      <w:rFonts w:ascii="Times New Roman"/>
                      <w:b/>
                      <w:color w:val="A5A19C"/>
                      <w:spacing w:val="-48"/>
                      <w:w w:val="245"/>
                      <w:sz w:val="9"/>
                    </w:rPr>
                    <w:t> </w:t>
                  </w:r>
                  <w:r>
                    <w:rPr>
                      <w:rFonts w:ascii="Times New Roman"/>
                      <w:b/>
                      <w:color w:val="A5A19C"/>
                      <w:w w:val="145"/>
                      <w:sz w:val="9"/>
                    </w:rPr>
                    <w:t>OIN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441193pt;margin-top:504.089844pt;width:36.85pt;height:5.5pt;mso-position-horizontal-relative:page;mso-position-vertical-relative:page;z-index:-7739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5A19C"/>
                      <w:spacing w:val="-5"/>
                      <w:w w:val="150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A8783"/>
                      <w:spacing w:val="-8"/>
                      <w:w w:val="150"/>
                      <w:sz w:val="7"/>
                      <w:szCs w:val="7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A8783"/>
                      <w:spacing w:val="-17"/>
                      <w:w w:val="150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A8783"/>
                      <w:spacing w:val="-12"/>
                      <w:w w:val="135"/>
                      <w:sz w:val="7"/>
                      <w:szCs w:val="7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5A19C"/>
                      <w:spacing w:val="-6"/>
                      <w:w w:val="135"/>
                      <w:sz w:val="7"/>
                      <w:szCs w:val="7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5A19C"/>
                      <w:spacing w:val="-19"/>
                      <w:w w:val="135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A8783"/>
                      <w:w w:val="135"/>
                      <w:sz w:val="7"/>
                      <w:szCs w:val="7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5A19C"/>
                      <w:w w:val="135"/>
                      <w:sz w:val="7"/>
                      <w:szCs w:val="7"/>
                    </w:rPr>
                    <w:t>lt8tOO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8A8783"/>
                      <w:w w:val="135"/>
                      <w:sz w:val="7"/>
                      <w:szCs w:val="7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5A19C"/>
                      <w:w w:val="135"/>
                      <w:sz w:val="7"/>
                      <w:szCs w:val="7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233299pt;margin-top:508.37738pt;width:122.6pt;height:5.5pt;mso-position-horizontal-relative:page;mso-position-vertical-relative:page;z-index:-77368" type="#_x0000_t202" filled="false" stroked="false">
            <v:textbox inset="0,0,0,0">
              <w:txbxContent>
                <w:p>
                  <w:pPr>
                    <w:tabs>
                      <w:tab w:pos="1357" w:val="left" w:leader="none"/>
                    </w:tabs>
                    <w:spacing w:before="11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/>
                      <w:color w:val="CDBFCA"/>
                      <w:w w:val="140"/>
                      <w:sz w:val="7"/>
                    </w:rPr>
                    <w:t>-</w:t>
                  </w:r>
                  <w:r>
                    <w:rPr>
                      <w:rFonts w:ascii="Arial" w:hAnsi="Arial"/>
                      <w:color w:val="CDBFCA"/>
                      <w:spacing w:val="9"/>
                      <w:w w:val="140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color w:val="A5A19C"/>
                      <w:w w:val="175"/>
                      <w:sz w:val="7"/>
                    </w:rPr>
                    <w:t>awrEhl!llMMl'ltht-</w:t>
                  </w:r>
                  <w:r>
                    <w:rPr>
                      <w:rFonts w:ascii="Arial" w:hAnsi="Arial"/>
                      <w:b/>
                      <w:color w:val="A5A19C"/>
                      <w:spacing w:val="-26"/>
                      <w:w w:val="175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color w:val="A5A19C"/>
                      <w:w w:val="175"/>
                      <w:sz w:val="7"/>
                    </w:rPr>
                    <w:t>·</w:t>
                    <w:tab/>
                  </w:r>
                  <w:r>
                    <w:rPr>
                      <w:rFonts w:ascii="Arial" w:hAnsi="Arial"/>
                      <w:b/>
                      <w:color w:val="A5A19C"/>
                      <w:w w:val="200"/>
                      <w:sz w:val="7"/>
                    </w:rPr>
                    <w:t>'l.......,._wf*',.laS</w:t>
                  </w:r>
                  <w:r>
                    <w:rPr>
                      <w:rFonts w:ascii="Arial" w:hAns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921906pt;margin-top:509.361786pt;width:41.3pt;height:6.5pt;mso-position-horizontal-relative:page;mso-position-vertical-relative:page;z-index:-7734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b/>
                      <w:color w:val="B593B5"/>
                      <w:sz w:val="9"/>
                    </w:rPr>
                    <w:t>'IO.</w:t>
                  </w:r>
                  <w:r>
                    <w:rPr>
                      <w:rFonts w:ascii="Arial"/>
                      <w:b/>
                      <w:color w:val="B593B5"/>
                      <w:spacing w:val="-11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B593B5"/>
                      <w:spacing w:val="-11"/>
                      <w:sz w:val="9"/>
                      <w:u w:val="thick" w:color="794B85"/>
                    </w:rPr>
                  </w:r>
                  <w:r>
                    <w:rPr>
                      <w:rFonts w:ascii="Arial"/>
                      <w:b/>
                      <w:color w:val="B593B5"/>
                      <w:spacing w:val="-8"/>
                      <w:sz w:val="9"/>
                      <w:u w:val="thick" w:color="794B85"/>
                    </w:rPr>
                    <w:t>2</w:t>
                  </w:r>
                  <w:r>
                    <w:rPr>
                      <w:rFonts w:ascii="Arial"/>
                      <w:b/>
                      <w:color w:val="B593B5"/>
                      <w:spacing w:val="-6"/>
                      <w:sz w:val="9"/>
                      <w:u w:val="thick" w:color="794B85"/>
                    </w:rPr>
                    <w:t>on</w:t>
                  </w:r>
                  <w:r>
                    <w:rPr>
                      <w:rFonts w:ascii="Arial"/>
                      <w:b/>
                      <w:color w:val="B593B5"/>
                      <w:spacing w:val="-10"/>
                      <w:sz w:val="9"/>
                      <w:u w:val="thick" w:color="794B85"/>
                    </w:rPr>
                    <w:t> </w:t>
                  </w:r>
                  <w:r>
                    <w:rPr>
                      <w:rFonts w:ascii="Arial"/>
                      <w:b/>
                      <w:color w:val="B593B5"/>
                      <w:spacing w:val="-10"/>
                      <w:sz w:val="9"/>
                    </w:rPr>
                  </w:r>
                  <w:r>
                    <w:rPr>
                      <w:rFonts w:ascii="Arial"/>
                      <w:b/>
                      <w:color w:val="B593B5"/>
                      <w:sz w:val="9"/>
                    </w:rPr>
                    <w:t>'IOOONroT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4319pt;margin-top:514.028076pt;width:79pt;height:6.5pt;mso-position-horizontal-relative:page;mso-position-vertical-relative:page;z-index:-77320" type="#_x0000_t202" filled="false" stroked="false">
            <v:textbox inset="0,0,0,0">
              <w:txbxContent>
                <w:p>
                  <w:pPr>
                    <w:tabs>
                      <w:tab w:pos="733" w:val="left" w:leader="none"/>
                      <w:tab w:pos="1280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b/>
                      <w:color w:val="A5A19C"/>
                      <w:spacing w:val="-349"/>
                      <w:w w:val="365"/>
                      <w:sz w:val="9"/>
                    </w:rPr>
                    <w:t>.</w:t>
                  </w:r>
                  <w:r>
                    <w:rPr>
                      <w:rFonts w:ascii="Arial"/>
                      <w:b/>
                      <w:color w:val="A5A19C"/>
                      <w:spacing w:val="-46"/>
                      <w:w w:val="365"/>
                      <w:sz w:val="9"/>
                    </w:rPr>
                    <w:t>c</w:t>
                  </w:r>
                  <w:r>
                    <w:rPr>
                      <w:rFonts w:ascii="Arial"/>
                      <w:b/>
                      <w:color w:val="A5A19C"/>
                      <w:w w:val="365"/>
                      <w:sz w:val="9"/>
                    </w:rPr>
                    <w:t>.</w:t>
                    <w:tab/>
                  </w:r>
                  <w:r>
                    <w:rPr>
                      <w:rFonts w:ascii="Arial"/>
                      <w:b/>
                      <w:color w:val="A5A19C"/>
                      <w:w w:val="140"/>
                      <w:sz w:val="9"/>
                    </w:rPr>
                    <w:t>nwt</w:t>
                    <w:tab/>
                  </w:r>
                  <w:r>
                    <w:rPr>
                      <w:rFonts w:ascii="Arial"/>
                      <w:b/>
                      <w:color w:val="A5A19C"/>
                      <w:w w:val="195"/>
                      <w:sz w:val="9"/>
                    </w:rPr>
                    <w:t>......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660507pt;margin-top:514.028076pt;width:22.2pt;height:6.5pt;mso-position-horizontal-relative:page;mso-position-vertical-relative:page;z-index:-7729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b/>
                      <w:color w:val="A5A19C"/>
                      <w:w w:val="170"/>
                      <w:sz w:val="9"/>
                    </w:rPr>
                    <w:t>--.......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9646pt;margin-top:517.512695pt;width:127.15pt;height:8pt;mso-position-horizontal-relative:page;mso-position-vertical-relative:page;z-index:-7727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5A19C"/>
                      <w:w w:val="120"/>
                      <w:sz w:val="12"/>
                      <w:szCs w:val="12"/>
                    </w:rPr>
                    <w:t>......,.,..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5A19C"/>
                      <w:spacing w:val="-21"/>
                      <w:w w:val="12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A5A19C"/>
                      <w:w w:val="130"/>
                      <w:sz w:val="12"/>
                      <w:szCs w:val="12"/>
                    </w:rPr>
                    <w:t>......u-.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A5A19C"/>
                      <w:w w:val="130"/>
                      <w:sz w:val="9"/>
                      <w:szCs w:val="9"/>
                    </w:rPr>
                    <w:t>r....,-aolJll*lD'.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A5A19C"/>
                      <w:spacing w:val="-17"/>
                      <w:w w:val="130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A5A19C"/>
                      <w:spacing w:val="-1"/>
                      <w:w w:val="130"/>
                      <w:sz w:val="9"/>
                      <w:szCs w:val="9"/>
                    </w:rPr>
                    <w:t>.,.,.,,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A5A19C"/>
                      <w:spacing w:val="-2"/>
                      <w:w w:val="130"/>
                      <w:sz w:val="8"/>
                      <w:szCs w:val="8"/>
                    </w:rPr>
                    <w:t>twwtoP'WM'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A5A19C"/>
                      <w:spacing w:val="-5"/>
                      <w:w w:val="13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A8783"/>
                      <w:w w:val="130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144836pt;margin-top:519.956055pt;width:28.95pt;height:4.5pt;mso-position-horizontal-relative:page;mso-position-vertical-relative:page;z-index:-772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/>
                      <w:color w:val="CDBFCA"/>
                      <w:spacing w:val="-501"/>
                      <w:w w:val="600"/>
                      <w:sz w:val="5"/>
                    </w:rPr>
                    <w:t>.</w:t>
                  </w:r>
                  <w:r>
                    <w:rPr>
                      <w:rFonts w:ascii="Arial"/>
                      <w:color w:val="B593B5"/>
                      <w:spacing w:val="-252"/>
                      <w:w w:val="600"/>
                      <w:sz w:val="5"/>
                    </w:rPr>
                    <w:t>..</w:t>
                  </w:r>
                  <w:r>
                    <w:rPr>
                      <w:rFonts w:ascii="Arial"/>
                      <w:color w:val="CDBFCA"/>
                      <w:w w:val="600"/>
                      <w:sz w:val="5"/>
                    </w:rPr>
                    <w:t>.</w:t>
                  </w:r>
                  <w:r>
                    <w:rPr>
                      <w:rFonts w:asci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8.350891pt;margin-top:587.605469pt;width:12.05pt;height:11pt;mso-position-horizontal-relative:page;mso-position-vertical-relative:page;z-index:-7722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545452"/>
                      <w:w w:val="110"/>
                      <w:sz w:val="18"/>
                    </w:rPr>
                    <w:t>19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242401pt;margin-top:333.2276pt;width:62.2pt;height:12pt;mso-position-horizontal-relative:page;mso-position-vertical-relative:page;z-index:-772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880" w:bottom="0" w:left="600" w:right="1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59.920013pt;margin-top:118.800003pt;width:249.84pt;height:26.28pt;mso-position-horizontal-relative:page;mso-position-vertical-relative:page;z-index:-77176" type="#_x0000_t75" stroked="false">
            <v:imagedata r:id="rId138" o:title=""/>
          </v:shape>
        </w:pict>
      </w:r>
      <w:r>
        <w:rPr/>
        <w:pict>
          <v:shape style="position:absolute;margin-left:533.520020pt;margin-top:134.279999pt;width:59.76pt;height:35.64pt;mso-position-horizontal-relative:page;mso-position-vertical-relative:page;z-index:-77152" type="#_x0000_t75" stroked="false">
            <v:imagedata r:id="rId139" o:title=""/>
          </v:shape>
        </w:pict>
      </w:r>
      <w:r>
        <w:rPr/>
        <w:pict>
          <v:shape style="position:absolute;margin-left:63.360001pt;margin-top:167.759995pt;width:113.4pt;height:161.640pt;mso-position-horizontal-relative:page;mso-position-vertical-relative:page;z-index:-77128" type="#_x0000_t75" stroked="false">
            <v:imagedata r:id="rId140" o:title=""/>
          </v:shape>
        </w:pict>
      </w:r>
      <w:r>
        <w:rPr/>
        <w:pict>
          <v:group style="position:absolute;margin-left:381.23999pt;margin-top:194.759995pt;width:278.3pt;height:336.25pt;mso-position-horizontal-relative:page;mso-position-vertical-relative:page;z-index:-77104" coordorigin="7625,3895" coordsize="5566,6725">
            <v:shape style="position:absolute;left:8640;top:3895;width:4550;height:6725" type="#_x0000_t75" stroked="false">
              <v:imagedata r:id="rId141" o:title=""/>
            </v:shape>
            <v:group style="position:absolute;left:7639;top:7949;width:936;height:2" coordorigin="7639,7949" coordsize="936,2">
              <v:shape style="position:absolute;left:7639;top:7949;width:936;height:2" coordorigin="7639,7949" coordsize="936,0" path="m7639,7949l8575,7949e" filled="false" stroked="true" strokeweight="1.44pt" strokecolor="#c3bcc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6.160004pt;margin-top:309.959991pt;width:77.760pt;height:94.32pt;mso-position-horizontal-relative:page;mso-position-vertical-relative:page;z-index:-77080" type="#_x0000_t75" stroked="false">
            <v:imagedata r:id="rId142" o:title=""/>
          </v:shape>
        </w:pict>
      </w:r>
      <w:r>
        <w:rPr/>
        <w:pict>
          <v:shape style="position:absolute;margin-left:63.360001pt;margin-top:379.080017pt;width:48.96pt;height:137.520pt;mso-position-horizontal-relative:page;mso-position-vertical-relative:page;z-index:-77056" type="#_x0000_t75" stroked="false">
            <v:imagedata r:id="rId143" o:title=""/>
          </v:shape>
        </w:pict>
      </w:r>
      <w:r>
        <w:rPr/>
        <w:pict>
          <v:group style="position:absolute;margin-left:439.200012pt;margin-top:169.559998pt;width:47.55pt;height:.1pt;mso-position-horizontal-relative:page;mso-position-vertical-relative:page;z-index:-77032" coordorigin="8784,3391" coordsize="951,2">
            <v:shape style="position:absolute;left:8784;top:3391;width:951;height:2" coordorigin="8784,3391" coordsize="951,0" path="m8784,3391l9734,3391e" filled="false" stroked="true" strokeweight=".72pt" strokecolor="#c3bfc3">
              <v:path arrowok="t"/>
            </v:shape>
            <w10:wrap type="none"/>
          </v:group>
        </w:pict>
      </w:r>
      <w:r>
        <w:rPr/>
        <w:pict>
          <v:group style="position:absolute;margin-left:393.119995pt;margin-top:373.859985pt;width:33.15pt;height:.1pt;mso-position-horizontal-relative:page;mso-position-vertical-relative:page;z-index:-77008" coordorigin="7862,7477" coordsize="663,2">
            <v:shape style="position:absolute;left:7862;top:7477;width:663;height:2" coordorigin="7862,7477" coordsize="663,0" path="m7862,7477l8525,7477e" filled="false" stroked="true" strokeweight="1.08pt" strokecolor="#bfb8bf">
              <v:path arrowok="t"/>
            </v:shape>
            <w10:wrap type="none"/>
          </v:group>
        </w:pict>
      </w:r>
      <w:r>
        <w:rPr/>
        <w:pict>
          <v:group style="position:absolute;margin-left:235.800003pt;margin-top:449.279999pt;width:56.55pt;height:.1pt;mso-position-horizontal-relative:page;mso-position-vertical-relative:page;z-index:-76984" coordorigin="4716,8986" coordsize="1131,2">
            <v:shape style="position:absolute;left:4716;top:8986;width:1131;height:2" coordorigin="4716,8986" coordsize="1131,0" path="m4716,8986l5846,8986e" filled="false" stroked="true" strokeweight="2.88pt" strokecolor="#706b6b">
              <v:path arrowok="t"/>
            </v:shape>
            <w10:wrap type="none"/>
          </v:group>
        </w:pict>
      </w:r>
      <w:r>
        <w:rPr/>
        <w:pict>
          <v:shape style="position:absolute;margin-left:35.720001pt;margin-top:47.505909pt;width:77.7pt;height:15pt;mso-position-horizontal-relative:page;mso-position-vertical-relative:page;z-index:-76960" type="#_x0000_t202" filled="false" stroked="false">
            <v:textbox inset="0,0,0,0">
              <w:txbxContent>
                <w:p>
                  <w:pPr>
                    <w:spacing w:line="28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b/>
                      <w:color w:val="363838"/>
                      <w:w w:val="105"/>
                      <w:sz w:val="26"/>
                    </w:rPr>
                    <w:t>EXAMPLES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360001pt;margin-top:91.648651pt;width:100.05pt;height:59.7pt;mso-position-horizontal-relative:page;mso-position-vertical-relative:page;z-index:-76936" type="#_x0000_t202" filled="false" stroked="false">
            <v:textbox inset="0,0,0,0">
              <w:txbxContent>
                <w:p>
                  <w:pPr>
                    <w:spacing w:line="119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9"/>
                      <w:szCs w:val="99"/>
                    </w:rPr>
                  </w:pPr>
                  <w:r>
                    <w:rPr>
                      <w:rFonts w:ascii="Times New Roman"/>
                      <w:color w:val="90A3A7"/>
                      <w:spacing w:val="-68"/>
                      <w:w w:val="210"/>
                      <w:position w:val="-18"/>
                      <w:sz w:val="87"/>
                    </w:rPr>
                    <w:t>"</w:t>
                  </w:r>
                  <w:r>
                    <w:rPr>
                      <w:rFonts w:ascii="Times New Roman"/>
                      <w:color w:val="90A3A7"/>
                      <w:spacing w:val="-850"/>
                      <w:w w:val="210"/>
                      <w:position w:val="-18"/>
                      <w:sz w:val="87"/>
                    </w:rPr>
                    <w:t>_</w:t>
                  </w:r>
                  <w:r>
                    <w:rPr>
                      <w:rFonts w:ascii="Times New Roman"/>
                      <w:color w:val="7E919A"/>
                      <w:spacing w:val="-161"/>
                      <w:w w:val="210"/>
                      <w:sz w:val="99"/>
                    </w:rPr>
                    <w:t>-</w:t>
                  </w:r>
                  <w:r>
                    <w:rPr>
                      <w:rFonts w:ascii="Times New Roman"/>
                      <w:color w:val="7E919A"/>
                      <w:w w:val="210"/>
                      <w:sz w:val="99"/>
                    </w:rPr>
                    <w:t>-</w:t>
                  </w:r>
                  <w:r>
                    <w:rPr>
                      <w:rFonts w:ascii="Times New Roman"/>
                      <w:sz w:val="9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.221114pt;margin-top:105.836693pt;width:82.65pt;height:45.5pt;mso-position-horizontal-relative:page;mso-position-vertical-relative:page;z-index:-76912" type="#_x0000_t202" filled="false" stroked="false">
            <v:textbox inset="0,0,0,0">
              <w:txbxContent>
                <w:p>
                  <w:pPr>
                    <w:spacing w:line="90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7"/>
                      <w:szCs w:val="87"/>
                    </w:rPr>
                  </w:pPr>
                  <w:r>
                    <w:rPr>
                      <w:rFonts w:ascii="Times New Roman"/>
                      <w:color w:val="90A3A7"/>
                      <w:spacing w:val="-1739"/>
                      <w:sz w:val="87"/>
                    </w:rPr>
                    <w:t>-</w:t>
                  </w:r>
                  <w:r>
                    <w:rPr>
                      <w:rFonts w:ascii="Times New Roman"/>
                      <w:sz w:val="8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5.159973pt;margin-top:252.784897pt;width:14.75pt;height:50pt;mso-position-horizontal-relative:page;mso-position-vertical-relative:page;z-index:-76888" type="#_x0000_t202" filled="false" stroked="false">
            <v:textbox inset="0,0,0,0">
              <w:txbxContent>
                <w:p>
                  <w:pPr>
                    <w:spacing w:line="1000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>
                    <w:rPr>
                      <w:rFonts w:ascii="Arial"/>
                      <w:i/>
                      <w:color w:val="646262"/>
                      <w:w w:val="80"/>
                      <w:sz w:val="96"/>
                    </w:rPr>
                    <w:t>(</w:t>
                  </w:r>
                  <w:r>
                    <w:rPr>
                      <w:rFonts w:ascii="Arial"/>
                      <w:sz w:val="9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7.960022pt;margin-top:589.040283pt;width:12.1pt;height:10.5pt;mso-position-horizontal-relative:page;mso-position-vertical-relative:page;z-index:-76864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363838"/>
                      <w:w w:val="120"/>
                      <w:sz w:val="17"/>
                    </w:rPr>
                    <w:t>20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200012pt;margin-top:158.559998pt;width:47.55pt;height:12pt;mso-position-horizontal-relative:page;mso-position-vertical-relative:page;z-index:-768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3.119995pt;margin-top:362.859985pt;width:33.15pt;height:12pt;mso-position-horizontal-relative:page;mso-position-vertical-relative:page;z-index:-768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1.959991pt;margin-top:386.440002pt;width:46.8pt;height:12pt;mso-position-horizontal-relative:page;mso-position-vertical-relative:page;z-index:-76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800003pt;margin-top:438.279999pt;width:56.55pt;height:12pt;mso-position-horizontal-relative:page;mso-position-vertical-relative:page;z-index:-767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5840" w:h="12240" w:orient="landscape"/>
      <w:pgMar w:top="880" w:bottom="0" w:left="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•"/>
      <w:lvlJc w:val="left"/>
      <w:pPr>
        <w:ind w:left="169" w:hanging="58"/>
      </w:pPr>
      <w:rPr>
        <w:rFonts w:hint="default" w:ascii="Trebuchet MS" w:hAnsi="Trebuchet MS" w:eastAsia="Trebuchet MS"/>
        <w:color w:val="FFB368"/>
        <w:w w:val="83"/>
        <w:sz w:val="5"/>
        <w:szCs w:val="5"/>
      </w:rPr>
    </w:lvl>
    <w:lvl w:ilvl="1">
      <w:start w:val="1"/>
      <w:numFmt w:val="bullet"/>
      <w:lvlText w:val="•"/>
      <w:lvlJc w:val="left"/>
      <w:pPr>
        <w:ind w:left="520" w:hanging="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72" w:hanging="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3" w:hanging="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4" w:hanging="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25" w:hanging="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6" w:hanging="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27" w:hanging="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78" w:hanging="58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77" w:hanging="58"/>
      </w:pPr>
      <w:rPr>
        <w:rFonts w:hint="default" w:ascii="Trebuchet MS" w:hAnsi="Trebuchet MS" w:eastAsia="Trebuchet MS"/>
        <w:color w:val="FFA54D"/>
        <w:w w:val="83"/>
        <w:sz w:val="5"/>
        <w:szCs w:val="5"/>
      </w:rPr>
    </w:lvl>
    <w:lvl w:ilvl="1">
      <w:start w:val="1"/>
      <w:numFmt w:val="bullet"/>
      <w:lvlText w:val="•"/>
      <w:lvlJc w:val="left"/>
      <w:pPr>
        <w:ind w:left="177" w:hanging="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" w:hanging="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" w:hanging="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" w:hanging="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" w:hanging="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" w:hanging="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" w:hanging="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" w:hanging="58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77" w:hanging="58"/>
      </w:pPr>
      <w:rPr>
        <w:rFonts w:hint="default" w:ascii="Trebuchet MS" w:hAnsi="Trebuchet MS" w:eastAsia="Trebuchet MS"/>
        <w:color w:val="FFA54D"/>
        <w:w w:val="83"/>
        <w:sz w:val="5"/>
        <w:szCs w:val="5"/>
      </w:rPr>
    </w:lvl>
    <w:lvl w:ilvl="1">
      <w:start w:val="1"/>
      <w:numFmt w:val="bullet"/>
      <w:lvlText w:val="•"/>
      <w:lvlJc w:val="left"/>
      <w:pPr>
        <w:ind w:left="181" w:hanging="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" w:hanging="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" w:hanging="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" w:hanging="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" w:hanging="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" w:hanging="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" w:hanging="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9" w:hanging="5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52" w:hanging="33"/>
      </w:pPr>
      <w:rPr>
        <w:rFonts w:hint="default" w:ascii="Trebuchet MS" w:hAnsi="Trebuchet MS" w:eastAsia="Trebuchet MS"/>
        <w:color w:val="FFA54D"/>
        <w:w w:val="77"/>
        <w:sz w:val="3"/>
        <w:szCs w:val="3"/>
      </w:rPr>
    </w:lvl>
    <w:lvl w:ilvl="1">
      <w:start w:val="1"/>
      <w:numFmt w:val="bullet"/>
      <w:lvlText w:val="•"/>
      <w:lvlJc w:val="left"/>
      <w:pPr>
        <w:ind w:left="110" w:hanging="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" w:hanging="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" w:hanging="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6" w:hanging="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5" w:hanging="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" w:hanging="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2" w:hanging="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1" w:hanging="3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52" w:hanging="33"/>
      </w:pPr>
      <w:rPr>
        <w:rFonts w:hint="default" w:ascii="Trebuchet MS" w:hAnsi="Trebuchet MS" w:eastAsia="Trebuchet MS"/>
        <w:color w:val="FFB368"/>
        <w:w w:val="77"/>
        <w:sz w:val="3"/>
        <w:szCs w:val="3"/>
      </w:rPr>
    </w:lvl>
    <w:lvl w:ilvl="1">
      <w:start w:val="1"/>
      <w:numFmt w:val="bullet"/>
      <w:lvlText w:val="•"/>
      <w:lvlJc w:val="left"/>
      <w:pPr>
        <w:ind w:left="149" w:hanging="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7" w:hanging="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" w:hanging="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" w:hanging="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" w:hanging="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" w:hanging="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" w:hanging="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" w:hanging="33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rebuchet MS" w:hAnsi="Trebuchet MS" w:eastAsia="Trebuchet MS"/>
      <w:sz w:val="3"/>
      <w:szCs w:val="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hyperlink" Target="http://www.fontsquirrel.com/fonts/heuristica" TargetMode="External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jpe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hyperlink" Target="http://www.consumer.ftc.gov/" TargetMode="External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jpe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jpeg"/><Relationship Id="rId131" Type="http://schemas.openxmlformats.org/officeDocument/2006/relationships/image" Target="media/image125.jpeg"/><Relationship Id="rId132" Type="http://schemas.openxmlformats.org/officeDocument/2006/relationships/image" Target="media/image126.jpeg"/><Relationship Id="rId133" Type="http://schemas.openxmlformats.org/officeDocument/2006/relationships/image" Target="media/image127.jpe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140" Type="http://schemas.openxmlformats.org/officeDocument/2006/relationships/image" Target="media/image134.jpeg"/><Relationship Id="rId141" Type="http://schemas.openxmlformats.org/officeDocument/2006/relationships/image" Target="media/image135.jpeg"/><Relationship Id="rId142" Type="http://schemas.openxmlformats.org/officeDocument/2006/relationships/image" Target="media/image136.jpeg"/><Relationship Id="rId143" Type="http://schemas.openxmlformats.org/officeDocument/2006/relationships/image" Target="media/image137.jpeg"/><Relationship Id="rId1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2017-10-03T16:12:57Z</dcterms:created>
  <dcterms:modified xsi:type="dcterms:W3CDTF">2017-10-03T16:12:57Z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LastSaved">
    <vt:filetime>2017-10-03T00:00:00Z</vt:filetime>
  </property>
</Properties>
</file>