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82"/>
        <w:gridCol w:w="648"/>
        <w:gridCol w:w="4882"/>
      </w:tblGrid>
      <w:tr w:rsidR="008D1434" w:rsidTr="00EA6258">
        <w:trPr>
          <w:trHeight w:hRule="exact" w:val="3067"/>
        </w:trPr>
        <w:tc>
          <w:tcPr>
            <w:tcW w:w="4882" w:type="dxa"/>
            <w:shd w:val="clear" w:color="auto" w:fill="FFFF00"/>
          </w:tcPr>
          <w:p w:rsidR="008D1434" w:rsidRPr="002416F7" w:rsidRDefault="00EA6258">
            <w:bookmarkStart w:id="0" w:name="_MacBuGuideStaticData_4020H"/>
            <w:bookmarkStart w:id="1" w:name="_MacBuGuideStaticData_4600H"/>
            <w:bookmarkStart w:id="2" w:name="_MacBuGuideStaticData_7670H"/>
            <w:bookmarkStart w:id="3" w:name="_MacBuGuideStaticData_8250H"/>
            <w:bookmarkStart w:id="4" w:name="_MacBuGuideStaticData_11320H"/>
            <w:bookmarkStart w:id="5" w:name="_MacBuGuideStaticData_11900H"/>
            <w:bookmarkStart w:id="6" w:name="_MacBuGuideStaticData_1000V"/>
            <w:bookmarkStart w:id="7" w:name="_MacBuGuideStaticData_5890V"/>
            <w:bookmarkStart w:id="8" w:name="_MacBuGuideStaticData_6510V"/>
            <w:bookmarkStart w:id="9" w:name="_MacBuGuideStaticData_11390V"/>
            <w:bookmarkStart w:id="10" w:name="_MacBuGuideStaticData_14970H"/>
            <w:bookmarkStart w:id="11" w:name="_MacBuGuideStaticData_973H"/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2FC6FB83" wp14:editId="7FAB9E10">
                      <wp:simplePos x="0" y="0"/>
                      <wp:positionH relativeFrom="column">
                        <wp:posOffset>182880</wp:posOffset>
                      </wp:positionH>
                      <wp:positionV relativeFrom="paragraph">
                        <wp:posOffset>85725</wp:posOffset>
                      </wp:positionV>
                      <wp:extent cx="2834640" cy="1860550"/>
                      <wp:effectExtent l="12700" t="0" r="0" b="0"/>
                      <wp:wrapThrough wrapText="bothSides">
                        <wp:wrapPolygon edited="0">
                          <wp:start x="1065" y="0"/>
                          <wp:lineTo x="-97" y="442"/>
                          <wp:lineTo x="-97" y="20347"/>
                          <wp:lineTo x="10645" y="21231"/>
                          <wp:lineTo x="17516" y="21231"/>
                          <wp:lineTo x="17516" y="18872"/>
                          <wp:lineTo x="18581" y="18872"/>
                          <wp:lineTo x="19161" y="17988"/>
                          <wp:lineTo x="19065" y="14154"/>
                          <wp:lineTo x="19839" y="14154"/>
                          <wp:lineTo x="20710" y="12827"/>
                          <wp:lineTo x="21097" y="8846"/>
                          <wp:lineTo x="20710" y="7962"/>
                          <wp:lineTo x="20032" y="6782"/>
                          <wp:lineTo x="19645" y="5750"/>
                          <wp:lineTo x="18871" y="4718"/>
                          <wp:lineTo x="19065" y="1327"/>
                          <wp:lineTo x="17129" y="1032"/>
                          <wp:lineTo x="2323" y="0"/>
                          <wp:lineTo x="1065" y="0"/>
                        </wp:wrapPolygon>
                      </wp:wrapThrough>
                      <wp:docPr id="18" name="Group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34640" cy="1860550"/>
                                <a:chOff x="0" y="0"/>
                                <a:chExt cx="2834640" cy="1860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Picture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75945"/>
                                  <a:ext cx="833120" cy="1160780"/>
                                </a:xfrm>
                                <a:prstGeom prst="rect">
                                  <a:avLst/>
                                </a:prstGeom>
                                <a:ln w="12700" cmpd="sng">
                                  <a:solidFill>
                                    <a:srgbClr val="262626"/>
                                  </a:solidFill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3870" cy="502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" name="Text Box 1"/>
                              <wps:cNvSpPr txBox="1"/>
                              <wps:spPr>
                                <a:xfrm>
                                  <a:off x="419100" y="74295"/>
                                  <a:ext cx="2135505" cy="401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txbx>
                                <w:txbxContent>
                                  <w:p w:rsidR="00E86F42" w:rsidRPr="00777BA9" w:rsidRDefault="00E86F42" w:rsidP="00B02F56">
                                    <w:pPr>
                                      <w:rPr>
                                        <w:rFonts w:ascii="Marker Felt" w:hAnsi="Marker Felt"/>
                                        <w:b/>
                                        <w:noProof/>
                                        <w:color w:val="F78722"/>
                                        <w:sz w:val="40"/>
                                        <w:szCs w:val="40"/>
                                        <w14:shadow w14:blurRad="69850" w14:dist="43180" w14:dir="5400000" w14:sx="0" w14:sy="0" w14:kx="0" w14:ky="0" w14:algn="none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1905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777BA9">
                                      <w:rPr>
                                        <w:rFonts w:ascii="Marker Felt" w:hAnsi="Marker Felt"/>
                                        <w:b/>
                                        <w:noProof/>
                                        <w:color w:val="F78722"/>
                                        <w:sz w:val="40"/>
                                        <w:szCs w:val="40"/>
                                        <w14:shadow w14:blurRad="69850" w14:dist="43180" w14:dir="5400000" w14:sx="0" w14:sy="0" w14:kx="0" w14:ky="0" w14:algn="none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1905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F78722">
                                              <w14:tint w14:val="85000"/>
                                              <w14:satMod w14:val="155000"/>
                                            </w14:srgbClr>
                                          </w14:solidFill>
                                        </w14:textFill>
                                      </w:rPr>
                                      <w:t>Example Co</w:t>
                                    </w:r>
                                    <w:r>
                                      <w:rPr>
                                        <w:rFonts w:ascii="Marker Felt" w:hAnsi="Marker Felt"/>
                                        <w:b/>
                                        <w:noProof/>
                                        <w:color w:val="F78722"/>
                                        <w:sz w:val="40"/>
                                        <w:szCs w:val="40"/>
                                        <w14:shadow w14:blurRad="69850" w14:dist="43180" w14:dir="5400000" w14:sx="0" w14:sy="0" w14:kx="0" w14:ky="0" w14:algn="none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1905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F78722">
                                              <w14:tint w14:val="85000"/>
                                              <w14:satMod w14:val="155000"/>
                                            </w14:srgbClr>
                                          </w14:solidFill>
                                        </w14:textFill>
                                      </w:rPr>
                                      <w:t>mpany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4" name="Text Box 4"/>
                              <wps:cNvSpPr txBox="1"/>
                              <wps:spPr>
                                <a:xfrm>
                                  <a:off x="1038860" y="469900"/>
                                  <a:ext cx="1645920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86F42" w:rsidRPr="005F6F9C" w:rsidRDefault="00E86F42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5F6F9C">
                                      <w:rPr>
                                        <w:rFonts w:ascii="Arial" w:hAnsi="Arial" w:cs="Arial"/>
                                      </w:rPr>
                                      <w:t>Security Department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" name="Text Box 5"/>
                              <wps:cNvSpPr txBox="1"/>
                              <wps:spPr>
                                <a:xfrm>
                                  <a:off x="914400" y="652780"/>
                                  <a:ext cx="1920240" cy="365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86F42" w:rsidRPr="005F6F9C" w:rsidRDefault="00E86F42" w:rsidP="005F6F9C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color w:val="F78722"/>
                                        <w:sz w:val="32"/>
                                        <w:szCs w:val="32"/>
                                      </w:rPr>
                                    </w:pPr>
                                    <w:r w:rsidRPr="005F6F9C">
                                      <w:rPr>
                                        <w:rFonts w:ascii="Arial" w:hAnsi="Arial" w:cs="Arial"/>
                                        <w:b/>
                                        <w:color w:val="F78722"/>
                                        <w:sz w:val="32"/>
                                        <w:szCs w:val="32"/>
                                      </w:rPr>
                                      <w:t>Jane G. Example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Text Box 6"/>
                              <wps:cNvSpPr txBox="1"/>
                              <wps:spPr>
                                <a:xfrm>
                                  <a:off x="947420" y="927100"/>
                                  <a:ext cx="1828800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86F42" w:rsidRPr="005F6F9C" w:rsidRDefault="00E86F42" w:rsidP="005F6F9C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5F6F9C"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Sr. Software Engineer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" name="Picture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6660" y="1146810"/>
                                  <a:ext cx="1266190" cy="457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" name="Text Box 9"/>
                              <wps:cNvSpPr txBox="1"/>
                              <wps:spPr>
                                <a:xfrm>
                                  <a:off x="1334770" y="1572895"/>
                                  <a:ext cx="1041400" cy="287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417A31" w:rsidRPr="00417A31" w:rsidRDefault="00417A31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color w:val="FF0000"/>
                                      </w:rPr>
                                    </w:pPr>
                                    <w:r w:rsidRPr="00417A31">
                                      <w:rPr>
                                        <w:rFonts w:ascii="Arial" w:hAnsi="Arial" w:cs="Arial"/>
                                        <w:b/>
                                        <w:color w:val="FF0000"/>
                                      </w:rPr>
                                      <w:t>JULY 2015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FC6FB83" id="Group 18" o:spid="_x0000_s1026" style="position:absolute;margin-left:14.4pt;margin-top:6.75pt;width:223.2pt;height:146.5pt;z-index:251666432" coordsize="28346,18605" o:gfxdata="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" o:spid="_x0000_s1027" type="#_x0000_t75" style="position:absolute;top:5759;width:8331;height:116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" stroked="t" strokecolor="#262626" strokeweight="1pt">
                        <v:imagedata r:id="rId8" o:title=""/>
                        <v:path arrowok="t"/>
                      </v:shape>
                      <v:shape id="Picture 3" o:spid="_x0000_s1028" type="#_x0000_t75" style="position:absolute;width:4838;height:50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">
                        <v:imagedata r:id="rId9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" o:spid="_x0000_s1029" type="#_x0000_t202" style="position:absolute;left:4191;top:742;width:21355;height:4014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" filled="f" stroked="f">
                        <v:textbox style="mso-fit-shape-to-text:t">
                          <w:txbxContent>
                            <w:p w:rsidR="00E86F42" w:rsidRPr="00777BA9" w:rsidRDefault="00E86F42" w:rsidP="00B02F56">
                              <w:pPr>
                                <w:rPr>
                                  <w:rFonts w:ascii="Marker Felt" w:hAnsi="Marker Felt"/>
                                  <w:b/>
                                  <w:noProof/>
                                  <w:color w:val="F78722"/>
                                  <w:sz w:val="40"/>
                                  <w:szCs w:val="40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77BA9">
                                <w:rPr>
                                  <w:rFonts w:ascii="Marker Felt" w:hAnsi="Marker Felt"/>
                                  <w:b/>
                                  <w:noProof/>
                                  <w:color w:val="F78722"/>
                                  <w:sz w:val="40"/>
                                  <w:szCs w:val="40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78722">
                                        <w14:tint w14:val="85000"/>
                                        <w14:satMod w14:val="155000"/>
                                      </w14:srgbClr>
                                    </w14:solidFill>
                                  </w14:textFill>
                                </w:rPr>
                                <w:t>Example Co</w:t>
                              </w:r>
                              <w:r>
                                <w:rPr>
                                  <w:rFonts w:ascii="Marker Felt" w:hAnsi="Marker Felt"/>
                                  <w:b/>
                                  <w:noProof/>
                                  <w:color w:val="F78722"/>
                                  <w:sz w:val="40"/>
                                  <w:szCs w:val="40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78722">
                                        <w14:tint w14:val="85000"/>
                                        <w14:satMod w14:val="155000"/>
                                      </w14:srgbClr>
                                    </w14:solidFill>
                                  </w14:textFill>
                                </w:rPr>
                                <w:t>mpany</w:t>
                              </w:r>
                            </w:p>
                          </w:txbxContent>
                        </v:textbox>
                      </v:shape>
                      <v:shape id="Text Box 4" o:spid="_x0000_s1030" type="#_x0000_t202" style="position:absolute;left:10388;top:4699;width:16459;height:2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" filled="f" stroked="f">
                        <v:textbox>
                          <w:txbxContent>
                            <w:p w:rsidR="00E86F42" w:rsidRPr="005F6F9C" w:rsidRDefault="00E86F42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5F6F9C">
                                <w:rPr>
                                  <w:rFonts w:ascii="Arial" w:hAnsi="Arial" w:cs="Arial"/>
                                </w:rPr>
                                <w:t>Security Department</w:t>
                              </w:r>
                            </w:p>
                          </w:txbxContent>
                        </v:textbox>
                      </v:shape>
                      <v:shape id="Text Box 5" o:spid="_x0000_s1031" type="#_x0000_t202" style="position:absolute;left:9144;top:6527;width:19202;height:36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" filled="f" stroked="f">
                        <v:textbox>
                          <w:txbxContent>
                            <w:p w:rsidR="00E86F42" w:rsidRPr="005F6F9C" w:rsidRDefault="00E86F42" w:rsidP="005F6F9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78722"/>
                                  <w:sz w:val="32"/>
                                  <w:szCs w:val="32"/>
                                </w:rPr>
                              </w:pPr>
                              <w:r w:rsidRPr="005F6F9C">
                                <w:rPr>
                                  <w:rFonts w:ascii="Arial" w:hAnsi="Arial" w:cs="Arial"/>
                                  <w:b/>
                                  <w:color w:val="F78722"/>
                                  <w:sz w:val="32"/>
                                  <w:szCs w:val="32"/>
                                </w:rPr>
                                <w:t>Jane G. Example</w:t>
                              </w:r>
                            </w:p>
                          </w:txbxContent>
                        </v:textbox>
                      </v:shape>
                      <v:shape id="Text Box 6" o:spid="_x0000_s1032" type="#_x0000_t202" style="position:absolute;left:9474;top:9271;width:18288;height:2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" filled="f" stroked="f">
                        <v:textbox>
                          <w:txbxContent>
                            <w:p w:rsidR="00E86F42" w:rsidRPr="005F6F9C" w:rsidRDefault="00E86F42" w:rsidP="005F6F9C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5F6F9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Sr. Software Engineer</w:t>
                              </w:r>
                            </w:p>
                          </w:txbxContent>
                        </v:textbox>
                      </v:shape>
                      <v:shape id="Picture 8" o:spid="_x0000_s1033" type="#_x0000_t75" style="position:absolute;left:12166;top:11468;width:12662;height:45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">
                        <v:imagedata r:id="rId10" o:title=""/>
                      </v:shape>
                      <v:shape id="Text Box 9" o:spid="_x0000_s1034" type="#_x0000_t202" style="position:absolute;left:13347;top:15728;width:10414;height:28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" filled="f" stroked="f">
                        <v:textbox>
                          <w:txbxContent>
                            <w:p w:rsidR="00417A31" w:rsidRPr="00417A31" w:rsidRDefault="00417A31">
                              <w:pPr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</w:pPr>
                              <w:r w:rsidRPr="00417A31"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  <w:t>JULY 2015</w:t>
                              </w:r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</w:p>
        </w:tc>
        <w:tc>
          <w:tcPr>
            <w:tcW w:w="648" w:type="dxa"/>
          </w:tcPr>
          <w:p w:rsidR="008D1434" w:rsidRDefault="008D1434"/>
        </w:tc>
        <w:tc>
          <w:tcPr>
            <w:tcW w:w="4882" w:type="dxa"/>
            <w:shd w:val="clear" w:color="auto" w:fill="FFFF00"/>
          </w:tcPr>
          <w:p w:rsidR="008D1434" w:rsidRDefault="00EA6258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75DBC4F8" wp14:editId="0B20535C">
                      <wp:simplePos x="0" y="0"/>
                      <wp:positionH relativeFrom="column">
                        <wp:posOffset>134197</wp:posOffset>
                      </wp:positionH>
                      <wp:positionV relativeFrom="paragraph">
                        <wp:posOffset>85725</wp:posOffset>
                      </wp:positionV>
                      <wp:extent cx="2834640" cy="1860550"/>
                      <wp:effectExtent l="12700" t="0" r="0" b="0"/>
                      <wp:wrapThrough wrapText="bothSides">
                        <wp:wrapPolygon edited="0">
                          <wp:start x="1065" y="0"/>
                          <wp:lineTo x="-97" y="442"/>
                          <wp:lineTo x="-97" y="20347"/>
                          <wp:lineTo x="10645" y="21231"/>
                          <wp:lineTo x="17516" y="21231"/>
                          <wp:lineTo x="17516" y="18872"/>
                          <wp:lineTo x="18581" y="18872"/>
                          <wp:lineTo x="19161" y="17988"/>
                          <wp:lineTo x="19065" y="14154"/>
                          <wp:lineTo x="19839" y="14154"/>
                          <wp:lineTo x="20710" y="12827"/>
                          <wp:lineTo x="21097" y="8846"/>
                          <wp:lineTo x="20710" y="7962"/>
                          <wp:lineTo x="20032" y="6782"/>
                          <wp:lineTo x="19645" y="5750"/>
                          <wp:lineTo x="18871" y="4718"/>
                          <wp:lineTo x="19065" y="1327"/>
                          <wp:lineTo x="17129" y="1032"/>
                          <wp:lineTo x="2323" y="0"/>
                          <wp:lineTo x="1065" y="0"/>
                        </wp:wrapPolygon>
                      </wp:wrapThrough>
                      <wp:docPr id="19" name="Group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34640" cy="1860550"/>
                                <a:chOff x="0" y="0"/>
                                <a:chExt cx="2834640" cy="1860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Picture 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75945"/>
                                  <a:ext cx="833120" cy="1160780"/>
                                </a:xfrm>
                                <a:prstGeom prst="rect">
                                  <a:avLst/>
                                </a:prstGeom>
                                <a:ln w="12700" cmpd="sng">
                                  <a:solidFill>
                                    <a:srgbClr val="262626"/>
                                  </a:solidFill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Picture 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3870" cy="502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2" name="Text Box 22"/>
                              <wps:cNvSpPr txBox="1"/>
                              <wps:spPr>
                                <a:xfrm>
                                  <a:off x="419100" y="74295"/>
                                  <a:ext cx="2135505" cy="401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txbx>
                                <w:txbxContent>
                                  <w:p w:rsidR="00EA6258" w:rsidRPr="00777BA9" w:rsidRDefault="00EA6258" w:rsidP="00B02F56">
                                    <w:pPr>
                                      <w:rPr>
                                        <w:rFonts w:ascii="Marker Felt" w:hAnsi="Marker Felt"/>
                                        <w:b/>
                                        <w:noProof/>
                                        <w:color w:val="F78722"/>
                                        <w:sz w:val="40"/>
                                        <w:szCs w:val="40"/>
                                        <w14:shadow w14:blurRad="69850" w14:dist="43180" w14:dir="5400000" w14:sx="0" w14:sy="0" w14:kx="0" w14:ky="0" w14:algn="none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1905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777BA9">
                                      <w:rPr>
                                        <w:rFonts w:ascii="Marker Felt" w:hAnsi="Marker Felt"/>
                                        <w:b/>
                                        <w:noProof/>
                                        <w:color w:val="F78722"/>
                                        <w:sz w:val="40"/>
                                        <w:szCs w:val="40"/>
                                        <w14:shadow w14:blurRad="69850" w14:dist="43180" w14:dir="5400000" w14:sx="0" w14:sy="0" w14:kx="0" w14:ky="0" w14:algn="none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1905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F78722">
                                              <w14:tint w14:val="85000"/>
                                              <w14:satMod w14:val="155000"/>
                                            </w14:srgbClr>
                                          </w14:solidFill>
                                        </w14:textFill>
                                      </w:rPr>
                                      <w:t>Example Co</w:t>
                                    </w:r>
                                    <w:r>
                                      <w:rPr>
                                        <w:rFonts w:ascii="Marker Felt" w:hAnsi="Marker Felt"/>
                                        <w:b/>
                                        <w:noProof/>
                                        <w:color w:val="F78722"/>
                                        <w:sz w:val="40"/>
                                        <w:szCs w:val="40"/>
                                        <w14:shadow w14:blurRad="69850" w14:dist="43180" w14:dir="5400000" w14:sx="0" w14:sy="0" w14:kx="0" w14:ky="0" w14:algn="none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1905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F78722">
                                              <w14:tint w14:val="85000"/>
                                              <w14:satMod w14:val="155000"/>
                                            </w14:srgbClr>
                                          </w14:solidFill>
                                        </w14:textFill>
                                      </w:rPr>
                                      <w:t>mpany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3" name="Text Box 23"/>
                              <wps:cNvSpPr txBox="1"/>
                              <wps:spPr>
                                <a:xfrm>
                                  <a:off x="1038860" y="469900"/>
                                  <a:ext cx="1645920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A6258" w:rsidRPr="005F6F9C" w:rsidRDefault="00EA6258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5F6F9C">
                                      <w:rPr>
                                        <w:rFonts w:ascii="Arial" w:hAnsi="Arial" w:cs="Arial"/>
                                      </w:rPr>
                                      <w:t>Security Department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" name="Text Box 24"/>
                              <wps:cNvSpPr txBox="1"/>
                              <wps:spPr>
                                <a:xfrm>
                                  <a:off x="914400" y="652780"/>
                                  <a:ext cx="1920240" cy="365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A6258" w:rsidRPr="005F6F9C" w:rsidRDefault="00EA6258" w:rsidP="005F6F9C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color w:val="F78722"/>
                                        <w:sz w:val="32"/>
                                        <w:szCs w:val="32"/>
                                      </w:rPr>
                                    </w:pPr>
                                    <w:r w:rsidRPr="005F6F9C">
                                      <w:rPr>
                                        <w:rFonts w:ascii="Arial" w:hAnsi="Arial" w:cs="Arial"/>
                                        <w:b/>
                                        <w:color w:val="F78722"/>
                                        <w:sz w:val="32"/>
                                        <w:szCs w:val="32"/>
                                      </w:rPr>
                                      <w:t>Jane G. Example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Text Box 25"/>
                              <wps:cNvSpPr txBox="1"/>
                              <wps:spPr>
                                <a:xfrm>
                                  <a:off x="947420" y="927100"/>
                                  <a:ext cx="1828800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A6258" w:rsidRPr="005F6F9C" w:rsidRDefault="00EA6258" w:rsidP="005F6F9C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5F6F9C"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Sr. Software Engineer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6" name="Picture 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6660" y="1146810"/>
                                  <a:ext cx="1266190" cy="457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7" name="Text Box 27"/>
                              <wps:cNvSpPr txBox="1"/>
                              <wps:spPr>
                                <a:xfrm>
                                  <a:off x="1334770" y="1572895"/>
                                  <a:ext cx="1041400" cy="287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A6258" w:rsidRPr="00417A31" w:rsidRDefault="00EA625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color w:val="FF0000"/>
                                      </w:rPr>
                                    </w:pPr>
                                    <w:r w:rsidRPr="00417A31">
                                      <w:rPr>
                                        <w:rFonts w:ascii="Arial" w:hAnsi="Arial" w:cs="Arial"/>
                                        <w:b/>
                                        <w:color w:val="FF0000"/>
                                      </w:rPr>
                                      <w:t>JULY 2015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DBC4F8" id="Group 19" o:spid="_x0000_s1035" style="position:absolute;margin-left:10.55pt;margin-top:6.75pt;width:223.2pt;height:146.5pt;z-index:251668480" coordsize="28346,18605" o:gfxdata="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">
                      <v:shape id="Picture 20" o:spid="_x0000_s1036" type="#_x0000_t75" style="position:absolute;top:5759;width:8331;height:116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" stroked="t" strokecolor="#262626" strokeweight="1pt">
                        <v:imagedata r:id="rId8" o:title=""/>
                        <v:path arrowok="t"/>
                      </v:shape>
                      <v:shape id="Picture 21" o:spid="_x0000_s1037" type="#_x0000_t75" style="position:absolute;width:4838;height:50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">
                        <v:imagedata r:id="rId9" o:title=""/>
                      </v:shape>
                      <v:shape id="Text Box 22" o:spid="_x0000_s1038" type="#_x0000_t202" style="position:absolute;left:4191;top:742;width:21355;height:4014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" filled="f" stroked="f">
                        <v:textbox style="mso-fit-shape-to-text:t">
                          <w:txbxContent>
                            <w:p w:rsidR="00EA6258" w:rsidRPr="00777BA9" w:rsidRDefault="00EA6258" w:rsidP="00B02F56">
                              <w:pPr>
                                <w:rPr>
                                  <w:rFonts w:ascii="Marker Felt" w:hAnsi="Marker Felt"/>
                                  <w:b/>
                                  <w:noProof/>
                                  <w:color w:val="F78722"/>
                                  <w:sz w:val="40"/>
                                  <w:szCs w:val="40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77BA9">
                                <w:rPr>
                                  <w:rFonts w:ascii="Marker Felt" w:hAnsi="Marker Felt"/>
                                  <w:b/>
                                  <w:noProof/>
                                  <w:color w:val="F78722"/>
                                  <w:sz w:val="40"/>
                                  <w:szCs w:val="40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78722">
                                        <w14:tint w14:val="85000"/>
                                        <w14:satMod w14:val="155000"/>
                                      </w14:srgbClr>
                                    </w14:solidFill>
                                  </w14:textFill>
                                </w:rPr>
                                <w:t>Example Co</w:t>
                              </w:r>
                              <w:r>
                                <w:rPr>
                                  <w:rFonts w:ascii="Marker Felt" w:hAnsi="Marker Felt"/>
                                  <w:b/>
                                  <w:noProof/>
                                  <w:color w:val="F78722"/>
                                  <w:sz w:val="40"/>
                                  <w:szCs w:val="40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78722">
                                        <w14:tint w14:val="85000"/>
                                        <w14:satMod w14:val="155000"/>
                                      </w14:srgbClr>
                                    </w14:solidFill>
                                  </w14:textFill>
                                </w:rPr>
                                <w:t>mpany</w:t>
                              </w:r>
                            </w:p>
                          </w:txbxContent>
                        </v:textbox>
                      </v:shape>
                      <v:shape id="Text Box 23" o:spid="_x0000_s1039" type="#_x0000_t202" style="position:absolute;left:10388;top:4699;width:16459;height:2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" filled="f" stroked="f">
                        <v:textbox>
                          <w:txbxContent>
                            <w:p w:rsidR="00EA6258" w:rsidRPr="005F6F9C" w:rsidRDefault="00EA625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5F6F9C">
                                <w:rPr>
                                  <w:rFonts w:ascii="Arial" w:hAnsi="Arial" w:cs="Arial"/>
                                </w:rPr>
                                <w:t>Security Department</w:t>
                              </w:r>
                            </w:p>
                          </w:txbxContent>
                        </v:textbox>
                      </v:shape>
                      <v:shape id="Text Box 24" o:spid="_x0000_s1040" type="#_x0000_t202" style="position:absolute;left:9144;top:6527;width:19202;height:36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" filled="f" stroked="f">
                        <v:textbox>
                          <w:txbxContent>
                            <w:p w:rsidR="00EA6258" w:rsidRPr="005F6F9C" w:rsidRDefault="00EA6258" w:rsidP="005F6F9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78722"/>
                                  <w:sz w:val="32"/>
                                  <w:szCs w:val="32"/>
                                </w:rPr>
                              </w:pPr>
                              <w:r w:rsidRPr="005F6F9C">
                                <w:rPr>
                                  <w:rFonts w:ascii="Arial" w:hAnsi="Arial" w:cs="Arial"/>
                                  <w:b/>
                                  <w:color w:val="F78722"/>
                                  <w:sz w:val="32"/>
                                  <w:szCs w:val="32"/>
                                </w:rPr>
                                <w:t>Jane G. Example</w:t>
                              </w:r>
                            </w:p>
                          </w:txbxContent>
                        </v:textbox>
                      </v:shape>
                      <v:shape id="Text Box 25" o:spid="_x0000_s1041" type="#_x0000_t202" style="position:absolute;left:9474;top:9271;width:18288;height:2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" filled="f" stroked="f">
                        <v:textbox>
                          <w:txbxContent>
                            <w:p w:rsidR="00EA6258" w:rsidRPr="005F6F9C" w:rsidRDefault="00EA6258" w:rsidP="005F6F9C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5F6F9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Sr. Software Engineer</w:t>
                              </w:r>
                            </w:p>
                          </w:txbxContent>
                        </v:textbox>
                      </v:shape>
                      <v:shape id="Picture 26" o:spid="_x0000_s1042" type="#_x0000_t75" style="position:absolute;left:12166;top:11468;width:12662;height:45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">
                        <v:imagedata r:id="rId10" o:title=""/>
                      </v:shape>
                      <v:shape id="Text Box 27" o:spid="_x0000_s1043" type="#_x0000_t202" style="position:absolute;left:13347;top:15728;width:10414;height:28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" filled="f" stroked="f">
                        <v:textbox>
                          <w:txbxContent>
                            <w:p w:rsidR="00EA6258" w:rsidRPr="00417A31" w:rsidRDefault="00EA6258">
                              <w:pPr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</w:pPr>
                              <w:r w:rsidRPr="00417A31"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  <w:t>JULY 2015</w:t>
                              </w:r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</w:p>
        </w:tc>
      </w:tr>
      <w:tr w:rsidR="008D1434" w:rsidTr="00FB2C99">
        <w:trPr>
          <w:trHeight w:hRule="exact" w:val="576"/>
        </w:trPr>
        <w:tc>
          <w:tcPr>
            <w:tcW w:w="4882" w:type="dxa"/>
          </w:tcPr>
          <w:p w:rsidR="008D1434" w:rsidRPr="009F26EB" w:rsidRDefault="009F26EB">
            <w:pPr>
              <w:rPr>
                <w:sz w:val="56"/>
                <w:szCs w:val="56"/>
              </w:rPr>
            </w:pPr>
            <w:r w:rsidRPr="009F26EB">
              <w:rPr>
                <w:sz w:val="56"/>
                <w:szCs w:val="56"/>
              </w:rPr>
              <w:t>&lt;</w:t>
            </w:r>
          </w:p>
        </w:tc>
        <w:tc>
          <w:tcPr>
            <w:tcW w:w="648" w:type="dxa"/>
          </w:tcPr>
          <w:p w:rsidR="008D1434" w:rsidRPr="009F26EB" w:rsidRDefault="009F26EB" w:rsidP="009F26EB">
            <w:pPr>
              <w:jc w:val="center"/>
              <w:rPr>
                <w:sz w:val="72"/>
                <w:szCs w:val="72"/>
              </w:rPr>
            </w:pPr>
            <w:r w:rsidRPr="009F26EB">
              <w:rPr>
                <w:sz w:val="72"/>
                <w:szCs w:val="72"/>
              </w:rPr>
              <w:t>^</w:t>
            </w:r>
          </w:p>
        </w:tc>
        <w:tc>
          <w:tcPr>
            <w:tcW w:w="4882" w:type="dxa"/>
          </w:tcPr>
          <w:p w:rsidR="008D1434" w:rsidRDefault="008D1434"/>
        </w:tc>
      </w:tr>
      <w:tr w:rsidR="008D1434" w:rsidRPr="002416F7" w:rsidTr="00EA6258">
        <w:trPr>
          <w:trHeight w:hRule="exact" w:val="3067"/>
        </w:trPr>
        <w:tc>
          <w:tcPr>
            <w:tcW w:w="4882" w:type="dxa"/>
            <w:shd w:val="clear" w:color="auto" w:fill="FFFF00"/>
          </w:tcPr>
          <w:p w:rsidR="008D1434" w:rsidRDefault="00EA6258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722AAE3C" wp14:editId="6A6B2E61">
                      <wp:simplePos x="0" y="0"/>
                      <wp:positionH relativeFrom="column">
                        <wp:posOffset>182880</wp:posOffset>
                      </wp:positionH>
                      <wp:positionV relativeFrom="paragraph">
                        <wp:posOffset>92287</wp:posOffset>
                      </wp:positionV>
                      <wp:extent cx="2834640" cy="1860550"/>
                      <wp:effectExtent l="12700" t="0" r="0" b="0"/>
                      <wp:wrapThrough wrapText="bothSides">
                        <wp:wrapPolygon edited="0">
                          <wp:start x="1065" y="0"/>
                          <wp:lineTo x="-97" y="442"/>
                          <wp:lineTo x="-97" y="20347"/>
                          <wp:lineTo x="10645" y="21231"/>
                          <wp:lineTo x="17516" y="21231"/>
                          <wp:lineTo x="17516" y="18872"/>
                          <wp:lineTo x="18581" y="18872"/>
                          <wp:lineTo x="19161" y="17988"/>
                          <wp:lineTo x="19065" y="14154"/>
                          <wp:lineTo x="19839" y="14154"/>
                          <wp:lineTo x="20710" y="12827"/>
                          <wp:lineTo x="21097" y="8846"/>
                          <wp:lineTo x="20710" y="7962"/>
                          <wp:lineTo x="20032" y="6782"/>
                          <wp:lineTo x="19645" y="5750"/>
                          <wp:lineTo x="18871" y="4718"/>
                          <wp:lineTo x="19065" y="1327"/>
                          <wp:lineTo x="17129" y="1032"/>
                          <wp:lineTo x="2323" y="0"/>
                          <wp:lineTo x="1065" y="0"/>
                        </wp:wrapPolygon>
                      </wp:wrapThrough>
                      <wp:docPr id="46" name="Group 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34640" cy="1860550"/>
                                <a:chOff x="0" y="0"/>
                                <a:chExt cx="2834640" cy="1860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" name="Picture 4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75945"/>
                                  <a:ext cx="833120" cy="1160780"/>
                                </a:xfrm>
                                <a:prstGeom prst="rect">
                                  <a:avLst/>
                                </a:prstGeom>
                                <a:ln w="12700" cmpd="sng">
                                  <a:solidFill>
                                    <a:srgbClr val="262626"/>
                                  </a:solidFill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" name="Picture 4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3870" cy="502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9" name="Text Box 49"/>
                              <wps:cNvSpPr txBox="1"/>
                              <wps:spPr>
                                <a:xfrm>
                                  <a:off x="419100" y="74295"/>
                                  <a:ext cx="2135505" cy="401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txbx>
                                <w:txbxContent>
                                  <w:p w:rsidR="00EA6258" w:rsidRPr="00777BA9" w:rsidRDefault="00EA6258" w:rsidP="00B02F56">
                                    <w:pPr>
                                      <w:rPr>
                                        <w:rFonts w:ascii="Marker Felt" w:hAnsi="Marker Felt"/>
                                        <w:b/>
                                        <w:noProof/>
                                        <w:color w:val="F78722"/>
                                        <w:sz w:val="40"/>
                                        <w:szCs w:val="40"/>
                                        <w14:shadow w14:blurRad="69850" w14:dist="43180" w14:dir="5400000" w14:sx="0" w14:sy="0" w14:kx="0" w14:ky="0" w14:algn="none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1905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777BA9">
                                      <w:rPr>
                                        <w:rFonts w:ascii="Marker Felt" w:hAnsi="Marker Felt"/>
                                        <w:b/>
                                        <w:noProof/>
                                        <w:color w:val="F78722"/>
                                        <w:sz w:val="40"/>
                                        <w:szCs w:val="40"/>
                                        <w14:shadow w14:blurRad="69850" w14:dist="43180" w14:dir="5400000" w14:sx="0" w14:sy="0" w14:kx="0" w14:ky="0" w14:algn="none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1905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F78722">
                                              <w14:tint w14:val="85000"/>
                                              <w14:satMod w14:val="155000"/>
                                            </w14:srgbClr>
                                          </w14:solidFill>
                                        </w14:textFill>
                                      </w:rPr>
                                      <w:t>Example Co</w:t>
                                    </w:r>
                                    <w:r>
                                      <w:rPr>
                                        <w:rFonts w:ascii="Marker Felt" w:hAnsi="Marker Felt"/>
                                        <w:b/>
                                        <w:noProof/>
                                        <w:color w:val="F78722"/>
                                        <w:sz w:val="40"/>
                                        <w:szCs w:val="40"/>
                                        <w14:shadow w14:blurRad="69850" w14:dist="43180" w14:dir="5400000" w14:sx="0" w14:sy="0" w14:kx="0" w14:ky="0" w14:algn="none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1905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F78722">
                                              <w14:tint w14:val="85000"/>
                                              <w14:satMod w14:val="155000"/>
                                            </w14:srgbClr>
                                          </w14:solidFill>
                                        </w14:textFill>
                                      </w:rPr>
                                      <w:t>mpany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50" name="Text Box 50"/>
                              <wps:cNvSpPr txBox="1"/>
                              <wps:spPr>
                                <a:xfrm>
                                  <a:off x="1038860" y="469900"/>
                                  <a:ext cx="1645920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A6258" w:rsidRPr="005F6F9C" w:rsidRDefault="00EA6258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5F6F9C">
                                      <w:rPr>
                                        <w:rFonts w:ascii="Arial" w:hAnsi="Arial" w:cs="Arial"/>
                                      </w:rPr>
                                      <w:t>Security Department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" name="Text Box 51"/>
                              <wps:cNvSpPr txBox="1"/>
                              <wps:spPr>
                                <a:xfrm>
                                  <a:off x="914400" y="652780"/>
                                  <a:ext cx="1920240" cy="365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A6258" w:rsidRPr="005F6F9C" w:rsidRDefault="00EA6258" w:rsidP="005F6F9C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color w:val="F78722"/>
                                        <w:sz w:val="32"/>
                                        <w:szCs w:val="32"/>
                                      </w:rPr>
                                    </w:pPr>
                                    <w:r w:rsidRPr="005F6F9C">
                                      <w:rPr>
                                        <w:rFonts w:ascii="Arial" w:hAnsi="Arial" w:cs="Arial"/>
                                        <w:b/>
                                        <w:color w:val="F78722"/>
                                        <w:sz w:val="32"/>
                                        <w:szCs w:val="32"/>
                                      </w:rPr>
                                      <w:t>Jane G. Example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" name="Text Box 52"/>
                              <wps:cNvSpPr txBox="1"/>
                              <wps:spPr>
                                <a:xfrm>
                                  <a:off x="947420" y="927100"/>
                                  <a:ext cx="1828800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A6258" w:rsidRPr="005F6F9C" w:rsidRDefault="00EA6258" w:rsidP="005F6F9C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5F6F9C"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Sr. Software Engineer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3" name="Picture 5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6660" y="1146810"/>
                                  <a:ext cx="1266190" cy="457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4" name="Text Box 54"/>
                              <wps:cNvSpPr txBox="1"/>
                              <wps:spPr>
                                <a:xfrm>
                                  <a:off x="1334770" y="1572895"/>
                                  <a:ext cx="1041400" cy="287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A6258" w:rsidRPr="00417A31" w:rsidRDefault="00EA625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color w:val="FF0000"/>
                                      </w:rPr>
                                    </w:pPr>
                                    <w:r w:rsidRPr="00417A31">
                                      <w:rPr>
                                        <w:rFonts w:ascii="Arial" w:hAnsi="Arial" w:cs="Arial"/>
                                        <w:b/>
                                        <w:color w:val="FF0000"/>
                                      </w:rPr>
                                      <w:t>JULY 2015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22AAE3C" id="Group 46" o:spid="_x0000_s1044" style="position:absolute;margin-left:14.4pt;margin-top:7.25pt;width:223.2pt;height:146.5pt;z-index:251670528" coordsize="28346,18605" o:gfxdata="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">
                      <v:shape id="Picture 47" o:spid="_x0000_s1045" type="#_x0000_t75" style="position:absolute;top:5759;width:8331;height:116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" stroked="t" strokecolor="#262626" strokeweight="1pt">
                        <v:imagedata r:id="rId8" o:title=""/>
                        <v:path arrowok="t"/>
                      </v:shape>
                      <v:shape id="Picture 48" o:spid="_x0000_s1046" type="#_x0000_t75" style="position:absolute;width:4838;height:50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">
                        <v:imagedata r:id="rId9" o:title=""/>
                      </v:shape>
                      <v:shape id="Text Box 49" o:spid="_x0000_s1047" type="#_x0000_t202" style="position:absolute;left:4191;top:742;width:21355;height:4014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" filled="f" stroked="f">
                        <v:textbox style="mso-fit-shape-to-text:t">
                          <w:txbxContent>
                            <w:p w:rsidR="00EA6258" w:rsidRPr="00777BA9" w:rsidRDefault="00EA6258" w:rsidP="00B02F56">
                              <w:pPr>
                                <w:rPr>
                                  <w:rFonts w:ascii="Marker Felt" w:hAnsi="Marker Felt"/>
                                  <w:b/>
                                  <w:noProof/>
                                  <w:color w:val="F78722"/>
                                  <w:sz w:val="40"/>
                                  <w:szCs w:val="40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77BA9">
                                <w:rPr>
                                  <w:rFonts w:ascii="Marker Felt" w:hAnsi="Marker Felt"/>
                                  <w:b/>
                                  <w:noProof/>
                                  <w:color w:val="F78722"/>
                                  <w:sz w:val="40"/>
                                  <w:szCs w:val="40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78722">
                                        <w14:tint w14:val="85000"/>
                                        <w14:satMod w14:val="155000"/>
                                      </w14:srgbClr>
                                    </w14:solidFill>
                                  </w14:textFill>
                                </w:rPr>
                                <w:t>Example Co</w:t>
                              </w:r>
                              <w:r>
                                <w:rPr>
                                  <w:rFonts w:ascii="Marker Felt" w:hAnsi="Marker Felt"/>
                                  <w:b/>
                                  <w:noProof/>
                                  <w:color w:val="F78722"/>
                                  <w:sz w:val="40"/>
                                  <w:szCs w:val="40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78722">
                                        <w14:tint w14:val="85000"/>
                                        <w14:satMod w14:val="155000"/>
                                      </w14:srgbClr>
                                    </w14:solidFill>
                                  </w14:textFill>
                                </w:rPr>
                                <w:t>mpany</w:t>
                              </w:r>
                            </w:p>
                          </w:txbxContent>
                        </v:textbox>
                      </v:shape>
                      <v:shape id="Text Box 50" o:spid="_x0000_s1048" type="#_x0000_t202" style="position:absolute;left:10388;top:4699;width:16459;height:2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" filled="f" stroked="f">
                        <v:textbox>
                          <w:txbxContent>
                            <w:p w:rsidR="00EA6258" w:rsidRPr="005F6F9C" w:rsidRDefault="00EA625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5F6F9C">
                                <w:rPr>
                                  <w:rFonts w:ascii="Arial" w:hAnsi="Arial" w:cs="Arial"/>
                                </w:rPr>
                                <w:t>Security Department</w:t>
                              </w:r>
                            </w:p>
                          </w:txbxContent>
                        </v:textbox>
                      </v:shape>
                      <v:shape id="Text Box 51" o:spid="_x0000_s1049" type="#_x0000_t202" style="position:absolute;left:9144;top:6527;width:19202;height:36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" filled="f" stroked="f">
                        <v:textbox>
                          <w:txbxContent>
                            <w:p w:rsidR="00EA6258" w:rsidRPr="005F6F9C" w:rsidRDefault="00EA6258" w:rsidP="005F6F9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78722"/>
                                  <w:sz w:val="32"/>
                                  <w:szCs w:val="32"/>
                                </w:rPr>
                              </w:pPr>
                              <w:r w:rsidRPr="005F6F9C">
                                <w:rPr>
                                  <w:rFonts w:ascii="Arial" w:hAnsi="Arial" w:cs="Arial"/>
                                  <w:b/>
                                  <w:color w:val="F78722"/>
                                  <w:sz w:val="32"/>
                                  <w:szCs w:val="32"/>
                                </w:rPr>
                                <w:t>Jane G. Example</w:t>
                              </w:r>
                            </w:p>
                          </w:txbxContent>
                        </v:textbox>
                      </v:shape>
                      <v:shape id="Text Box 52" o:spid="_x0000_s1050" type="#_x0000_t202" style="position:absolute;left:9474;top:9271;width:18288;height:2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" filled="f" stroked="f">
                        <v:textbox>
                          <w:txbxContent>
                            <w:p w:rsidR="00EA6258" w:rsidRPr="005F6F9C" w:rsidRDefault="00EA6258" w:rsidP="005F6F9C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5F6F9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Sr. Software Engineer</w:t>
                              </w:r>
                            </w:p>
                          </w:txbxContent>
                        </v:textbox>
                      </v:shape>
                      <v:shape id="Picture 53" o:spid="_x0000_s1051" type="#_x0000_t75" style="position:absolute;left:12166;top:11468;width:12662;height:45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">
                        <v:imagedata r:id="rId10" o:title=""/>
                      </v:shape>
                      <v:shape id="Text Box 54" o:spid="_x0000_s1052" type="#_x0000_t202" style="position:absolute;left:13347;top:15728;width:10414;height:28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" filled="f" stroked="f">
                        <v:textbox>
                          <w:txbxContent>
                            <w:p w:rsidR="00EA6258" w:rsidRPr="00417A31" w:rsidRDefault="00EA6258">
                              <w:pPr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</w:pPr>
                              <w:r w:rsidRPr="00417A31"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  <w:t>JULY 2015</w:t>
                              </w:r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</w:p>
        </w:tc>
        <w:tc>
          <w:tcPr>
            <w:tcW w:w="648" w:type="dxa"/>
          </w:tcPr>
          <w:p w:rsidR="008D1434" w:rsidRDefault="008D1434"/>
        </w:tc>
        <w:tc>
          <w:tcPr>
            <w:tcW w:w="4882" w:type="dxa"/>
            <w:shd w:val="clear" w:color="auto" w:fill="FFFF00"/>
          </w:tcPr>
          <w:p w:rsidR="008D1434" w:rsidRDefault="00EA6258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2CDF1F5F" wp14:editId="06C35B14">
                      <wp:simplePos x="0" y="0"/>
                      <wp:positionH relativeFrom="column">
                        <wp:posOffset>108585</wp:posOffset>
                      </wp:positionH>
                      <wp:positionV relativeFrom="paragraph">
                        <wp:posOffset>92075</wp:posOffset>
                      </wp:positionV>
                      <wp:extent cx="2834640" cy="1860550"/>
                      <wp:effectExtent l="12700" t="0" r="0" b="0"/>
                      <wp:wrapThrough wrapText="bothSides">
                        <wp:wrapPolygon edited="0">
                          <wp:start x="1065" y="0"/>
                          <wp:lineTo x="-97" y="442"/>
                          <wp:lineTo x="-97" y="20347"/>
                          <wp:lineTo x="10645" y="21231"/>
                          <wp:lineTo x="17516" y="21231"/>
                          <wp:lineTo x="17516" y="18872"/>
                          <wp:lineTo x="18581" y="18872"/>
                          <wp:lineTo x="19161" y="17988"/>
                          <wp:lineTo x="19065" y="14154"/>
                          <wp:lineTo x="19839" y="14154"/>
                          <wp:lineTo x="20710" y="12827"/>
                          <wp:lineTo x="21097" y="8846"/>
                          <wp:lineTo x="20710" y="7962"/>
                          <wp:lineTo x="20032" y="6782"/>
                          <wp:lineTo x="19645" y="5750"/>
                          <wp:lineTo x="18871" y="4718"/>
                          <wp:lineTo x="19065" y="1327"/>
                          <wp:lineTo x="17129" y="1032"/>
                          <wp:lineTo x="2323" y="0"/>
                          <wp:lineTo x="1065" y="0"/>
                        </wp:wrapPolygon>
                      </wp:wrapThrough>
                      <wp:docPr id="55" name="Group 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34640" cy="1860550"/>
                                <a:chOff x="0" y="0"/>
                                <a:chExt cx="2834640" cy="1860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" name="Picture 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75945"/>
                                  <a:ext cx="833120" cy="1160780"/>
                                </a:xfrm>
                                <a:prstGeom prst="rect">
                                  <a:avLst/>
                                </a:prstGeom>
                                <a:ln w="12700" cmpd="sng">
                                  <a:solidFill>
                                    <a:srgbClr val="262626"/>
                                  </a:solidFill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" name="Picture 5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3870" cy="502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8" name="Text Box 58"/>
                              <wps:cNvSpPr txBox="1"/>
                              <wps:spPr>
                                <a:xfrm>
                                  <a:off x="419100" y="74295"/>
                                  <a:ext cx="2135505" cy="401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txbx>
                                <w:txbxContent>
                                  <w:p w:rsidR="00EA6258" w:rsidRPr="00777BA9" w:rsidRDefault="00EA6258" w:rsidP="00B02F56">
                                    <w:pPr>
                                      <w:rPr>
                                        <w:rFonts w:ascii="Marker Felt" w:hAnsi="Marker Felt"/>
                                        <w:b/>
                                        <w:noProof/>
                                        <w:color w:val="F78722"/>
                                        <w:sz w:val="40"/>
                                        <w:szCs w:val="40"/>
                                        <w14:shadow w14:blurRad="69850" w14:dist="43180" w14:dir="5400000" w14:sx="0" w14:sy="0" w14:kx="0" w14:ky="0" w14:algn="none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1905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777BA9">
                                      <w:rPr>
                                        <w:rFonts w:ascii="Marker Felt" w:hAnsi="Marker Felt"/>
                                        <w:b/>
                                        <w:noProof/>
                                        <w:color w:val="F78722"/>
                                        <w:sz w:val="40"/>
                                        <w:szCs w:val="40"/>
                                        <w14:shadow w14:blurRad="69850" w14:dist="43180" w14:dir="5400000" w14:sx="0" w14:sy="0" w14:kx="0" w14:ky="0" w14:algn="none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1905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F78722">
                                              <w14:tint w14:val="85000"/>
                                              <w14:satMod w14:val="155000"/>
                                            </w14:srgbClr>
                                          </w14:solidFill>
                                        </w14:textFill>
                                      </w:rPr>
                                      <w:t>Example Co</w:t>
                                    </w:r>
                                    <w:r>
                                      <w:rPr>
                                        <w:rFonts w:ascii="Marker Felt" w:hAnsi="Marker Felt"/>
                                        <w:b/>
                                        <w:noProof/>
                                        <w:color w:val="F78722"/>
                                        <w:sz w:val="40"/>
                                        <w:szCs w:val="40"/>
                                        <w14:shadow w14:blurRad="69850" w14:dist="43180" w14:dir="5400000" w14:sx="0" w14:sy="0" w14:kx="0" w14:ky="0" w14:algn="none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1905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F78722">
                                              <w14:tint w14:val="85000"/>
                                              <w14:satMod w14:val="155000"/>
                                            </w14:srgbClr>
                                          </w14:solidFill>
                                        </w14:textFill>
                                      </w:rPr>
                                      <w:t>mpany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59" name="Text Box 59"/>
                              <wps:cNvSpPr txBox="1"/>
                              <wps:spPr>
                                <a:xfrm>
                                  <a:off x="1038860" y="469900"/>
                                  <a:ext cx="1645920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A6258" w:rsidRPr="005F6F9C" w:rsidRDefault="00EA6258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5F6F9C">
                                      <w:rPr>
                                        <w:rFonts w:ascii="Arial" w:hAnsi="Arial" w:cs="Arial"/>
                                      </w:rPr>
                                      <w:t>Security Department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" name="Text Box 60"/>
                              <wps:cNvSpPr txBox="1"/>
                              <wps:spPr>
                                <a:xfrm>
                                  <a:off x="914400" y="652780"/>
                                  <a:ext cx="1920240" cy="365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A6258" w:rsidRPr="005F6F9C" w:rsidRDefault="00EA6258" w:rsidP="005F6F9C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color w:val="F78722"/>
                                        <w:sz w:val="32"/>
                                        <w:szCs w:val="32"/>
                                      </w:rPr>
                                    </w:pPr>
                                    <w:r w:rsidRPr="005F6F9C">
                                      <w:rPr>
                                        <w:rFonts w:ascii="Arial" w:hAnsi="Arial" w:cs="Arial"/>
                                        <w:b/>
                                        <w:color w:val="F78722"/>
                                        <w:sz w:val="32"/>
                                        <w:szCs w:val="32"/>
                                      </w:rPr>
                                      <w:t>Jane G. Example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" name="Text Box 61"/>
                              <wps:cNvSpPr txBox="1"/>
                              <wps:spPr>
                                <a:xfrm>
                                  <a:off x="947420" y="927100"/>
                                  <a:ext cx="1828800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A6258" w:rsidRPr="005F6F9C" w:rsidRDefault="00EA6258" w:rsidP="005F6F9C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5F6F9C"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Sr. Software Engineer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2" name="Picture 6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6660" y="1146810"/>
                                  <a:ext cx="1266190" cy="457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3" name="Text Box 63"/>
                              <wps:cNvSpPr txBox="1"/>
                              <wps:spPr>
                                <a:xfrm>
                                  <a:off x="1334770" y="1572895"/>
                                  <a:ext cx="1041400" cy="287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A6258" w:rsidRPr="00417A31" w:rsidRDefault="00EA625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color w:val="FF0000"/>
                                      </w:rPr>
                                    </w:pPr>
                                    <w:r w:rsidRPr="00417A31">
                                      <w:rPr>
                                        <w:rFonts w:ascii="Arial" w:hAnsi="Arial" w:cs="Arial"/>
                                        <w:b/>
                                        <w:color w:val="FF0000"/>
                                      </w:rPr>
                                      <w:t>JULY 2015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2CDF1F5F" id="Group 55" o:spid="_x0000_s1053" style="position:absolute;margin-left:8.55pt;margin-top:7.25pt;width:223.2pt;height:146.5pt;z-index:251671552;mso-width-relative:margin" coordsize="28346,18605" o:gfxdata="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">
                      <v:shape id="Picture 56" o:spid="_x0000_s1054" type="#_x0000_t75" style="position:absolute;top:5759;width:8331;height:116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" stroked="t" strokecolor="#262626" strokeweight="1pt">
                        <v:imagedata r:id="rId8" o:title=""/>
                        <v:path arrowok="t"/>
                      </v:shape>
                      <v:shape id="Picture 57" o:spid="_x0000_s1055" type="#_x0000_t75" style="position:absolute;width:4838;height:50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">
                        <v:imagedata r:id="rId9" o:title=""/>
                      </v:shape>
                      <v:shape id="Text Box 58" o:spid="_x0000_s1056" type="#_x0000_t202" style="position:absolute;left:4191;top:742;width:21355;height:4014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" filled="f" stroked="f">
                        <v:textbox style="mso-fit-shape-to-text:t">
                          <w:txbxContent>
                            <w:p w:rsidR="00EA6258" w:rsidRPr="00777BA9" w:rsidRDefault="00EA6258" w:rsidP="00B02F56">
                              <w:pPr>
                                <w:rPr>
                                  <w:rFonts w:ascii="Marker Felt" w:hAnsi="Marker Felt"/>
                                  <w:b/>
                                  <w:noProof/>
                                  <w:color w:val="F78722"/>
                                  <w:sz w:val="40"/>
                                  <w:szCs w:val="40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77BA9">
                                <w:rPr>
                                  <w:rFonts w:ascii="Marker Felt" w:hAnsi="Marker Felt"/>
                                  <w:b/>
                                  <w:noProof/>
                                  <w:color w:val="F78722"/>
                                  <w:sz w:val="40"/>
                                  <w:szCs w:val="40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78722">
                                        <w14:tint w14:val="85000"/>
                                        <w14:satMod w14:val="155000"/>
                                      </w14:srgbClr>
                                    </w14:solidFill>
                                  </w14:textFill>
                                </w:rPr>
                                <w:t>Example Co</w:t>
                              </w:r>
                              <w:r>
                                <w:rPr>
                                  <w:rFonts w:ascii="Marker Felt" w:hAnsi="Marker Felt"/>
                                  <w:b/>
                                  <w:noProof/>
                                  <w:color w:val="F78722"/>
                                  <w:sz w:val="40"/>
                                  <w:szCs w:val="40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78722">
                                        <w14:tint w14:val="85000"/>
                                        <w14:satMod w14:val="155000"/>
                                      </w14:srgbClr>
                                    </w14:solidFill>
                                  </w14:textFill>
                                </w:rPr>
                                <w:t>mpany</w:t>
                              </w:r>
                            </w:p>
                          </w:txbxContent>
                        </v:textbox>
                      </v:shape>
                      <v:shape id="Text Box 59" o:spid="_x0000_s1057" type="#_x0000_t202" style="position:absolute;left:10388;top:4699;width:16459;height:2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" filled="f" stroked="f">
                        <v:textbox>
                          <w:txbxContent>
                            <w:p w:rsidR="00EA6258" w:rsidRPr="005F6F9C" w:rsidRDefault="00EA625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5F6F9C">
                                <w:rPr>
                                  <w:rFonts w:ascii="Arial" w:hAnsi="Arial" w:cs="Arial"/>
                                </w:rPr>
                                <w:t>Security Department</w:t>
                              </w:r>
                            </w:p>
                          </w:txbxContent>
                        </v:textbox>
                      </v:shape>
                      <v:shape id="Text Box 60" o:spid="_x0000_s1058" type="#_x0000_t202" style="position:absolute;left:9144;top:6527;width:19202;height:36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" filled="f" stroked="f">
                        <v:textbox>
                          <w:txbxContent>
                            <w:p w:rsidR="00EA6258" w:rsidRPr="005F6F9C" w:rsidRDefault="00EA6258" w:rsidP="005F6F9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78722"/>
                                  <w:sz w:val="32"/>
                                  <w:szCs w:val="32"/>
                                </w:rPr>
                              </w:pPr>
                              <w:r w:rsidRPr="005F6F9C">
                                <w:rPr>
                                  <w:rFonts w:ascii="Arial" w:hAnsi="Arial" w:cs="Arial"/>
                                  <w:b/>
                                  <w:color w:val="F78722"/>
                                  <w:sz w:val="32"/>
                                  <w:szCs w:val="32"/>
                                </w:rPr>
                                <w:t>Jane G. Example</w:t>
                              </w:r>
                            </w:p>
                          </w:txbxContent>
                        </v:textbox>
                      </v:shape>
                      <v:shape id="Text Box 61" o:spid="_x0000_s1059" type="#_x0000_t202" style="position:absolute;left:9474;top:9271;width:18288;height:2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" filled="f" stroked="f">
                        <v:textbox>
                          <w:txbxContent>
                            <w:p w:rsidR="00EA6258" w:rsidRPr="005F6F9C" w:rsidRDefault="00EA6258" w:rsidP="005F6F9C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5F6F9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Sr. Software Engineer</w:t>
                              </w:r>
                            </w:p>
                          </w:txbxContent>
                        </v:textbox>
                      </v:shape>
                      <v:shape id="Picture 62" o:spid="_x0000_s1060" type="#_x0000_t75" style="position:absolute;left:12166;top:11468;width:12662;height:45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">
                        <v:imagedata r:id="rId10" o:title=""/>
                      </v:shape>
                      <v:shape id="Text Box 63" o:spid="_x0000_s1061" type="#_x0000_t202" style="position:absolute;left:13347;top:15728;width:10414;height:28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" filled="f" stroked="f">
                        <v:textbox>
                          <w:txbxContent>
                            <w:p w:rsidR="00EA6258" w:rsidRPr="00417A31" w:rsidRDefault="00EA6258">
                              <w:pPr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</w:pPr>
                              <w:r w:rsidRPr="00417A31"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  <w:t>JULY 2015</w:t>
                              </w:r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</w:p>
        </w:tc>
      </w:tr>
      <w:tr w:rsidR="008D1434" w:rsidTr="00FB2C99">
        <w:trPr>
          <w:trHeight w:hRule="exact" w:val="576"/>
        </w:trPr>
        <w:tc>
          <w:tcPr>
            <w:tcW w:w="4882" w:type="dxa"/>
          </w:tcPr>
          <w:p w:rsidR="008D1434" w:rsidRDefault="008D1434"/>
        </w:tc>
        <w:tc>
          <w:tcPr>
            <w:tcW w:w="648" w:type="dxa"/>
          </w:tcPr>
          <w:p w:rsidR="008D1434" w:rsidRDefault="008D1434"/>
        </w:tc>
        <w:tc>
          <w:tcPr>
            <w:tcW w:w="4882" w:type="dxa"/>
          </w:tcPr>
          <w:p w:rsidR="008D1434" w:rsidRDefault="008D1434"/>
        </w:tc>
        <w:bookmarkStart w:id="12" w:name="_GoBack"/>
        <w:bookmarkEnd w:id="12"/>
      </w:tr>
      <w:tr w:rsidR="008D1434" w:rsidTr="00EA6258">
        <w:trPr>
          <w:trHeight w:hRule="exact" w:val="3067"/>
        </w:trPr>
        <w:tc>
          <w:tcPr>
            <w:tcW w:w="4882" w:type="dxa"/>
            <w:shd w:val="clear" w:color="auto" w:fill="FFFF00"/>
          </w:tcPr>
          <w:p w:rsidR="008D1434" w:rsidRDefault="00EA6258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0F89C065" wp14:editId="32A6AA06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55880</wp:posOffset>
                      </wp:positionV>
                      <wp:extent cx="2834640" cy="1860550"/>
                      <wp:effectExtent l="12700" t="0" r="0" b="0"/>
                      <wp:wrapThrough wrapText="bothSides">
                        <wp:wrapPolygon edited="0">
                          <wp:start x="1065" y="0"/>
                          <wp:lineTo x="-97" y="442"/>
                          <wp:lineTo x="-97" y="20347"/>
                          <wp:lineTo x="10645" y="21231"/>
                          <wp:lineTo x="17516" y="21231"/>
                          <wp:lineTo x="17516" y="18872"/>
                          <wp:lineTo x="18581" y="18872"/>
                          <wp:lineTo x="19161" y="17988"/>
                          <wp:lineTo x="19065" y="14154"/>
                          <wp:lineTo x="19839" y="14154"/>
                          <wp:lineTo x="20710" y="12827"/>
                          <wp:lineTo x="21097" y="8846"/>
                          <wp:lineTo x="20710" y="7962"/>
                          <wp:lineTo x="20032" y="6782"/>
                          <wp:lineTo x="19645" y="5750"/>
                          <wp:lineTo x="18871" y="4718"/>
                          <wp:lineTo x="19065" y="1327"/>
                          <wp:lineTo x="17129" y="1032"/>
                          <wp:lineTo x="2323" y="0"/>
                          <wp:lineTo x="1065" y="0"/>
                        </wp:wrapPolygon>
                      </wp:wrapThrough>
                      <wp:docPr id="73" name="Group 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34640" cy="1860550"/>
                                <a:chOff x="0" y="0"/>
                                <a:chExt cx="2834640" cy="1860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" name="Picture 7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75945"/>
                                  <a:ext cx="833120" cy="1160780"/>
                                </a:xfrm>
                                <a:prstGeom prst="rect">
                                  <a:avLst/>
                                </a:prstGeom>
                                <a:ln w="12700" cmpd="sng">
                                  <a:solidFill>
                                    <a:srgbClr val="262626"/>
                                  </a:solidFill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" name="Picture 7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3870" cy="502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6" name="Text Box 76"/>
                              <wps:cNvSpPr txBox="1"/>
                              <wps:spPr>
                                <a:xfrm>
                                  <a:off x="419100" y="74295"/>
                                  <a:ext cx="2135505" cy="401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txbx>
                                <w:txbxContent>
                                  <w:p w:rsidR="00EA6258" w:rsidRPr="00777BA9" w:rsidRDefault="00EA6258" w:rsidP="00B02F56">
                                    <w:pPr>
                                      <w:rPr>
                                        <w:rFonts w:ascii="Marker Felt" w:hAnsi="Marker Felt"/>
                                        <w:b/>
                                        <w:noProof/>
                                        <w:color w:val="F78722"/>
                                        <w:sz w:val="40"/>
                                        <w:szCs w:val="40"/>
                                        <w14:shadow w14:blurRad="69850" w14:dist="43180" w14:dir="5400000" w14:sx="0" w14:sy="0" w14:kx="0" w14:ky="0" w14:algn="none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1905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777BA9">
                                      <w:rPr>
                                        <w:rFonts w:ascii="Marker Felt" w:hAnsi="Marker Felt"/>
                                        <w:b/>
                                        <w:noProof/>
                                        <w:color w:val="F78722"/>
                                        <w:sz w:val="40"/>
                                        <w:szCs w:val="40"/>
                                        <w14:shadow w14:blurRad="69850" w14:dist="43180" w14:dir="5400000" w14:sx="0" w14:sy="0" w14:kx="0" w14:ky="0" w14:algn="none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1905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F78722">
                                              <w14:tint w14:val="85000"/>
                                              <w14:satMod w14:val="155000"/>
                                            </w14:srgbClr>
                                          </w14:solidFill>
                                        </w14:textFill>
                                      </w:rPr>
                                      <w:t>Example Co</w:t>
                                    </w:r>
                                    <w:r>
                                      <w:rPr>
                                        <w:rFonts w:ascii="Marker Felt" w:hAnsi="Marker Felt"/>
                                        <w:b/>
                                        <w:noProof/>
                                        <w:color w:val="F78722"/>
                                        <w:sz w:val="40"/>
                                        <w:szCs w:val="40"/>
                                        <w14:shadow w14:blurRad="69850" w14:dist="43180" w14:dir="5400000" w14:sx="0" w14:sy="0" w14:kx="0" w14:ky="0" w14:algn="none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1905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F78722">
                                              <w14:tint w14:val="85000"/>
                                              <w14:satMod w14:val="155000"/>
                                            </w14:srgbClr>
                                          </w14:solidFill>
                                        </w14:textFill>
                                      </w:rPr>
                                      <w:t>mpany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77" name="Text Box 77"/>
                              <wps:cNvSpPr txBox="1"/>
                              <wps:spPr>
                                <a:xfrm>
                                  <a:off x="1038860" y="469900"/>
                                  <a:ext cx="1645920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A6258" w:rsidRPr="005F6F9C" w:rsidRDefault="00EA6258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5F6F9C">
                                      <w:rPr>
                                        <w:rFonts w:ascii="Arial" w:hAnsi="Arial" w:cs="Arial"/>
                                      </w:rPr>
                                      <w:t>Security Department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" name="Text Box 78"/>
                              <wps:cNvSpPr txBox="1"/>
                              <wps:spPr>
                                <a:xfrm>
                                  <a:off x="914400" y="652780"/>
                                  <a:ext cx="1920240" cy="365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A6258" w:rsidRPr="005F6F9C" w:rsidRDefault="00EA6258" w:rsidP="005F6F9C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color w:val="F78722"/>
                                        <w:sz w:val="32"/>
                                        <w:szCs w:val="32"/>
                                      </w:rPr>
                                    </w:pPr>
                                    <w:r w:rsidRPr="005F6F9C">
                                      <w:rPr>
                                        <w:rFonts w:ascii="Arial" w:hAnsi="Arial" w:cs="Arial"/>
                                        <w:b/>
                                        <w:color w:val="F78722"/>
                                        <w:sz w:val="32"/>
                                        <w:szCs w:val="32"/>
                                      </w:rPr>
                                      <w:t>Jane G. Example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9" name="Text Box 79"/>
                              <wps:cNvSpPr txBox="1"/>
                              <wps:spPr>
                                <a:xfrm>
                                  <a:off x="947420" y="927100"/>
                                  <a:ext cx="1828800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A6258" w:rsidRPr="005F6F9C" w:rsidRDefault="00EA6258" w:rsidP="005F6F9C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5F6F9C"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Sr. Software Engineer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0" name="Picture 8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6660" y="1146810"/>
                                  <a:ext cx="1266190" cy="457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1" name="Text Box 81"/>
                              <wps:cNvSpPr txBox="1"/>
                              <wps:spPr>
                                <a:xfrm>
                                  <a:off x="1334770" y="1572895"/>
                                  <a:ext cx="1041400" cy="287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A6258" w:rsidRPr="00417A31" w:rsidRDefault="00EA625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color w:val="FF0000"/>
                                      </w:rPr>
                                    </w:pPr>
                                    <w:r w:rsidRPr="00417A31">
                                      <w:rPr>
                                        <w:rFonts w:ascii="Arial" w:hAnsi="Arial" w:cs="Arial"/>
                                        <w:b/>
                                        <w:color w:val="FF0000"/>
                                      </w:rPr>
                                      <w:t>JULY 2015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F89C065" id="Group 73" o:spid="_x0000_s1062" style="position:absolute;margin-left:8.35pt;margin-top:4.4pt;width:223.2pt;height:146.5pt;z-index:251675648;mso-width-relative:margin" coordsize="28346,18605" o:gfxdata="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">
                      <v:shape id="Picture 74" o:spid="_x0000_s1063" type="#_x0000_t75" style="position:absolute;top:5759;width:8331;height:116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" stroked="t" strokecolor="#262626" strokeweight="1pt">
                        <v:imagedata r:id="rId8" o:title=""/>
                        <v:path arrowok="t"/>
                      </v:shape>
                      <v:shape id="Picture 75" o:spid="_x0000_s1064" type="#_x0000_t75" style="position:absolute;width:4838;height:50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">
                        <v:imagedata r:id="rId9" o:title=""/>
                      </v:shape>
                      <v:shape id="Text Box 76" o:spid="_x0000_s1065" type="#_x0000_t202" style="position:absolute;left:4191;top:742;width:21355;height:4014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" filled="f" stroked="f">
                        <v:textbox style="mso-fit-shape-to-text:t">
                          <w:txbxContent>
                            <w:p w:rsidR="00EA6258" w:rsidRPr="00777BA9" w:rsidRDefault="00EA6258" w:rsidP="00B02F56">
                              <w:pPr>
                                <w:rPr>
                                  <w:rFonts w:ascii="Marker Felt" w:hAnsi="Marker Felt"/>
                                  <w:b/>
                                  <w:noProof/>
                                  <w:color w:val="F78722"/>
                                  <w:sz w:val="40"/>
                                  <w:szCs w:val="40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77BA9">
                                <w:rPr>
                                  <w:rFonts w:ascii="Marker Felt" w:hAnsi="Marker Felt"/>
                                  <w:b/>
                                  <w:noProof/>
                                  <w:color w:val="F78722"/>
                                  <w:sz w:val="40"/>
                                  <w:szCs w:val="40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78722">
                                        <w14:tint w14:val="85000"/>
                                        <w14:satMod w14:val="155000"/>
                                      </w14:srgbClr>
                                    </w14:solidFill>
                                  </w14:textFill>
                                </w:rPr>
                                <w:t>Example Co</w:t>
                              </w:r>
                              <w:r>
                                <w:rPr>
                                  <w:rFonts w:ascii="Marker Felt" w:hAnsi="Marker Felt"/>
                                  <w:b/>
                                  <w:noProof/>
                                  <w:color w:val="F78722"/>
                                  <w:sz w:val="40"/>
                                  <w:szCs w:val="40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78722">
                                        <w14:tint w14:val="85000"/>
                                        <w14:satMod w14:val="155000"/>
                                      </w14:srgbClr>
                                    </w14:solidFill>
                                  </w14:textFill>
                                </w:rPr>
                                <w:t>mpany</w:t>
                              </w:r>
                            </w:p>
                          </w:txbxContent>
                        </v:textbox>
                      </v:shape>
                      <v:shape id="Text Box 77" o:spid="_x0000_s1066" type="#_x0000_t202" style="position:absolute;left:10388;top:4699;width:16459;height:2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" filled="f" stroked="f">
                        <v:textbox>
                          <w:txbxContent>
                            <w:p w:rsidR="00EA6258" w:rsidRPr="005F6F9C" w:rsidRDefault="00EA625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5F6F9C">
                                <w:rPr>
                                  <w:rFonts w:ascii="Arial" w:hAnsi="Arial" w:cs="Arial"/>
                                </w:rPr>
                                <w:t>Security Department</w:t>
                              </w:r>
                            </w:p>
                          </w:txbxContent>
                        </v:textbox>
                      </v:shape>
                      <v:shape id="Text Box 78" o:spid="_x0000_s1067" type="#_x0000_t202" style="position:absolute;left:9144;top:6527;width:19202;height:36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" filled="f" stroked="f">
                        <v:textbox>
                          <w:txbxContent>
                            <w:p w:rsidR="00EA6258" w:rsidRPr="005F6F9C" w:rsidRDefault="00EA6258" w:rsidP="005F6F9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78722"/>
                                  <w:sz w:val="32"/>
                                  <w:szCs w:val="32"/>
                                </w:rPr>
                              </w:pPr>
                              <w:r w:rsidRPr="005F6F9C">
                                <w:rPr>
                                  <w:rFonts w:ascii="Arial" w:hAnsi="Arial" w:cs="Arial"/>
                                  <w:b/>
                                  <w:color w:val="F78722"/>
                                  <w:sz w:val="32"/>
                                  <w:szCs w:val="32"/>
                                </w:rPr>
                                <w:t>Jane G. Example</w:t>
                              </w:r>
                            </w:p>
                          </w:txbxContent>
                        </v:textbox>
                      </v:shape>
                      <v:shape id="Text Box 79" o:spid="_x0000_s1068" type="#_x0000_t202" style="position:absolute;left:9474;top:9271;width:18288;height:2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" filled="f" stroked="f">
                        <v:textbox>
                          <w:txbxContent>
                            <w:p w:rsidR="00EA6258" w:rsidRPr="005F6F9C" w:rsidRDefault="00EA6258" w:rsidP="005F6F9C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5F6F9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Sr. Software Engineer</w:t>
                              </w:r>
                            </w:p>
                          </w:txbxContent>
                        </v:textbox>
                      </v:shape>
                      <v:shape id="Picture 80" o:spid="_x0000_s1069" type="#_x0000_t75" style="position:absolute;left:12166;top:11468;width:12662;height:45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">
                        <v:imagedata r:id="rId10" o:title=""/>
                      </v:shape>
                      <v:shape id="Text Box 81" o:spid="_x0000_s1070" type="#_x0000_t202" style="position:absolute;left:13347;top:15728;width:10414;height:28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" filled="f" stroked="f">
                        <v:textbox>
                          <w:txbxContent>
                            <w:p w:rsidR="00EA6258" w:rsidRPr="00417A31" w:rsidRDefault="00EA6258">
                              <w:pPr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</w:pPr>
                              <w:r w:rsidRPr="00417A31"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  <w:t>JULY 2015</w:t>
                              </w:r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</w:p>
        </w:tc>
        <w:tc>
          <w:tcPr>
            <w:tcW w:w="648" w:type="dxa"/>
          </w:tcPr>
          <w:p w:rsidR="008D1434" w:rsidRDefault="008D1434"/>
        </w:tc>
        <w:tc>
          <w:tcPr>
            <w:tcW w:w="4882" w:type="dxa"/>
            <w:shd w:val="clear" w:color="auto" w:fill="FFFF00"/>
          </w:tcPr>
          <w:p w:rsidR="008D1434" w:rsidRDefault="00EA6258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3ED57F06" wp14:editId="1F76D0AA">
                      <wp:simplePos x="0" y="0"/>
                      <wp:positionH relativeFrom="column">
                        <wp:posOffset>74718</wp:posOffset>
                      </wp:positionH>
                      <wp:positionV relativeFrom="paragraph">
                        <wp:posOffset>56304</wp:posOffset>
                      </wp:positionV>
                      <wp:extent cx="2834640" cy="1860550"/>
                      <wp:effectExtent l="12700" t="0" r="0" b="0"/>
                      <wp:wrapThrough wrapText="bothSides">
                        <wp:wrapPolygon edited="0">
                          <wp:start x="1065" y="0"/>
                          <wp:lineTo x="-97" y="442"/>
                          <wp:lineTo x="-97" y="20347"/>
                          <wp:lineTo x="10645" y="21231"/>
                          <wp:lineTo x="17516" y="21231"/>
                          <wp:lineTo x="17516" y="18872"/>
                          <wp:lineTo x="18581" y="18872"/>
                          <wp:lineTo x="19161" y="17988"/>
                          <wp:lineTo x="19065" y="14154"/>
                          <wp:lineTo x="19839" y="14154"/>
                          <wp:lineTo x="20710" y="12827"/>
                          <wp:lineTo x="21097" y="8846"/>
                          <wp:lineTo x="20710" y="7962"/>
                          <wp:lineTo x="20032" y="6782"/>
                          <wp:lineTo x="19645" y="5750"/>
                          <wp:lineTo x="18871" y="4718"/>
                          <wp:lineTo x="19065" y="1327"/>
                          <wp:lineTo x="17129" y="1032"/>
                          <wp:lineTo x="2323" y="0"/>
                          <wp:lineTo x="1065" y="0"/>
                        </wp:wrapPolygon>
                      </wp:wrapThrough>
                      <wp:docPr id="64" name="Group 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34640" cy="1860550"/>
                                <a:chOff x="0" y="0"/>
                                <a:chExt cx="2834640" cy="1860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" name="Picture 6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75945"/>
                                  <a:ext cx="833120" cy="1160780"/>
                                </a:xfrm>
                                <a:prstGeom prst="rect">
                                  <a:avLst/>
                                </a:prstGeom>
                                <a:ln w="12700" cmpd="sng">
                                  <a:solidFill>
                                    <a:srgbClr val="262626"/>
                                  </a:solidFill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Picture 6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3870" cy="502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7" name="Text Box 67"/>
                              <wps:cNvSpPr txBox="1"/>
                              <wps:spPr>
                                <a:xfrm>
                                  <a:off x="419100" y="74295"/>
                                  <a:ext cx="2135505" cy="401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txbx>
                                <w:txbxContent>
                                  <w:p w:rsidR="00EA6258" w:rsidRPr="00777BA9" w:rsidRDefault="00EA6258" w:rsidP="00B02F56">
                                    <w:pPr>
                                      <w:rPr>
                                        <w:rFonts w:ascii="Marker Felt" w:hAnsi="Marker Felt"/>
                                        <w:b/>
                                        <w:noProof/>
                                        <w:color w:val="F78722"/>
                                        <w:sz w:val="40"/>
                                        <w:szCs w:val="40"/>
                                        <w14:shadow w14:blurRad="69850" w14:dist="43180" w14:dir="5400000" w14:sx="0" w14:sy="0" w14:kx="0" w14:ky="0" w14:algn="none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1905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777BA9">
                                      <w:rPr>
                                        <w:rFonts w:ascii="Marker Felt" w:hAnsi="Marker Felt"/>
                                        <w:b/>
                                        <w:noProof/>
                                        <w:color w:val="F78722"/>
                                        <w:sz w:val="40"/>
                                        <w:szCs w:val="40"/>
                                        <w14:shadow w14:blurRad="69850" w14:dist="43180" w14:dir="5400000" w14:sx="0" w14:sy="0" w14:kx="0" w14:ky="0" w14:algn="none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1905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F78722">
                                              <w14:tint w14:val="85000"/>
                                              <w14:satMod w14:val="155000"/>
                                            </w14:srgbClr>
                                          </w14:solidFill>
                                        </w14:textFill>
                                      </w:rPr>
                                      <w:t>Example Co</w:t>
                                    </w:r>
                                    <w:r>
                                      <w:rPr>
                                        <w:rFonts w:ascii="Marker Felt" w:hAnsi="Marker Felt"/>
                                        <w:b/>
                                        <w:noProof/>
                                        <w:color w:val="F78722"/>
                                        <w:sz w:val="40"/>
                                        <w:szCs w:val="40"/>
                                        <w14:shadow w14:blurRad="69850" w14:dist="43180" w14:dir="5400000" w14:sx="0" w14:sy="0" w14:kx="0" w14:ky="0" w14:algn="none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1905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F78722">
                                              <w14:tint w14:val="85000"/>
                                              <w14:satMod w14:val="155000"/>
                                            </w14:srgbClr>
                                          </w14:solidFill>
                                        </w14:textFill>
                                      </w:rPr>
                                      <w:t>mpany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68" name="Text Box 68"/>
                              <wps:cNvSpPr txBox="1"/>
                              <wps:spPr>
                                <a:xfrm>
                                  <a:off x="1038860" y="469900"/>
                                  <a:ext cx="1645920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A6258" w:rsidRPr="005F6F9C" w:rsidRDefault="00EA6258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5F6F9C">
                                      <w:rPr>
                                        <w:rFonts w:ascii="Arial" w:hAnsi="Arial" w:cs="Arial"/>
                                      </w:rPr>
                                      <w:t>Security Department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" name="Text Box 69"/>
                              <wps:cNvSpPr txBox="1"/>
                              <wps:spPr>
                                <a:xfrm>
                                  <a:off x="914400" y="652780"/>
                                  <a:ext cx="1920240" cy="365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A6258" w:rsidRPr="005F6F9C" w:rsidRDefault="00EA6258" w:rsidP="005F6F9C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color w:val="F78722"/>
                                        <w:sz w:val="32"/>
                                        <w:szCs w:val="32"/>
                                      </w:rPr>
                                    </w:pPr>
                                    <w:r w:rsidRPr="005F6F9C">
                                      <w:rPr>
                                        <w:rFonts w:ascii="Arial" w:hAnsi="Arial" w:cs="Arial"/>
                                        <w:b/>
                                        <w:color w:val="F78722"/>
                                        <w:sz w:val="32"/>
                                        <w:szCs w:val="32"/>
                                      </w:rPr>
                                      <w:t>Jane G. Example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" name="Text Box 70"/>
                              <wps:cNvSpPr txBox="1"/>
                              <wps:spPr>
                                <a:xfrm>
                                  <a:off x="947420" y="927100"/>
                                  <a:ext cx="1828800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A6258" w:rsidRPr="005F6F9C" w:rsidRDefault="00EA6258" w:rsidP="005F6F9C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5F6F9C"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Sr. Software Engineer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1" name="Picture 7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6660" y="1146810"/>
                                  <a:ext cx="1266190" cy="457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2" name="Text Box 72"/>
                              <wps:cNvSpPr txBox="1"/>
                              <wps:spPr>
                                <a:xfrm>
                                  <a:off x="1334770" y="1572895"/>
                                  <a:ext cx="1041400" cy="287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A6258" w:rsidRPr="00417A31" w:rsidRDefault="00EA625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color w:val="FF0000"/>
                                      </w:rPr>
                                    </w:pPr>
                                    <w:r w:rsidRPr="00417A31">
                                      <w:rPr>
                                        <w:rFonts w:ascii="Arial" w:hAnsi="Arial" w:cs="Arial"/>
                                        <w:b/>
                                        <w:color w:val="FF0000"/>
                                      </w:rPr>
                                      <w:t>JULY 2015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3ED57F06" id="Group 64" o:spid="_x0000_s1071" style="position:absolute;margin-left:5.9pt;margin-top:4.45pt;width:223.2pt;height:146.5pt;z-index:251673600;mso-width-relative:margin" coordsize="28346,18605" o:gfxdata="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">
                      <v:shape id="Picture 65" o:spid="_x0000_s1072" type="#_x0000_t75" style="position:absolute;top:5759;width:8331;height:116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" stroked="t" strokecolor="#262626" strokeweight="1pt">
                        <v:imagedata r:id="rId8" o:title=""/>
                        <v:path arrowok="t"/>
                      </v:shape>
                      <v:shape id="Picture 66" o:spid="_x0000_s1073" type="#_x0000_t75" style="position:absolute;width:4838;height:50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">
                        <v:imagedata r:id="rId9" o:title=""/>
                      </v:shape>
                      <v:shape id="Text Box 67" o:spid="_x0000_s1074" type="#_x0000_t202" style="position:absolute;left:4191;top:742;width:21355;height:4014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" filled="f" stroked="f">
                        <v:textbox style="mso-fit-shape-to-text:t">
                          <w:txbxContent>
                            <w:p w:rsidR="00EA6258" w:rsidRPr="00777BA9" w:rsidRDefault="00EA6258" w:rsidP="00B02F56">
                              <w:pPr>
                                <w:rPr>
                                  <w:rFonts w:ascii="Marker Felt" w:hAnsi="Marker Felt"/>
                                  <w:b/>
                                  <w:noProof/>
                                  <w:color w:val="F78722"/>
                                  <w:sz w:val="40"/>
                                  <w:szCs w:val="40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77BA9">
                                <w:rPr>
                                  <w:rFonts w:ascii="Marker Felt" w:hAnsi="Marker Felt"/>
                                  <w:b/>
                                  <w:noProof/>
                                  <w:color w:val="F78722"/>
                                  <w:sz w:val="40"/>
                                  <w:szCs w:val="40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78722">
                                        <w14:tint w14:val="85000"/>
                                        <w14:satMod w14:val="155000"/>
                                      </w14:srgbClr>
                                    </w14:solidFill>
                                  </w14:textFill>
                                </w:rPr>
                                <w:t>Example Co</w:t>
                              </w:r>
                              <w:r>
                                <w:rPr>
                                  <w:rFonts w:ascii="Marker Felt" w:hAnsi="Marker Felt"/>
                                  <w:b/>
                                  <w:noProof/>
                                  <w:color w:val="F78722"/>
                                  <w:sz w:val="40"/>
                                  <w:szCs w:val="40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78722">
                                        <w14:tint w14:val="85000"/>
                                        <w14:satMod w14:val="155000"/>
                                      </w14:srgbClr>
                                    </w14:solidFill>
                                  </w14:textFill>
                                </w:rPr>
                                <w:t>mpany</w:t>
                              </w:r>
                            </w:p>
                          </w:txbxContent>
                        </v:textbox>
                      </v:shape>
                      <v:shape id="Text Box 68" o:spid="_x0000_s1075" type="#_x0000_t202" style="position:absolute;left:10388;top:4699;width:16459;height:2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" filled="f" stroked="f">
                        <v:textbox>
                          <w:txbxContent>
                            <w:p w:rsidR="00EA6258" w:rsidRPr="005F6F9C" w:rsidRDefault="00EA625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5F6F9C">
                                <w:rPr>
                                  <w:rFonts w:ascii="Arial" w:hAnsi="Arial" w:cs="Arial"/>
                                </w:rPr>
                                <w:t>Security Department</w:t>
                              </w:r>
                            </w:p>
                          </w:txbxContent>
                        </v:textbox>
                      </v:shape>
                      <v:shape id="Text Box 69" o:spid="_x0000_s1076" type="#_x0000_t202" style="position:absolute;left:9144;top:6527;width:19202;height:36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" filled="f" stroked="f">
                        <v:textbox>
                          <w:txbxContent>
                            <w:p w:rsidR="00EA6258" w:rsidRPr="005F6F9C" w:rsidRDefault="00EA6258" w:rsidP="005F6F9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78722"/>
                                  <w:sz w:val="32"/>
                                  <w:szCs w:val="32"/>
                                </w:rPr>
                              </w:pPr>
                              <w:r w:rsidRPr="005F6F9C">
                                <w:rPr>
                                  <w:rFonts w:ascii="Arial" w:hAnsi="Arial" w:cs="Arial"/>
                                  <w:b/>
                                  <w:color w:val="F78722"/>
                                  <w:sz w:val="32"/>
                                  <w:szCs w:val="32"/>
                                </w:rPr>
                                <w:t>Jane G. Example</w:t>
                              </w:r>
                            </w:p>
                          </w:txbxContent>
                        </v:textbox>
                      </v:shape>
                      <v:shape id="Text Box 70" o:spid="_x0000_s1077" type="#_x0000_t202" style="position:absolute;left:9474;top:9271;width:18288;height:2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" filled="f" stroked="f">
                        <v:textbox>
                          <w:txbxContent>
                            <w:p w:rsidR="00EA6258" w:rsidRPr="005F6F9C" w:rsidRDefault="00EA6258" w:rsidP="005F6F9C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5F6F9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Sr. Software Engineer</w:t>
                              </w:r>
                            </w:p>
                          </w:txbxContent>
                        </v:textbox>
                      </v:shape>
                      <v:shape id="Picture 71" o:spid="_x0000_s1078" type="#_x0000_t75" style="position:absolute;left:12166;top:11468;width:12662;height:45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">
                        <v:imagedata r:id="rId10" o:title=""/>
                      </v:shape>
                      <v:shape id="Text Box 72" o:spid="_x0000_s1079" type="#_x0000_t202" style="position:absolute;left:13347;top:15728;width:10414;height:28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" filled="f" stroked="f">
                        <v:textbox>
                          <w:txbxContent>
                            <w:p w:rsidR="00EA6258" w:rsidRPr="00417A31" w:rsidRDefault="00EA6258">
                              <w:pPr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</w:pPr>
                              <w:r w:rsidRPr="00417A31"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  <w:t>JULY 2015</w:t>
                              </w:r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</w:p>
        </w:tc>
      </w:tr>
      <w:tr w:rsidR="008D1434" w:rsidTr="00FB2C99">
        <w:trPr>
          <w:trHeight w:hRule="exact" w:val="576"/>
        </w:trPr>
        <w:tc>
          <w:tcPr>
            <w:tcW w:w="4882" w:type="dxa"/>
          </w:tcPr>
          <w:p w:rsidR="008D1434" w:rsidRDefault="008D1434"/>
        </w:tc>
        <w:tc>
          <w:tcPr>
            <w:tcW w:w="648" w:type="dxa"/>
          </w:tcPr>
          <w:p w:rsidR="008D1434" w:rsidRDefault="008D1434"/>
        </w:tc>
        <w:tc>
          <w:tcPr>
            <w:tcW w:w="4882" w:type="dxa"/>
          </w:tcPr>
          <w:p w:rsidR="008D1434" w:rsidRDefault="008D1434"/>
        </w:tc>
      </w:tr>
      <w:tr w:rsidR="008D1434" w:rsidTr="00EA6258">
        <w:trPr>
          <w:trHeight w:hRule="exact" w:val="3067"/>
        </w:trPr>
        <w:tc>
          <w:tcPr>
            <w:tcW w:w="4882" w:type="dxa"/>
            <w:shd w:val="clear" w:color="auto" w:fill="FFFF00"/>
          </w:tcPr>
          <w:p w:rsidR="008D1434" w:rsidRDefault="00EA6258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 wp14:anchorId="2C2FC82D" wp14:editId="401F2596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45508</wp:posOffset>
                      </wp:positionV>
                      <wp:extent cx="2834640" cy="1860550"/>
                      <wp:effectExtent l="12700" t="0" r="0" b="0"/>
                      <wp:wrapThrough wrapText="bothSides">
                        <wp:wrapPolygon edited="0">
                          <wp:start x="1065" y="0"/>
                          <wp:lineTo x="-97" y="442"/>
                          <wp:lineTo x="-97" y="20347"/>
                          <wp:lineTo x="10645" y="21231"/>
                          <wp:lineTo x="17516" y="21231"/>
                          <wp:lineTo x="17516" y="18872"/>
                          <wp:lineTo x="18581" y="18872"/>
                          <wp:lineTo x="19161" y="17988"/>
                          <wp:lineTo x="19065" y="14154"/>
                          <wp:lineTo x="19839" y="14154"/>
                          <wp:lineTo x="20710" y="12827"/>
                          <wp:lineTo x="21097" y="8846"/>
                          <wp:lineTo x="20710" y="7962"/>
                          <wp:lineTo x="20032" y="6782"/>
                          <wp:lineTo x="19645" y="5750"/>
                          <wp:lineTo x="18871" y="4718"/>
                          <wp:lineTo x="19065" y="1327"/>
                          <wp:lineTo x="17129" y="1032"/>
                          <wp:lineTo x="2323" y="0"/>
                          <wp:lineTo x="1065" y="0"/>
                        </wp:wrapPolygon>
                      </wp:wrapThrough>
                      <wp:docPr id="82" name="Group 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34640" cy="1860550"/>
                                <a:chOff x="0" y="0"/>
                                <a:chExt cx="2834640" cy="1860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3" name="Picture 8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75945"/>
                                  <a:ext cx="833120" cy="1160780"/>
                                </a:xfrm>
                                <a:prstGeom prst="rect">
                                  <a:avLst/>
                                </a:prstGeom>
                                <a:ln w="12700" cmpd="sng">
                                  <a:solidFill>
                                    <a:srgbClr val="262626"/>
                                  </a:solidFill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" name="Picture 8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3870" cy="502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5" name="Text Box 85"/>
                              <wps:cNvSpPr txBox="1"/>
                              <wps:spPr>
                                <a:xfrm>
                                  <a:off x="419100" y="74295"/>
                                  <a:ext cx="2135505" cy="401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txbx>
                                <w:txbxContent>
                                  <w:p w:rsidR="00EA6258" w:rsidRPr="00777BA9" w:rsidRDefault="00EA6258" w:rsidP="00B02F56">
                                    <w:pPr>
                                      <w:rPr>
                                        <w:rFonts w:ascii="Marker Felt" w:hAnsi="Marker Felt"/>
                                        <w:b/>
                                        <w:noProof/>
                                        <w:color w:val="F78722"/>
                                        <w:sz w:val="40"/>
                                        <w:szCs w:val="40"/>
                                        <w14:shadow w14:blurRad="69850" w14:dist="43180" w14:dir="5400000" w14:sx="0" w14:sy="0" w14:kx="0" w14:ky="0" w14:algn="none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1905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777BA9">
                                      <w:rPr>
                                        <w:rFonts w:ascii="Marker Felt" w:hAnsi="Marker Felt"/>
                                        <w:b/>
                                        <w:noProof/>
                                        <w:color w:val="F78722"/>
                                        <w:sz w:val="40"/>
                                        <w:szCs w:val="40"/>
                                        <w14:shadow w14:blurRad="69850" w14:dist="43180" w14:dir="5400000" w14:sx="0" w14:sy="0" w14:kx="0" w14:ky="0" w14:algn="none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1905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F78722">
                                              <w14:tint w14:val="85000"/>
                                              <w14:satMod w14:val="155000"/>
                                            </w14:srgbClr>
                                          </w14:solidFill>
                                        </w14:textFill>
                                      </w:rPr>
                                      <w:t>Example Co</w:t>
                                    </w:r>
                                    <w:r>
                                      <w:rPr>
                                        <w:rFonts w:ascii="Marker Felt" w:hAnsi="Marker Felt"/>
                                        <w:b/>
                                        <w:noProof/>
                                        <w:color w:val="F78722"/>
                                        <w:sz w:val="40"/>
                                        <w:szCs w:val="40"/>
                                        <w14:shadow w14:blurRad="69850" w14:dist="43180" w14:dir="5400000" w14:sx="0" w14:sy="0" w14:kx="0" w14:ky="0" w14:algn="none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1905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F78722">
                                              <w14:tint w14:val="85000"/>
                                              <w14:satMod w14:val="155000"/>
                                            </w14:srgbClr>
                                          </w14:solidFill>
                                        </w14:textFill>
                                      </w:rPr>
                                      <w:t>mpany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6" name="Text Box 86"/>
                              <wps:cNvSpPr txBox="1"/>
                              <wps:spPr>
                                <a:xfrm>
                                  <a:off x="1038860" y="469900"/>
                                  <a:ext cx="1645920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A6258" w:rsidRPr="005F6F9C" w:rsidRDefault="00EA6258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5F6F9C">
                                      <w:rPr>
                                        <w:rFonts w:ascii="Arial" w:hAnsi="Arial" w:cs="Arial"/>
                                      </w:rPr>
                                      <w:t>Security Department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" name="Text Box 87"/>
                              <wps:cNvSpPr txBox="1"/>
                              <wps:spPr>
                                <a:xfrm>
                                  <a:off x="914400" y="652780"/>
                                  <a:ext cx="1920240" cy="365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A6258" w:rsidRPr="005F6F9C" w:rsidRDefault="00EA6258" w:rsidP="005F6F9C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color w:val="F78722"/>
                                        <w:sz w:val="32"/>
                                        <w:szCs w:val="32"/>
                                      </w:rPr>
                                    </w:pPr>
                                    <w:r w:rsidRPr="005F6F9C">
                                      <w:rPr>
                                        <w:rFonts w:ascii="Arial" w:hAnsi="Arial" w:cs="Arial"/>
                                        <w:b/>
                                        <w:color w:val="F78722"/>
                                        <w:sz w:val="32"/>
                                        <w:szCs w:val="32"/>
                                      </w:rPr>
                                      <w:t>Jane G. Example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" name="Text Box 88"/>
                              <wps:cNvSpPr txBox="1"/>
                              <wps:spPr>
                                <a:xfrm>
                                  <a:off x="947420" y="927100"/>
                                  <a:ext cx="1828800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A6258" w:rsidRPr="005F6F9C" w:rsidRDefault="00EA6258" w:rsidP="005F6F9C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5F6F9C"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Sr. Software Engineer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9" name="Picture 8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6660" y="1146810"/>
                                  <a:ext cx="1266190" cy="457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0" name="Text Box 90"/>
                              <wps:cNvSpPr txBox="1"/>
                              <wps:spPr>
                                <a:xfrm>
                                  <a:off x="1334770" y="1572895"/>
                                  <a:ext cx="1041400" cy="287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A6258" w:rsidRPr="00417A31" w:rsidRDefault="00EA625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color w:val="FF0000"/>
                                      </w:rPr>
                                    </w:pPr>
                                    <w:r w:rsidRPr="00417A31">
                                      <w:rPr>
                                        <w:rFonts w:ascii="Arial" w:hAnsi="Arial" w:cs="Arial"/>
                                        <w:b/>
                                        <w:color w:val="FF0000"/>
                                      </w:rPr>
                                      <w:t>JULY 2015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2C2FC82D" id="Group 82" o:spid="_x0000_s1080" style="position:absolute;margin-left:8.35pt;margin-top:3.6pt;width:223.2pt;height:146.5pt;z-index:251677696;mso-width-relative:margin" coordsize="28346,18605" o:gfxdata="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">
                      <v:shape id="Picture 83" o:spid="_x0000_s1081" type="#_x0000_t75" style="position:absolute;top:5759;width:8331;height:116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" stroked="t" strokecolor="#262626" strokeweight="1pt">
                        <v:imagedata r:id="rId8" o:title=""/>
                        <v:path arrowok="t"/>
                      </v:shape>
                      <v:shape id="Picture 84" o:spid="_x0000_s1082" type="#_x0000_t75" style="position:absolute;width:4838;height:50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">
                        <v:imagedata r:id="rId9" o:title=""/>
                      </v:shape>
                      <v:shape id="Text Box 85" o:spid="_x0000_s1083" type="#_x0000_t202" style="position:absolute;left:4191;top:742;width:21355;height:4014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" filled="f" stroked="f">
                        <v:textbox style="mso-fit-shape-to-text:t">
                          <w:txbxContent>
                            <w:p w:rsidR="00EA6258" w:rsidRPr="00777BA9" w:rsidRDefault="00EA6258" w:rsidP="00B02F56">
                              <w:pPr>
                                <w:rPr>
                                  <w:rFonts w:ascii="Marker Felt" w:hAnsi="Marker Felt"/>
                                  <w:b/>
                                  <w:noProof/>
                                  <w:color w:val="F78722"/>
                                  <w:sz w:val="40"/>
                                  <w:szCs w:val="40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77BA9">
                                <w:rPr>
                                  <w:rFonts w:ascii="Marker Felt" w:hAnsi="Marker Felt"/>
                                  <w:b/>
                                  <w:noProof/>
                                  <w:color w:val="F78722"/>
                                  <w:sz w:val="40"/>
                                  <w:szCs w:val="40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78722">
                                        <w14:tint w14:val="85000"/>
                                        <w14:satMod w14:val="155000"/>
                                      </w14:srgbClr>
                                    </w14:solidFill>
                                  </w14:textFill>
                                </w:rPr>
                                <w:t>Example Co</w:t>
                              </w:r>
                              <w:r>
                                <w:rPr>
                                  <w:rFonts w:ascii="Marker Felt" w:hAnsi="Marker Felt"/>
                                  <w:b/>
                                  <w:noProof/>
                                  <w:color w:val="F78722"/>
                                  <w:sz w:val="40"/>
                                  <w:szCs w:val="40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78722">
                                        <w14:tint w14:val="85000"/>
                                        <w14:satMod w14:val="155000"/>
                                      </w14:srgbClr>
                                    </w14:solidFill>
                                  </w14:textFill>
                                </w:rPr>
                                <w:t>mpany</w:t>
                              </w:r>
                            </w:p>
                          </w:txbxContent>
                        </v:textbox>
                      </v:shape>
                      <v:shape id="Text Box 86" o:spid="_x0000_s1084" type="#_x0000_t202" style="position:absolute;left:10388;top:4699;width:16459;height:2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" filled="f" stroked="f">
                        <v:textbox>
                          <w:txbxContent>
                            <w:p w:rsidR="00EA6258" w:rsidRPr="005F6F9C" w:rsidRDefault="00EA625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5F6F9C">
                                <w:rPr>
                                  <w:rFonts w:ascii="Arial" w:hAnsi="Arial" w:cs="Arial"/>
                                </w:rPr>
                                <w:t>Security Department</w:t>
                              </w:r>
                            </w:p>
                          </w:txbxContent>
                        </v:textbox>
                      </v:shape>
                      <v:shape id="Text Box 87" o:spid="_x0000_s1085" type="#_x0000_t202" style="position:absolute;left:9144;top:6527;width:19202;height:36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" filled="f" stroked="f">
                        <v:textbox>
                          <w:txbxContent>
                            <w:p w:rsidR="00EA6258" w:rsidRPr="005F6F9C" w:rsidRDefault="00EA6258" w:rsidP="005F6F9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78722"/>
                                  <w:sz w:val="32"/>
                                  <w:szCs w:val="32"/>
                                </w:rPr>
                              </w:pPr>
                              <w:r w:rsidRPr="005F6F9C">
                                <w:rPr>
                                  <w:rFonts w:ascii="Arial" w:hAnsi="Arial" w:cs="Arial"/>
                                  <w:b/>
                                  <w:color w:val="F78722"/>
                                  <w:sz w:val="32"/>
                                  <w:szCs w:val="32"/>
                                </w:rPr>
                                <w:t>Jane G. Example</w:t>
                              </w:r>
                            </w:p>
                          </w:txbxContent>
                        </v:textbox>
                      </v:shape>
                      <v:shape id="Text Box 88" o:spid="_x0000_s1086" type="#_x0000_t202" style="position:absolute;left:9474;top:9271;width:18288;height:2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" filled="f" stroked="f">
                        <v:textbox>
                          <w:txbxContent>
                            <w:p w:rsidR="00EA6258" w:rsidRPr="005F6F9C" w:rsidRDefault="00EA6258" w:rsidP="005F6F9C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5F6F9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Sr. Software Engineer</w:t>
                              </w:r>
                            </w:p>
                          </w:txbxContent>
                        </v:textbox>
                      </v:shape>
                      <v:shape id="Picture 89" o:spid="_x0000_s1087" type="#_x0000_t75" style="position:absolute;left:12166;top:11468;width:12662;height:45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">
                        <v:imagedata r:id="rId10" o:title=""/>
                      </v:shape>
                      <v:shape id="Text Box 90" o:spid="_x0000_s1088" type="#_x0000_t202" style="position:absolute;left:13347;top:15728;width:10414;height:28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" filled="f" stroked="f">
                        <v:textbox>
                          <w:txbxContent>
                            <w:p w:rsidR="00EA6258" w:rsidRPr="00417A31" w:rsidRDefault="00EA6258">
                              <w:pPr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</w:pPr>
                              <w:r w:rsidRPr="00417A31"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  <w:t>JULY 2015</w:t>
                              </w:r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</w:p>
        </w:tc>
        <w:tc>
          <w:tcPr>
            <w:tcW w:w="648" w:type="dxa"/>
          </w:tcPr>
          <w:p w:rsidR="008D1434" w:rsidRDefault="008D1434"/>
        </w:tc>
        <w:tc>
          <w:tcPr>
            <w:tcW w:w="4882" w:type="dxa"/>
            <w:shd w:val="clear" w:color="auto" w:fill="FFFF00"/>
          </w:tcPr>
          <w:p w:rsidR="008D1434" w:rsidRDefault="00EA6258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05F1D106" wp14:editId="28EC8B61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53552</wp:posOffset>
                      </wp:positionV>
                      <wp:extent cx="2834640" cy="1860550"/>
                      <wp:effectExtent l="12700" t="0" r="0" b="0"/>
                      <wp:wrapThrough wrapText="bothSides">
                        <wp:wrapPolygon edited="0">
                          <wp:start x="1065" y="0"/>
                          <wp:lineTo x="-97" y="442"/>
                          <wp:lineTo x="-97" y="20347"/>
                          <wp:lineTo x="10645" y="21231"/>
                          <wp:lineTo x="17516" y="21231"/>
                          <wp:lineTo x="17516" y="18872"/>
                          <wp:lineTo x="18581" y="18872"/>
                          <wp:lineTo x="19161" y="17988"/>
                          <wp:lineTo x="19065" y="14154"/>
                          <wp:lineTo x="19839" y="14154"/>
                          <wp:lineTo x="20710" y="12827"/>
                          <wp:lineTo x="21097" y="8846"/>
                          <wp:lineTo x="20710" y="7962"/>
                          <wp:lineTo x="20032" y="6782"/>
                          <wp:lineTo x="19645" y="5750"/>
                          <wp:lineTo x="18871" y="4718"/>
                          <wp:lineTo x="19065" y="1327"/>
                          <wp:lineTo x="17129" y="1032"/>
                          <wp:lineTo x="2323" y="0"/>
                          <wp:lineTo x="1065" y="0"/>
                        </wp:wrapPolygon>
                      </wp:wrapThrough>
                      <wp:docPr id="91" name="Group 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34640" cy="1860550"/>
                                <a:chOff x="0" y="0"/>
                                <a:chExt cx="2834640" cy="1860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" name="Picture 9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75945"/>
                                  <a:ext cx="833120" cy="1160780"/>
                                </a:xfrm>
                                <a:prstGeom prst="rect">
                                  <a:avLst/>
                                </a:prstGeom>
                                <a:ln w="12700" cmpd="sng">
                                  <a:solidFill>
                                    <a:srgbClr val="262626"/>
                                  </a:solidFill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3" name="Picture 9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3870" cy="502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4" name="Text Box 94"/>
                              <wps:cNvSpPr txBox="1"/>
                              <wps:spPr>
                                <a:xfrm>
                                  <a:off x="419100" y="74295"/>
                                  <a:ext cx="2135505" cy="401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txbx>
                                <w:txbxContent>
                                  <w:p w:rsidR="00EA6258" w:rsidRPr="00777BA9" w:rsidRDefault="00EA6258" w:rsidP="00B02F56">
                                    <w:pPr>
                                      <w:rPr>
                                        <w:rFonts w:ascii="Marker Felt" w:hAnsi="Marker Felt"/>
                                        <w:b/>
                                        <w:noProof/>
                                        <w:color w:val="F78722"/>
                                        <w:sz w:val="40"/>
                                        <w:szCs w:val="40"/>
                                        <w14:shadow w14:blurRad="69850" w14:dist="43180" w14:dir="5400000" w14:sx="0" w14:sy="0" w14:kx="0" w14:ky="0" w14:algn="none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1905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777BA9">
                                      <w:rPr>
                                        <w:rFonts w:ascii="Marker Felt" w:hAnsi="Marker Felt"/>
                                        <w:b/>
                                        <w:noProof/>
                                        <w:color w:val="F78722"/>
                                        <w:sz w:val="40"/>
                                        <w:szCs w:val="40"/>
                                        <w14:shadow w14:blurRad="69850" w14:dist="43180" w14:dir="5400000" w14:sx="0" w14:sy="0" w14:kx="0" w14:ky="0" w14:algn="none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1905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F78722">
                                              <w14:tint w14:val="85000"/>
                                              <w14:satMod w14:val="155000"/>
                                            </w14:srgbClr>
                                          </w14:solidFill>
                                        </w14:textFill>
                                      </w:rPr>
                                      <w:t>Example Co</w:t>
                                    </w:r>
                                    <w:r>
                                      <w:rPr>
                                        <w:rFonts w:ascii="Marker Felt" w:hAnsi="Marker Felt"/>
                                        <w:b/>
                                        <w:noProof/>
                                        <w:color w:val="F78722"/>
                                        <w:sz w:val="40"/>
                                        <w:szCs w:val="40"/>
                                        <w14:shadow w14:blurRad="69850" w14:dist="43180" w14:dir="5400000" w14:sx="0" w14:sy="0" w14:kx="0" w14:ky="0" w14:algn="none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1905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F78722">
                                              <w14:tint w14:val="85000"/>
                                              <w14:satMod w14:val="155000"/>
                                            </w14:srgbClr>
                                          </w14:solidFill>
                                        </w14:textFill>
                                      </w:rPr>
                                      <w:t>mpany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95" name="Text Box 95"/>
                              <wps:cNvSpPr txBox="1"/>
                              <wps:spPr>
                                <a:xfrm>
                                  <a:off x="1038860" y="469900"/>
                                  <a:ext cx="1645920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A6258" w:rsidRPr="005F6F9C" w:rsidRDefault="00EA6258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5F6F9C">
                                      <w:rPr>
                                        <w:rFonts w:ascii="Arial" w:hAnsi="Arial" w:cs="Arial"/>
                                      </w:rPr>
                                      <w:t>Security Department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" name="Text Box 96"/>
                              <wps:cNvSpPr txBox="1"/>
                              <wps:spPr>
                                <a:xfrm>
                                  <a:off x="914400" y="652780"/>
                                  <a:ext cx="1920240" cy="365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A6258" w:rsidRPr="005F6F9C" w:rsidRDefault="00EA6258" w:rsidP="005F6F9C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color w:val="F78722"/>
                                        <w:sz w:val="32"/>
                                        <w:szCs w:val="32"/>
                                      </w:rPr>
                                    </w:pPr>
                                    <w:r w:rsidRPr="005F6F9C">
                                      <w:rPr>
                                        <w:rFonts w:ascii="Arial" w:hAnsi="Arial" w:cs="Arial"/>
                                        <w:b/>
                                        <w:color w:val="F78722"/>
                                        <w:sz w:val="32"/>
                                        <w:szCs w:val="32"/>
                                      </w:rPr>
                                      <w:t>Jane G. Example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" name="Text Box 97"/>
                              <wps:cNvSpPr txBox="1"/>
                              <wps:spPr>
                                <a:xfrm>
                                  <a:off x="947420" y="927100"/>
                                  <a:ext cx="1828800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A6258" w:rsidRPr="005F6F9C" w:rsidRDefault="00EA6258" w:rsidP="005F6F9C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5F6F9C"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Sr. Software Engineer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8" name="Picture 9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6660" y="1146810"/>
                                  <a:ext cx="1266190" cy="457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9" name="Text Box 99"/>
                              <wps:cNvSpPr txBox="1"/>
                              <wps:spPr>
                                <a:xfrm>
                                  <a:off x="1334770" y="1572895"/>
                                  <a:ext cx="1041400" cy="287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A6258" w:rsidRPr="00417A31" w:rsidRDefault="00EA625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color w:val="FF0000"/>
                                      </w:rPr>
                                    </w:pPr>
                                    <w:r w:rsidRPr="00417A31">
                                      <w:rPr>
                                        <w:rFonts w:ascii="Arial" w:hAnsi="Arial" w:cs="Arial"/>
                                        <w:b/>
                                        <w:color w:val="FF0000"/>
                                      </w:rPr>
                                      <w:t>JULY 2015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5F1D106" id="Group 91" o:spid="_x0000_s1089" style="position:absolute;margin-left:7.85pt;margin-top:4.2pt;width:223.2pt;height:146.5pt;z-index:251679744;mso-width-relative:margin" coordsize="28346,18605" o:gfxdata="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">
                      <v:shape id="Picture 92" o:spid="_x0000_s1090" type="#_x0000_t75" style="position:absolute;top:5759;width:8331;height:116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" stroked="t" strokecolor="#262626" strokeweight="1pt">
                        <v:imagedata r:id="rId8" o:title=""/>
                        <v:path arrowok="t"/>
                      </v:shape>
                      <v:shape id="Picture 93" o:spid="_x0000_s1091" type="#_x0000_t75" style="position:absolute;width:4838;height:50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">
                        <v:imagedata r:id="rId9" o:title=""/>
                      </v:shape>
                      <v:shape id="Text Box 94" o:spid="_x0000_s1092" type="#_x0000_t202" style="position:absolute;left:4191;top:742;width:21355;height:4014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" filled="f" stroked="f">
                        <v:textbox style="mso-fit-shape-to-text:t">
                          <w:txbxContent>
                            <w:p w:rsidR="00EA6258" w:rsidRPr="00777BA9" w:rsidRDefault="00EA6258" w:rsidP="00B02F56">
                              <w:pPr>
                                <w:rPr>
                                  <w:rFonts w:ascii="Marker Felt" w:hAnsi="Marker Felt"/>
                                  <w:b/>
                                  <w:noProof/>
                                  <w:color w:val="F78722"/>
                                  <w:sz w:val="40"/>
                                  <w:szCs w:val="40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77BA9">
                                <w:rPr>
                                  <w:rFonts w:ascii="Marker Felt" w:hAnsi="Marker Felt"/>
                                  <w:b/>
                                  <w:noProof/>
                                  <w:color w:val="F78722"/>
                                  <w:sz w:val="40"/>
                                  <w:szCs w:val="40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78722">
                                        <w14:tint w14:val="85000"/>
                                        <w14:satMod w14:val="155000"/>
                                      </w14:srgbClr>
                                    </w14:solidFill>
                                  </w14:textFill>
                                </w:rPr>
                                <w:t>Example Co</w:t>
                              </w:r>
                              <w:r>
                                <w:rPr>
                                  <w:rFonts w:ascii="Marker Felt" w:hAnsi="Marker Felt"/>
                                  <w:b/>
                                  <w:noProof/>
                                  <w:color w:val="F78722"/>
                                  <w:sz w:val="40"/>
                                  <w:szCs w:val="40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78722">
                                        <w14:tint w14:val="85000"/>
                                        <w14:satMod w14:val="155000"/>
                                      </w14:srgbClr>
                                    </w14:solidFill>
                                  </w14:textFill>
                                </w:rPr>
                                <w:t>mpany</w:t>
                              </w:r>
                            </w:p>
                          </w:txbxContent>
                        </v:textbox>
                      </v:shape>
                      <v:shape id="Text Box 95" o:spid="_x0000_s1093" type="#_x0000_t202" style="position:absolute;left:10388;top:4699;width:16459;height:2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" filled="f" stroked="f">
                        <v:textbox>
                          <w:txbxContent>
                            <w:p w:rsidR="00EA6258" w:rsidRPr="005F6F9C" w:rsidRDefault="00EA625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5F6F9C">
                                <w:rPr>
                                  <w:rFonts w:ascii="Arial" w:hAnsi="Arial" w:cs="Arial"/>
                                </w:rPr>
                                <w:t>Security Department</w:t>
                              </w:r>
                            </w:p>
                          </w:txbxContent>
                        </v:textbox>
                      </v:shape>
                      <v:shape id="Text Box 96" o:spid="_x0000_s1094" type="#_x0000_t202" style="position:absolute;left:9144;top:6527;width:19202;height:36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" filled="f" stroked="f">
                        <v:textbox>
                          <w:txbxContent>
                            <w:p w:rsidR="00EA6258" w:rsidRPr="005F6F9C" w:rsidRDefault="00EA6258" w:rsidP="005F6F9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78722"/>
                                  <w:sz w:val="32"/>
                                  <w:szCs w:val="32"/>
                                </w:rPr>
                              </w:pPr>
                              <w:r w:rsidRPr="005F6F9C">
                                <w:rPr>
                                  <w:rFonts w:ascii="Arial" w:hAnsi="Arial" w:cs="Arial"/>
                                  <w:b/>
                                  <w:color w:val="F78722"/>
                                  <w:sz w:val="32"/>
                                  <w:szCs w:val="32"/>
                                </w:rPr>
                                <w:t>Jane G. Example</w:t>
                              </w:r>
                            </w:p>
                          </w:txbxContent>
                        </v:textbox>
                      </v:shape>
                      <v:shape id="Text Box 97" o:spid="_x0000_s1095" type="#_x0000_t202" style="position:absolute;left:9474;top:9271;width:18288;height:2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" filled="f" stroked="f">
                        <v:textbox>
                          <w:txbxContent>
                            <w:p w:rsidR="00EA6258" w:rsidRPr="005F6F9C" w:rsidRDefault="00EA6258" w:rsidP="005F6F9C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5F6F9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Sr. Software Engineer</w:t>
                              </w:r>
                            </w:p>
                          </w:txbxContent>
                        </v:textbox>
                      </v:shape>
                      <v:shape id="Picture 98" o:spid="_x0000_s1096" type="#_x0000_t75" style="position:absolute;left:12166;top:11468;width:12662;height:45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">
                        <v:imagedata r:id="rId10" o:title=""/>
                      </v:shape>
                      <v:shape id="Text Box 99" o:spid="_x0000_s1097" type="#_x0000_t202" style="position:absolute;left:13347;top:15728;width:10414;height:28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" filled="f" stroked="f">
                        <v:textbox>
                          <w:txbxContent>
                            <w:p w:rsidR="00EA6258" w:rsidRPr="00417A31" w:rsidRDefault="00EA6258">
                              <w:pPr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</w:pPr>
                              <w:r w:rsidRPr="00417A31"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  <w:t>JULY 2015</w:t>
                              </w:r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</w:p>
        </w:tc>
      </w:tr>
    </w:tbl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p w:rsidR="00AA69B7" w:rsidRPr="00844D24" w:rsidRDefault="00AA69B7">
      <w:pPr>
        <w:rPr>
          <w:vertAlign w:val="subscript"/>
        </w:rPr>
      </w:pPr>
      <w:r>
        <w:rPr>
          <w:vertAlign w:val="subscript"/>
        </w:rPr>
        <w:t>8Up Template ©2011 BrainstormIDSupply.com</w:t>
      </w:r>
    </w:p>
    <w:sectPr w:rsidR="00AA69B7" w:rsidRPr="00844D24" w:rsidSect="00FB2C99">
      <w:pgSz w:w="12240" w:h="15840"/>
      <w:pgMar w:top="950" w:right="864" w:bottom="576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notTrueType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arker Felt">
    <w:altName w:val="Calibri"/>
    <w:panose1 w:val="02000400000000000000"/>
    <w:charset w:val="00"/>
    <w:family w:val="auto"/>
    <w:pitch w:val="variable"/>
    <w:sig w:usb0="80000063" w:usb1="00000040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embedSystemFonts/>
  <w:attachedTemplate r:id="rId1"/>
  <w:defaultTabStop w:val="720"/>
  <w:drawingGridHorizontalSpacing w:val="144"/>
  <w:drawingGridVerticalSpacing w:val="144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ShowStaticGuides" w:val="1"/>
  </w:docVars>
  <w:rsids>
    <w:rsidRoot w:val="0093030E"/>
    <w:rsid w:val="000359F9"/>
    <w:rsid w:val="000E6C43"/>
    <w:rsid w:val="002416F7"/>
    <w:rsid w:val="0029259A"/>
    <w:rsid w:val="003A2D5D"/>
    <w:rsid w:val="004044EC"/>
    <w:rsid w:val="00417A31"/>
    <w:rsid w:val="004D2513"/>
    <w:rsid w:val="00501662"/>
    <w:rsid w:val="005A2612"/>
    <w:rsid w:val="005F6F9C"/>
    <w:rsid w:val="00691B2A"/>
    <w:rsid w:val="00714A9F"/>
    <w:rsid w:val="00777BA9"/>
    <w:rsid w:val="00844D24"/>
    <w:rsid w:val="00880419"/>
    <w:rsid w:val="008D1434"/>
    <w:rsid w:val="00904DD9"/>
    <w:rsid w:val="0093030E"/>
    <w:rsid w:val="009D1B7E"/>
    <w:rsid w:val="009F26EB"/>
    <w:rsid w:val="00A11DCA"/>
    <w:rsid w:val="00AA5C63"/>
    <w:rsid w:val="00AA69B7"/>
    <w:rsid w:val="00B02685"/>
    <w:rsid w:val="00B02F56"/>
    <w:rsid w:val="00B92404"/>
    <w:rsid w:val="00CE0E0F"/>
    <w:rsid w:val="00DF3D9C"/>
    <w:rsid w:val="00E2619C"/>
    <w:rsid w:val="00E51D0C"/>
    <w:rsid w:val="00E86F42"/>
    <w:rsid w:val="00EA6258"/>
    <w:rsid w:val="00EC3D96"/>
    <w:rsid w:val="00F1299B"/>
    <w:rsid w:val="00FB2C99"/>
    <w:rsid w:val="00FE2A4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0917C86F"/>
  <w15:docId w15:val="{34AE5DBF-2F15-7449-9B7C-CB8D1C94D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D14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416F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6F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kristabodniece/Downloads/8Up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08A96BF-DBB6-AA48-84D6-70C30E2F0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8Up Template.dotx</Template>
  <TotalTime>1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BrainstormIDSupply.com</Company>
  <LinksUpToDate>false</LinksUpToDate>
  <CharactersWithSpaces>79</CharactersWithSpaces>
  <SharedDoc>false</SharedDoc>
  <HyperlinkBase>http://brainstormidsupply.com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8up ID Card Layout</dc:title>
  <dc:subject/>
  <dc:creator>Microsoft Office User</dc:creator>
  <cp:keywords>id card, id badge, identification template</cp:keywords>
  <dc:description/>
  <cp:lastModifiedBy>Krista Bodniece</cp:lastModifiedBy>
  <cp:revision>1</cp:revision>
  <cp:lastPrinted>2011-04-26T02:38:00Z</cp:lastPrinted>
  <dcterms:created xsi:type="dcterms:W3CDTF">2019-02-19T11:06:00Z</dcterms:created>
  <dcterms:modified xsi:type="dcterms:W3CDTF">2019-02-19T11:07:00Z</dcterms:modified>
  <cp:category/>
</cp:coreProperties>
</file>